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630D372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9C9A3" w14:textId="77777777" w:rsidR="00944C3D" w:rsidRPr="00ED0163" w:rsidRDefault="00201F49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955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ED6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B4E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3D1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E31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451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EA8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32B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99D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D9E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73C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5CF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5B4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A55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B7E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E45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273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C53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82C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939D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328A80A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0980E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A1E39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A43BD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98A53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06D6F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72A7F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A2727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0E20D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0F8BC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18AA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E05E0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482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9990F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5A2B3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38C9A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9BE78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0CF4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05809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2337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21E6C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A0536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ACD68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AF151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CA077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8CA1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22DD4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8F196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CE319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51A8B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C2C1D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93EA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8668A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69EBD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7E9DDC7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75B0A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06BC6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777F8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65626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7CA78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3433B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B10A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F98A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3AE47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5C84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5A9E9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82D41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FF41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12E50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E80D0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48080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68C98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077FA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BA0F0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DE563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9DF59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4510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04F42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72CA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18A3C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503AC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EC89B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6BF0A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FBC87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47B92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97FC1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AEEB2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80071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55DEBB1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1FC7E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43C5F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0DD27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51161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C98D5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3FBE0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6A360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A7DE2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21A5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B960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C4B46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4AAC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D295A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C3CED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E3815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E5180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D6C9C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08F62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D8C61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33F42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29BAC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E685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2680F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2F558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F02FC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6586B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EDCE6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1440E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0A9E9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728A9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3C12E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AF1E4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28B61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208D1F8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D46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9920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4B99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FB60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7404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8ADF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5D67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13F0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BBCB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3BC2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51D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1C83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BF86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6117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9C27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6828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A8EC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50E7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8A35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F8F6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D6F3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029C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FBC3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46CA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971B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BC5D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236A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690A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96D6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6085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BC7B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A12A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A293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5C5FB30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FE0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7FF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2CE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663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148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3B0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596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2D4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E8B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652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34A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5B9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BE3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EE9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128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3C0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FBA7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B30A7F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460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D34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163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7B5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53A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D58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183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4267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8BD7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C8E2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9FAC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A77B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4891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0593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FDA8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44C9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FA18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8710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78588E3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138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D87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BE1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226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D4D102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848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12A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76D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637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A33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A95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EB9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2B8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B62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34E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741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6F3515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439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D7A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0CF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539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9EF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7E4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084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E9F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7B1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0FC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838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A5A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C39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D3F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505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96BFF3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23B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CD8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86F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B6B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F97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95F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D58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B99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5FF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DCF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080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A39EF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65A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BE1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172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E5C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7B2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546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D51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1D0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B49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99B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E1A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AB7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13B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601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EEB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34886F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9B6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05D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9A6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350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634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E8E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59D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1D37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9B08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6FFE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A3B289" w14:textId="5D4D94DF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99716A">
              <w:rPr>
                <w:rFonts w:ascii="Arial" w:hAnsi="Arial"/>
                <w:lang w:eastAsia="sk-SK"/>
              </w:rPr>
              <w:t>31.12.20</w:t>
            </w:r>
            <w:r w:rsidR="00201F49">
              <w:rPr>
                <w:rFonts w:ascii="Arial" w:hAnsi="Arial"/>
                <w:lang w:eastAsia="sk-SK"/>
              </w:rPr>
              <w:t>23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4EA0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36B4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7875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FFAC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5A7C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12E6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E852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7118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8DC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8A2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4A2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9A6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333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D2B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55B66D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F51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31B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367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B09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5D5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B36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F551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39B8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62E4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F774A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697CD5B8" wp14:editId="751FD852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B6F5DE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42E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C9DD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4E93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7BB9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221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D91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BC0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71A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B9E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D11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D59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6CE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42B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B4E8DFD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4E85BA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32CABAB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A164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61BAB1E1" wp14:editId="5246FAC0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B003FB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080E74D1" wp14:editId="2DA419F8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845630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B8500BC" wp14:editId="0879E446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8D06D4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4736F8D8" wp14:editId="22F53EC7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D4D8C4F" w14:textId="77777777" w:rsidR="000B647F" w:rsidRDefault="001B255E" w:rsidP="00944C3D">
                                  <w:fldSimple w:instr=" MERGEFIELD  aDMOD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">
                      <v:textbox>
                        <w:txbxContent>
                          <w:p w:rsidR="000B647F" w:rsidRDefault="007719DD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357616A2" wp14:editId="0E4F237D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89A67F" w14:textId="0F4732FF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201F49">
                                    <w:rPr>
                                      <w:rFonts w:ascii="Arial" w:hAnsi="Arial" w:cs="Arial"/>
                                    </w:rPr>
                                    <w:t>23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57616A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0389A67F" w14:textId="0F4732FF"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201F49">
                              <w:rPr>
                                <w:rFonts w:ascii="Arial" w:hAnsi="Arial" w:cs="Arial"/>
                              </w:rPr>
                              <w:t>23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0D1135B3" wp14:editId="6845CBD9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D4F4C8" w14:textId="402CF722" w:rsidR="000B647F" w:rsidRDefault="0099716A" w:rsidP="00944C3D">
                                  <w:r>
                                    <w:t>20</w:t>
                                  </w:r>
                                  <w:r w:rsidR="00201F49">
                                    <w:t>23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1135B3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6CD4F4C8" w14:textId="402CF722" w:rsidR="000B647F" w:rsidRDefault="0099716A" w:rsidP="00944C3D">
                            <w:r>
                              <w:t>20</w:t>
                            </w:r>
                            <w:r w:rsidR="00201F49">
                              <w:t>23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58AA2A08" wp14:editId="131B6BD2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81B1D0" w14:textId="77777777" w:rsidR="000B647F" w:rsidRDefault="001B255E" w:rsidP="00944C3D">
                                  <w:fldSimple w:instr=" MERGEFIELD  aDMDO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">
                      <v:textbox>
                        <w:txbxContent>
                          <w:p w:rsidR="000B647F" w:rsidRDefault="007719DD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B265753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8F0CC57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28DC007F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1E0414E2" wp14:editId="1DA1E16B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A803AD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66518C01" wp14:editId="6174DCCD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E0F94AA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B478787" wp14:editId="622724D3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82958B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12BCAA3E" wp14:editId="6ADBBC1A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B51ECF" w14:textId="5ABD3B69" w:rsidR="000B647F" w:rsidRDefault="0099716A" w:rsidP="00944C3D">
                                  <w:r>
                                    <w:t>20</w:t>
                                  </w:r>
                                  <w:r w:rsidR="00201F49">
                                    <w:t>22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BCAA3E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09B51ECF" w14:textId="5ABD3B69" w:rsidR="000B647F" w:rsidRDefault="0099716A" w:rsidP="00944C3D">
                            <w:r>
                              <w:t>20</w:t>
                            </w:r>
                            <w:r w:rsidR="00201F49">
                              <w:t>22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0ACC1866" wp14:editId="52D0CAB5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B8E443" w14:textId="77777777" w:rsidR="000B647F" w:rsidRDefault="001B255E" w:rsidP="00944C3D">
                                  <w:fldSimple w:instr=" MERGEFIELD  aDMDO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">
                      <v:textbox>
                        <w:txbxContent>
                          <w:p w:rsidR="000B647F" w:rsidRDefault="007719DD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2EFD70CD" wp14:editId="4BDD234A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B6E1D62" w14:textId="6DAE0951" w:rsidR="000B647F" w:rsidRDefault="0099716A" w:rsidP="00944C3D">
                                  <w:r>
                                    <w:t>20</w:t>
                                  </w:r>
                                  <w:r w:rsidR="00201F49">
                                    <w:t>22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FD70CD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6B6E1D62" w14:textId="6DAE0951" w:rsidR="000B647F" w:rsidRDefault="0099716A" w:rsidP="00944C3D">
                            <w:r>
                              <w:t>20</w:t>
                            </w:r>
                            <w:r w:rsidR="00201F49">
                              <w:t>22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7D9FBE46" wp14:editId="74536EF3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E76D0D" w14:textId="77777777" w:rsidR="000B647F" w:rsidRDefault="001B255E" w:rsidP="00944C3D">
                                  <w:fldSimple w:instr=" MERGEFIELD  aDMOD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">
                      <v:textbox>
                        <w:txbxContent>
                          <w:p w:rsidR="000B647F" w:rsidRDefault="007719DD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B0BC847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2E0F11DA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731E23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27F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7B2D2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81C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BC4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52C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0ED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724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707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EB6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24E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769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E38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B2B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7FF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E36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F50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82B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0C3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781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EB7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F14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961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0FE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B4D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7F3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EAC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72DDC0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08B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C61B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154F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D28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C8A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8B4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F7F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DAC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128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338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D52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D5D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410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71C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34A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E1D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1E7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903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69D34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9B66D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8219A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DFF04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D0FD9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5D80B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DDA29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751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355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832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878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679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F2F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1E5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8FC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731F20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012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343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F11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6B8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942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DE3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E06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AF4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C07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46F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728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F86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FFF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C6A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C1A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E12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C0E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A1E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DEDF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1A1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F41F4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0A4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176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07E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E7B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2ED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D8B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97C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122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C4D83E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E04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830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440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E56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53F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C7C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1BD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DF8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D03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907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577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84B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6AE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1BB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247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4A3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3A0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040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0D73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77E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834A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7FD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016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8CB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6BF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604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E01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064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CB449C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B29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412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3F1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991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F3F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D47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EAF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E2E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99F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1D3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862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61E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D6F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FF4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23A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DB5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8CD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A78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2904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A051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735C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BBA8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4E08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9728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EEDC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2E4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056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358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4AA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7A0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642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11B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C45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B2D507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025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C11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906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DD5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352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060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34B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E7A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668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D05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C06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954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F30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40F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A46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88E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4A4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135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A13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F907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9278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3773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5B77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F3E5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B272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D329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439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29F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9A25FE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46E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DF2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3FD4534B" wp14:editId="4F8C3731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A43834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7C9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FEC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B51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CD9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AAA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796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D20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74A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DF4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5B5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111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920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7E2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F4A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432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C5B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0FB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3F2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3D8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2C6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86E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3D7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9E6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4FF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013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EC3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95C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7A0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709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687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69D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00A563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5ABF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CE1BE3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B4A84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F1C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12E2F90" wp14:editId="73E37C34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B547BE" w14:textId="0EE0EF49" w:rsidR="000B647F" w:rsidRPr="00391121" w:rsidRDefault="00201F49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36122394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2E2F90" id="_x0000_s1042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V0kn4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66B547BE" w14:textId="0EE0EF49" w:rsidR="000B647F" w:rsidRPr="00391121" w:rsidRDefault="00201F49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36122394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50C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CA1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A82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502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2D5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6B1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B87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B2D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4FD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920CF5F" wp14:editId="7AC072B5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AB58F2" w14:textId="341E38E7" w:rsidR="000B647F" w:rsidRPr="00391121" w:rsidRDefault="005E41ED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</w:t>
                                  </w:r>
                                  <w:r w:rsidR="00201F49">
                                    <w:rPr>
                                      <w:rFonts w:ascii="Arial" w:hAnsi="Arial" w:cs="Arial"/>
                                    </w:rPr>
                                    <w:t>1569363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20CF5F" id="_x0000_s1043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NPbvpx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13AB58F2" w14:textId="341E38E7" w:rsidR="000B647F" w:rsidRPr="00391121" w:rsidRDefault="005E41ED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</w:t>
                            </w:r>
                            <w:r w:rsidR="00201F49">
                              <w:rPr>
                                <w:rFonts w:ascii="Arial" w:hAnsi="Arial" w:cs="Arial"/>
                              </w:rPr>
                              <w:t>1569363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736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1E6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A11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A82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BA0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D69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E29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670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6F3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6CA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790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672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2EF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D24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4F8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D30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FA049C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9D0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02E450E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C0087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DF0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426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50D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3A6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104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8E1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1C4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A99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A9C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BE6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9DF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DCC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75C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9B8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A85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044509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B6D7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9E2AE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D34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3FD8C0E" wp14:editId="70F2CA20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8FE8D49" w14:textId="00F37DFE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SVB</w:t>
                                  </w:r>
                                  <w:r w:rsidR="005E41ED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proofErr w:type="spellStart"/>
                                  <w:r w:rsidR="00201F49">
                                    <w:rPr>
                                      <w:rFonts w:ascii="Arial" w:hAnsi="Arial" w:cs="Arial"/>
                                    </w:rPr>
                                    <w:t>G.Goliana</w:t>
                                  </w:r>
                                  <w:proofErr w:type="spellEnd"/>
                                  <w:r w:rsidR="00201F49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FD8C0E" id="_x0000_s1044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P1y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l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C/o/XI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58FE8D49" w14:textId="00F37DFE"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SVB</w:t>
                            </w:r>
                            <w:r w:rsidR="005E41E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201F49">
                              <w:rPr>
                                <w:rFonts w:ascii="Arial" w:hAnsi="Arial" w:cs="Arial"/>
                              </w:rPr>
                              <w:t>G.Goliana</w:t>
                            </w:r>
                            <w:proofErr w:type="spellEnd"/>
                            <w:r w:rsidR="00201F4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5F4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715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6A1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F11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DF8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F1C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CAC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079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D93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322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5E5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C55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81D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1FC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396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20F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BDE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D6B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0C2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07C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F34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E84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CF3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6B1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4A3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713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42C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B44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93A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745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206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35A8A6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544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B25FA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50D8D5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13F461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9DB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013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AF5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C6D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005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F7E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12F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A10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788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F1F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FE9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248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200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754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E6E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856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997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BE1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FB8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ED7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73F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CD9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6DC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2D99CB6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BF4E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D41340C" wp14:editId="3976851B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CD4549" w14:textId="7D77DE34" w:rsidR="000B647F" w:rsidRPr="00391121" w:rsidRDefault="00201F49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Gen.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</w:rPr>
                                    <w:t>Goliana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41340C" id="_x0000_s1045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">
                      <v:textbox>
                        <w:txbxContent>
                          <w:p w14:paraId="7CCD4549" w14:textId="7D77DE34" w:rsidR="000B647F" w:rsidRPr="00391121" w:rsidRDefault="00201F49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Gen.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Goliana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56DE0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CF2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DE3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E32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6C8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72D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F15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1A0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1E4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199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F38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B7C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4A2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E0C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29F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3A6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A5E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2DD20FF" wp14:editId="4847955A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9F307A" w14:textId="1B99AE38" w:rsidR="000B647F" w:rsidRDefault="00201F49" w:rsidP="00944C3D">
                                  <w:r>
                                    <w:t>1539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DD20FF" id="_x0000_s1046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Cj9RPl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069F307A" w14:textId="1B99AE38" w:rsidR="000B647F" w:rsidRDefault="00201F49" w:rsidP="00944C3D">
                            <w:r>
                              <w:t>1539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BDD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BD5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E57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757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D06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615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A273EF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D9AF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F0E5C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623D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1C912F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19E897B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D3978CE" wp14:editId="20DC723F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7D80EB" w14:textId="05A18B80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9110</w:t>
                                  </w:r>
                                  <w:r w:rsidR="00201F49">
                                    <w:rPr>
                                      <w:rFonts w:ascii="Arial" w:hAnsi="Arial" w:cs="Arial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3978CE" id="_x0000_s1047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mP8GA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">
                      <v:textbox>
                        <w:txbxContent>
                          <w:p w14:paraId="157D80EB" w14:textId="05A18B80"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9110</w:t>
                            </w:r>
                            <w:r w:rsidR="00201F49">
                              <w:rPr>
                                <w:rFonts w:ascii="Arial" w:hAnsi="Arial" w:cs="Arial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41794A8" wp14:editId="57AECC98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74B758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46867" w:rsidRPr="00583CA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46867" w:rsidRPr="00583CAF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B11447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07C52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1B7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0DD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650308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6DF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22D22D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7EBBBB5" wp14:editId="598CFC73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15ABAA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A73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6D47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5F78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A5F1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2206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5649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4F5A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265811C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1BAF877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10BD9E9F" wp14:editId="557B013E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87960F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7EDB2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5AA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D11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5ED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61C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A83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653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4D6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4E9FF9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3AD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3F6646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E77400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0FDF25C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6AEB8C4D" wp14:editId="69724B93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51FC84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EB82A3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A38564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E5385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3AB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933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800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F5C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9FD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CDD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FE1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86C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E56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046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0F4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3AF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0A4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A3A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1F8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A84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73E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AC2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136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631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65C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A95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535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167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265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87E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6D7B25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FFE3C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75C8C5A" w14:textId="6B999990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201F49">
              <w:rPr>
                <w:rFonts w:ascii="Arial" w:hAnsi="Arial"/>
                <w:lang w:eastAsia="sk-SK"/>
              </w:rPr>
              <w:t>27.2.2024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48110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6637E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1EB95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304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5BE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61F70B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BE081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D4EE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D09C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0BB9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E137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21106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450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123041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F34EC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51D1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D916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411E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2F20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BF14B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6F3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1657E0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75FD3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4D07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3359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F07C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ED7E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21059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D1D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9BDB28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DA096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C902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6D89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353F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CB05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BAA81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A11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3951BD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D763E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3874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CA3C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76F9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52A7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DF633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FA3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A26F31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A5AF7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E813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5335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4623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C018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07294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261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E08512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34972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C534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8C52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5408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DBFD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99CD3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BD5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063B2D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CFB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7B89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EA1EAE0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34BC61AD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39FBFC92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131534E6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1DA747C6" w14:textId="77777777" w:rsidR="00201F49" w:rsidRDefault="00201F49" w:rsidP="00503750">
            <w:pPr>
              <w:rPr>
                <w:rFonts w:ascii="Arial" w:hAnsi="Arial"/>
                <w:lang w:eastAsia="sk-SK"/>
              </w:rPr>
            </w:pPr>
          </w:p>
          <w:p w14:paraId="2F9B1673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6BB90AC6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34DF3555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720DCAD4" w14:textId="77777777" w:rsidR="0099716A" w:rsidRPr="00ED0163" w:rsidRDefault="0099716A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B15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E9F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20F1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AE8943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78B76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B2D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8FE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9CA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FE1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14B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289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6E5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846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830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2E3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B31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5B5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8A2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0F2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182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17B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C29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7B4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31F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9D2D3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9C0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6B1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2BD1B263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lastRenderedPageBreak/>
        <w:t>Základné informácie o účtovnej jednotke</w:t>
      </w:r>
    </w:p>
    <w:p w14:paraId="26B53B3C" w14:textId="77777777" w:rsidR="00944C3D" w:rsidRDefault="00944C3D" w:rsidP="00944C3D">
      <w:pPr>
        <w:rPr>
          <w:rFonts w:ascii="Arial" w:hAnsi="Arial"/>
        </w:rPr>
      </w:pPr>
    </w:p>
    <w:p w14:paraId="11AE3A47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63FE6239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310B19E5" w14:textId="77777777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11ED4355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563CBEE3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7373EE57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3"/>
        <w:gridCol w:w="2800"/>
      </w:tblGrid>
      <w:tr w:rsidR="00944C3D" w:rsidRPr="008D0433" w14:paraId="7BBDCFD2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418B84A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06DD17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0099C4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644D7263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3BDA9EAE" w14:textId="5E6BB8D8" w:rsidR="00944C3D" w:rsidRPr="008D0433" w:rsidRDefault="00201F49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Lukáš Matejka 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D06488F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Štatutár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51A7D8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7539EE5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0A2A267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0E128FA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91DCD2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3005583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2E036F5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54D22BC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DE6315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EDD5A2E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6CD97D83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6EB0EC85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146E93BE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126A960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733CC168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CD4A498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04BB5821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23095AC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7A683F79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3CEABD5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146F05A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0239B1D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61D33F9D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0C57F1E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24E81FE2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781BE954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944C3D" w:rsidRPr="008D0433" w14:paraId="69C735B1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003C4CD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245DAA8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3863DAA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FCE7479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1A63B40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7DFE132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1731E29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2E5915B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5E5739F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5356D9A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45E87BE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C05F406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B6F6B37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C70F014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63B6F399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7CAC2798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377EB73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A909715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7800E7A7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55C3E881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57BB79FF" w14:textId="659F1301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 w:rsidR="00201F49">
        <w:rPr>
          <w:rFonts w:ascii="Arial" w:hAnsi="Arial"/>
          <w:sz w:val="22"/>
          <w:szCs w:val="22"/>
        </w:rPr>
        <w:t>x</w:t>
      </w:r>
      <w:r>
        <w:rPr>
          <w:rFonts w:ascii="Arial" w:hAnsi="Arial"/>
          <w:sz w:val="22"/>
          <w:szCs w:val="22"/>
        </w:rPr>
        <w:tab/>
        <w:t>nie</w:t>
      </w:r>
    </w:p>
    <w:p w14:paraId="4E44235F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270DD765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50A8E69E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590CF60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6147A7E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1500898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2DEA02CF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7AA42EC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07A3CAB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31A54F9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3BB5818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057A7B3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46D5D9C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1510773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ED9F9E9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352F710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780EF67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71135CB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B55101F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958631B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EDEE795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48674B1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3DB8BD3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b) dlhodobý nehmotný majetok obstaraný vlastnou činnosťou</w:t>
      </w:r>
    </w:p>
    <w:p w14:paraId="7340F87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1E88101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64DE4B1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3EF3EAE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2E8689B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7A5CF78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5B90168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41BC62C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732729B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40772F4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375CED9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031381F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1E6CA3F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48DBE58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37020506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638796D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3B37466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14:paraId="3A5F816F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76855E4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757E688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0D7C55B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75F1052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12C79B37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7CF5584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6B47F37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42549A5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42B0C6C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010527B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0E9A404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4EA1DA6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3245B5F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3762457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7C4ACDB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1D39078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2FE1E35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07DC382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26633A6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5078638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5F2817D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202660A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7B55C0B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23CE866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D69FE98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4CB4F9E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55E3A11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18A762C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6884E59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658F464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DA4A51A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405EAB31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0ADA3AFD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115BA9F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69A5673C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09766435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1DEEFEF3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74B784D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F713BA0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AE6475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76093014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214C2B38" w14:textId="77777777" w:rsidTr="00503750">
        <w:tc>
          <w:tcPr>
            <w:tcW w:w="2302" w:type="dxa"/>
            <w:vAlign w:val="center"/>
          </w:tcPr>
          <w:p w14:paraId="59866FF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15833F8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67284F1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106E2E2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6DED1BA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3C4ACA2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1C3B31F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25F774E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0895CA6C" w14:textId="77777777" w:rsidTr="00503750">
        <w:tc>
          <w:tcPr>
            <w:tcW w:w="15593" w:type="dxa"/>
            <w:gridSpan w:val="8"/>
            <w:vAlign w:val="center"/>
          </w:tcPr>
          <w:p w14:paraId="0222B56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04B623E3" w14:textId="77777777" w:rsidTr="00503750">
        <w:tc>
          <w:tcPr>
            <w:tcW w:w="2302" w:type="dxa"/>
            <w:vAlign w:val="center"/>
          </w:tcPr>
          <w:p w14:paraId="758345D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81B00D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EFC2E9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93512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9E501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7452C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298B23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FA204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6AB8CB7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A8B5CE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2F77246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8BBE57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5E2D7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702188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73A9A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40C88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65ADBB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64933FC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0E4219C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18E3C43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4EAE1B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E2401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FC169B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A01E76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17244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0D8553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91A3AFF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015C15B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44B954F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14FE230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492ED4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3A4C06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276684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38AD6A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05A090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4D431AE4" w14:textId="77777777" w:rsidTr="00503750">
        <w:tc>
          <w:tcPr>
            <w:tcW w:w="2302" w:type="dxa"/>
            <w:vAlign w:val="center"/>
          </w:tcPr>
          <w:p w14:paraId="0E562B7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ACE647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AF1538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71ED05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2A7E9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D46D4B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5B98B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FDB63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F32F59E" w14:textId="77777777" w:rsidTr="00503750">
        <w:tc>
          <w:tcPr>
            <w:tcW w:w="15593" w:type="dxa"/>
            <w:gridSpan w:val="8"/>
            <w:vAlign w:val="center"/>
          </w:tcPr>
          <w:p w14:paraId="226B734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54C9CA45" w14:textId="77777777" w:rsidTr="00503750">
        <w:tc>
          <w:tcPr>
            <w:tcW w:w="2302" w:type="dxa"/>
            <w:vAlign w:val="center"/>
          </w:tcPr>
          <w:p w14:paraId="31055B0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5830BD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F6921B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3EA28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EDC81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2128D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C2892D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B9596E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B34DC2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C618A1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24FA6F3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6895DE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EE5623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F5509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207ED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FAE4EA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D0D1D9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C0317A5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5EDD99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50C2775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F69F30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9CBE3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E391A3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AEB31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C18C19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CC8521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432A673" w14:textId="77777777" w:rsidTr="00503750">
        <w:tc>
          <w:tcPr>
            <w:tcW w:w="2302" w:type="dxa"/>
            <w:vAlign w:val="center"/>
          </w:tcPr>
          <w:p w14:paraId="1DAF117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03E249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B0EF30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78E072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B5DC3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CE949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D26E71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87CBB8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260A5AB" w14:textId="77777777" w:rsidTr="00503750">
        <w:tc>
          <w:tcPr>
            <w:tcW w:w="15593" w:type="dxa"/>
            <w:gridSpan w:val="8"/>
            <w:vAlign w:val="center"/>
          </w:tcPr>
          <w:p w14:paraId="7628480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325F6979" w14:textId="77777777" w:rsidTr="00503750">
        <w:tc>
          <w:tcPr>
            <w:tcW w:w="2302" w:type="dxa"/>
            <w:vAlign w:val="center"/>
          </w:tcPr>
          <w:p w14:paraId="50C0325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785712C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F7987A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457216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A9950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DC63BB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8EE2BC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126FF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A303D48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115E06A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5F31D0E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5288D3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BDE8D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3998D7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4D4EB8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75C064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6913F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E1DC1DA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17ABB65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1800B5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840D91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AD5D75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B3327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A3135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298E8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94CB08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1C80DC1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46A29D9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7856C9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4A3036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C5F1C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DA944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7727D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40E20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2B64D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7472850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52C47EF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2DDEA7A7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5FE25E7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A4E565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A541FE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58ACE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EDAE3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541A32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21D4FA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985D23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35C88EC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51D28E6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5AEE6D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1DB31A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0DBD0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1A514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7ADA59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BB6035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ABA16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FFD93A9" w14:textId="77777777" w:rsidR="00944C3D" w:rsidRDefault="00944C3D" w:rsidP="00944C3D">
      <w:pPr>
        <w:rPr>
          <w:rFonts w:ascii="Arial" w:hAnsi="Arial"/>
          <w:b/>
        </w:rPr>
      </w:pPr>
    </w:p>
    <w:p w14:paraId="2E1690A3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62B22557" w14:textId="77777777" w:rsidTr="00503750">
        <w:tc>
          <w:tcPr>
            <w:tcW w:w="1944" w:type="dxa"/>
            <w:vAlign w:val="center"/>
          </w:tcPr>
          <w:p w14:paraId="32B799A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488F613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3F91F70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5DBF15F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06BAB50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43C03AB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40986E0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32C187D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4585FF2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409A5B2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7CA7B4C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48CFB07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6B0DF813" w14:textId="77777777" w:rsidTr="00503750">
        <w:tc>
          <w:tcPr>
            <w:tcW w:w="15685" w:type="dxa"/>
            <w:gridSpan w:val="12"/>
            <w:vAlign w:val="center"/>
          </w:tcPr>
          <w:p w14:paraId="674F5F7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1AA0183E" w14:textId="77777777" w:rsidTr="00503750">
        <w:tc>
          <w:tcPr>
            <w:tcW w:w="1944" w:type="dxa"/>
            <w:vAlign w:val="center"/>
          </w:tcPr>
          <w:p w14:paraId="11F2D25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B7AFF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8ADC9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E0545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B533E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38194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D2904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99AAA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D813F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270AF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80354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2C500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E32326E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0ACEBF5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38903F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0E127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8A9F2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ADA0D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A511E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504A1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DB68A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EF76F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5700A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64066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FAD16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04A1C2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36C5686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4E43D5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B622F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0D623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216A4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9C246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D29E3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AF92C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4220B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91D3F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217D3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70698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D73EA6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13BE8AA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0FDA40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2EB1B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096FC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4B5E40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79CB3E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052425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56CE66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47518C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1E7A1C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4DA6B8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FF547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244F83F4" w14:textId="77777777" w:rsidTr="00503750">
        <w:tc>
          <w:tcPr>
            <w:tcW w:w="1944" w:type="dxa"/>
            <w:vAlign w:val="center"/>
          </w:tcPr>
          <w:p w14:paraId="0F8B57A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FAF34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F7E1C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41BC4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83D99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E3BFD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E835C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082CC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4F273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4372C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3A691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836AB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1788572" w14:textId="77777777" w:rsidTr="00503750">
        <w:tc>
          <w:tcPr>
            <w:tcW w:w="15685" w:type="dxa"/>
            <w:gridSpan w:val="12"/>
            <w:vAlign w:val="center"/>
          </w:tcPr>
          <w:p w14:paraId="1985EA4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14B05BF2" w14:textId="77777777" w:rsidTr="00503750">
        <w:tc>
          <w:tcPr>
            <w:tcW w:w="1944" w:type="dxa"/>
            <w:vAlign w:val="center"/>
          </w:tcPr>
          <w:p w14:paraId="47A44B5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4EB3C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F6F34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846A2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8E36D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7E7DB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4D915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713E4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1282F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DB93A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5F37A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8A3F3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8851161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4CC4100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18A8CB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E8CC1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8DFE5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07C48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B0706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791BB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CE3B2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64AF5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4B1BC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1A119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C5D76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6FA59C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13F88A6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40E1AA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C6100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06BDC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4FA0A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7842A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4644E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722D4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E4E08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2A3DA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2FAF2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03E7D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DA19BF2" w14:textId="77777777" w:rsidTr="00503750">
        <w:tc>
          <w:tcPr>
            <w:tcW w:w="1944" w:type="dxa"/>
            <w:vAlign w:val="center"/>
          </w:tcPr>
          <w:p w14:paraId="4E31241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E427F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8117A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19769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8A740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35391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80374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78F88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8844A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6195F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67934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2D201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016A8F9" w14:textId="77777777" w:rsidTr="00503750">
        <w:tc>
          <w:tcPr>
            <w:tcW w:w="15685" w:type="dxa"/>
            <w:gridSpan w:val="12"/>
            <w:vAlign w:val="center"/>
          </w:tcPr>
          <w:p w14:paraId="1BE8767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3BDB4AF9" w14:textId="77777777" w:rsidTr="00503750">
        <w:tc>
          <w:tcPr>
            <w:tcW w:w="1944" w:type="dxa"/>
            <w:vAlign w:val="center"/>
          </w:tcPr>
          <w:p w14:paraId="405D333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5281DD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B241D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38259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AB10B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50678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43FB3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AD6DC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FDE4B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E0E99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1233C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FC4CC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EF57605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66D808F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08DE16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B241D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38710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F83E8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27BA7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CD4F4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0C2EB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0C200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DACBA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6857D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A3D5B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9909550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19BD6A2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129ED0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1C413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A2B6D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F1028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9EC10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03D1B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6240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B3F31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259BC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79341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749E9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3E0FDE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3ABD23E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5167E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B0C49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17845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E1F19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A1A32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A170E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18EAE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9C543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FC57F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6B2CF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4E153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490D295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2EF3A86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024E79E5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52EB836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301E02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A651F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48442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0F6BF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52222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98A17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1A4E5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E17CE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2585D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30819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8C6EB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3F2AA0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17A6FD9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C5A60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2246C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A6176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816AB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8CE71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2ECA8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BFFC9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EEA2D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8EEAD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77AAB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807A4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A5331D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4ABC64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CE30622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49E3E7F1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6C6F2CD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018939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7F086238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4745F6B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215F29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9E4CC55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7FACF69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97D605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A2FE01B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697FA89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173FFF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2F640FA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59B52DD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6ABAC1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C27A75D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84C6DE2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59202E1D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17203B7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A95045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1D4507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237E533F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4295E78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0BE0DDF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CB0537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9456F20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404C640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4DA5B5E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94077E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6194ABD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27C5090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4CF8025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17DE72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354F56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D57217E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7D0315B9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42ACDE0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7CCDA73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789628C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33A63A2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0B127D8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5F66923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0031B3C6" w14:textId="77777777" w:rsidTr="00503750">
        <w:trPr>
          <w:trHeight w:val="1073"/>
        </w:trPr>
        <w:tc>
          <w:tcPr>
            <w:tcW w:w="3614" w:type="dxa"/>
            <w:vMerge/>
          </w:tcPr>
          <w:p w14:paraId="7A6555B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1C9527F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212AFF4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09902AC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7AC4C71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6A159D4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5A40BA2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66BC6437" w14:textId="77777777" w:rsidTr="00503750">
        <w:trPr>
          <w:trHeight w:val="283"/>
        </w:trPr>
        <w:tc>
          <w:tcPr>
            <w:tcW w:w="3614" w:type="dxa"/>
          </w:tcPr>
          <w:p w14:paraId="0DCA6B5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9852CE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51917A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5EAE583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17BD08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5FBF05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D3FE18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3C286616" w14:textId="77777777" w:rsidTr="00503750">
        <w:trPr>
          <w:trHeight w:val="283"/>
        </w:trPr>
        <w:tc>
          <w:tcPr>
            <w:tcW w:w="3614" w:type="dxa"/>
          </w:tcPr>
          <w:p w14:paraId="645D803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20C05C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246C10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7F679DE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522876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8B07ED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5FFA9F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7B0FF4A4" w14:textId="77777777" w:rsidTr="00503750">
        <w:trPr>
          <w:trHeight w:val="283"/>
        </w:trPr>
        <w:tc>
          <w:tcPr>
            <w:tcW w:w="3614" w:type="dxa"/>
          </w:tcPr>
          <w:p w14:paraId="74E12F6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DE4ABA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489B18A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10D0AB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C61F99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5B0ABD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5BC121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E293F6D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7F72F835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14:paraId="1952FEEB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78A9119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0915F11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29CE70E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6FCDD8D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4705375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2E286F6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60468CB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0D925C6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42F0575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45A6FC79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00A493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11B1E9F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2308AB8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0B4689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1EE9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8FB7A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970F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3FAE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0B51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369D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1374D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8C305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169F07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083BCE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980A9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E751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393A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76C6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9B62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D1D22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1C0AB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6FDF0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82660A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6357B1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320D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41DB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9C89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4924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10D9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85A4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6140E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F60606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0CB3EB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60310C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4C7E1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331AC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3B7D3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E2B9F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AA092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D32D1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41A343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53CF280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F60563F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4DD973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A233E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52118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1B1FC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3D7A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88DC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726C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6C9B9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53311A3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4D40ACD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6A736BE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3388523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3A5871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DFE50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073DE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81C80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7144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C62E0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85807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4123B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39F3A5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8FF73F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2B112F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D6036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19AC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FA4A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B1BAC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A9BD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D003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01869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C26295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E8DA17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1A7799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937BE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A81C3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31E4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8053D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1A0A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E1589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B56CD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A2735D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F0C5282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06C61A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8F908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C716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4BDA3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279F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209C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70F38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DEBCD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9C5024B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3D49F83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2141728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5F5D1AE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727A09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D044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DDC2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7A4A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27FCF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5853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38AE2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22ADB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8CD10C2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66D32BDC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4E4685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26BB7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96A25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827AE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558E6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9ED9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0CC1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76640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E08B48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F024E8D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668C30D7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2B3A9C1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283257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C4099B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5562C1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5E6760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54BA8B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2934B3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7B970A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0243B5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905761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190F38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0DB565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98C085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C28EF6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975680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823FEE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7F6A62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C5115E2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AE6475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4DC178A2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123DD0AC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687B0696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14:paraId="6A171A51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52B899D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EF35FF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9B4844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D438EE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3CF12F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70D15025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1359830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C05333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E8B506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1983D8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87D7A8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3A6F868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28FC9ED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E67753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2081B7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C127A7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BF1506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70BA7C1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079477F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5CAEB7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34B7F89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0C79F5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5382C6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B33A706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452F967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DAD318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8519BA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DCE05F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3C72DC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03AB6C6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779B5D7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E5D27E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6D066A9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3FF65D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7F3D4E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DE0681F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37828726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5877FA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A38915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72BA8F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0FEE69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25075B7C" w14:textId="77777777" w:rsidR="00944C3D" w:rsidRDefault="00944C3D" w:rsidP="00944C3D">
      <w:pPr>
        <w:rPr>
          <w:rFonts w:ascii="Arial" w:hAnsi="Arial"/>
          <w:b/>
        </w:rPr>
      </w:pPr>
    </w:p>
    <w:p w14:paraId="264D5F04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14:paraId="30FDF9A2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0142F46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00A7902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3751F57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5E43D97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6BFBABE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69379E89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1A5E917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3900803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634397F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3329E4B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B74C98D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15C9E31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7D1A6DE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79F6403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770AFC0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F4AF8CD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4A651B0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23CB090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3F2531F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10F9EEC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B9D4D70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5A37B181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25A1845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405E0B3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72E022A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CB07828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18FE98C2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3BF5CE95" w14:textId="77777777" w:rsidTr="00503750">
        <w:tc>
          <w:tcPr>
            <w:tcW w:w="2835" w:type="dxa"/>
            <w:vAlign w:val="center"/>
          </w:tcPr>
          <w:p w14:paraId="7A3718A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2EB89D4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7B7656A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05E8194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341F223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296FAAB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08391D13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6002ED43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6B5519F3" w14:textId="77777777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AD16DB9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6B2229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C0A2B1B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D2464BA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25A2B26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121D0BC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7F5A0C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C9D01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E3D54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1E3FA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20EF1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B722E5A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08363E9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240B6B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51FC0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1DB8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5419A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0DAF8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3E3228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766905A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360A41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797B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9896F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88217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1C7C0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68025AE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4816DC9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301A09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1E613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28999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3C975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2A532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773F290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7D323EF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0BA600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A5D55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9A715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9F39A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1702C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225F87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62D77B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7955CB6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B68B27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A9351E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0B8E5B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050F06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DB790EB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563F4530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544E16A8" w14:textId="77777777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52C80B2A" w14:textId="77777777" w:rsidR="00944C3D" w:rsidRDefault="00944C3D" w:rsidP="00944C3D">
      <w:pPr>
        <w:rPr>
          <w:rFonts w:ascii="Arial" w:hAnsi="Arial"/>
          <w:b/>
        </w:rPr>
      </w:pPr>
    </w:p>
    <w:p w14:paraId="5F6125D2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72F463AF" w14:textId="77777777" w:rsidTr="00503750">
        <w:tc>
          <w:tcPr>
            <w:tcW w:w="2835" w:type="dxa"/>
            <w:vAlign w:val="center"/>
          </w:tcPr>
          <w:p w14:paraId="2CF4C1C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Druh pohľadávok</w:t>
            </w:r>
          </w:p>
        </w:tc>
        <w:tc>
          <w:tcPr>
            <w:tcW w:w="1418" w:type="dxa"/>
            <w:vAlign w:val="center"/>
          </w:tcPr>
          <w:p w14:paraId="44BADCF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4FBCACC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143C2F9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63FABEF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257E223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7D7D4B38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24A1358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578E2B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43992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FC838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F1AD2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31667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0F846F6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ABBA53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1BBD40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6A4B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6D61B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EF0FA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DBFC5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23B9E4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FC73C2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795ACC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B5E77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2093B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74650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F94B6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310F3A0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09F1F9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738BD3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64921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E8AF8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47EF7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5F715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DA46E0F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C5F026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23EB71D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A7A7EA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85A703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08FBEC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595C49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81F2A09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3E9C8D63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14:paraId="4D62E6D8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16E8DAF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7E24306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4EC047CA" w14:textId="77777777" w:rsidTr="00503750">
        <w:trPr>
          <w:trHeight w:val="699"/>
        </w:trPr>
        <w:tc>
          <w:tcPr>
            <w:tcW w:w="3502" w:type="dxa"/>
            <w:vMerge/>
          </w:tcPr>
          <w:p w14:paraId="663EC21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10A99D9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56106A0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7F5AFF30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418EE18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216EED62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37958D50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7D9D09E4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60FCDF6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601456B3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074F05C5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1E323FF1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0C9159E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3F33BABB" w14:textId="77777777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3E8F656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8CBCF6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DDF7304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14:paraId="77B62855" w14:textId="77777777" w:rsidTr="00503750">
        <w:trPr>
          <w:trHeight w:val="593"/>
        </w:trPr>
        <w:tc>
          <w:tcPr>
            <w:tcW w:w="3497" w:type="dxa"/>
          </w:tcPr>
          <w:p w14:paraId="504C0B7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106091C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63C42B1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39F5C16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236454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170DA8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1F548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4FED6A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4094E5C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40FE3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0A715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99DE3C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F7D281F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F78FF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FE46F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FAF737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937C9D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2C463B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D5C0E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B7A212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8ED2BD1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DB6C2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74BA1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37092B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756FA75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ED34F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B90F7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21DAA8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0B893C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440AF0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2C672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4A974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722FF8B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4B221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0BA54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353705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399D0B6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EE8BB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15F68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113AFA6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388CA18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061E2C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E9F51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F805F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B464785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232BF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FF56A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96A2684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3A0A7E45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F9B02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8B100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8549CBF" w14:textId="77777777" w:rsidR="00944C3D" w:rsidRDefault="00944C3D" w:rsidP="00944C3D">
      <w:pPr>
        <w:rPr>
          <w:rFonts w:ascii="Arial" w:hAnsi="Arial"/>
          <w:b/>
        </w:rPr>
      </w:pPr>
    </w:p>
    <w:p w14:paraId="610E42E5" w14:textId="77777777" w:rsidR="00944C3D" w:rsidRDefault="00944C3D" w:rsidP="00944C3D">
      <w:pPr>
        <w:rPr>
          <w:rFonts w:ascii="Arial" w:hAnsi="Arial"/>
          <w:b/>
        </w:rPr>
      </w:pPr>
    </w:p>
    <w:p w14:paraId="7B29409A" w14:textId="77777777" w:rsidR="00944C3D" w:rsidRDefault="00944C3D" w:rsidP="00944C3D">
      <w:pPr>
        <w:rPr>
          <w:rFonts w:ascii="Arial" w:hAnsi="Arial"/>
          <w:b/>
        </w:rPr>
      </w:pPr>
    </w:p>
    <w:p w14:paraId="78A045FC" w14:textId="77777777" w:rsidR="00944C3D" w:rsidRDefault="00944C3D" w:rsidP="00944C3D">
      <w:pPr>
        <w:rPr>
          <w:rFonts w:ascii="Arial" w:hAnsi="Arial"/>
          <w:b/>
        </w:rPr>
      </w:pPr>
    </w:p>
    <w:p w14:paraId="37A9C012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7"/>
        <w:gridCol w:w="1592"/>
        <w:gridCol w:w="1185"/>
        <w:gridCol w:w="1149"/>
        <w:gridCol w:w="1173"/>
        <w:gridCol w:w="1538"/>
      </w:tblGrid>
      <w:tr w:rsidR="0099716A" w:rsidRPr="00050529" w14:paraId="5F565BC6" w14:textId="77777777" w:rsidTr="00503750">
        <w:tc>
          <w:tcPr>
            <w:tcW w:w="2622" w:type="dxa"/>
            <w:vAlign w:val="center"/>
          </w:tcPr>
          <w:p w14:paraId="063A3F3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03970DA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54F4554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3C785DC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70B39FF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360BE74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01B432B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79093DA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728E7CC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4D2B7AA6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0F0BA7A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Imanie a fondy</w:t>
            </w:r>
          </w:p>
        </w:tc>
      </w:tr>
      <w:tr w:rsidR="0099716A" w:rsidRPr="00050529" w14:paraId="38C8C15F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80D090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773" w:type="dxa"/>
            <w:vAlign w:val="center"/>
          </w:tcPr>
          <w:p w14:paraId="471EFE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B1807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3E537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B9AC6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BBA65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5490CC40" w14:textId="77777777" w:rsidTr="00503750">
        <w:tc>
          <w:tcPr>
            <w:tcW w:w="2622" w:type="dxa"/>
            <w:vAlign w:val="center"/>
          </w:tcPr>
          <w:p w14:paraId="08AF38C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4520CC0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164118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A5C1A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A8303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F3368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24037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06BD8974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1F8A17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4A5759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41ED1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D4C2C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E4893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15C8D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0520C93E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04EDE3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5CAFAA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A3AB3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90BFA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B92BD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778EC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4816A289" w14:textId="77777777" w:rsidTr="00503750">
        <w:tc>
          <w:tcPr>
            <w:tcW w:w="2622" w:type="dxa"/>
            <w:vAlign w:val="center"/>
          </w:tcPr>
          <w:p w14:paraId="55D50A6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68FD7BDE" w14:textId="6D2D80BF" w:rsidR="00944C3D" w:rsidRPr="008C56AB" w:rsidRDefault="00201F49" w:rsidP="00201F49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48621</w:t>
            </w:r>
          </w:p>
        </w:tc>
        <w:tc>
          <w:tcPr>
            <w:tcW w:w="1275" w:type="dxa"/>
            <w:vAlign w:val="center"/>
          </w:tcPr>
          <w:p w14:paraId="5F85DB0C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2D314EAD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57A40B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B4F9BBE" w14:textId="29C8EF52" w:rsidR="00944C3D" w:rsidRPr="008C56AB" w:rsidRDefault="00201F49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62808</w:t>
            </w:r>
          </w:p>
        </w:tc>
      </w:tr>
      <w:tr w:rsidR="0099716A" w:rsidRPr="00050529" w14:paraId="36CBBBD8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7664BC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1A7685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FE8DE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3B5F1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5FC74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11828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62DCB8DF" w14:textId="77777777" w:rsidTr="00503750">
        <w:tc>
          <w:tcPr>
            <w:tcW w:w="2622" w:type="dxa"/>
            <w:vAlign w:val="center"/>
          </w:tcPr>
          <w:p w14:paraId="40F21C9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233FC5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09696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C19EB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95EE1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7FAFD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712C805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48AD2FE2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9716A" w:rsidRPr="00050529" w14:paraId="4D37DA2D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690364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457EAF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81A42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27225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004A0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C9863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515440CD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2B9BBD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5A695D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740BB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966B7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4A16A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F77C8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41CC9107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846D1F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3FF0B9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104AC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B5046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19FFD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1C01A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5102C475" w14:textId="77777777" w:rsidTr="00503750">
        <w:tc>
          <w:tcPr>
            <w:tcW w:w="2622" w:type="dxa"/>
            <w:vAlign w:val="center"/>
          </w:tcPr>
          <w:p w14:paraId="5FE4912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5EA0C3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86BAE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60E42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C2800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5B6CD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7973BBBC" w14:textId="77777777" w:rsidTr="00503750">
        <w:tc>
          <w:tcPr>
            <w:tcW w:w="2622" w:type="dxa"/>
            <w:vAlign w:val="center"/>
          </w:tcPr>
          <w:p w14:paraId="7237AE2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5D2196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C9819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20B8B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FFEFC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417A0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9716A" w:rsidRPr="00050529" w14:paraId="528A71B9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7F6189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6719B437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02382A3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D578D31" w14:textId="77777777" w:rsidR="00944C3D" w:rsidRPr="008C56AB" w:rsidRDefault="005E41E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32D072CF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1D13928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14:paraId="243996E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05F24D0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14:paraId="562257CD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6D1413EE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364D7F88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64C4597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E8F33AD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56BE7CB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2216945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5BA91F4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1745595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6D02F5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0BB4199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5CD723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A81490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2CDA828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C34B0D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5A3A2A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31A32E5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6C3D58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C720D8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6E7D44C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FEE7F0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1E2F95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6B84C7B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F7E1A9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B8C681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348222C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06AF67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3CFFAD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7CD5C81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154CF4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27E563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13BDBEF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7C25B5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DA152D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10F4508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5C6476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63785C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5B1312D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517F29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2AEF678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2D32133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EA53DA6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32C3050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52A68B9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43B148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098F1F0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B55545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A46DCB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6B8EAB7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521275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391728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2DE3BEF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623C01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3EF6E9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0371F72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C455D8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48D87F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24A6563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8C8B8B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C21178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0C912F1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FE689E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763D84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1C6D807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3A447A7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01B1F7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B93ECB4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54EC9D9D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14:paraId="2DCCD37C" w14:textId="77777777" w:rsidTr="00503750">
        <w:tc>
          <w:tcPr>
            <w:tcW w:w="2835" w:type="dxa"/>
            <w:vAlign w:val="center"/>
          </w:tcPr>
          <w:p w14:paraId="1467834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6223FC3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198F46B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289781B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575810A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688412A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0C5C617E" w14:textId="77777777" w:rsidTr="00503750">
        <w:tc>
          <w:tcPr>
            <w:tcW w:w="2835" w:type="dxa"/>
            <w:vAlign w:val="center"/>
          </w:tcPr>
          <w:p w14:paraId="25D9F9B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364DA7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C29CC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A8C34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FD22F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D6CA7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BBFC0E4" w14:textId="77777777" w:rsidTr="00503750">
        <w:tc>
          <w:tcPr>
            <w:tcW w:w="2835" w:type="dxa"/>
            <w:vAlign w:val="center"/>
          </w:tcPr>
          <w:p w14:paraId="4F14CAA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6BB05F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85F1A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37BB2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B76BC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53134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E0DA87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0657F36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7722552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B2A31C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CC4938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C5BB19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4B83BF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6CDA6E6B" w14:textId="77777777" w:rsidTr="00503750">
        <w:tc>
          <w:tcPr>
            <w:tcW w:w="2835" w:type="dxa"/>
            <w:vAlign w:val="center"/>
          </w:tcPr>
          <w:p w14:paraId="2F2C538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528DE7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906F5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B1220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16D48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885B7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6D2EC2B" w14:textId="77777777" w:rsidTr="00503750">
        <w:tc>
          <w:tcPr>
            <w:tcW w:w="2835" w:type="dxa"/>
            <w:vAlign w:val="center"/>
          </w:tcPr>
          <w:p w14:paraId="12CAE3F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0C97BC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425FD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0710F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C6AF6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E8C48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0374D73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74BB10D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47815B60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89B3AEE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309A20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19573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D6B80C2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D2EC2BC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34A2E66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686CFA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7D38D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9EDB7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B10A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5EE2C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5F166AA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38FC3C5C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14:paraId="78F8D36B" w14:textId="77777777" w:rsidTr="00503750">
        <w:tc>
          <w:tcPr>
            <w:tcW w:w="2552" w:type="dxa"/>
            <w:shd w:val="clear" w:color="auto" w:fill="auto"/>
            <w:vAlign w:val="center"/>
          </w:tcPr>
          <w:p w14:paraId="3FA45C8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1F7E8F5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554DF6D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2B026D3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1724C72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07AFEF5E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7CD3AF2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5FF41C33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32EABC0D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723D0B4C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2AE754E0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01A94EC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037EA26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2C28CDD7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346D8015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67D76A56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4E1754BC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46D01FC4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395F69C3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2A47CE57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1C69233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0879233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439BEE12" w14:textId="77777777" w:rsidTr="00503750">
        <w:tc>
          <w:tcPr>
            <w:tcW w:w="4395" w:type="dxa"/>
            <w:vMerge/>
          </w:tcPr>
          <w:p w14:paraId="1FC3BAA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32DC1A0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40DEEFA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07336088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500908A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059E8A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2E22C6DA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0D0E0BE8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590AF1E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13EE58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9D720B1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71FABCC2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6EEB827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5BF82DF9" w14:textId="77777777" w:rsidR="00944C3D" w:rsidRPr="008C56AB" w:rsidRDefault="0099716A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14:paraId="5B088C4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4C871907" w14:textId="77777777" w:rsidTr="00503750">
        <w:tc>
          <w:tcPr>
            <w:tcW w:w="4395" w:type="dxa"/>
            <w:vAlign w:val="center"/>
          </w:tcPr>
          <w:p w14:paraId="3B28626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1754C4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A02E7E6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029F09F0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75D7FD6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7A214C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A8B71F1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4B5BD9F1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2A4CF86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65E36F4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131B78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400190A2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1DC4C91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21636FB1" w14:textId="733331B2" w:rsidR="00944C3D" w:rsidRPr="008C56AB" w:rsidRDefault="00201F49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10105</w:t>
            </w:r>
          </w:p>
        </w:tc>
        <w:tc>
          <w:tcPr>
            <w:tcW w:w="2835" w:type="dxa"/>
            <w:vAlign w:val="center"/>
          </w:tcPr>
          <w:p w14:paraId="7EC0A83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716641B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510B1DB3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14:paraId="3E165C96" w14:textId="77777777" w:rsidTr="00503750">
        <w:tc>
          <w:tcPr>
            <w:tcW w:w="4395" w:type="dxa"/>
            <w:vAlign w:val="center"/>
          </w:tcPr>
          <w:p w14:paraId="327F373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557614FE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2E103036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0419433D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7AEABF9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1AC48FD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1CF2DB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6A168964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58351D6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08B5E9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5D07B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4B784FA4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7DA1B46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Tvorba zo zisku</w:t>
            </w:r>
          </w:p>
        </w:tc>
        <w:tc>
          <w:tcPr>
            <w:tcW w:w="2693" w:type="dxa"/>
            <w:vAlign w:val="center"/>
          </w:tcPr>
          <w:p w14:paraId="3F9346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100C85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179D12EE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6194370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0E10937D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CF6EADE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7615D9F5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7FEBE47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17A979D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BB2D15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F5786A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BD5E89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8480772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269930A9" w14:textId="77777777" w:rsidTr="00503750">
        <w:tc>
          <w:tcPr>
            <w:tcW w:w="1843" w:type="dxa"/>
            <w:vAlign w:val="center"/>
          </w:tcPr>
          <w:p w14:paraId="7E529B85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422527F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267A0E50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3383CAA9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620286B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15F61137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1BFF2773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44DDCE9E" w14:textId="77777777" w:rsidTr="00503750">
        <w:tc>
          <w:tcPr>
            <w:tcW w:w="1843" w:type="dxa"/>
            <w:vAlign w:val="center"/>
          </w:tcPr>
          <w:p w14:paraId="5DEC7A9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5428D43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D62337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B5E701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0FF243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71CD6D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86B3BB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194FE139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0C4C4AA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65D8DEE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BEC35E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FDC038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67F54F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DEC41A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BA08D0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1BB90873" w14:textId="77777777" w:rsidTr="00503750">
        <w:tc>
          <w:tcPr>
            <w:tcW w:w="1843" w:type="dxa"/>
            <w:vAlign w:val="center"/>
          </w:tcPr>
          <w:p w14:paraId="288015B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54CD9DF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F31E51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82DC34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EAA19D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EAE482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F124A4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3493FFD1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2485D82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3DC228B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CA1829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B1BFA4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B5E4A3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B511B0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187DF7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24C470B6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2CC9C1E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531F9D1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EDB739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3ED828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9B6454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08B5C8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D6A5ED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F24C87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12B489B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14:paraId="00BC442E" w14:textId="77777777" w:rsidTr="00503750">
        <w:trPr>
          <w:trHeight w:val="664"/>
        </w:trPr>
        <w:tc>
          <w:tcPr>
            <w:tcW w:w="3372" w:type="dxa"/>
          </w:tcPr>
          <w:p w14:paraId="548D582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4D7C5F1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375987D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32B443FA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19057B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29824B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68B8D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6D54030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8A0A9FB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6A5EC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65DC8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F43E5C1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E0C431B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77762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A0CFC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166E598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4AD20B5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77099D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6DE18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DAA2DD3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382CC23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7BDE45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916E0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62EC6FD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24ACA98E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EF185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29697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B94A0E5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5FED2185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14:paraId="57360675" w14:textId="77777777" w:rsidTr="00503750">
        <w:tc>
          <w:tcPr>
            <w:tcW w:w="2835" w:type="dxa"/>
            <w:vAlign w:val="center"/>
          </w:tcPr>
          <w:p w14:paraId="272BCB3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562036B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2CE0626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372CB5C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4947813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1408C4D5" w14:textId="77777777" w:rsidTr="00503750">
        <w:tc>
          <w:tcPr>
            <w:tcW w:w="2835" w:type="dxa"/>
          </w:tcPr>
          <w:p w14:paraId="4EA295A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4E5468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73838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2D10B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8BB49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34E0598" w14:textId="77777777" w:rsidTr="00503750">
        <w:tc>
          <w:tcPr>
            <w:tcW w:w="2835" w:type="dxa"/>
          </w:tcPr>
          <w:p w14:paraId="2F73EBC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0D2A22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46D87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8F0C5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7D1B6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E6E9364" w14:textId="77777777" w:rsidTr="00503750">
        <w:tc>
          <w:tcPr>
            <w:tcW w:w="2835" w:type="dxa"/>
          </w:tcPr>
          <w:p w14:paraId="1339831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2065FD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3CAD2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6FD1F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7B60F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FACB849" w14:textId="77777777" w:rsidTr="00503750">
        <w:tc>
          <w:tcPr>
            <w:tcW w:w="2835" w:type="dxa"/>
            <w:vAlign w:val="center"/>
          </w:tcPr>
          <w:p w14:paraId="2319449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1B68FF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62405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EF5DD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93775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9A29282" w14:textId="77777777" w:rsidTr="00503750">
        <w:tc>
          <w:tcPr>
            <w:tcW w:w="2835" w:type="dxa"/>
            <w:vAlign w:val="center"/>
          </w:tcPr>
          <w:p w14:paraId="5026C68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7A9BD6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78B7C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D226D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CC697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A19087F" w14:textId="77777777" w:rsidTr="00503750">
        <w:tc>
          <w:tcPr>
            <w:tcW w:w="2835" w:type="dxa"/>
          </w:tcPr>
          <w:p w14:paraId="5CDB540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653453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381F0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AEC51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6F117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9E4522C" w14:textId="77777777" w:rsidTr="00503750">
        <w:tc>
          <w:tcPr>
            <w:tcW w:w="2835" w:type="dxa"/>
          </w:tcPr>
          <w:p w14:paraId="3D67CA3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51C4ED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AC8F1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9F26E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4764F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945A670" w14:textId="77777777" w:rsidTr="00503750">
        <w:tc>
          <w:tcPr>
            <w:tcW w:w="2835" w:type="dxa"/>
          </w:tcPr>
          <w:p w14:paraId="1731222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52F6EB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5BC6C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889C9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8F77B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00EDADF" w14:textId="77777777" w:rsidR="00944C3D" w:rsidRDefault="00944C3D" w:rsidP="00944C3D">
      <w:pPr>
        <w:rPr>
          <w:rFonts w:ascii="Arial" w:hAnsi="Arial"/>
          <w:b/>
        </w:rPr>
      </w:pPr>
    </w:p>
    <w:p w14:paraId="14EF8218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14:paraId="5D343A93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435E877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lastRenderedPageBreak/>
              <w:t>Záväzok</w:t>
            </w:r>
          </w:p>
        </w:tc>
        <w:tc>
          <w:tcPr>
            <w:tcW w:w="1926" w:type="dxa"/>
            <w:vAlign w:val="center"/>
          </w:tcPr>
          <w:p w14:paraId="1C7FDBA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7019DC4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2B243E0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286C48D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084121E6" w14:textId="77777777" w:rsidTr="00503750">
        <w:trPr>
          <w:trHeight w:val="443"/>
        </w:trPr>
        <w:tc>
          <w:tcPr>
            <w:tcW w:w="2560" w:type="dxa"/>
          </w:tcPr>
          <w:p w14:paraId="37B7EFA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267169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7E573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89862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8F774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07B7616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45BE21E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2A26D7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2F19F8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125093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82938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878A0CA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3B6DE45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01DE8A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516F16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DAD21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5EEE2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0D0D647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66BD339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0371B3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BFD28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A0A70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7D8275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6B92CF2" w14:textId="77777777" w:rsidR="00944C3D" w:rsidRDefault="00944C3D" w:rsidP="00944C3D">
      <w:pPr>
        <w:rPr>
          <w:rFonts w:ascii="Arial" w:hAnsi="Arial"/>
          <w:b/>
        </w:rPr>
      </w:pPr>
    </w:p>
    <w:p w14:paraId="78FE20DE" w14:textId="77777777" w:rsidR="00944C3D" w:rsidRDefault="00944C3D" w:rsidP="00944C3D">
      <w:pPr>
        <w:rPr>
          <w:rFonts w:ascii="Arial" w:hAnsi="Arial"/>
          <w:b/>
        </w:rPr>
      </w:pPr>
    </w:p>
    <w:p w14:paraId="483FE680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567A8E19" w14:textId="77777777" w:rsidR="00944C3D" w:rsidRDefault="00944C3D" w:rsidP="00944C3D">
      <w:pPr>
        <w:rPr>
          <w:rFonts w:ascii="Arial" w:hAnsi="Arial"/>
          <w:b/>
        </w:rPr>
      </w:pPr>
    </w:p>
    <w:p w14:paraId="36AA2781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14:paraId="1D7247D7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38BA523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5EF0ACF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5229822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EC888DC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443AD5C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20270E0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550FB6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21222A4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4E374AD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3A3F220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23092D0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5C6D99C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7CC7BC0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585393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32F03FA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8971DBF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585D0DB0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7A892D81" w14:textId="77777777" w:rsidTr="00503750">
        <w:trPr>
          <w:trHeight w:val="677"/>
        </w:trPr>
        <w:tc>
          <w:tcPr>
            <w:tcW w:w="3358" w:type="dxa"/>
          </w:tcPr>
          <w:p w14:paraId="04E308F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14DB67B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402585C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462BBBB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BA3996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4E4037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0A27B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9294816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AC8C9D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23F39C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3B9C7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32DA8B9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FBF41F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47538A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AF48F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812316E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9AEA07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4B4DE3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625ED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3CD859D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CFF4A0F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8C920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6EED7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044E265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3E8BC2A9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2B793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7923D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DAE193A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7B0AAC6B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6A2694E2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38589B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150133A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63012729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652A836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B01114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F75D1C2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3E48439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7555965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CF8866E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15FD026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651034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549DB31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6D6AA73D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2F9EB118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75FCA8C7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43AF2EEC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78E3C9E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55C6C88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4608339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D95C61C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32A7E72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6E5ABD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A1909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7E3C772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15DDEED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zisky, z toho:</w:t>
            </w:r>
          </w:p>
        </w:tc>
        <w:tc>
          <w:tcPr>
            <w:tcW w:w="2874" w:type="dxa"/>
            <w:vAlign w:val="center"/>
          </w:tcPr>
          <w:p w14:paraId="7E20CA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AF36E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E3CAAC3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7867462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2CFBAC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E23CB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C2E2DB9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086FD2BC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4F42C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6523E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16D2B93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129D1329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EF4D6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1D989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42D4F51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7948A7A5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62201C8A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7354613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072394E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7B14A58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57767E7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04F3BFF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161814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4D4DE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DC3DB87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30DA070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374C3F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32F04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3DD9089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1DC9ABA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5CCBF0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6CF90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04E0C5E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55FEB4D4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76C19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925F5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9923F19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0D3D4001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01CD0F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2CFD1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A8B9F37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4967C17E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0A0C176D" w14:textId="77777777" w:rsidTr="00503750">
        <w:tc>
          <w:tcPr>
            <w:tcW w:w="3686" w:type="dxa"/>
            <w:vAlign w:val="center"/>
          </w:tcPr>
          <w:p w14:paraId="2C76E7A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68A296B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407CAD2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0F572AD5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0CEB6B0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E76528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C499E9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65311D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E12E48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5D5DCE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08880C7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3604D9B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BDF379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D63C22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71CB53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DAD6EF7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208DF240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00934AE9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186B48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7C95AC1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7F802324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2AB71F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663FA7A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330FC83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3689068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71D11B6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7E1449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B52D2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C7DC6DE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3D78DF1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611352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D421D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43769E6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70430F7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57B5E3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7F52F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5A2F1CD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2CE64671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192925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A8259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FB0BFE7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67232DFF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BA878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91F45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ABEF35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A89EBBB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08253556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7D94ABEA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67BD3E6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277CE61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0B2155F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B9437D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102F8C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307BED4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8ECBB3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4CD784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BC3F9B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B30702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6C4C72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C4844AA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84EC5B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410372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30BE09C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B7EFB8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11847F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63845B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9B478F2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3B909F3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27D73D52" w14:textId="77777777" w:rsidR="00944C3D" w:rsidRDefault="00944C3D" w:rsidP="00944C3D">
      <w:pPr>
        <w:rPr>
          <w:sz w:val="22"/>
          <w:szCs w:val="22"/>
        </w:rPr>
      </w:pPr>
    </w:p>
    <w:p w14:paraId="07584357" w14:textId="77777777" w:rsidR="00944C3D" w:rsidRDefault="00944C3D" w:rsidP="00944C3D">
      <w:pPr>
        <w:rPr>
          <w:sz w:val="22"/>
          <w:szCs w:val="22"/>
        </w:rPr>
      </w:pPr>
    </w:p>
    <w:p w14:paraId="601C1E32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31BF49D8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1280A99B" w14:textId="77777777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6CF7536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746B9A8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1F4D40F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1C222E3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14:paraId="09D655FC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3FC15287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7687ECD1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5794FDB8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74AFE8EA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7EAD6BBA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5E0AAD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ABBE0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919937A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B87418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2EE9E7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E58A0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54D7549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353B556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404774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05DB0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15652E8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3799743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150B73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35F12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170333E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07B758FD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1FDD99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345A2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F88203E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86AD877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35FF52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F13A4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F6995CD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3449CEDA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0E9163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A9D4B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0A4D14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DFDA215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14:paraId="104E1804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263FBAD3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75EEF728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6B8CB6CF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3C8A16E7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EFC0BD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465E64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E382F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8C42BEE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89D7CF4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6CCF58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98BF1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5B3644F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8D62360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2A17F2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3BF87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241D2DA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E1BF30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314652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1C734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45A2B6C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242AD2B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42FA18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F86E0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7C3DB2D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240ADB1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165448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A7C90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F337D33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0FBC43E3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44851C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1A62D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556D33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EF1959C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55055717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48EAE9E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71BB62D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7D28E131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245416F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90155BF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Informácie o významných skutočnostiach, ktoré nastali medzi dňom, ku ktorému sa zostavuje účtovná závierka a dňom jej zostavenia</w:t>
      </w:r>
    </w:p>
    <w:p w14:paraId="534368B0" w14:textId="77777777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5C13FBC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5AF0B5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751C5DE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0720AC45" w14:textId="77777777" w:rsidR="00944C3D" w:rsidRPr="003607F0" w:rsidRDefault="00944C3D" w:rsidP="00944C3D"/>
    <w:p w14:paraId="0B7D85A6" w14:textId="77777777" w:rsidR="00F47675" w:rsidRPr="00944C3D" w:rsidRDefault="00F47675" w:rsidP="00944C3D"/>
    <w:sectPr w:rsidR="00F47675" w:rsidRPr="00944C3D" w:rsidSect="00AE6475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CC56BC" w14:textId="77777777" w:rsidR="00AE6475" w:rsidRDefault="00AE6475">
      <w:r>
        <w:separator/>
      </w:r>
    </w:p>
  </w:endnote>
  <w:endnote w:type="continuationSeparator" w:id="0">
    <w:p w14:paraId="18FF301A" w14:textId="77777777" w:rsidR="00AE6475" w:rsidRDefault="00AE64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3C242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646867">
      <w:rPr>
        <w:rStyle w:val="slostrany"/>
        <w:rFonts w:cs="Arial"/>
      </w:rPr>
      <w:t>7</w:t>
    </w:r>
    <w:r>
      <w:rPr>
        <w:rStyle w:val="slostrany"/>
        <w:rFonts w:cs="Arial"/>
      </w:rPr>
      <w:fldChar w:fldCharType="end"/>
    </w:r>
  </w:p>
  <w:p w14:paraId="6070460D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74432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3E02136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68575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646867">
      <w:rPr>
        <w:rStyle w:val="slostrany"/>
        <w:sz w:val="16"/>
        <w:szCs w:val="16"/>
      </w:rPr>
      <w:t>16</w:t>
    </w:r>
    <w:r w:rsidRPr="00010D38">
      <w:rPr>
        <w:rStyle w:val="slostrany"/>
        <w:sz w:val="16"/>
        <w:szCs w:val="16"/>
      </w:rPr>
      <w:fldChar w:fldCharType="end"/>
    </w:r>
  </w:p>
  <w:p w14:paraId="05AABCCA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D1E4F6" w14:textId="77777777" w:rsidR="00AE6475" w:rsidRDefault="00AE6475">
      <w:r>
        <w:separator/>
      </w:r>
    </w:p>
  </w:footnote>
  <w:footnote w:type="continuationSeparator" w:id="0">
    <w:p w14:paraId="09631977" w14:textId="77777777" w:rsidR="00AE6475" w:rsidRDefault="00AE64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1167530">
    <w:abstractNumId w:val="13"/>
  </w:num>
  <w:num w:numId="2" w16cid:durableId="348602094">
    <w:abstractNumId w:val="17"/>
  </w:num>
  <w:num w:numId="3" w16cid:durableId="587007550">
    <w:abstractNumId w:val="8"/>
  </w:num>
  <w:num w:numId="4" w16cid:durableId="645209913">
    <w:abstractNumId w:val="7"/>
  </w:num>
  <w:num w:numId="5" w16cid:durableId="262613525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73715897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50803195">
    <w:abstractNumId w:val="20"/>
  </w:num>
  <w:num w:numId="8" w16cid:durableId="90468952">
    <w:abstractNumId w:val="10"/>
  </w:num>
  <w:num w:numId="9" w16cid:durableId="1411268902">
    <w:abstractNumId w:val="0"/>
  </w:num>
  <w:num w:numId="10" w16cid:durableId="431316964">
    <w:abstractNumId w:val="19"/>
  </w:num>
  <w:num w:numId="11" w16cid:durableId="282003339">
    <w:abstractNumId w:val="6"/>
  </w:num>
  <w:num w:numId="12" w16cid:durableId="533275578">
    <w:abstractNumId w:val="9"/>
  </w:num>
  <w:num w:numId="13" w16cid:durableId="1084838497">
    <w:abstractNumId w:val="12"/>
  </w:num>
  <w:num w:numId="14" w16cid:durableId="987783557">
    <w:abstractNumId w:val="15"/>
  </w:num>
  <w:num w:numId="15" w16cid:durableId="9459158">
    <w:abstractNumId w:val="14"/>
  </w:num>
  <w:num w:numId="16" w16cid:durableId="105345336">
    <w:abstractNumId w:val="2"/>
  </w:num>
  <w:num w:numId="17" w16cid:durableId="760685296">
    <w:abstractNumId w:val="4"/>
  </w:num>
  <w:num w:numId="18" w16cid:durableId="198006657">
    <w:abstractNumId w:val="11"/>
  </w:num>
  <w:num w:numId="19" w16cid:durableId="190414384">
    <w:abstractNumId w:val="5"/>
  </w:num>
  <w:num w:numId="20" w16cid:durableId="1263105685">
    <w:abstractNumId w:val="18"/>
  </w:num>
  <w:num w:numId="21" w16cid:durableId="16126672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rg1" w:val="201642"/>
    <w:docVar w:name="arg2" w:val="driver=asa11;dbf=d:\anasoft\data\tebys.db;dbn=tebys;eng=sql11;commlinks=tcpip{ip=192.168.24.10};uid=hromnikova;con=finus(10.15);pwd=a"/>
    <w:docVar w:name="arg3" w:val="0"/>
    <w:docVar w:name="arg4" w:val="C:\Users\HROMNI~1\AppData\Local\Temp\16254454.doc"/>
    <w:docVar w:name="arg5" w:val="2"/>
  </w:docVars>
  <w:rsids>
    <w:rsidRoot w:val="00646867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255E"/>
    <w:rsid w:val="001B51FA"/>
    <w:rsid w:val="001D225C"/>
    <w:rsid w:val="001D2AB6"/>
    <w:rsid w:val="001E33AE"/>
    <w:rsid w:val="001E538B"/>
    <w:rsid w:val="001F17B9"/>
    <w:rsid w:val="001F7461"/>
    <w:rsid w:val="00200A6E"/>
    <w:rsid w:val="00201F49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41ED"/>
    <w:rsid w:val="005E5613"/>
    <w:rsid w:val="0060758C"/>
    <w:rsid w:val="00614891"/>
    <w:rsid w:val="0062543C"/>
    <w:rsid w:val="00631973"/>
    <w:rsid w:val="00643188"/>
    <w:rsid w:val="00646867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19DD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9716A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AE6475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47639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933EE9"/>
  <w15:docId w15:val="{AF9B194B-017E-4793-A9EC-F8999E320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7978AA-286C-42DD-A9C1-AF7D97E88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3</TotalTime>
  <Pages>16</Pages>
  <Words>5276</Words>
  <Characters>30079</Characters>
  <Application>Microsoft Office Word</Application>
  <DocSecurity>0</DocSecurity>
  <Lines>250</Lines>
  <Paragraphs>70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HROMNIKOVA Jana</dc:creator>
  <cp:lastModifiedBy>KOSTELNA Marcela</cp:lastModifiedBy>
  <cp:revision>2</cp:revision>
  <cp:lastPrinted>2009-07-30T10:15:00Z</cp:lastPrinted>
  <dcterms:created xsi:type="dcterms:W3CDTF">2024-02-27T12:37:00Z</dcterms:created>
  <dcterms:modified xsi:type="dcterms:W3CDTF">2024-02-27T12:37:00Z</dcterms:modified>
</cp:coreProperties>
</file>