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A3048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0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1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E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A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6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F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3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8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9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C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9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B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C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A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9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B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5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4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C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673EF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42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ED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5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69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94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48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2B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0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686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85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55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6C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AB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5D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D1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76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2C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73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0F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30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9C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FD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A3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B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0C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1B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EE2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6E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7F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0F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75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3B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10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23C7D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7A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49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212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CF3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42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81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FA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BB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19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7C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23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2D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D9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6B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55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69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A3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C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1F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B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B2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89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10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6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75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27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A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70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5F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22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CE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1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27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D527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71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34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5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BD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22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15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5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7D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7F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3D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2B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7C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76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93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7F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6B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E4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D9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DF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63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45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91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00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DF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C1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C3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BE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A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92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94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18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88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2E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D957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0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3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2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D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0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9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E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2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0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5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4F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9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F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7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F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5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3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8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2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C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6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6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E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6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D3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B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B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E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2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4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4D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0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41427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B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8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A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6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F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A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F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3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3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1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7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C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B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4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5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6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D25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8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0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4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5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0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0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86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5E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B3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0F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ED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F0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87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5D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FE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14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45726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0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6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5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9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0BAF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1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5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D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C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2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3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E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B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4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C47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3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D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A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4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A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3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4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F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7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E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7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0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E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8240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7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D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E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9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1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A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4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0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8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135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F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2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7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F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1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5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0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0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F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9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4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7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9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A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5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E4C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4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6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F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3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5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A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F7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4B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E6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508F0" w14:textId="66905D5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E0DBB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9C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65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BE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B2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49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C5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8E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48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0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7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7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8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6C98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6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9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1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D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6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8A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73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46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3FA40A" wp14:editId="3584EE9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3B60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F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95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2A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19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5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3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8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A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4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9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0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E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D888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365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2895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03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7C241B1" wp14:editId="025F028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312C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F11671" wp14:editId="68F6AA4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49F9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EEF2E7" wp14:editId="3EE97FF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3AC9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EDE8D08" wp14:editId="5AD53A2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4BC23" w14:textId="77777777" w:rsidR="000B647F" w:rsidRDefault="006E6272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123F61B" wp14:editId="1BA535C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97251" w14:textId="7EE3905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E0DBB">
                                    <w:rPr>
                                      <w:rFonts w:ascii="Arial" w:hAnsi="Arial" w:cs="Arial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23F6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4B97251" w14:textId="7EE3905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E0DBB">
                              <w:rPr>
                                <w:rFonts w:ascii="Arial" w:hAnsi="Arial" w:cs="Arial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C0D40E7" wp14:editId="137FB27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2D619" w14:textId="1C0E2A8A" w:rsidR="000B647F" w:rsidRDefault="0099716A" w:rsidP="00944C3D">
                                  <w:r>
                                    <w:t>20</w:t>
                                  </w:r>
                                  <w:r w:rsidR="002E0DBB"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D40E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782D619" w14:textId="1C0E2A8A" w:rsidR="000B647F" w:rsidRDefault="0099716A" w:rsidP="00944C3D">
                            <w:r>
                              <w:t>20</w:t>
                            </w:r>
                            <w:r w:rsidR="002E0DBB"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4ED4855" wp14:editId="3DFCAFF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FC46E" w14:textId="77777777" w:rsidR="000B647F" w:rsidRDefault="006E6272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3ADE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DD44B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7422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1F723FF" wp14:editId="212CA6E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78A1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90AFD40" wp14:editId="45A24F3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B382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C628C7" wp14:editId="131749C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FE68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F7688A5" wp14:editId="01651FF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7232F" w14:textId="1B78B3FB" w:rsidR="000B647F" w:rsidRDefault="0099716A" w:rsidP="00944C3D">
                                  <w:r>
                                    <w:t>20</w:t>
                                  </w:r>
                                  <w:r w:rsidR="002E0DBB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688A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467232F" w14:textId="1B78B3FB" w:rsidR="000B647F" w:rsidRDefault="0099716A" w:rsidP="00944C3D">
                            <w:r>
                              <w:t>20</w:t>
                            </w:r>
                            <w:r w:rsidR="002E0DBB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885B04" wp14:editId="4D186DD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4D43B" w14:textId="77777777" w:rsidR="000B647F" w:rsidRDefault="006E6272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D3A97BA" wp14:editId="0BDB88C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75CAA" w14:textId="72464328" w:rsidR="000B647F" w:rsidRDefault="0099716A" w:rsidP="00944C3D">
                                  <w:r>
                                    <w:t>20</w:t>
                                  </w:r>
                                  <w:r w:rsidR="002E0DBB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A97B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675CAA" w14:textId="72464328" w:rsidR="000B647F" w:rsidRDefault="0099716A" w:rsidP="00944C3D">
                            <w:r>
                              <w:t>20</w:t>
                            </w:r>
                            <w:r w:rsidR="002E0DBB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01BC5DE" wp14:editId="44827B4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DFDED" w14:textId="77777777" w:rsidR="000B647F" w:rsidRDefault="006E6272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5D1A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CD4B72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3D96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D6D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D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C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2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1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7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F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4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3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E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6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1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4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5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5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7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4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B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7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A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BDE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8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07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04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7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0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F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E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4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3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3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B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6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B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7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3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7B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88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64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11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A3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1F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F9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E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7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4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A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6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6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9733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2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6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4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3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4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9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1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C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B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4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A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0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7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F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BB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D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462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2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F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7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3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E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5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4A3D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0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3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1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3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3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2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2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A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3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1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6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B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D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E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8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0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B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4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DC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7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B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9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9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F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B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308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5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2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4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5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A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3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E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A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2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E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7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B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7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C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C5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2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A8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B9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AA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7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1E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E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A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7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E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2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A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2F83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C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4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8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6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A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D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0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4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9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4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F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1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D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A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A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B6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3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84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10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81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E4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F8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6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B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E31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2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A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BF9A39" wp14:editId="3D8C5F9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2764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D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A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0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E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8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B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A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2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B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6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E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C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C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0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8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D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4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8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0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E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1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3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3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0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E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2E6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88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C0A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20A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3CDAE2" wp14:editId="32A5E99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C2D91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36114553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36114553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A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E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0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3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E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1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5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4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E34DF" wp14:editId="303F16A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865C9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2021510568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2021510568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2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E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9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E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3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E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7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7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0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7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9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F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A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62CC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FE26F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EB5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4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4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D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1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0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D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3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F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1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B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B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B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4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449B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AE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250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1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54844A" wp14:editId="68640E9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8CC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45650"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45650"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9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C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6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9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7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F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F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C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9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D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0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8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2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E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1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7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4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1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8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3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A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7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0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9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6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B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4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2166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8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5BE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13B6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553C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5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D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1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B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E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A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0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4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E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D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0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2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A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1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3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0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2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D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6E249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32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9136BC" wp14:editId="1AEDAFC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D133AA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A07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F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0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8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8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4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2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A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9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9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E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C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D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B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6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3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7C3058" wp14:editId="5657606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03DEE" w14:textId="77777777" w:rsidR="000B647F" w:rsidRDefault="00445650" w:rsidP="00944C3D">
                                  <w:r>
                                    <w:t>500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45650" w:rsidP="00944C3D">
                            <w:r>
                              <w:t>500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1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B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1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4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FC5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83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F26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6A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382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C111B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1A57B6" wp14:editId="1AA3CA7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054B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9B200F" wp14:editId="1229975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213D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53ED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1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B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C5C0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1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BEB6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9FF823" wp14:editId="73FF498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A207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1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95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48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CD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D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91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BD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9012C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D067B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B3BE32" wp14:editId="4194400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DA2D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CD0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F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E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3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4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F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A39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7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4AE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D2F6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95364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6951C3" wp14:editId="3672A46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3FF4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3BB6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D97A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35D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4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9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A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8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C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8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B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2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0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1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4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7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0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D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C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B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5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9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E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8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117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C0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95D61" w14:textId="029AF0A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E0DBB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A00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5E4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7A8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B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D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DFC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9C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A6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B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7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B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7A7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6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22F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4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6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B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72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B7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7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FB5F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6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C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8A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6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3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3F3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9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846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83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DB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A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EB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B5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62B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7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321A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F3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C9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6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D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4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26A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B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726C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55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A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F0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B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074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C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03DB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C8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19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F5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F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9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6AE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1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456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5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DB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CA7B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7F64AF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A6163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AFB9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9B5DAB3" w14:textId="77777777" w:rsidR="002E0DBB" w:rsidRDefault="002E0DBB" w:rsidP="00503750">
            <w:pPr>
              <w:rPr>
                <w:rFonts w:ascii="Arial" w:hAnsi="Arial"/>
                <w:lang w:eastAsia="sk-SK"/>
              </w:rPr>
            </w:pPr>
          </w:p>
          <w:p w14:paraId="747EEF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4BAFF3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DD24F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DFDE9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5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C0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A56C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1B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5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1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9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2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D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0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5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A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E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9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F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5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E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6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1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E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6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D5D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2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232DED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49AA9FB" w14:textId="77777777" w:rsidR="00944C3D" w:rsidRDefault="00944C3D" w:rsidP="00944C3D">
      <w:pPr>
        <w:rPr>
          <w:rFonts w:ascii="Arial" w:hAnsi="Arial"/>
        </w:rPr>
      </w:pPr>
    </w:p>
    <w:p w14:paraId="0C77C28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96F4FD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E5618C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800B2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DD7502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82A327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4BF995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DE1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1FD3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1251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E0A930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6A481D" w14:textId="77777777" w:rsidR="00944C3D" w:rsidRPr="008D0433" w:rsidRDefault="0044565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Bačínsky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Miroslav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5D728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FE7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588D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6B7E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369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074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4C703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733B8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63AA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F3A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78CB6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1F68A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FFEF1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274B79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B3B3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2F591C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E6E5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1FB4CE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C2F5E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09B39E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26004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8A6B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692A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712F08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E087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BACF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A52F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18BD6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A19C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0CC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0A1D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39245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274F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31BD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5528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6EC4B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D343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816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129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7CDF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8C39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79E79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0B62B7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AEB3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356A9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46DA8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3A455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B81C07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C25E9D" w14:textId="009406F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E0DB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AB499C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D7B707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732EC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3960F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ED1D1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24E8C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85677D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D75B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3CC96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AB2C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7F14A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40D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01F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709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D7F06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477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FE589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3E57C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2E874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0832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84D54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FF5BF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CC2D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0FD8E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A54DC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49EE5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ED50B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E2413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902DF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E3D8C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A46CA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8C24F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160A3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37AF0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E689C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E4560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6903D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69C57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6CF97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0401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D9C35E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5ABA1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45448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07871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79C98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77C6FC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CC6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3CA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D45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A693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D2046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D8D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F82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47F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3D6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50F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6008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3B0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F299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FE0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F5B18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755F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2405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FE8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FF08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EE55F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DA937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C8DB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A55B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AF87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642F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77AFF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7A7188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06600C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3818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70BE50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E5F1D2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EF587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2260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E34ED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512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E55972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20E80CF" w14:textId="77777777" w:rsidTr="00503750">
        <w:tc>
          <w:tcPr>
            <w:tcW w:w="2302" w:type="dxa"/>
            <w:vAlign w:val="center"/>
          </w:tcPr>
          <w:p w14:paraId="049595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989CF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6E63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8FC3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EF07A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A8FE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E0B5E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52BF2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D2C0921" w14:textId="77777777" w:rsidTr="00503750">
        <w:tc>
          <w:tcPr>
            <w:tcW w:w="15593" w:type="dxa"/>
            <w:gridSpan w:val="8"/>
            <w:vAlign w:val="center"/>
          </w:tcPr>
          <w:p w14:paraId="41705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EC38D7" w14:textId="77777777" w:rsidTr="00503750">
        <w:tc>
          <w:tcPr>
            <w:tcW w:w="2302" w:type="dxa"/>
            <w:vAlign w:val="center"/>
          </w:tcPr>
          <w:p w14:paraId="6D66F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DE7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6779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E1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001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25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221F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1BF7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24D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4D7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6AC3A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529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CBF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7F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B4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667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B64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D49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CB09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32F55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F42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021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7A1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29A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A92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7B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A43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6515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9F16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DF60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D37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33F7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AF55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7E0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E9F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A3DCA5" w14:textId="77777777" w:rsidTr="00503750">
        <w:tc>
          <w:tcPr>
            <w:tcW w:w="2302" w:type="dxa"/>
            <w:vAlign w:val="center"/>
          </w:tcPr>
          <w:p w14:paraId="1ECC58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05F8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AFB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C6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F13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829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A74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2D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5BEA8" w14:textId="77777777" w:rsidTr="00503750">
        <w:tc>
          <w:tcPr>
            <w:tcW w:w="15593" w:type="dxa"/>
            <w:gridSpan w:val="8"/>
            <w:vAlign w:val="center"/>
          </w:tcPr>
          <w:p w14:paraId="48547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985A1F7" w14:textId="77777777" w:rsidTr="00503750">
        <w:tc>
          <w:tcPr>
            <w:tcW w:w="2302" w:type="dxa"/>
            <w:vAlign w:val="center"/>
          </w:tcPr>
          <w:p w14:paraId="07E01B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8DF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8C3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C85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DBE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9B4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4DDB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DF3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435C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A37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543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E7E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92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235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9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377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20B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186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538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1D17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1BAE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F10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03D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90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9361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0EB0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DF3070" w14:textId="77777777" w:rsidTr="00503750">
        <w:tc>
          <w:tcPr>
            <w:tcW w:w="2302" w:type="dxa"/>
            <w:vAlign w:val="center"/>
          </w:tcPr>
          <w:p w14:paraId="3EB20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F017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C4D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CF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52FB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3C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D461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B37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7CC92" w14:textId="77777777" w:rsidTr="00503750">
        <w:tc>
          <w:tcPr>
            <w:tcW w:w="15593" w:type="dxa"/>
            <w:gridSpan w:val="8"/>
            <w:vAlign w:val="center"/>
          </w:tcPr>
          <w:p w14:paraId="43520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97BB611" w14:textId="77777777" w:rsidTr="00503750">
        <w:tc>
          <w:tcPr>
            <w:tcW w:w="2302" w:type="dxa"/>
            <w:vAlign w:val="center"/>
          </w:tcPr>
          <w:p w14:paraId="722FD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251D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FB9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4F4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B17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C4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34A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36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5965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A045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FCC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851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72D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9BB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C7E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215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24B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852D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F361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8A730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EA80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175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48B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9BD8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62C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C03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4ED0A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EF9C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59D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BEC6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DE20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4DA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5DF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112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3A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0E90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AA731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E97D4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681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4814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4C26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817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D23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3D2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CA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220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806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978C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5644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981B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3D9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7054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FEE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7A4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65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A202D6" w14:textId="77777777" w:rsidR="00944C3D" w:rsidRDefault="00944C3D" w:rsidP="00944C3D">
      <w:pPr>
        <w:rPr>
          <w:rFonts w:ascii="Arial" w:hAnsi="Arial"/>
          <w:b/>
        </w:rPr>
      </w:pPr>
    </w:p>
    <w:p w14:paraId="0F538AC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9D452CD" w14:textId="77777777" w:rsidTr="00503750">
        <w:tc>
          <w:tcPr>
            <w:tcW w:w="1944" w:type="dxa"/>
            <w:vAlign w:val="center"/>
          </w:tcPr>
          <w:p w14:paraId="12FF05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737B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542B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B7042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AA1B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4EB8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79EB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F3F43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90DB4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DC82B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34349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7600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A176BE" w14:textId="77777777" w:rsidTr="00503750">
        <w:tc>
          <w:tcPr>
            <w:tcW w:w="15685" w:type="dxa"/>
            <w:gridSpan w:val="12"/>
            <w:vAlign w:val="center"/>
          </w:tcPr>
          <w:p w14:paraId="01793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44B2EC" w14:textId="77777777" w:rsidTr="00503750">
        <w:tc>
          <w:tcPr>
            <w:tcW w:w="1944" w:type="dxa"/>
            <w:vAlign w:val="center"/>
          </w:tcPr>
          <w:p w14:paraId="27552A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493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BFB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C06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E3D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67B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DEB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885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0E8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36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AEF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5AB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366B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790F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B3E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EE2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1A7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5E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112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C50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C0B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41F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85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5A9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22D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C4AF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274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C18E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A43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D96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B1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A3A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8C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EF0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C79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936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186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EA4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699E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88430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2328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6B3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9CC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D3C8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6CFC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BFC3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9FB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BA48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2663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4F4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219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D73701" w14:textId="77777777" w:rsidTr="00503750">
        <w:tc>
          <w:tcPr>
            <w:tcW w:w="1944" w:type="dxa"/>
            <w:vAlign w:val="center"/>
          </w:tcPr>
          <w:p w14:paraId="346BA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38D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FA6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12A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D42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C3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4C2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C0F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0DE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821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B7D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492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A6C379" w14:textId="77777777" w:rsidTr="00503750">
        <w:tc>
          <w:tcPr>
            <w:tcW w:w="15685" w:type="dxa"/>
            <w:gridSpan w:val="12"/>
            <w:vAlign w:val="center"/>
          </w:tcPr>
          <w:p w14:paraId="17662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F83956" w14:textId="77777777" w:rsidTr="00503750">
        <w:tc>
          <w:tcPr>
            <w:tcW w:w="1944" w:type="dxa"/>
            <w:vAlign w:val="center"/>
          </w:tcPr>
          <w:p w14:paraId="4CA5DB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E4F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0A1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1E6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87E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127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C23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C17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917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77D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561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061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FECB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1BC52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C59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28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88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D5F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6A1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314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3FD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8EF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C94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D3E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F8A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C017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3393E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27A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2D4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F4D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744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89F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35D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AF1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DAC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75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DF9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FB7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BEFD1" w14:textId="77777777" w:rsidTr="00503750">
        <w:tc>
          <w:tcPr>
            <w:tcW w:w="1944" w:type="dxa"/>
            <w:vAlign w:val="center"/>
          </w:tcPr>
          <w:p w14:paraId="47302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7D9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2C6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D11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853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DD5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548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CE5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60E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3C7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654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8AF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D2A7AC" w14:textId="77777777" w:rsidTr="00503750">
        <w:tc>
          <w:tcPr>
            <w:tcW w:w="15685" w:type="dxa"/>
            <w:gridSpan w:val="12"/>
            <w:vAlign w:val="center"/>
          </w:tcPr>
          <w:p w14:paraId="418C1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7476D07" w14:textId="77777777" w:rsidTr="00503750">
        <w:tc>
          <w:tcPr>
            <w:tcW w:w="1944" w:type="dxa"/>
            <w:vAlign w:val="center"/>
          </w:tcPr>
          <w:p w14:paraId="4A774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4CA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33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142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E82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641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A31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FF1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E9B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675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90F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25C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CE3C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A2E6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A38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D59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1EA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1A2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511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986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CA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0CD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9C4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722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4D0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0AB5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3BC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B5C7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693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351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A1D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10D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55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2FC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3A7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A92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883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DBD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B08E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5493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4BF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DB6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F93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344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CD9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AE4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26A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ACD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3B6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5BD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7F7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B7432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B805E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CB33F3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F96F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0A2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D26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F8D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C83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6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267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BE8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D4F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557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142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11E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DB25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8DC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E43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6D0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742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47C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B11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1ED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1C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F86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4B2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57E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5F8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90B7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B9E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88BB3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DC58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8433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CA10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7202E9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386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A6E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B5A41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A8D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488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CF70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662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05A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A8901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2134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351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AD21C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F6353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7A7FF9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E659D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4ED2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DD3E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CCBD9D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30464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0E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44B4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25B0A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704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70A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6CB9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8DD2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1F7F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1251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DCF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C2FF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BF5F0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EFF4CB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AC75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2CCA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D6E80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3400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A60C9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E22F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D49806" w14:textId="77777777" w:rsidTr="00503750">
        <w:trPr>
          <w:trHeight w:val="1073"/>
        </w:trPr>
        <w:tc>
          <w:tcPr>
            <w:tcW w:w="3614" w:type="dxa"/>
            <w:vMerge/>
          </w:tcPr>
          <w:p w14:paraId="232F3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665D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C091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0AF8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0FA6E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27AC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B9DA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438FC82" w14:textId="77777777" w:rsidTr="00503750">
        <w:trPr>
          <w:trHeight w:val="283"/>
        </w:trPr>
        <w:tc>
          <w:tcPr>
            <w:tcW w:w="3614" w:type="dxa"/>
          </w:tcPr>
          <w:p w14:paraId="58D8F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95C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8C4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9E2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B93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2AE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658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B3D36A" w14:textId="77777777" w:rsidTr="00503750">
        <w:trPr>
          <w:trHeight w:val="283"/>
        </w:trPr>
        <w:tc>
          <w:tcPr>
            <w:tcW w:w="3614" w:type="dxa"/>
          </w:tcPr>
          <w:p w14:paraId="593BE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8F3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37A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6E9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DEF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03E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E21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7E9FE3" w14:textId="77777777" w:rsidTr="00503750">
        <w:trPr>
          <w:trHeight w:val="283"/>
        </w:trPr>
        <w:tc>
          <w:tcPr>
            <w:tcW w:w="3614" w:type="dxa"/>
          </w:tcPr>
          <w:p w14:paraId="53C29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888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996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36B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41E9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A7D4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93F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C8C0A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B9288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C433E6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F9CAF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0246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76609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08BD1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EE1E9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BC4D4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91F3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E9F06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5C18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8D474C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BE12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684AF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909F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C4C8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FD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F7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C7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A8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CE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60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622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FB9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5FD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67FF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ECD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EE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2F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B12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FD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46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16B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22F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E5E5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0B05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EEB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34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20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BAB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40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81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DCF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1C8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E99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819A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C77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440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8FA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BD5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C40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138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F4F4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BFCE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51994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729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FF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9F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2E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71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011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A1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C09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DB8B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97118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4FA28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33F9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014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72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17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A7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0E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05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24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47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C36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FBA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C3C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44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C3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31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89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C1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84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C20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EA0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40D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0E04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D1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4F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F8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71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5E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6D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FC0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701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C96F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C6F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F4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60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DC2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1D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E0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A4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6D7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BBE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71D60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EDF4E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4C22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8CFA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F3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44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5D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B1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1A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CB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0E6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BC27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7CC41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FCC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906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307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A6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E2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78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65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DC5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60BC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360A5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D365C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98798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640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1C53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B31B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079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AB0C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053F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5CEA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921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8244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AED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FA6F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A409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039A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42F2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4B0A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DE86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E71A9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512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CF3760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03074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3A7BC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5ADB96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CAAF3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524B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2BF9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14CB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C0FC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EECFD1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AE0C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2D0F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FB8F5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A6C7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5020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F56BA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B5F4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7E5F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32EB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7037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0A30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BD7E0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93015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B3BB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2F54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CAE1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41EA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BE1E0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994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2FC7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137F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072C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4107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E7A41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7938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0077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FB12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F3CC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E882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E8C4E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E8EE52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F967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FCCA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015A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E7DB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D5D16B" w14:textId="77777777" w:rsidR="00944C3D" w:rsidRDefault="00944C3D" w:rsidP="00944C3D">
      <w:pPr>
        <w:rPr>
          <w:rFonts w:ascii="Arial" w:hAnsi="Arial"/>
          <w:b/>
        </w:rPr>
      </w:pPr>
    </w:p>
    <w:p w14:paraId="71CFBC0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7BF9FC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96C4C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ACB37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20F4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5844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D3A7C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D00E69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60FD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E8A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37D6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B89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D1686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69AA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5F6AF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C217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80C3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F964B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A9F4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C337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E591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BDFC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E236F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79AB7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58421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F540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3C2B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641E0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E0495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5AC4F1" w14:textId="77777777" w:rsidTr="00503750">
        <w:tc>
          <w:tcPr>
            <w:tcW w:w="2835" w:type="dxa"/>
            <w:vAlign w:val="center"/>
          </w:tcPr>
          <w:p w14:paraId="2F6A1F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45ED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A3D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6773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860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1FBCF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F45968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94201A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446550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390D5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2938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A3A89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6B7C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9A22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BAD7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8637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56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0AE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3BA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D80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8183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49D9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C7A0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F8A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427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8B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B2E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BAD4A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A52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29CC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E9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483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83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3F8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D8ED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7DA9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D94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6CF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B09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E1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EDC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C597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9E3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53D2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C2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21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12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B8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17D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706B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5E21F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D11D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5D73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2D8A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1F7C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47207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B64FF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027DBC1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4264717" w14:textId="77777777" w:rsidR="00944C3D" w:rsidRDefault="00944C3D" w:rsidP="00944C3D">
      <w:pPr>
        <w:rPr>
          <w:rFonts w:ascii="Arial" w:hAnsi="Arial"/>
          <w:b/>
        </w:rPr>
      </w:pPr>
    </w:p>
    <w:p w14:paraId="3B821E3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B860148" w14:textId="77777777" w:rsidTr="00503750">
        <w:tc>
          <w:tcPr>
            <w:tcW w:w="2835" w:type="dxa"/>
            <w:vAlign w:val="center"/>
          </w:tcPr>
          <w:p w14:paraId="09CEDE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0418E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E123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B2D7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95CB7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4F87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4DA59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EEBE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BC46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DF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D1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9A7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407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B83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D67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4A06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07F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39B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D5E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41D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E6A8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01F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B703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8E3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EA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D0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6CB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B796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E5C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ABD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5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70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F81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C94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49F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6C56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550AA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B844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DE0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4BA4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F243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16713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01920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18467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74C3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28C2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985BC45" w14:textId="77777777" w:rsidTr="00503750">
        <w:trPr>
          <w:trHeight w:val="699"/>
        </w:trPr>
        <w:tc>
          <w:tcPr>
            <w:tcW w:w="3502" w:type="dxa"/>
            <w:vMerge/>
          </w:tcPr>
          <w:p w14:paraId="0954C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49445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742D2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B9972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A949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29347E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7399F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EBB20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E95C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D9C30B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060A0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F2CC2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C7BD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8C089D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D75D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8FAD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06525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6984894" w14:textId="77777777" w:rsidTr="00503750">
        <w:trPr>
          <w:trHeight w:val="593"/>
        </w:trPr>
        <w:tc>
          <w:tcPr>
            <w:tcW w:w="3497" w:type="dxa"/>
          </w:tcPr>
          <w:p w14:paraId="5A927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061FE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A7C88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A632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2553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2010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17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F25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F0ECE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BC5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20D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F49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AE868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A9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390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B70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B5BF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730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D1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8F3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58F8A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482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958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354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01ED9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047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AF1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7DE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6EE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A955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6F6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B72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56741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AFD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F8F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050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FB72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609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887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B245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A461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DE8C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10E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18C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9CDFF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48C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A62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CF3F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99B124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195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7B6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A79C1F" w14:textId="77777777" w:rsidR="00944C3D" w:rsidRDefault="00944C3D" w:rsidP="00944C3D">
      <w:pPr>
        <w:rPr>
          <w:rFonts w:ascii="Arial" w:hAnsi="Arial"/>
          <w:b/>
        </w:rPr>
      </w:pPr>
    </w:p>
    <w:p w14:paraId="001D5238" w14:textId="77777777" w:rsidR="00944C3D" w:rsidRDefault="00944C3D" w:rsidP="00944C3D">
      <w:pPr>
        <w:rPr>
          <w:rFonts w:ascii="Arial" w:hAnsi="Arial"/>
          <w:b/>
        </w:rPr>
      </w:pPr>
    </w:p>
    <w:p w14:paraId="7FE7D2AE" w14:textId="77777777" w:rsidR="00944C3D" w:rsidRDefault="00944C3D" w:rsidP="00944C3D">
      <w:pPr>
        <w:rPr>
          <w:rFonts w:ascii="Arial" w:hAnsi="Arial"/>
          <w:b/>
        </w:rPr>
      </w:pPr>
    </w:p>
    <w:p w14:paraId="7B8A6115" w14:textId="77777777" w:rsidR="00944C3D" w:rsidRDefault="00944C3D" w:rsidP="00944C3D">
      <w:pPr>
        <w:rPr>
          <w:rFonts w:ascii="Arial" w:hAnsi="Arial"/>
          <w:b/>
        </w:rPr>
      </w:pPr>
    </w:p>
    <w:p w14:paraId="06BB653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A0DEFDE" w14:textId="77777777" w:rsidTr="00503750">
        <w:tc>
          <w:tcPr>
            <w:tcW w:w="2622" w:type="dxa"/>
            <w:vAlign w:val="center"/>
          </w:tcPr>
          <w:p w14:paraId="5E2752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5A78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66C02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89AED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A9A14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41406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F596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3010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A098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96F0C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3B81E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40094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4BA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5FF5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CD2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757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CF4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F3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F17FEF" w14:textId="77777777" w:rsidTr="00503750">
        <w:tc>
          <w:tcPr>
            <w:tcW w:w="2622" w:type="dxa"/>
            <w:vAlign w:val="center"/>
          </w:tcPr>
          <w:p w14:paraId="653D0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054B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E4BC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9F2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87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FEA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D2F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550A7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C5EC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12E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685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F27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4C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0D0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7F7D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37C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1921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9DD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D85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1A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021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3773F1" w14:textId="77777777" w:rsidTr="00503750">
        <w:tc>
          <w:tcPr>
            <w:tcW w:w="2622" w:type="dxa"/>
            <w:vAlign w:val="center"/>
          </w:tcPr>
          <w:p w14:paraId="1B02E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8DE7BD1" w14:textId="0CD0D165" w:rsidR="00944C3D" w:rsidRPr="008C56AB" w:rsidRDefault="002E0DB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16410</w:t>
            </w:r>
          </w:p>
        </w:tc>
        <w:tc>
          <w:tcPr>
            <w:tcW w:w="1275" w:type="dxa"/>
            <w:vAlign w:val="center"/>
          </w:tcPr>
          <w:p w14:paraId="6A40E45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685525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B3F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0EBB62" w14:textId="47913DDA" w:rsidR="00944C3D" w:rsidRPr="008C56AB" w:rsidRDefault="002E0DBB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18485</w:t>
            </w:r>
          </w:p>
        </w:tc>
      </w:tr>
      <w:tr w:rsidR="0099716A" w:rsidRPr="00050529" w14:paraId="408126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67E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01BB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9B1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009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FC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F19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B5D98A" w14:textId="77777777" w:rsidTr="00503750">
        <w:tc>
          <w:tcPr>
            <w:tcW w:w="2622" w:type="dxa"/>
            <w:vAlign w:val="center"/>
          </w:tcPr>
          <w:p w14:paraId="359CD3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C66E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07C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590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334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E8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A35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677E0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F1731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B3C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C85B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D26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BB2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17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9C8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7E0D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E0C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6951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538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E4F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2B1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143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8204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D30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B448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0BF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8D6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E00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90E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F236D9" w14:textId="77777777" w:rsidTr="00503750">
        <w:tc>
          <w:tcPr>
            <w:tcW w:w="2622" w:type="dxa"/>
            <w:vAlign w:val="center"/>
          </w:tcPr>
          <w:p w14:paraId="22EEA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98B3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3FB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148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6D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245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5C0BB47" w14:textId="77777777" w:rsidTr="00503750">
        <w:tc>
          <w:tcPr>
            <w:tcW w:w="2622" w:type="dxa"/>
            <w:vAlign w:val="center"/>
          </w:tcPr>
          <w:p w14:paraId="4B2EE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06D1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B93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C55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DF2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EC7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C0475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DD5A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FDD143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5D1A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DC2917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6210F8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E76E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2120E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D2B62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69F4D8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3A2777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ACD075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DABEA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6EF5D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3DAD8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BD04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61C4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A9FDE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5E8D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87990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DAB9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ECD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89F85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4710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FD82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F79D7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26C4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50ED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8C42E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4166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54A7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DB238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30A0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0A05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4774F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156F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9511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5DF0D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061D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6F84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F4D8C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0BF1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ADD6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E017C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615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43F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4920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356E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82E5D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BB830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5C94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0EBAD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D528C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6BC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9EC67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F569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E4E1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1B9D3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E69D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E852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8B5F7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ED27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3A3F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A877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B1D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1D1F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84D0E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A857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15D7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50422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093E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1CF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EE46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9BE9B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6156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47BD8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83F06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4797A18" w14:textId="77777777" w:rsidTr="00503750">
        <w:tc>
          <w:tcPr>
            <w:tcW w:w="2835" w:type="dxa"/>
            <w:vAlign w:val="center"/>
          </w:tcPr>
          <w:p w14:paraId="44F15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A3F8B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2C606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E4FC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8C5C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571A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3534C8" w14:textId="77777777" w:rsidTr="00503750">
        <w:tc>
          <w:tcPr>
            <w:tcW w:w="2835" w:type="dxa"/>
            <w:vAlign w:val="center"/>
          </w:tcPr>
          <w:p w14:paraId="034DB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6E27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8E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28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977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108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FB367" w14:textId="77777777" w:rsidTr="00503750">
        <w:tc>
          <w:tcPr>
            <w:tcW w:w="2835" w:type="dxa"/>
            <w:vAlign w:val="center"/>
          </w:tcPr>
          <w:p w14:paraId="0536A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51E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E2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BB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D5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8B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4ADC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A0237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21370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2F7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019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B7E8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4C55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EC0B7FF" w14:textId="77777777" w:rsidTr="00503750">
        <w:tc>
          <w:tcPr>
            <w:tcW w:w="2835" w:type="dxa"/>
            <w:vAlign w:val="center"/>
          </w:tcPr>
          <w:p w14:paraId="733C6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06C2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91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55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09D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ECA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7E225" w14:textId="77777777" w:rsidTr="00503750">
        <w:tc>
          <w:tcPr>
            <w:tcW w:w="2835" w:type="dxa"/>
            <w:vAlign w:val="center"/>
          </w:tcPr>
          <w:p w14:paraId="025F9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561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B8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8F5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23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51B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336B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C7B7F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D75E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EE21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43E89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FB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4C736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2778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87DD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C394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72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7F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F5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3BA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126C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2496F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0DF808F" w14:textId="77777777" w:rsidTr="00503750">
        <w:tc>
          <w:tcPr>
            <w:tcW w:w="2552" w:type="dxa"/>
            <w:shd w:val="clear" w:color="auto" w:fill="auto"/>
            <w:vAlign w:val="center"/>
          </w:tcPr>
          <w:p w14:paraId="46584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4A64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8292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4248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DB73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DDC287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953D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C52F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B486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9D5FF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76AD1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E4408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20881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57D8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42603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53A33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0AA64A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68B1C3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C5EF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075DA7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17FF2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48A15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8CFCB96" w14:textId="77777777" w:rsidTr="00503750">
        <w:tc>
          <w:tcPr>
            <w:tcW w:w="4395" w:type="dxa"/>
            <w:vMerge/>
          </w:tcPr>
          <w:p w14:paraId="544AC1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2EF17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96B6A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9C1D14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C21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0078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B3BA1F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17764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859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F1FA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3C51B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8C0B90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C206B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D6C55F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45E8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B46A1DF" w14:textId="77777777" w:rsidTr="00503750">
        <w:tc>
          <w:tcPr>
            <w:tcW w:w="4395" w:type="dxa"/>
            <w:vAlign w:val="center"/>
          </w:tcPr>
          <w:p w14:paraId="5485F9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BAC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B956E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3E723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FBCC1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7517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DFCDC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DD09FD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54764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ED7AF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73D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78D6CA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9055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73DD4CC" w14:textId="4AC05788" w:rsidR="00944C3D" w:rsidRPr="008C56AB" w:rsidRDefault="002E0DBB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1493</w:t>
            </w:r>
          </w:p>
        </w:tc>
        <w:tc>
          <w:tcPr>
            <w:tcW w:w="2835" w:type="dxa"/>
            <w:vAlign w:val="center"/>
          </w:tcPr>
          <w:p w14:paraId="0A194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8D8BD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C39D2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C6A0443" w14:textId="77777777" w:rsidTr="00503750">
        <w:tc>
          <w:tcPr>
            <w:tcW w:w="4395" w:type="dxa"/>
            <w:vAlign w:val="center"/>
          </w:tcPr>
          <w:p w14:paraId="01522E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8BE62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ADF1D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C26B7C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3273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C7E3F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5C5B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D86E17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465AA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B38D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06F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C4BD1C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A85A9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4B4B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C4C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E40A8D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3BC8B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33BBCE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CB2B1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D85FC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198E1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10F85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8FB9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DFB2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D1DA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AC2C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850FD76" w14:textId="77777777" w:rsidTr="00503750">
        <w:tc>
          <w:tcPr>
            <w:tcW w:w="1843" w:type="dxa"/>
            <w:vAlign w:val="center"/>
          </w:tcPr>
          <w:p w14:paraId="773F3A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FC414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059F9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6C3B1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77BE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8C8E2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DA259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102619" w14:textId="77777777" w:rsidTr="00503750">
        <w:tc>
          <w:tcPr>
            <w:tcW w:w="1843" w:type="dxa"/>
            <w:vAlign w:val="center"/>
          </w:tcPr>
          <w:p w14:paraId="46186F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28A01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698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8457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14C5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EDDF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B02F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91156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D9274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67D26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4344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B32B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A3AA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D164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0533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649205" w14:textId="77777777" w:rsidTr="00503750">
        <w:tc>
          <w:tcPr>
            <w:tcW w:w="1843" w:type="dxa"/>
            <w:vAlign w:val="center"/>
          </w:tcPr>
          <w:p w14:paraId="24EE48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4542F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AA8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77B8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E669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67F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73FA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24DD0F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24295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F5F8E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F5D4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8E6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14D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EE23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DEC5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67307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E579C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21BE0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DB2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0413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62D1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1543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B0B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BC0D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6FAAE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0B6C2CE" w14:textId="77777777" w:rsidTr="00503750">
        <w:trPr>
          <w:trHeight w:val="664"/>
        </w:trPr>
        <w:tc>
          <w:tcPr>
            <w:tcW w:w="3372" w:type="dxa"/>
          </w:tcPr>
          <w:p w14:paraId="4AFCE7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34D6D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C5FC2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5C94FC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5C4C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5E23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3C9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CDCB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07A2A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F87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204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99438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4BA30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BB3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15B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A4172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ABFD8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CD30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C56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43B8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194C8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9A6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D70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0593B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00D3B5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A97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57B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00451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367885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4FAC7E4" w14:textId="77777777" w:rsidTr="00503750">
        <w:tc>
          <w:tcPr>
            <w:tcW w:w="2835" w:type="dxa"/>
            <w:vAlign w:val="center"/>
          </w:tcPr>
          <w:p w14:paraId="35E6CE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289C4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31FC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AA767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33435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2B3537" w14:textId="77777777" w:rsidTr="00503750">
        <w:tc>
          <w:tcPr>
            <w:tcW w:w="2835" w:type="dxa"/>
          </w:tcPr>
          <w:p w14:paraId="03D364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FC62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E1C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7C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10D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3B795" w14:textId="77777777" w:rsidTr="00503750">
        <w:tc>
          <w:tcPr>
            <w:tcW w:w="2835" w:type="dxa"/>
          </w:tcPr>
          <w:p w14:paraId="07A52B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670F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D99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BE9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6C4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E99B0E" w14:textId="77777777" w:rsidTr="00503750">
        <w:tc>
          <w:tcPr>
            <w:tcW w:w="2835" w:type="dxa"/>
          </w:tcPr>
          <w:p w14:paraId="7DB6B6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57F8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25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873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2D0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C5BAD" w14:textId="77777777" w:rsidTr="00503750">
        <w:tc>
          <w:tcPr>
            <w:tcW w:w="2835" w:type="dxa"/>
            <w:vAlign w:val="center"/>
          </w:tcPr>
          <w:p w14:paraId="5AEE3B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06CB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BDB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09B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62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4544A1" w14:textId="77777777" w:rsidTr="00503750">
        <w:tc>
          <w:tcPr>
            <w:tcW w:w="2835" w:type="dxa"/>
            <w:vAlign w:val="center"/>
          </w:tcPr>
          <w:p w14:paraId="4DE5C4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2AE7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192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1BD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702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5F4323" w14:textId="77777777" w:rsidTr="00503750">
        <w:tc>
          <w:tcPr>
            <w:tcW w:w="2835" w:type="dxa"/>
          </w:tcPr>
          <w:p w14:paraId="6166A9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A772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1F5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56F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133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EA67EB" w14:textId="77777777" w:rsidTr="00503750">
        <w:tc>
          <w:tcPr>
            <w:tcW w:w="2835" w:type="dxa"/>
          </w:tcPr>
          <w:p w14:paraId="6C9F43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4FE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3C3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FD0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6E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D83E4D" w14:textId="77777777" w:rsidTr="00503750">
        <w:tc>
          <w:tcPr>
            <w:tcW w:w="2835" w:type="dxa"/>
          </w:tcPr>
          <w:p w14:paraId="1DA173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5CE0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9B4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1B4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7F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DAD6DB" w14:textId="77777777" w:rsidR="00944C3D" w:rsidRDefault="00944C3D" w:rsidP="00944C3D">
      <w:pPr>
        <w:rPr>
          <w:rFonts w:ascii="Arial" w:hAnsi="Arial"/>
          <w:b/>
        </w:rPr>
      </w:pPr>
    </w:p>
    <w:p w14:paraId="1D7162F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28EA5E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1EE0A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42309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F2B09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10B0B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FBAF6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4D4696" w14:textId="77777777" w:rsidTr="00503750">
        <w:trPr>
          <w:trHeight w:val="443"/>
        </w:trPr>
        <w:tc>
          <w:tcPr>
            <w:tcW w:w="2560" w:type="dxa"/>
          </w:tcPr>
          <w:p w14:paraId="158040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4462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55B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A25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664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F3738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199EF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97AD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396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2BF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D5F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AA6E5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3A480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8F3C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A615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97B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C611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28FCE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C58FB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CC34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80B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29D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068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7B3B35" w14:textId="77777777" w:rsidR="00944C3D" w:rsidRDefault="00944C3D" w:rsidP="00944C3D">
      <w:pPr>
        <w:rPr>
          <w:rFonts w:ascii="Arial" w:hAnsi="Arial"/>
          <w:b/>
        </w:rPr>
      </w:pPr>
    </w:p>
    <w:p w14:paraId="6D9B1B72" w14:textId="77777777" w:rsidR="00944C3D" w:rsidRDefault="00944C3D" w:rsidP="00944C3D">
      <w:pPr>
        <w:rPr>
          <w:rFonts w:ascii="Arial" w:hAnsi="Arial"/>
          <w:b/>
        </w:rPr>
      </w:pPr>
    </w:p>
    <w:p w14:paraId="7278D14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001B483" w14:textId="77777777" w:rsidR="00944C3D" w:rsidRDefault="00944C3D" w:rsidP="00944C3D">
      <w:pPr>
        <w:rPr>
          <w:rFonts w:ascii="Arial" w:hAnsi="Arial"/>
          <w:b/>
        </w:rPr>
      </w:pPr>
    </w:p>
    <w:p w14:paraId="7C76DB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5980DF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6BF98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F3C32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36D5D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EA4B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5CD7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B701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B71D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C7D92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5529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37D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DED61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D4734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E34B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E175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96BA6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5863A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F4FD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FCB5B5" w14:textId="77777777" w:rsidTr="00503750">
        <w:trPr>
          <w:trHeight w:val="677"/>
        </w:trPr>
        <w:tc>
          <w:tcPr>
            <w:tcW w:w="3358" w:type="dxa"/>
          </w:tcPr>
          <w:p w14:paraId="449DAD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00A5B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8677B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73A7D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D3AB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686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F32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977E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F9B3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A6CC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C8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AA27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D15A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F8B7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2B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687C8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B446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50F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098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62E0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7D749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EFD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684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EA5E7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5FB7A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145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84D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36F72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B4CA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4F1494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AC456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92E01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70C8DE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79559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87FD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53F70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AC62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557A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0FFF0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5381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4A2E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B68A6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E85E5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792AE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6F58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150575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A301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36D99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EB92F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86CE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3300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9A3C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07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C932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EB75D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B81E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075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A6D98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A630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AA3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8F6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42A4E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F4A9F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2A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DD9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1F09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BD3C5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BF8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EB0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C71D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3B7AB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93CADD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82A12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10722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9BED6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9ACF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7E5D2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6C16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DE9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4B9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1BB3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D03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406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245D4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3703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48FA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738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EAE7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1A69D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5A6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ADA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180C6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4B4E2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A65F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73D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A0A9A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9A3F0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FDED697" w14:textId="77777777" w:rsidTr="00503750">
        <w:tc>
          <w:tcPr>
            <w:tcW w:w="3686" w:type="dxa"/>
            <w:vAlign w:val="center"/>
          </w:tcPr>
          <w:p w14:paraId="1E706F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A6881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64A6A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2F8A6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DB14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BCD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23C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25E0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0B13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FD3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0767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E2C5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C89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90E8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2E50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E5494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2BCA4B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A07CA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3892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63339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CD09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BBFA9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2CF1A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2699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818EE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F3AD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44E3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48C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D9C74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53CF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0434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549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02D27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BEF6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9FD3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65F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B9B63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50783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1FD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A3D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75C50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090F1A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93E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07D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14D7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9136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F2AD0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0CB08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E5B3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E2C9E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9EB60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092D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32C6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CF0BC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E710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70D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50BA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03A1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064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01F3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014A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E856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90C5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D74B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74F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5B51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04095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8E6A5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58C818" w14:textId="77777777" w:rsidR="00944C3D" w:rsidRDefault="00944C3D" w:rsidP="00944C3D">
      <w:pPr>
        <w:rPr>
          <w:sz w:val="22"/>
          <w:szCs w:val="22"/>
        </w:rPr>
      </w:pPr>
    </w:p>
    <w:p w14:paraId="6600F252" w14:textId="77777777" w:rsidR="00944C3D" w:rsidRDefault="00944C3D" w:rsidP="00944C3D">
      <w:pPr>
        <w:rPr>
          <w:sz w:val="22"/>
          <w:szCs w:val="22"/>
        </w:rPr>
      </w:pPr>
    </w:p>
    <w:p w14:paraId="4D5D171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4ADAD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DBB3B82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E6C1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9236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46BD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AA04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E01C68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34480D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60E99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9200F9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0C928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52AF4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FC4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6EE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EE9B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02542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06E3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55E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8E402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D8DF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8143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414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C5828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4020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1EB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A1D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DC281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62DEB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AB57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AE8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2D3F6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FAEB5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5238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B9E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78BBB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7E55E5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5619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9F5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C524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1933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2B8367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8CE523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E35F42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6E38D7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69815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0EAB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DC41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50E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C2DB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6EC1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AFB1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3CB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1313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FC0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2E0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041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481F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EF86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2F82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E05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F671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FA65C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B205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88F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79AE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7E504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5DB1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40D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0EEB9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334C30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2A8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63E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71F8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5DA4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56A1C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2E274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A2C64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39D32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0A5BA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E50E7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69DB0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E0575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7628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F7753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5589B5F" w14:textId="77777777" w:rsidR="00944C3D" w:rsidRPr="003607F0" w:rsidRDefault="00944C3D" w:rsidP="00944C3D"/>
    <w:p w14:paraId="034D3D91" w14:textId="77777777" w:rsidR="00F47675" w:rsidRPr="00944C3D" w:rsidRDefault="00F47675" w:rsidP="00944C3D"/>
    <w:sectPr w:rsidR="00F47675" w:rsidRPr="00944C3D" w:rsidSect="0035123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504DA" w14:textId="77777777" w:rsidR="00351233" w:rsidRDefault="00351233">
      <w:r>
        <w:separator/>
      </w:r>
    </w:p>
  </w:endnote>
  <w:endnote w:type="continuationSeparator" w:id="0">
    <w:p w14:paraId="54793A44" w14:textId="77777777" w:rsidR="00351233" w:rsidRDefault="0035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AA1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CFE6A8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3B1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6F177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A61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87B486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7B48" w14:textId="77777777" w:rsidR="00351233" w:rsidRDefault="00351233">
      <w:r>
        <w:separator/>
      </w:r>
    </w:p>
  </w:footnote>
  <w:footnote w:type="continuationSeparator" w:id="0">
    <w:p w14:paraId="6A1B9C73" w14:textId="77777777" w:rsidR="00351233" w:rsidRDefault="00351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927098">
    <w:abstractNumId w:val="13"/>
  </w:num>
  <w:num w:numId="2" w16cid:durableId="1724527302">
    <w:abstractNumId w:val="17"/>
  </w:num>
  <w:num w:numId="3" w16cid:durableId="324556607">
    <w:abstractNumId w:val="8"/>
  </w:num>
  <w:num w:numId="4" w16cid:durableId="1811243798">
    <w:abstractNumId w:val="7"/>
  </w:num>
  <w:num w:numId="5" w16cid:durableId="4739576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349227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9989341">
    <w:abstractNumId w:val="20"/>
  </w:num>
  <w:num w:numId="8" w16cid:durableId="710499549">
    <w:abstractNumId w:val="10"/>
  </w:num>
  <w:num w:numId="9" w16cid:durableId="2111733066">
    <w:abstractNumId w:val="0"/>
  </w:num>
  <w:num w:numId="10" w16cid:durableId="609355574">
    <w:abstractNumId w:val="19"/>
  </w:num>
  <w:num w:numId="11" w16cid:durableId="662129168">
    <w:abstractNumId w:val="6"/>
  </w:num>
  <w:num w:numId="12" w16cid:durableId="1606880676">
    <w:abstractNumId w:val="9"/>
  </w:num>
  <w:num w:numId="13" w16cid:durableId="1166744405">
    <w:abstractNumId w:val="12"/>
  </w:num>
  <w:num w:numId="14" w16cid:durableId="1590234668">
    <w:abstractNumId w:val="15"/>
  </w:num>
  <w:num w:numId="15" w16cid:durableId="1007903276">
    <w:abstractNumId w:val="14"/>
  </w:num>
  <w:num w:numId="16" w16cid:durableId="1651404013">
    <w:abstractNumId w:val="2"/>
  </w:num>
  <w:num w:numId="17" w16cid:durableId="1276793897">
    <w:abstractNumId w:val="4"/>
  </w:num>
  <w:num w:numId="18" w16cid:durableId="35470710">
    <w:abstractNumId w:val="11"/>
  </w:num>
  <w:num w:numId="19" w16cid:durableId="1576163099">
    <w:abstractNumId w:val="5"/>
  </w:num>
  <w:num w:numId="20" w16cid:durableId="1369450710">
    <w:abstractNumId w:val="18"/>
  </w:num>
  <w:num w:numId="21" w16cid:durableId="152648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0DBB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1233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E6272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43C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68F8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558E-43FB-4761-AFE6-7D8A11A8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2024-02-27T12:33:00Z</dcterms:created>
  <dcterms:modified xsi:type="dcterms:W3CDTF">2024-02-27T12:33:00Z</dcterms:modified>
</cp:coreProperties>
</file>