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A3048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0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21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5E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CA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D6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4D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0F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63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78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A9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89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C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9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DB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2C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7A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9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2B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5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14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C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673EF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42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ED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05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69F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949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248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2B5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D06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686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859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55E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6CE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AB5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5D9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D1A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76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2C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73C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0FE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230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9C1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FD2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A3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AB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0C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1B5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EE2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6E4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7F0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0F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758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3B7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10F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23C7D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7A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49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212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CF3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42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81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FA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BBC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19C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7C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23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2DC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D94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F96B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55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B69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5A3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CC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F1F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74B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B24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89B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101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F6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751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27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AF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70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5F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22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CE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61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27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9D527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718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340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C5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BDC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22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15D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C56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7DC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07F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3D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92B3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07C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766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93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7F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6B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E45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9D99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DF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63B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45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91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00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DF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0C1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C31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EBE6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AF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92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1943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418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88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2EF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D957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801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634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2E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ED4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04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79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EA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F24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60F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D53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4F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91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AF0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671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9F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15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E33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481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820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7C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06F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A6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4E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D6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CD3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9B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42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9BC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7E5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B2A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54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44D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00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41427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EB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8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DA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94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6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DF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6A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5F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3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53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1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7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0C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B2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545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B5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EE6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BD25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F8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F6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30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44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5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00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00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886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5E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B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B3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C0F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8ED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5F0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587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B5D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5FE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514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B45726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0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B6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F5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198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0BAF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1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95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FD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0B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C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22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93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3F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3E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BB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4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67C47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80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73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1D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34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A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34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A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33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4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AF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E7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1E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67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F0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BE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8240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87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7D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E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FF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69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D1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9A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B4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60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D8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3135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0F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22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37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AF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91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E5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0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A0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F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E9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44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E7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09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6A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E5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E4CB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94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6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6F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13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25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4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2A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BF7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84B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EE64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508F0" w14:textId="66905D5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E0DBB">
              <w:rPr>
                <w:rFonts w:ascii="Arial" w:hAnsi="Arial"/>
                <w:lang w:eastAsia="sk-SK"/>
              </w:rPr>
              <w:t>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49C2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8650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7BE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2B2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495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C5A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28E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648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31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90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07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7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88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0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6C98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F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6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E9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96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81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BD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B62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18A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973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6346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53FA40A" wp14:editId="3584EE99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53B60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6F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A95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12A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219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5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13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08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A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F4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F9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00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8E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1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BD888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4365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2895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B03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7C241B1" wp14:editId="025F028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D312C4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1F11671" wp14:editId="68F6AA4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49F9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9EEF2E7" wp14:editId="3EE97FF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B3AC9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EDE8D08" wp14:editId="5AD53A2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74BC23" w14:textId="77777777" w:rsidR="000B647F" w:rsidRDefault="006E6272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123F61B" wp14:editId="1BA535C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B97251" w14:textId="7EE3905A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E0DBB">
                                    <w:rPr>
                                      <w:rFonts w:ascii="Arial" w:hAnsi="Arial" w:cs="Arial"/>
                                    </w:rPr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123F61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4B97251" w14:textId="7EE3905A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E0DBB">
                              <w:rPr>
                                <w:rFonts w:ascii="Arial" w:hAnsi="Arial" w:cs="Arial"/>
                              </w:rPr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2C0D40E7" wp14:editId="137FB27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82D619" w14:textId="1C0E2A8A" w:rsidR="000B647F" w:rsidRDefault="0099716A" w:rsidP="00944C3D">
                                  <w:r>
                                    <w:t>20</w:t>
                                  </w:r>
                                  <w:r w:rsidR="002E0DBB">
                                    <w:t>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D40E7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782D619" w14:textId="1C0E2A8A" w:rsidR="000B647F" w:rsidRDefault="0099716A" w:rsidP="00944C3D">
                            <w:r>
                              <w:t>20</w:t>
                            </w:r>
                            <w:r w:rsidR="002E0DBB">
                              <w:t>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4ED4855" wp14:editId="3DFCAFF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7FC46E" w14:textId="77777777" w:rsidR="000B647F" w:rsidRDefault="006E6272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23ADE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DD44BF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474228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1F723FF" wp14:editId="212CA6E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578A1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90AFD40" wp14:editId="45A24F3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FB382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EC628C7" wp14:editId="131749C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6FE68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F7688A5" wp14:editId="01651FF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67232F" w14:textId="1B78B3FB" w:rsidR="000B647F" w:rsidRDefault="0099716A" w:rsidP="00944C3D">
                                  <w:r>
                                    <w:t>20</w:t>
                                  </w:r>
                                  <w:r w:rsidR="002E0DBB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7688A5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467232F" w14:textId="1B78B3FB" w:rsidR="000B647F" w:rsidRDefault="0099716A" w:rsidP="00944C3D">
                            <w:r>
                              <w:t>20</w:t>
                            </w:r>
                            <w:r w:rsidR="002E0DBB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F885B04" wp14:editId="4D186DD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4D43B" w14:textId="77777777" w:rsidR="000B647F" w:rsidRDefault="006E6272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D3A97BA" wp14:editId="0BDB88CD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675CAA" w14:textId="72464328" w:rsidR="000B647F" w:rsidRDefault="0099716A" w:rsidP="00944C3D">
                                  <w:r>
                                    <w:t>20</w:t>
                                  </w:r>
                                  <w:r w:rsidR="002E0DBB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3A97B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3675CAA" w14:textId="72464328" w:rsidR="000B647F" w:rsidRDefault="0099716A" w:rsidP="00944C3D">
                            <w:r>
                              <w:t>20</w:t>
                            </w:r>
                            <w:r w:rsidR="002E0DBB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01BC5DE" wp14:editId="44827B43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0DFDED" w14:textId="77777777" w:rsidR="000B647F" w:rsidRDefault="006E6272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6E6272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65D1AA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CD4B72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3D96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9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9D6D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6D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6C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C2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01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F7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FF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A4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13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E8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2E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16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E1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E1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4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5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05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7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0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C4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22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AB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E7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1A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5BDE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8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E07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304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07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4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90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5F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E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4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D3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3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7B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6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F3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60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7B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7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03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E7B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880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645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A11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A3C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D1F1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DF9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BE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0D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D7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44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35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2A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A6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6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9733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B2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6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14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F3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F4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69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1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C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6B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3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4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AA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64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2A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60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7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CF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25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BB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7D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6462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A3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92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2F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3A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57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3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3E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95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4A3D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40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93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B1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13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B3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E2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027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6A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3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C1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E6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5B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D2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D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E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68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30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B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84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49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1DC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7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CB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79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29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AF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9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3B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3308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A5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91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A2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C4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5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6A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3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9D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E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A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42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BE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7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6B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07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F2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AC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60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1C5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82F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A8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1B9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1AA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E7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A1E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28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CE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CA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07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EE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72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FA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8F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2F83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C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4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8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C6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6A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DB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E0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84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A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E9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C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4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91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4F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C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41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2D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9A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A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4B6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1304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984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210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A81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7E4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7F8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46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B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8E31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62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1A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CBF9A39" wp14:editId="3D8C5F9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F2764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D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5A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40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EE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5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C8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B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F7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EA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2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97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6B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06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BE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8C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9C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F0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48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0D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9C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84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C8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70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EE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1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F3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73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C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70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8E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6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A2E6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F886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6C0AFA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20A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4C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D3CDAE2" wp14:editId="32A5E99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DC2D91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36114553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36114553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FA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4E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50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03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8E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D1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4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75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F4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1FE34DF" wp14:editId="303F16A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8865C9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2021510568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2021510568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2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C8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DE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19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46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FE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3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9E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57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C2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77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40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17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9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4F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9A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62CC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C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FE26F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EB5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14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4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FF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D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BE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1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80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D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A3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F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B1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FB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AB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1B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04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449B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DAE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250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1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F54844A" wp14:editId="68640E9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DB8CCD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45650"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45650"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09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C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96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B9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27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3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3F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5F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9F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67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0C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D9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D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80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B8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82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9E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D1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4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7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74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21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C8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3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5A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7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0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79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A6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B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4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2166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B8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25BE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13B6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553C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15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9D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E1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CB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9E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4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AA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07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70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C4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BE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1D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0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B2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9A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05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0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21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23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0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42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D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6E249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832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19136BC" wp14:editId="1AEDAFC1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D133AA" w14:textId="77777777" w:rsidR="000B647F" w:rsidRPr="00391121" w:rsidRDefault="0044565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Kukučínova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44565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Kukučínova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3A072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9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5F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80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88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E8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C4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72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AA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59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B9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CE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C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D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AB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E6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53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B7C3058" wp14:editId="5657606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303DEE" w14:textId="77777777" w:rsidR="000B647F" w:rsidRDefault="00445650" w:rsidP="00944C3D">
                                  <w:r>
                                    <w:t>500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445650" w:rsidP="00944C3D">
                            <w:r>
                              <w:t>500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D1D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C3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B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A1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F4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AFC5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F83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F26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36A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382C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C111B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11A57B6" wp14:editId="1AA3CA7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7054B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89B200F" wp14:editId="1229975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F213D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53ED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D19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AB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A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C5C0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A1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BEB6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09FF823" wp14:editId="73FF498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FA207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1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495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F48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CCD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BDF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D91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CBD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9012C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D067B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3B3BE32" wp14:editId="4194400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DDA2D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CCD0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9F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24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5E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03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4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F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B9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CA39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37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F4AE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D2F6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95364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F6951C3" wp14:editId="3672A46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73FF4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3BB69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D97A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35D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4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9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DB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4F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4A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28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C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8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AB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B2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F0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68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B1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A4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67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04D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0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AD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DE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C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3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EB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75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9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E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28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117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0C0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995D61" w14:textId="029AF0A0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E0DBB">
              <w:rPr>
                <w:rFonts w:ascii="Arial" w:hAnsi="Arial"/>
                <w:lang w:eastAsia="sk-SK"/>
              </w:rPr>
              <w:t>27.2.2024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A00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F5E4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7A8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AB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ED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DFC2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99C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2A62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02B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8A7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EB9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7A7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66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622F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24C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31F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565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8B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972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9B71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7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FB5F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D6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58C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18A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4E6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FF3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3F3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9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E846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83A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2DB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4AF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3EB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7B5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62B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7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321A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DF3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1C9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106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5CD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1E4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26A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1B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726C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255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3A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7F0D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2BA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FBB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074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C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03DB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5AC8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C19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EF5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03F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E9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6AE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21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456B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75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FDB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CA7BA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7F64AF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EA6163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AFB9F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9B5DAB3" w14:textId="77777777" w:rsidR="002E0DBB" w:rsidRDefault="002E0DBB" w:rsidP="00503750">
            <w:pPr>
              <w:rPr>
                <w:rFonts w:ascii="Arial" w:hAnsi="Arial"/>
                <w:lang w:eastAsia="sk-SK"/>
              </w:rPr>
            </w:pPr>
          </w:p>
          <w:p w14:paraId="747EEF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4BAFF3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4DD24F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DFDE9D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00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95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C0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A56C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41B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058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0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11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59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2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2D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0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5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FA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DE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89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AF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55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2E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76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1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44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EE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6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DD5D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2B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12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232DED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149AA9FB" w14:textId="77777777" w:rsidR="00944C3D" w:rsidRDefault="00944C3D" w:rsidP="00944C3D">
      <w:pPr>
        <w:rPr>
          <w:rFonts w:ascii="Arial" w:hAnsi="Arial"/>
        </w:rPr>
      </w:pPr>
    </w:p>
    <w:p w14:paraId="0C77C28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96F4FD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E5618C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800B2C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DD7502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82A327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4BF995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DE10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31FD3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1251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E0A930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56A481D" w14:textId="77777777" w:rsidR="00944C3D" w:rsidRPr="008D0433" w:rsidRDefault="00445650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Bačínsky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Miroslav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95D728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0FE7C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588D5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6B7E0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7369B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5074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4C7031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5733B8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63AA5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2F3A6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78CB63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01F68A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FFEF1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0274B79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B3B3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52F591C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1E6E5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1FB4CE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C2F5E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09B39E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26004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8A6BB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F692A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712F08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E087D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6BACF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A52F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18BD6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CA19C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F0CC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0A1D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39245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B274F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31BD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55288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6EC4B4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2D343F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8165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71291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7CDF3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8C392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79E79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0B62B79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7AEB3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356A9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046DA8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93A4550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B81C07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BC25E9D" w14:textId="009406F3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E0DBB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AB499C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D7B7076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A732EC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3960F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ED1D1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24E8C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85677D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FD75B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3CC96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AB2C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7F14A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840D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B01FD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6709E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D7F06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B4778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FE589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3E57C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82E874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0832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84D54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FF5BFC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CC2D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10FD8E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A54DC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49EE57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ED50B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E24133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902DF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E3D8C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A46CA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8C24F1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160A3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37AF0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E689C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E4560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6903D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69C575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6CF97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504011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D9C35E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5ABA1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45448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07871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79C98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77C6FC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CCC64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3CA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D45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EA693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D2046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D8D8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8F82F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47F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73D6E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50FA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60086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D3B0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BF299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FE08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F5B18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755F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2405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5FE83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FFF08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EE55F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DA937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FC8DB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A55B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AF87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642F4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77AFF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7A7188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06600C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38186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70BE50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E5F1D2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1EF587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62260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E34ED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3512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E55972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20E80CF" w14:textId="77777777" w:rsidTr="00503750">
        <w:tc>
          <w:tcPr>
            <w:tcW w:w="2302" w:type="dxa"/>
            <w:vAlign w:val="center"/>
          </w:tcPr>
          <w:p w14:paraId="049595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989CF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6E637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8FC37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EF07A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A8FE9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E0B5E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52BF2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D2C0921" w14:textId="77777777" w:rsidTr="00503750">
        <w:tc>
          <w:tcPr>
            <w:tcW w:w="15593" w:type="dxa"/>
            <w:gridSpan w:val="8"/>
            <w:vAlign w:val="center"/>
          </w:tcPr>
          <w:p w14:paraId="417052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EC38D7" w14:textId="77777777" w:rsidTr="00503750">
        <w:tc>
          <w:tcPr>
            <w:tcW w:w="2302" w:type="dxa"/>
            <w:vAlign w:val="center"/>
          </w:tcPr>
          <w:p w14:paraId="6D66F5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1DE76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6779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AE15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7001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F25E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221F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1BF7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24D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4D7C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6AC3A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5290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8CBF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97F7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FB4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667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1B64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DD49C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CB09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32F55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F42E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021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7A1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29A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A92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C7B0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A43E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D6515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9F16D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DF609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D374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33F7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AF55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7E0D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E9F7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BA3DCA5" w14:textId="77777777" w:rsidTr="00503750">
        <w:tc>
          <w:tcPr>
            <w:tcW w:w="2302" w:type="dxa"/>
            <w:vAlign w:val="center"/>
          </w:tcPr>
          <w:p w14:paraId="1ECC58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05F8C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AFB8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C69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F13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829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A74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2D6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5BEA8" w14:textId="77777777" w:rsidTr="00503750">
        <w:tc>
          <w:tcPr>
            <w:tcW w:w="15593" w:type="dxa"/>
            <w:gridSpan w:val="8"/>
            <w:vAlign w:val="center"/>
          </w:tcPr>
          <w:p w14:paraId="485475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985A1F7" w14:textId="77777777" w:rsidTr="00503750">
        <w:tc>
          <w:tcPr>
            <w:tcW w:w="2302" w:type="dxa"/>
            <w:vAlign w:val="center"/>
          </w:tcPr>
          <w:p w14:paraId="07E01B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8DFF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18C3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1C85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3DBE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B9B4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4DDB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DF3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435CF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A37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85430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E7E7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921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4235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9B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377C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20B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A1868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538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1D17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1BAE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FF10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03D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90F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9361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0EB0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DF3070" w14:textId="77777777" w:rsidTr="00503750">
        <w:tc>
          <w:tcPr>
            <w:tcW w:w="2302" w:type="dxa"/>
            <w:vAlign w:val="center"/>
          </w:tcPr>
          <w:p w14:paraId="3EB201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F017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C4D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CCFE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52FB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3C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D461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B37D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B7CC92" w14:textId="77777777" w:rsidTr="00503750">
        <w:tc>
          <w:tcPr>
            <w:tcW w:w="15593" w:type="dxa"/>
            <w:gridSpan w:val="8"/>
            <w:vAlign w:val="center"/>
          </w:tcPr>
          <w:p w14:paraId="435205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97BB611" w14:textId="77777777" w:rsidTr="00503750">
        <w:tc>
          <w:tcPr>
            <w:tcW w:w="2302" w:type="dxa"/>
            <w:vAlign w:val="center"/>
          </w:tcPr>
          <w:p w14:paraId="722FDC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251D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FB9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4F4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B17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DC43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34A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236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5965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A0459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3FCC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851B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772D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29BB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1C7E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2215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B24B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D852D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F361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8A730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EA80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175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F48B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9BD8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62C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6C03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4ED0A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3EF9C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59D7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BEC6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DE20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4DA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85DF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112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93AC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30E90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AA731D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E97D4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E6810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94814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4C26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6817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D23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3D2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1CA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220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8069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978C6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5644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981B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73D9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7054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6FEE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7A4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65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A202D6" w14:textId="77777777" w:rsidR="00944C3D" w:rsidRDefault="00944C3D" w:rsidP="00944C3D">
      <w:pPr>
        <w:rPr>
          <w:rFonts w:ascii="Arial" w:hAnsi="Arial"/>
          <w:b/>
        </w:rPr>
      </w:pPr>
    </w:p>
    <w:p w14:paraId="0F538AC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9D452CD" w14:textId="77777777" w:rsidTr="00503750">
        <w:tc>
          <w:tcPr>
            <w:tcW w:w="1944" w:type="dxa"/>
            <w:vAlign w:val="center"/>
          </w:tcPr>
          <w:p w14:paraId="12FF05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C737B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542B6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B7042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CAA1B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4EB8C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B79EB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F3F43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90DB4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DC82B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34349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7600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2A176BE" w14:textId="77777777" w:rsidTr="00503750">
        <w:tc>
          <w:tcPr>
            <w:tcW w:w="15685" w:type="dxa"/>
            <w:gridSpan w:val="12"/>
            <w:vAlign w:val="center"/>
          </w:tcPr>
          <w:p w14:paraId="017939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544B2EC" w14:textId="77777777" w:rsidTr="00503750">
        <w:tc>
          <w:tcPr>
            <w:tcW w:w="1944" w:type="dxa"/>
            <w:vAlign w:val="center"/>
          </w:tcPr>
          <w:p w14:paraId="27552A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493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BFB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C06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E3D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67B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DEB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885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0E8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36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AEF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5AB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366B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790FF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B3E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FEE2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F1A7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5EC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112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C50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C0B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41F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985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5A9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22D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C4AF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1274F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C18E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A43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D96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7B1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A3A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78C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EF06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C794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936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186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EA4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699E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88430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2328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6B3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49CC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D3C8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6CFC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BFC3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59FB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BA48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2663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4F4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E219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D73701" w14:textId="77777777" w:rsidTr="00503750">
        <w:tc>
          <w:tcPr>
            <w:tcW w:w="1944" w:type="dxa"/>
            <w:vAlign w:val="center"/>
          </w:tcPr>
          <w:p w14:paraId="346BA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38D2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FA6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12A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D42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C3A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4C2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C0F1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0DE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821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B7D3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492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A6C379" w14:textId="77777777" w:rsidTr="00503750">
        <w:tc>
          <w:tcPr>
            <w:tcW w:w="15685" w:type="dxa"/>
            <w:gridSpan w:val="12"/>
            <w:vAlign w:val="center"/>
          </w:tcPr>
          <w:p w14:paraId="176625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4F83956" w14:textId="77777777" w:rsidTr="00503750">
        <w:tc>
          <w:tcPr>
            <w:tcW w:w="1944" w:type="dxa"/>
            <w:vAlign w:val="center"/>
          </w:tcPr>
          <w:p w14:paraId="4CA5DB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E4F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90A1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1E61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87E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127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C23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C174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917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77D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5612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061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4FECB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1BC52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0C59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428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488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D5F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6A1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B314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3FD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8EF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C94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D3E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F8A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C017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3393E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627A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B2D4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3F4DA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7445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89F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35D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AF1C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DAC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A75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9DF9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FB7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BEFD1" w14:textId="77777777" w:rsidTr="00503750">
        <w:tc>
          <w:tcPr>
            <w:tcW w:w="1944" w:type="dxa"/>
            <w:vAlign w:val="center"/>
          </w:tcPr>
          <w:p w14:paraId="47302E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E7D9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2C6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D11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853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DD5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548D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CE5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60E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3C7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654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8AF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D2A7AC" w14:textId="77777777" w:rsidTr="00503750">
        <w:tc>
          <w:tcPr>
            <w:tcW w:w="15685" w:type="dxa"/>
            <w:gridSpan w:val="12"/>
            <w:vAlign w:val="center"/>
          </w:tcPr>
          <w:p w14:paraId="418C1A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7476D07" w14:textId="77777777" w:rsidTr="00503750">
        <w:tc>
          <w:tcPr>
            <w:tcW w:w="1944" w:type="dxa"/>
            <w:vAlign w:val="center"/>
          </w:tcPr>
          <w:p w14:paraId="4A7742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C4CA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F33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142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E82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641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A31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FF1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E9B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675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790F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25C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CE3C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A2E69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A38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D59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1EA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1A2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511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986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8CA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0CD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9C4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7220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4D0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D0AB5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23BC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B5C71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6935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351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A1D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10D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557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2FC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3A7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A92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C883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DBD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AB08E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5493A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4BF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DB6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F93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1344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CD9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AE4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26A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ACD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3B6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5BD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7F7B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B74320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B805E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CB33F3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F96F3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0A2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8D26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F8D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C83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E6D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267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BE8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D4F8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557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142D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11E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DB25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8DCC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1E43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A6D0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4742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47C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B11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1ED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1C33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F86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4B2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57E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65F8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90B70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CB9E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88BB3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EDC586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A8433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CA10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7202E9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6386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A6E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B5A41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8A8D6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488F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CF704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56620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05A6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A8901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21340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9351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AD21C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6F6353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7A7FF9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E659D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B4ED2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DD3E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CCBD9D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30464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A80E7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44B4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25B0A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3704E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670A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B6CB9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F8DD22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1F7FF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1251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3DCF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C2FF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BF5F0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EFF4CB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DAC75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C2CCA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D6E80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3400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A60C9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E22FA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AD49806" w14:textId="77777777" w:rsidTr="00503750">
        <w:trPr>
          <w:trHeight w:val="1073"/>
        </w:trPr>
        <w:tc>
          <w:tcPr>
            <w:tcW w:w="3614" w:type="dxa"/>
            <w:vMerge/>
          </w:tcPr>
          <w:p w14:paraId="232F3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665D7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C091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50AF8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0FA6E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27AC9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B9DAB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438FC82" w14:textId="77777777" w:rsidTr="00503750">
        <w:trPr>
          <w:trHeight w:val="283"/>
        </w:trPr>
        <w:tc>
          <w:tcPr>
            <w:tcW w:w="3614" w:type="dxa"/>
          </w:tcPr>
          <w:p w14:paraId="58D8F7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95CA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B8C4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9E29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B93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12AE3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5658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EB3D36A" w14:textId="77777777" w:rsidTr="00503750">
        <w:trPr>
          <w:trHeight w:val="283"/>
        </w:trPr>
        <w:tc>
          <w:tcPr>
            <w:tcW w:w="3614" w:type="dxa"/>
          </w:tcPr>
          <w:p w14:paraId="593BE3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98F3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637A2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6E9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DEF9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203E7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AE21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7E9FE3" w14:textId="77777777" w:rsidTr="00503750">
        <w:trPr>
          <w:trHeight w:val="283"/>
        </w:trPr>
        <w:tc>
          <w:tcPr>
            <w:tcW w:w="3614" w:type="dxa"/>
          </w:tcPr>
          <w:p w14:paraId="53C292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A888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3996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36BE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41E9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CA7D4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D93F0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C8C0A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B9288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C433E6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F9CAF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0246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76609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08BD1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EE1E9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BC4D4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91F3E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E9F06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5C186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8D474C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ABE12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684AFF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909FB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C4C8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FD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0F79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AC7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A8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CEB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602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622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FB95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5FD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67FF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ECD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EE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2F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B12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FD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46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16B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22F9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E5E5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0B05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EEB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834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20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BAB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40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481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DCF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61C8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7E99C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819A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C77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440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8FA5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BD5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C40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81381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F4F4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0BFCEE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251994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F729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9FF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F9F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2E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71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011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A1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C09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CDB8B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97118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4FA28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33F9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A014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172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717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A7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30E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05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E245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947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2C36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FBAA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0C3C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44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3C3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131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89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4C13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8844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8C20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DEA0B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40D9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0E04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2D1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4F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9F8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D71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A5E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66D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FC0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9701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C96F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C6FF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4F4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960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DC2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71D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FE0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A46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46D7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EBBE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71D60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EDF4E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4C22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8CFAE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F3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44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5D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BB1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1A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CB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0E6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FBC27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57CC419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FCC7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906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307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A6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3E2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78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065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DC5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60BC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360A5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D365C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98798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F640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1C53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B31B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3079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AB0C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053F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5CEA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921D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8244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7AED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FA6F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A409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039A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42F20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4B0A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DE86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0E71A9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3512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CF3760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303074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3A7BC5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5ADB96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CAAF3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524B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12BF9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14CB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C0FC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EECFD1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4AE0C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2D0F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FB8F5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5A6C7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50201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F56BA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B5F4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37E5F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32EB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7037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A0A308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BD7E0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93015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B3BB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E2F54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8CAE1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41EA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BE1E0B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994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2FC7D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9137F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C072C7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A4107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E7A41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79389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20077A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FB122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F3CC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BE882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E8C4E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E8EE52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F967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CFCCAE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9015A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E7DB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CD5D16B" w14:textId="77777777" w:rsidR="00944C3D" w:rsidRDefault="00944C3D" w:rsidP="00944C3D">
      <w:pPr>
        <w:rPr>
          <w:rFonts w:ascii="Arial" w:hAnsi="Arial"/>
          <w:b/>
        </w:rPr>
      </w:pPr>
    </w:p>
    <w:p w14:paraId="71CFBC00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7BF9FC5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96C4C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ACB37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120F4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85844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D3A7C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D00E694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D60FD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CE8A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37D6C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DB89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D1686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69AA6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5F6AF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3C217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80C31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F964B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A9F4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C337D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E591D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BDFC0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E236FB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79AB7A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58421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8F540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3C2BD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1641E0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8E04955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45AC4F1" w14:textId="77777777" w:rsidTr="00503750">
        <w:tc>
          <w:tcPr>
            <w:tcW w:w="2835" w:type="dxa"/>
            <w:vAlign w:val="center"/>
          </w:tcPr>
          <w:p w14:paraId="2F6A1F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545ED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6A3D6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67730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58608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1FBCF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F45968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94201A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4465508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390D5D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C2938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A3A89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86B7C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09A220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BAD7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8637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656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0AE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3BA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D80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58183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49D9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C7A04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F8A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427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A8BE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B2E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BAD4A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A52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29CC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EE9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483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783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3F8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D8ED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7DA9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2D94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6CF9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B09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9E1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EDCF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2C597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99E33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53D2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3C2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121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212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B80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017DE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706B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5E21F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D11D4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5D73B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2D8A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1F7C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C47207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B64FF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027DBC1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4264717" w14:textId="77777777" w:rsidR="00944C3D" w:rsidRDefault="00944C3D" w:rsidP="00944C3D">
      <w:pPr>
        <w:rPr>
          <w:rFonts w:ascii="Arial" w:hAnsi="Arial"/>
          <w:b/>
        </w:rPr>
      </w:pPr>
    </w:p>
    <w:p w14:paraId="3B821E3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B860148" w14:textId="77777777" w:rsidTr="00503750">
        <w:tc>
          <w:tcPr>
            <w:tcW w:w="2835" w:type="dxa"/>
            <w:vAlign w:val="center"/>
          </w:tcPr>
          <w:p w14:paraId="09CEDE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60418E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E1232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B2D7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95CB7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4F87A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4DA59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EEBEB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BC46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DF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D1F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9A7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407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B83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ED677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4A06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07F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39B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D5E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41D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E6A8C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01F0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B703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8E3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CEA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BD0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66CB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B796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E5C4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ABD5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E05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E70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F81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C948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249FE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66C56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550AA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B8443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1DE0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4BA4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F243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8167132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001920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718467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74C3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28C2F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985BC45" w14:textId="77777777" w:rsidTr="00503750">
        <w:trPr>
          <w:trHeight w:val="699"/>
        </w:trPr>
        <w:tc>
          <w:tcPr>
            <w:tcW w:w="3502" w:type="dxa"/>
            <w:vMerge/>
          </w:tcPr>
          <w:p w14:paraId="0954C8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49445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742D2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8B9972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A949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29347E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7399FE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EBB200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2E95C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D9C30B9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C060A0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F2CC2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BC7BD9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8C089D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D75D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68FAD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06525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6984894" w14:textId="77777777" w:rsidTr="00503750">
        <w:trPr>
          <w:trHeight w:val="593"/>
        </w:trPr>
        <w:tc>
          <w:tcPr>
            <w:tcW w:w="3497" w:type="dxa"/>
          </w:tcPr>
          <w:p w14:paraId="5A927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061FE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A7C88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7A6329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B2553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2010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917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2F25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F0ECE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BC5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20D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FF498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AE868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6A9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390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3B70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B5BF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6730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6D1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88F3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58F8A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482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958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354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01ED9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047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AF1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37DE4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6EE6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A955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F6F6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CB72A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A56741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AFDE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F8FB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A050B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FB726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609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8879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B245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A461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DE8C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10E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A18C9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9CDFF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B48C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A62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7CF3F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99B124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D195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7B6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A79C1F" w14:textId="77777777" w:rsidR="00944C3D" w:rsidRDefault="00944C3D" w:rsidP="00944C3D">
      <w:pPr>
        <w:rPr>
          <w:rFonts w:ascii="Arial" w:hAnsi="Arial"/>
          <w:b/>
        </w:rPr>
      </w:pPr>
    </w:p>
    <w:p w14:paraId="001D5238" w14:textId="77777777" w:rsidR="00944C3D" w:rsidRDefault="00944C3D" w:rsidP="00944C3D">
      <w:pPr>
        <w:rPr>
          <w:rFonts w:ascii="Arial" w:hAnsi="Arial"/>
          <w:b/>
        </w:rPr>
      </w:pPr>
    </w:p>
    <w:p w14:paraId="7FE7D2AE" w14:textId="77777777" w:rsidR="00944C3D" w:rsidRDefault="00944C3D" w:rsidP="00944C3D">
      <w:pPr>
        <w:rPr>
          <w:rFonts w:ascii="Arial" w:hAnsi="Arial"/>
          <w:b/>
        </w:rPr>
      </w:pPr>
    </w:p>
    <w:p w14:paraId="7B8A6115" w14:textId="77777777" w:rsidR="00944C3D" w:rsidRDefault="00944C3D" w:rsidP="00944C3D">
      <w:pPr>
        <w:rPr>
          <w:rFonts w:ascii="Arial" w:hAnsi="Arial"/>
          <w:b/>
        </w:rPr>
      </w:pPr>
    </w:p>
    <w:p w14:paraId="06BB653C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7A0DEFDE" w14:textId="77777777" w:rsidTr="00503750">
        <w:tc>
          <w:tcPr>
            <w:tcW w:w="2622" w:type="dxa"/>
            <w:vAlign w:val="center"/>
          </w:tcPr>
          <w:p w14:paraId="5E2752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5A78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66C02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89AED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A9A14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41406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F5961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3010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A0983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96F0CD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3B81E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400941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44BA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5FF5E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CD2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757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CF4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BF3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CF17FEF" w14:textId="77777777" w:rsidTr="00503750">
        <w:tc>
          <w:tcPr>
            <w:tcW w:w="2622" w:type="dxa"/>
            <w:vAlign w:val="center"/>
          </w:tcPr>
          <w:p w14:paraId="653D00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7054BF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E4BC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9F2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B87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FEA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D2F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550A7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7C5EC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F12E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685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2F27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4C0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0D0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97F7D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37C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1921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9DD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D85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31A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021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23773F1" w14:textId="77777777" w:rsidTr="00503750">
        <w:tc>
          <w:tcPr>
            <w:tcW w:w="2622" w:type="dxa"/>
            <w:vAlign w:val="center"/>
          </w:tcPr>
          <w:p w14:paraId="1B02E3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8DE7BD1" w14:textId="0CD0D165" w:rsidR="00944C3D" w:rsidRPr="008C56AB" w:rsidRDefault="002E0DBB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16410</w:t>
            </w:r>
          </w:p>
        </w:tc>
        <w:tc>
          <w:tcPr>
            <w:tcW w:w="1275" w:type="dxa"/>
            <w:vAlign w:val="center"/>
          </w:tcPr>
          <w:p w14:paraId="6A40E45A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6855252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3B3F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0EBB62" w14:textId="47913DDA" w:rsidR="00944C3D" w:rsidRPr="008C56AB" w:rsidRDefault="002E0DBB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18485</w:t>
            </w:r>
          </w:p>
        </w:tc>
      </w:tr>
      <w:tr w:rsidR="0099716A" w:rsidRPr="00050529" w14:paraId="4081260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467E0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01BB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9B1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009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FFC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F192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1B5D98A" w14:textId="77777777" w:rsidTr="00503750">
        <w:tc>
          <w:tcPr>
            <w:tcW w:w="2622" w:type="dxa"/>
            <w:vAlign w:val="center"/>
          </w:tcPr>
          <w:p w14:paraId="359CD3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C66E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07C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590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334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5E8D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5A351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8677E03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F1731D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B3CB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C85BD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D26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BB2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9170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9C8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37E0D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E0CF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6951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538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E4F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2B1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143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C82045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D303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B448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0BF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8D6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E007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290E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4F236D9" w14:textId="77777777" w:rsidTr="00503750">
        <w:tc>
          <w:tcPr>
            <w:tcW w:w="2622" w:type="dxa"/>
            <w:vAlign w:val="center"/>
          </w:tcPr>
          <w:p w14:paraId="22EEA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98B3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3FB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148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6D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245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5C0BB47" w14:textId="77777777" w:rsidTr="00503750">
        <w:tc>
          <w:tcPr>
            <w:tcW w:w="2622" w:type="dxa"/>
            <w:vAlign w:val="center"/>
          </w:tcPr>
          <w:p w14:paraId="4B2EE0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606D1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3B93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3C55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5DF2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EC7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C04753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DD5A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FDD143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0F5D1AD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DC2917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6210F8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5E76E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2120E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D2B62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69F4D8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3A2777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ACD075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DABEA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6EF5D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3DAD8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BD046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761C48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A9FDE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5E8D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879904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DAB9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2ECDF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89F85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4710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FD82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F79D7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26C4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50ED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8C42E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41669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54A7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DB238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30A0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0A053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4774F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156F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9511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5DF0D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061D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6F84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F4D8C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0BF1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ADD6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E017C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615E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43F6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54920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356E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82E5D7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BB830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65C94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0EBAD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D528C8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E6BCF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9EC67A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F569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E4E1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1B9D3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E69D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E852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8B5F7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ED27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3A3F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6A877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B1D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1D1F7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84D0E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A8578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15D7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50422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093E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31CF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CEE46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9BE9B8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6156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147BD8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83F06B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4797A18" w14:textId="77777777" w:rsidTr="00503750">
        <w:tc>
          <w:tcPr>
            <w:tcW w:w="2835" w:type="dxa"/>
            <w:vAlign w:val="center"/>
          </w:tcPr>
          <w:p w14:paraId="44F15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A3F8B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2C606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1E4FC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8C5C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571A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3534C8" w14:textId="77777777" w:rsidTr="00503750">
        <w:tc>
          <w:tcPr>
            <w:tcW w:w="2835" w:type="dxa"/>
            <w:vAlign w:val="center"/>
          </w:tcPr>
          <w:p w14:paraId="034DB3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6E27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28E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428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977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108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FB367" w14:textId="77777777" w:rsidTr="00503750">
        <w:tc>
          <w:tcPr>
            <w:tcW w:w="2835" w:type="dxa"/>
            <w:vAlign w:val="center"/>
          </w:tcPr>
          <w:p w14:paraId="0536AB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51E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BE2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BB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D5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08B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4ADCE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A0237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213709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D2F7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019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B7E8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4C556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EC0B7FF" w14:textId="77777777" w:rsidTr="00503750">
        <w:tc>
          <w:tcPr>
            <w:tcW w:w="2835" w:type="dxa"/>
            <w:vAlign w:val="center"/>
          </w:tcPr>
          <w:p w14:paraId="733C6E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06C2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491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455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09D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ECA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7E225" w14:textId="77777777" w:rsidTr="00503750">
        <w:tc>
          <w:tcPr>
            <w:tcW w:w="2835" w:type="dxa"/>
            <w:vAlign w:val="center"/>
          </w:tcPr>
          <w:p w14:paraId="025F91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7561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BB8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8F5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23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51B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F336B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C7B7F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8D75E7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EE21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43E89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3FB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4C736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22778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87DD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C394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72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17F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F5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3BA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5126C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2496F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0DF808F" w14:textId="77777777" w:rsidTr="00503750">
        <w:tc>
          <w:tcPr>
            <w:tcW w:w="2552" w:type="dxa"/>
            <w:shd w:val="clear" w:color="auto" w:fill="auto"/>
            <w:vAlign w:val="center"/>
          </w:tcPr>
          <w:p w14:paraId="46584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4A64A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8292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E42484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FDB73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DDC2872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953D2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FC52F4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B486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A9D5FF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276AD1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E44080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20881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B57D8D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426032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153A33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0AA64A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68B1C3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1C5EF7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075DA7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17FF2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48A15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8CFCB96" w14:textId="77777777" w:rsidTr="00503750">
        <w:tc>
          <w:tcPr>
            <w:tcW w:w="4395" w:type="dxa"/>
            <w:vMerge/>
          </w:tcPr>
          <w:p w14:paraId="544AC1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2EF17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96B6A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9C1D14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6C21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0078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1B3BA1F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17764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B8597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F1FA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C3C51B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8C0B90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C206B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2D6C55F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45E82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B46A1DF" w14:textId="77777777" w:rsidTr="00503750">
        <w:tc>
          <w:tcPr>
            <w:tcW w:w="4395" w:type="dxa"/>
            <w:vAlign w:val="center"/>
          </w:tcPr>
          <w:p w14:paraId="5485F9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2BAC8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2B956E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3E7237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FBCC1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47517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DFCDC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DD09FD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547641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ED7AF7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73D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78D6CA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9055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73DD4CC" w14:textId="4AC05788" w:rsidR="00944C3D" w:rsidRPr="008C56AB" w:rsidRDefault="002E0DBB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1493</w:t>
            </w:r>
          </w:p>
        </w:tc>
        <w:tc>
          <w:tcPr>
            <w:tcW w:w="2835" w:type="dxa"/>
            <w:vAlign w:val="center"/>
          </w:tcPr>
          <w:p w14:paraId="0A194C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78D8BD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C39D2A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C6A0443" w14:textId="77777777" w:rsidTr="00503750">
        <w:tc>
          <w:tcPr>
            <w:tcW w:w="4395" w:type="dxa"/>
            <w:vAlign w:val="center"/>
          </w:tcPr>
          <w:p w14:paraId="01522E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8BE62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ADF1D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C26B7C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A3273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C7E3F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5C5B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3D86E17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465AA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B38D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06F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C4BD1C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A85A9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4B4B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4C4C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E40A8D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3BC8B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33BBCEA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CB2B15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3D85FCB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198E1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10F85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8FB9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EDFB28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D1DA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AC2C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850FD76" w14:textId="77777777" w:rsidTr="00503750">
        <w:tc>
          <w:tcPr>
            <w:tcW w:w="1843" w:type="dxa"/>
            <w:vAlign w:val="center"/>
          </w:tcPr>
          <w:p w14:paraId="773F3AE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FC414A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059F9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6C3B15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C77BE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8C8E2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DA2598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3102619" w14:textId="77777777" w:rsidTr="00503750">
        <w:tc>
          <w:tcPr>
            <w:tcW w:w="1843" w:type="dxa"/>
            <w:vAlign w:val="center"/>
          </w:tcPr>
          <w:p w14:paraId="46186F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28A01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36987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8457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14C5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EDDF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B02F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91156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D9274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67D26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4344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B32B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A3AA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D164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0533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9649205" w14:textId="77777777" w:rsidTr="00503750">
        <w:tc>
          <w:tcPr>
            <w:tcW w:w="1843" w:type="dxa"/>
            <w:vAlign w:val="center"/>
          </w:tcPr>
          <w:p w14:paraId="24EE48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4542F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AA83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77B84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E669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67FD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73FA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24DD0F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24295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F5F8E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FF5D4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F8E6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14D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EE23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DEC5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E67307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E579C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21BE0D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8DB2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0413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62D1B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1543E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DB0B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BC0DF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6FAAE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70B6C2CE" w14:textId="77777777" w:rsidTr="00503750">
        <w:trPr>
          <w:trHeight w:val="664"/>
        </w:trPr>
        <w:tc>
          <w:tcPr>
            <w:tcW w:w="3372" w:type="dxa"/>
          </w:tcPr>
          <w:p w14:paraId="4AFCE7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34D6D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C5FC28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5C94FC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E5C4C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5E23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3C9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1CDCB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07A2A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F87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204C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99438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24BA30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BB3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15B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A4172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ABFD8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CD30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C56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43B89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194C8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29A6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D700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0593B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00D3B5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6A97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57B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00451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367885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4FAC7E4" w14:textId="77777777" w:rsidTr="00503750">
        <w:tc>
          <w:tcPr>
            <w:tcW w:w="2835" w:type="dxa"/>
            <w:vAlign w:val="center"/>
          </w:tcPr>
          <w:p w14:paraId="35E6CE6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289C4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A31FC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AA767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33435A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F2B3537" w14:textId="77777777" w:rsidTr="00503750">
        <w:tc>
          <w:tcPr>
            <w:tcW w:w="2835" w:type="dxa"/>
          </w:tcPr>
          <w:p w14:paraId="03D3649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FC62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E1C0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A7C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110D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3B795" w14:textId="77777777" w:rsidTr="00503750">
        <w:tc>
          <w:tcPr>
            <w:tcW w:w="2835" w:type="dxa"/>
          </w:tcPr>
          <w:p w14:paraId="07A52B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670F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D99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BE9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66C4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E99B0E" w14:textId="77777777" w:rsidTr="00503750">
        <w:tc>
          <w:tcPr>
            <w:tcW w:w="2835" w:type="dxa"/>
          </w:tcPr>
          <w:p w14:paraId="7DB6B66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657F8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425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873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2D0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CC5BAD" w14:textId="77777777" w:rsidTr="00503750">
        <w:tc>
          <w:tcPr>
            <w:tcW w:w="2835" w:type="dxa"/>
            <w:vAlign w:val="center"/>
          </w:tcPr>
          <w:p w14:paraId="5AEE3B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06CBD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BDB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09B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762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4544A1" w14:textId="77777777" w:rsidTr="00503750">
        <w:tc>
          <w:tcPr>
            <w:tcW w:w="2835" w:type="dxa"/>
            <w:vAlign w:val="center"/>
          </w:tcPr>
          <w:p w14:paraId="4DE5C47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2AE7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192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1BD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702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5F4323" w14:textId="77777777" w:rsidTr="00503750">
        <w:tc>
          <w:tcPr>
            <w:tcW w:w="2835" w:type="dxa"/>
          </w:tcPr>
          <w:p w14:paraId="6166A93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A772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1F5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56F5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133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EA67EB" w14:textId="77777777" w:rsidTr="00503750">
        <w:tc>
          <w:tcPr>
            <w:tcW w:w="2835" w:type="dxa"/>
          </w:tcPr>
          <w:p w14:paraId="6C9F43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4FE7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3C3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FD0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76E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5D83E4D" w14:textId="77777777" w:rsidTr="00503750">
        <w:tc>
          <w:tcPr>
            <w:tcW w:w="2835" w:type="dxa"/>
          </w:tcPr>
          <w:p w14:paraId="1DA173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5CE0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9B4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1B4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7F7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DAD6DB" w14:textId="77777777" w:rsidR="00944C3D" w:rsidRDefault="00944C3D" w:rsidP="00944C3D">
      <w:pPr>
        <w:rPr>
          <w:rFonts w:ascii="Arial" w:hAnsi="Arial"/>
          <w:b/>
        </w:rPr>
      </w:pPr>
    </w:p>
    <w:p w14:paraId="1D7162F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28EA5E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1EE0AD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42309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F2B09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10B0B3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FBAF67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4D4696" w14:textId="77777777" w:rsidTr="00503750">
        <w:trPr>
          <w:trHeight w:val="443"/>
        </w:trPr>
        <w:tc>
          <w:tcPr>
            <w:tcW w:w="2560" w:type="dxa"/>
          </w:tcPr>
          <w:p w14:paraId="158040E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4462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55B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DA25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664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F3738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199EF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97AD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9396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2BF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D5F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AA6E5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3A480F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8F3C1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A615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97B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C611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28FCE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C58FB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CC34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80B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629D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F068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7B3B35" w14:textId="77777777" w:rsidR="00944C3D" w:rsidRDefault="00944C3D" w:rsidP="00944C3D">
      <w:pPr>
        <w:rPr>
          <w:rFonts w:ascii="Arial" w:hAnsi="Arial"/>
          <w:b/>
        </w:rPr>
      </w:pPr>
    </w:p>
    <w:p w14:paraId="6D9B1B72" w14:textId="77777777" w:rsidR="00944C3D" w:rsidRDefault="00944C3D" w:rsidP="00944C3D">
      <w:pPr>
        <w:rPr>
          <w:rFonts w:ascii="Arial" w:hAnsi="Arial"/>
          <w:b/>
        </w:rPr>
      </w:pPr>
    </w:p>
    <w:p w14:paraId="7278D14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001B483" w14:textId="77777777" w:rsidR="00944C3D" w:rsidRDefault="00944C3D" w:rsidP="00944C3D">
      <w:pPr>
        <w:rPr>
          <w:rFonts w:ascii="Arial" w:hAnsi="Arial"/>
          <w:b/>
        </w:rPr>
      </w:pPr>
    </w:p>
    <w:p w14:paraId="7C76DB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5980DF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6BF98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F3C32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36D5D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EA4B3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55CD7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5B701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8B71D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6C7D92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E5529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37D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DED61A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D4734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BE34B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9E175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96BA6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5863A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FF4FD1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4FCB5B5" w14:textId="77777777" w:rsidTr="00503750">
        <w:trPr>
          <w:trHeight w:val="677"/>
        </w:trPr>
        <w:tc>
          <w:tcPr>
            <w:tcW w:w="3358" w:type="dxa"/>
          </w:tcPr>
          <w:p w14:paraId="449DAD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00A5B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8677B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73A7D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DD3AB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C686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F32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977E3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F9B3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A6CC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AC8E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AA275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D15A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F8B7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2BF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687C8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EB446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50F7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E098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462E0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97D749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CEFD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8684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EA5E7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5FB7A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1145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84D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36F72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8B4CA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34F1494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AC456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92E01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70C8DE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79559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787FD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53F70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7AC62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557A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0FFF0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5381C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4A2E3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B68A6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E85E5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6792AE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16F588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1150575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7A301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36D99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EB92F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086CE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3300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9A3C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074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C932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EB75D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B81E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075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A6D98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1A630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FAA3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8F6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42A4E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F4A9F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32A8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DD9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1F09C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0BD3C5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6BF8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EB0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C71D3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3B7AB0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93CADD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82A12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10722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9BED6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D9ACF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7E5D2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6C162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DE9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B4B95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1BB3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D03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406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245D4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73703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48FA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738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EAE73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D1A69D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5A6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ADA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180C6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4B4E2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A65F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573D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A0A9AE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9A3F0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FDED697" w14:textId="77777777" w:rsidTr="00503750">
        <w:tc>
          <w:tcPr>
            <w:tcW w:w="3686" w:type="dxa"/>
            <w:vAlign w:val="center"/>
          </w:tcPr>
          <w:p w14:paraId="1E706F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A6881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64A6A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2F8A62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2DB14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9BCD4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23C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25E0C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80B13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FD3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D0767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CE2C56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C89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F90E8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2E50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E5494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2BCA4B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A07CA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3892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63339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9CD098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BBFA9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2CF1A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2699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D818EE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9F3AD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44E3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48C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D9C74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53CF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0434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549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02D27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5BEF6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9FD3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165F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B9B63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50783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1FD7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A3D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75C50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090F1A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93E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07D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14D7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9136D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7F2AD0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0CB084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E5B3B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E2C9E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9EB60A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092D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32C6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0CF0BC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E710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70D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50BA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03A1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0649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01F31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014A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E856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90C5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D74B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D74F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5B51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F04095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8E6A5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58C818" w14:textId="77777777" w:rsidR="00944C3D" w:rsidRDefault="00944C3D" w:rsidP="00944C3D">
      <w:pPr>
        <w:rPr>
          <w:sz w:val="22"/>
          <w:szCs w:val="22"/>
        </w:rPr>
      </w:pPr>
    </w:p>
    <w:p w14:paraId="6600F252" w14:textId="77777777" w:rsidR="00944C3D" w:rsidRDefault="00944C3D" w:rsidP="00944C3D">
      <w:pPr>
        <w:rPr>
          <w:sz w:val="22"/>
          <w:szCs w:val="22"/>
        </w:rPr>
      </w:pPr>
    </w:p>
    <w:p w14:paraId="4D5D171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74ADAD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DBB3B82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2E6C1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9236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946BD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DAA04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E01C68E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34480D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560E996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9200F9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0C9288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52AF4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BFC4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86EE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EE9B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02542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06E3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055E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8E402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1D8DFF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8143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B414F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C5828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340202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E1EB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A1D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DC281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62DEB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AB57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AE89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2D3F6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0FAEB5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5238B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B9E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78BBB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7E55E5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5619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9F5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C524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19333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2B8367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8CE523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E35F42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6E38D7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698151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0EAB0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DC41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50E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C2DB9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36EC1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AFB1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3CB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1313E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6FC0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12E0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041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481FD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FEF86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2F82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E05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F671F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FA65C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B205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88F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79AED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7E504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5DB1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240D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00EEB9F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334C30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A2A8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63E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71F8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A5DA40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56A1CD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2E274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A2C64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39D327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0A5BA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E50E7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2E69DB0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E0575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7628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F7753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5589B5F" w14:textId="77777777" w:rsidR="00944C3D" w:rsidRPr="003607F0" w:rsidRDefault="00944C3D" w:rsidP="00944C3D"/>
    <w:p w14:paraId="034D3D91" w14:textId="77777777" w:rsidR="00F47675" w:rsidRPr="00944C3D" w:rsidRDefault="00F47675" w:rsidP="00944C3D"/>
    <w:sectPr w:rsidR="00F47675" w:rsidRPr="00944C3D" w:rsidSect="0035123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D504DA" w14:textId="77777777" w:rsidR="00351233" w:rsidRDefault="00351233">
      <w:r>
        <w:separator/>
      </w:r>
    </w:p>
  </w:endnote>
  <w:endnote w:type="continuationSeparator" w:id="0">
    <w:p w14:paraId="54793A44" w14:textId="77777777" w:rsidR="00351233" w:rsidRDefault="0035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F9AA1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CFE6A8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83B1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26F177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12A61C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87B486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37B48" w14:textId="77777777" w:rsidR="00351233" w:rsidRDefault="00351233">
      <w:r>
        <w:separator/>
      </w:r>
    </w:p>
  </w:footnote>
  <w:footnote w:type="continuationSeparator" w:id="0">
    <w:p w14:paraId="6A1B9C73" w14:textId="77777777" w:rsidR="00351233" w:rsidRDefault="003512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1927098">
    <w:abstractNumId w:val="13"/>
  </w:num>
  <w:num w:numId="2" w16cid:durableId="1724527302">
    <w:abstractNumId w:val="17"/>
  </w:num>
  <w:num w:numId="3" w16cid:durableId="324556607">
    <w:abstractNumId w:val="8"/>
  </w:num>
  <w:num w:numId="4" w16cid:durableId="1811243798">
    <w:abstractNumId w:val="7"/>
  </w:num>
  <w:num w:numId="5" w16cid:durableId="47395760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0349227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29989341">
    <w:abstractNumId w:val="20"/>
  </w:num>
  <w:num w:numId="8" w16cid:durableId="710499549">
    <w:abstractNumId w:val="10"/>
  </w:num>
  <w:num w:numId="9" w16cid:durableId="2111733066">
    <w:abstractNumId w:val="0"/>
  </w:num>
  <w:num w:numId="10" w16cid:durableId="609355574">
    <w:abstractNumId w:val="19"/>
  </w:num>
  <w:num w:numId="11" w16cid:durableId="662129168">
    <w:abstractNumId w:val="6"/>
  </w:num>
  <w:num w:numId="12" w16cid:durableId="1606880676">
    <w:abstractNumId w:val="9"/>
  </w:num>
  <w:num w:numId="13" w16cid:durableId="1166744405">
    <w:abstractNumId w:val="12"/>
  </w:num>
  <w:num w:numId="14" w16cid:durableId="1590234668">
    <w:abstractNumId w:val="15"/>
  </w:num>
  <w:num w:numId="15" w16cid:durableId="1007903276">
    <w:abstractNumId w:val="14"/>
  </w:num>
  <w:num w:numId="16" w16cid:durableId="1651404013">
    <w:abstractNumId w:val="2"/>
  </w:num>
  <w:num w:numId="17" w16cid:durableId="1276793897">
    <w:abstractNumId w:val="4"/>
  </w:num>
  <w:num w:numId="18" w16cid:durableId="35470710">
    <w:abstractNumId w:val="11"/>
  </w:num>
  <w:num w:numId="19" w16cid:durableId="1576163099">
    <w:abstractNumId w:val="5"/>
  </w:num>
  <w:num w:numId="20" w16cid:durableId="1369450710">
    <w:abstractNumId w:val="18"/>
  </w:num>
  <w:num w:numId="21" w16cid:durableId="1526480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0DBB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1233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E6272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43C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A68F8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6558E-43FB-4761-AFE6-7D8A11A85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5277</Words>
  <Characters>30079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2024-02-27T12:33:00Z</dcterms:created>
  <dcterms:modified xsi:type="dcterms:W3CDTF">2024-02-27T12:33:00Z</dcterms:modified>
</cp:coreProperties>
</file>