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CB567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F8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7F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6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C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8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00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7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E9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7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3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5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E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B2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7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F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5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A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A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76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D8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92CC2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D5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4B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96A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6B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31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F5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FF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20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5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CE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F1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04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95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91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E96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F2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47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0E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F0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DA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E8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73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D9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6F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8B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A4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5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66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6F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D46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DC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3F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AB71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11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BB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1F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0B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77F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97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AD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FBD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41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02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FD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8C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A3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14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24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807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DC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437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D3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F9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D5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3C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0E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AD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45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77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F6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FF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7FC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86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11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78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46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D693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06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5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36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6F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30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98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79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C6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94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C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C9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EF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24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8A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ED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42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C8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9F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D3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43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C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6D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94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B1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AC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138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B3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74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C4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56E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15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44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46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33F63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C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7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5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B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1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3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62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1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B1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7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3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30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8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8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A8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77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8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B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D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ED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3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3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E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2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5A8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C1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A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2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B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D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9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06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4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E27A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B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06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2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5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6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5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C0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07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D3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0C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C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F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4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3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354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40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0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7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6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C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0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F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547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941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6C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BC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FA7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C3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C1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4C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42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43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AA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B8B2D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15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3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F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4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E9DF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0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F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C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EA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AD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B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B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0CEE3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7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2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F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8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D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4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3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A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6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4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2B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D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D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F9DF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B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2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35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0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F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D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5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F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3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9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BB16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9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D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EC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8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3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9A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4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73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0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E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C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0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2F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A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93F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6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E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68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5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A3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7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A0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5B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D7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AFB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B9057" w14:textId="27EA1E5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26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744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F22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C9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BCA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D3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13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0B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E1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2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C1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D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7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0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7B6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E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7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E4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7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5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0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80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96F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6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ACD4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F39A243" wp14:editId="6112DDF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D7BD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F39A24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1AD7BD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04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730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CED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F1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5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1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2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8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2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A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D2582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D235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CFC3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23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BD985A0" wp14:editId="52E8168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6FD6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985A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AA6FD6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CB4225D" wp14:editId="159718E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B5457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4225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AB5457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A3754A" wp14:editId="79D77F2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32B66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A3754A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32B66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B3520BA" wp14:editId="203576A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C3EE6" w14:textId="61992F71" w:rsidR="000B647F" w:rsidRDefault="00000000" w:rsidP="00944C3D">
                                  <w:fldSimple w:instr=" MERGEFIELD  aDMOD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3520B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6DC3EE6" w14:textId="61992F71" w:rsidR="000B647F" w:rsidRDefault="00000000" w:rsidP="00944C3D">
                            <w:fldSimple w:instr=" MERGEFIELD  aDMOD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E14F061" wp14:editId="445696A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E420F" w14:textId="5CF072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14F06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9E420F" w14:textId="5CF072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8DF31BB" wp14:editId="3583A65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D58917" w14:textId="1E9BCDC9" w:rsidR="000B647F" w:rsidRDefault="00000000" w:rsidP="00944C3D">
                                  <w:fldSimple w:instr=" MERGEFIELD  aDRDO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DF31B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1D58917" w14:textId="1E9BCDC9" w:rsidR="000B647F" w:rsidRDefault="00000000" w:rsidP="00944C3D">
                            <w:fldSimple w:instr=" MERGEFIELD  aDRDO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90C4BA" wp14:editId="4AD7CFB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2162F" w14:textId="21AE4630" w:rsidR="000B647F" w:rsidRDefault="00000000" w:rsidP="00944C3D">
                                  <w:fldSimple w:instr=" MERGEFIELD  aDMDO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90C4B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6E2162F" w14:textId="21AE4630" w:rsidR="000B647F" w:rsidRDefault="00000000" w:rsidP="00944C3D">
                            <w:fldSimple w:instr=" MERGEFIELD  aDMDO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8AEF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0A5B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6AB5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495A07" wp14:editId="1D0FAC9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4239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495A07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14239D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D5DD65A" wp14:editId="13F53A4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425EB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5DD65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B425EB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1CA5C56" wp14:editId="0B452A3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309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CA5C5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EF3099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770FA5C" wp14:editId="444183B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C8810" w14:textId="6A6038D7" w:rsidR="000B647F" w:rsidRDefault="00000000" w:rsidP="00944C3D">
                                  <w:fldSimple w:instr=" MERGEFIELD  aDRDOo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70FA5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87C8810" w14:textId="6A6038D7" w:rsidR="000B647F" w:rsidRDefault="00000000" w:rsidP="00944C3D">
                            <w:fldSimple w:instr=" MERGEFIELD  aDRDOo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067240E" wp14:editId="2FDEEA6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251249" w14:textId="78A246C3" w:rsidR="000B647F" w:rsidRDefault="00000000" w:rsidP="00944C3D">
                                  <w:fldSimple w:instr=" MERGEFIELD  aDMDO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67240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1251249" w14:textId="78A246C3" w:rsidR="000B647F" w:rsidRDefault="00000000" w:rsidP="00944C3D">
                            <w:fldSimple w:instr=" MERGEFIELD  aDMDO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D2550C" wp14:editId="41155D9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064041" w14:textId="2C0D3650" w:rsidR="000B647F" w:rsidRDefault="00000000" w:rsidP="00944C3D">
                                  <w:fldSimple w:instr=" MERGEFIELD  aDRODo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D2550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D064041" w14:textId="2C0D3650" w:rsidR="000B647F" w:rsidRDefault="00000000" w:rsidP="00944C3D">
                            <w:fldSimple w:instr=" MERGEFIELD  aDRODo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BB528F9" wp14:editId="1FF1C99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62EF92" w14:textId="4CC69533" w:rsidR="000B647F" w:rsidRDefault="00000000" w:rsidP="00944C3D">
                                  <w:fldSimple w:instr=" MERGEFIELD  aDMOD  \* MERGEFORMAT ">
                                    <w:r w:rsidR="00092CB4" w:rsidRPr="00092CB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528F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962EF92" w14:textId="4CC69533" w:rsidR="000B647F" w:rsidRDefault="00000000" w:rsidP="00944C3D">
                            <w:fldSimple w:instr=" MERGEFIELD  aDMOD  \* MERGEFORMAT ">
                              <w:r w:rsidR="00092CB4" w:rsidRPr="00092CB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C243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B76C9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03DF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3F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16CD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1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1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5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C0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1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8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E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A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B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2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F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8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3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7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8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2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6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A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1B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E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08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6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494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8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4B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4E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2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D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04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47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9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7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4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5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75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7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E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3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6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25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4B1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D1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EF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E5A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3C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EE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F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C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F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9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4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E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5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3704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E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8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0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4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A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5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3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0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5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1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6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6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1E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D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F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1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5A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E8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8CC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95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2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2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62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E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9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C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5F7B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1F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C5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A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7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9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FD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0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1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CB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6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8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FA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B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D4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E1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09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D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5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7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9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0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8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8A4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97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5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7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5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E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B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F5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FF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C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08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9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1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5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5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F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6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1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A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2B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A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742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E41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6F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A0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B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6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2E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E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A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7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F7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444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D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41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2F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9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8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4C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4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D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E6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2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6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8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2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AF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D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1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46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0D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2F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44F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7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98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A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E7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A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AF1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6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5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2D29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B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6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9CFD737" wp14:editId="55800A4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C440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FD73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B2C440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B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9D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0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5A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1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4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1E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2E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12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C1759EE" wp14:editId="16E1B6E9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4C488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759E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24C488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26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5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7B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3C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4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5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E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5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7F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6C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0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1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21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92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8E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C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C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6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0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B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95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27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3DA4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EF6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A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32CC01" wp14:editId="73C9278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34585" w14:textId="2DC198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32CC0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B34585" w14:textId="2DC198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36120561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4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7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B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7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D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B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0E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9D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6FDD530" wp14:editId="52E84B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3FB3" w14:textId="6FD44B8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2021682575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DD53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C9F3FB3" w14:textId="6FD44B8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2021682575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3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4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D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B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1C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9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3B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4E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8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B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63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A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A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C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E1AD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2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98FB6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520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B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C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2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39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87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2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E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31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0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1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F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A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1DE0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25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05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E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926AE3" wp14:editId="701B542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B9942E" w14:textId="09C166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č.1166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926AE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6B9942E" w14:textId="09C166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č.1166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C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5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8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8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0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7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3C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7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8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A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D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4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2C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4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0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E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A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4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EF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44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C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A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D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3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EB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2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B7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2E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B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DA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59C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5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829A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7F2C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7D0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D9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15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DB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9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2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1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D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B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C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24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F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2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8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E9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E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4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3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B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3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05F8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D8C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378B6F5" wp14:editId="290FBDD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51E9B9" w14:textId="544369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66,68,70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78B6F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51E9B9" w14:textId="544369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Dlhé Hony 66,68,70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3F8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68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C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2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D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D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4A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1F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6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A1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2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1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86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F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DE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BF24C46" wp14:editId="7965069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C43AF" w14:textId="13BE7DD4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F24C4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DFC43AF" w14:textId="13BE7DD4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3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5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5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A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2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3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5F8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D95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552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A8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DAAD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E30D6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3BB0E60" wp14:editId="2A2336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211C43" w14:textId="74461B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B0E6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A211C43" w14:textId="74461B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3FBB843" wp14:editId="0AD8BA3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5E6624" w14:textId="099156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FBB84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C5E6624" w14:textId="099156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A1F4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3EB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C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9F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F88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1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A63F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76D45BF" wp14:editId="761981D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31F8A" w14:textId="10C6F9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6D45BF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7231F8A" w14:textId="10C6F9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07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A1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2E0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F8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A56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B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B3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EE6CF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7A389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B96B33A" wp14:editId="6F6692C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0DB26" w14:textId="5DC27F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6B33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7E0DB26" w14:textId="5DC27F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DA6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1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E6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8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6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F7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B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4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FCC8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E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6FE4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9EC3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FCA17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D1AE7C4" wp14:editId="1C3A18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5FF660" w14:textId="14B6AE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92CB4" w:rsidRPr="00F94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1AE7C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85FF660" w14:textId="14B6AE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92CB4" w:rsidRPr="00F9499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FF80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EF43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02E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2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D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A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B9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D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3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3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79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1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0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0B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E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D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8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A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B4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0C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2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E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3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2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9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2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99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C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0359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B3B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2976F8D" w14:textId="735BB1B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92CB4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9F5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20A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9B6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B7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B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2DA8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93F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6A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9DB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9E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B9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258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2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F63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A0F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0E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86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91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F6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67D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5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3AD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884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86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F3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426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37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37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2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C68B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D7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F5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CA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40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551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9AC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E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A3E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DAF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CE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5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1DA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DC7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2AD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0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AD5A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C75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4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16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3E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ED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9FC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7E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D57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76F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0A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263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AC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89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CF2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3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ED80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9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2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9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E5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8FB4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14B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C4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D4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30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C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B6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70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A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7F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9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49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8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58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D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3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4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1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8E5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C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F606AD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0EF4B31" w14:textId="77777777" w:rsidR="00944C3D" w:rsidRDefault="00944C3D" w:rsidP="00944C3D">
      <w:pPr>
        <w:rPr>
          <w:rFonts w:ascii="Arial" w:hAnsi="Arial"/>
        </w:rPr>
      </w:pPr>
    </w:p>
    <w:p w14:paraId="17245A2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8A3BC0C" w14:textId="7D2C302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71FA70" w14:textId="1CB04CA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092CB4">
        <w:rPr>
          <w:rFonts w:ascii="Arial" w:hAnsi="Arial"/>
          <w:sz w:val="22"/>
          <w:szCs w:val="22"/>
        </w:rPr>
        <w:t>dlhé  hony 1166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BA191F9" w14:textId="485AAEA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069DDE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87244F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4E4047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2CCF9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C97CB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7300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9E8BB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A8D3B73" w14:textId="4C1B326B" w:rsidR="00944C3D" w:rsidRPr="008D0433" w:rsidRDefault="00092C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Jozef Gajdoš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72E9759" w14:textId="1CF6A576" w:rsidR="00944C3D" w:rsidRPr="008D0433" w:rsidRDefault="00092CB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711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80DC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719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07C7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121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35941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7B5E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911D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EDA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7E55A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9A7A1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EF93A62" w14:textId="59EA34B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A4183B1" w14:textId="4733D772" w:rsidR="00944C3D" w:rsidRDefault="00092CB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E65D8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437E64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893C88" w14:textId="08F6709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EE3FD0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6FDF2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7E0037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DD07F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2B2BB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DE2FB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55969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F187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D9D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49C6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8A6AA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231E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F6D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07C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5376B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29A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CA3AE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E648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CBCE8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FEE6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BDEE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04DC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BE63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09DA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1C735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481D4A1" w14:textId="7148EA6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C700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626AD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A901F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4BDF88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6F39CD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AD5E456" w14:textId="2ADCFC1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AA5A27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F56866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3C22B1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56DCD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07F91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90EB1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7EBC70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FCB5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CBD1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36F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82B2F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3FE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DD31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5A4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555B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1864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E2D9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6C25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233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6DDB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93A44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111D7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7C0A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5A2C6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09EF5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D43EF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243F8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49080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68FAD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10006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91797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9165A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992E0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2AB9B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C6A69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9575B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4D3A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8C4316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9A780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FE55E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6C39FFC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D32B9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F195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812FC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B751C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CAFBA9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DD4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667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E660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244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8AB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96F7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942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763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7CD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98732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7C3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E58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C2B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275AD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24B4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865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3CC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EB9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2C15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FDB50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7FC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EB50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87E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57B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16DA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8941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EE56C41" w14:textId="1554493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276BAC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E9255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4B20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33AEA2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635D41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A15CB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1B65A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E6528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1766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FACA556" w14:textId="77777777" w:rsidTr="00503750">
        <w:tc>
          <w:tcPr>
            <w:tcW w:w="2302" w:type="dxa"/>
            <w:vAlign w:val="center"/>
          </w:tcPr>
          <w:p w14:paraId="33C404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1DF58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05AE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A2CFA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A8C31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F568B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63A2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0FC71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48E5089" w14:textId="77777777" w:rsidTr="00503750">
        <w:tc>
          <w:tcPr>
            <w:tcW w:w="15593" w:type="dxa"/>
            <w:gridSpan w:val="8"/>
            <w:vAlign w:val="center"/>
          </w:tcPr>
          <w:p w14:paraId="0D4FAC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D0751D" w14:textId="77777777" w:rsidTr="00503750">
        <w:tc>
          <w:tcPr>
            <w:tcW w:w="2302" w:type="dxa"/>
            <w:vAlign w:val="center"/>
          </w:tcPr>
          <w:p w14:paraId="22B46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9734F0" w14:textId="12A8B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D6D89E" w14:textId="4EA76D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101EF" w14:textId="521087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F4142D" w14:textId="4C1246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6E0D4" w14:textId="4483CB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C2717" w14:textId="18A53E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483C8" w14:textId="6826A8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F0D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298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BD41A4" w14:textId="16376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8C1282" w14:textId="1E0021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AEEE94" w14:textId="7176DD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36614" w14:textId="7B682E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FDD97" w14:textId="062256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4B8E8" w14:textId="49102D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667F6" w14:textId="2C550B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874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C10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4B8BE3" w14:textId="2CCB67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423645" w14:textId="5914FD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8AE63" w14:textId="7A03E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6E415" w14:textId="74F0F4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8C47B" w14:textId="2C3BA2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68E22" w14:textId="1AAAC7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773F5" w14:textId="31AC14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077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45F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98F9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475E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82DF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C5CB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1DEE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55A8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3704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33E9DE" w14:textId="77777777" w:rsidTr="00503750">
        <w:tc>
          <w:tcPr>
            <w:tcW w:w="2302" w:type="dxa"/>
            <w:vAlign w:val="center"/>
          </w:tcPr>
          <w:p w14:paraId="4ADC9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AA89D1" w14:textId="5C7EB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75E082" w14:textId="7E52CA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9CF0" w14:textId="4A74B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B887E" w14:textId="5B311B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70136E" w14:textId="76DE9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62BA4" w14:textId="0FC88F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513C2" w14:textId="21304F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1C590" w14:textId="77777777" w:rsidTr="00503750">
        <w:tc>
          <w:tcPr>
            <w:tcW w:w="15593" w:type="dxa"/>
            <w:gridSpan w:val="8"/>
            <w:vAlign w:val="center"/>
          </w:tcPr>
          <w:p w14:paraId="369FD5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12C5B2" w14:textId="77777777" w:rsidTr="00503750">
        <w:tc>
          <w:tcPr>
            <w:tcW w:w="2302" w:type="dxa"/>
            <w:vAlign w:val="center"/>
          </w:tcPr>
          <w:p w14:paraId="20C4F1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66A4E5" w14:textId="0A8591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0BDD6" w14:textId="674E4B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F69A6" w14:textId="13C6D3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4D3E7" w14:textId="7A1B6D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24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017E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665D36" w14:textId="490B77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9A7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371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BE5F57" w14:textId="24FDF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5C464C" w14:textId="45C2E7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1CC91" w14:textId="109E07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1B34A" w14:textId="43F15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7E4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B2E6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4065AF" w14:textId="3D17B4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1217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DCF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D8C4AD9" w14:textId="16A9E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206264" w14:textId="13BDAD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B5E0A" w14:textId="55450D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35298" w14:textId="05795E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444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353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009781" w14:textId="1E9728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E9ECE" w14:textId="77777777" w:rsidTr="00503750">
        <w:tc>
          <w:tcPr>
            <w:tcW w:w="2302" w:type="dxa"/>
            <w:vAlign w:val="center"/>
          </w:tcPr>
          <w:p w14:paraId="712D4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0C2E8A" w14:textId="1AD3B9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625C8A" w14:textId="61D1D8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51671" w14:textId="604C83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AADB7" w14:textId="4E931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71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020E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F7FA01" w14:textId="2FF0BB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451B6" w14:textId="77777777" w:rsidTr="00503750">
        <w:tc>
          <w:tcPr>
            <w:tcW w:w="15593" w:type="dxa"/>
            <w:gridSpan w:val="8"/>
            <w:vAlign w:val="center"/>
          </w:tcPr>
          <w:p w14:paraId="7A5EF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EBEB14" w14:textId="77777777" w:rsidTr="00503750">
        <w:tc>
          <w:tcPr>
            <w:tcW w:w="2302" w:type="dxa"/>
            <w:vAlign w:val="center"/>
          </w:tcPr>
          <w:p w14:paraId="6E6F8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267432" w14:textId="712DFF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447782" w14:textId="123A4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98BCB" w14:textId="4AF1F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4D537" w14:textId="6994F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4A375" w14:textId="1423ED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F785F" w14:textId="312407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9CF8B" w14:textId="7B3D45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F777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0A62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539D0E" w14:textId="1544AC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BCF689" w14:textId="68C3E0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A8E14" w14:textId="6EF7B1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98AD5" w14:textId="0E4C2A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FC0B5" w14:textId="49EE35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0A37D" w14:textId="4F172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CD40A" w14:textId="23F1AD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9C55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AE72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258DAD" w14:textId="6C8442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B9211B" w14:textId="2877BB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7DAEE" w14:textId="076EE0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6B94D" w14:textId="4A2275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F7479" w14:textId="3C488E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413F5" w14:textId="7DC93D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E7B37" w14:textId="53D9D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B1FB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53B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286BF2" w14:textId="1703C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C1E9A5" w14:textId="0C1404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D4AC4" w14:textId="1BEF3B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9A034A" w14:textId="74D099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D0FA9" w14:textId="4105BF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EC82C" w14:textId="045B92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20A8A" w14:textId="33C98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DAB5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BC38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950AD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B03A9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91806F" w14:textId="572E27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F8DE58" w14:textId="255C57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769C68" w14:textId="08104B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AEB5E" w14:textId="0D9DB9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447B9" w14:textId="69EF1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03E20" w14:textId="63D40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C3B20" w14:textId="4AC2B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374F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CEF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918773" w14:textId="7698A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063FB6" w14:textId="35FCE3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7098C" w14:textId="459E9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C6375F" w14:textId="292F2E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7067D" w14:textId="0BEB29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0AE1E" w14:textId="148C31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4A465" w14:textId="06E089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7AB2AC" w14:textId="77777777" w:rsidR="00944C3D" w:rsidRDefault="00944C3D" w:rsidP="00944C3D">
      <w:pPr>
        <w:rPr>
          <w:rFonts w:ascii="Arial" w:hAnsi="Arial"/>
          <w:b/>
        </w:rPr>
      </w:pPr>
    </w:p>
    <w:p w14:paraId="712537E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CCDC108" w14:textId="77777777" w:rsidTr="00503750">
        <w:tc>
          <w:tcPr>
            <w:tcW w:w="1944" w:type="dxa"/>
            <w:vAlign w:val="center"/>
          </w:tcPr>
          <w:p w14:paraId="3BDE03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F3E6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90C75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DFE6C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49C6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00914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75EB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7CAB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70F7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7A1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0DF98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CE233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06CB32" w14:textId="77777777" w:rsidTr="00503750">
        <w:tc>
          <w:tcPr>
            <w:tcW w:w="15685" w:type="dxa"/>
            <w:gridSpan w:val="12"/>
            <w:vAlign w:val="center"/>
          </w:tcPr>
          <w:p w14:paraId="0C733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A524AB0" w14:textId="77777777" w:rsidTr="00503750">
        <w:tc>
          <w:tcPr>
            <w:tcW w:w="1944" w:type="dxa"/>
            <w:vAlign w:val="center"/>
          </w:tcPr>
          <w:p w14:paraId="31AE15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81955C" w14:textId="060FE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4BE7A0" w14:textId="414E4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01D30C" w14:textId="5BDC5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0A38BE" w14:textId="5BA2E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2FB281" w14:textId="7DBA6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DFE4C5" w14:textId="05EA0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580E3F" w14:textId="2E667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72E99" w14:textId="1B415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3387C3" w14:textId="29B7A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EC180F" w14:textId="32409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63D795" w14:textId="18E9E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6130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2084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AA7314" w14:textId="0E5A8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0D9D1C" w14:textId="4E610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5102A6" w14:textId="798E1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DFA572" w14:textId="729DC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DAEC19" w14:textId="6E58E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A01AD9" w14:textId="498F7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32F7A3" w14:textId="7BD3D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52F05F" w14:textId="16FD2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DC4347" w14:textId="5855E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DE1AB" w14:textId="11327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974605" w14:textId="18712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6DC28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F57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BBE772A" w14:textId="4FBBB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EE40B4" w14:textId="080F4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3506F1" w14:textId="19577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582552" w14:textId="7F3E9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9C5F21" w14:textId="4B46F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FA5280" w14:textId="0E468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3BC65A" w14:textId="22D56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3539F8" w14:textId="3950E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FDBFAE" w14:textId="2D6BF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AF2EDB" w14:textId="2F881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A56DAF" w14:textId="4158E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521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CC2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8753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52D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D4E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1658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E9A6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344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2647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2611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1633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607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E62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FF8767" w14:textId="77777777" w:rsidTr="00503750">
        <w:tc>
          <w:tcPr>
            <w:tcW w:w="1944" w:type="dxa"/>
            <w:vAlign w:val="center"/>
          </w:tcPr>
          <w:p w14:paraId="303D6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F65B32" w14:textId="59945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1568F4" w14:textId="03629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681FAD" w14:textId="446BC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93EAD1" w14:textId="1EC08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A42BE5" w14:textId="510BF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34AD1C" w14:textId="65C73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E1D87F" w14:textId="344F5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3B6B5D" w14:textId="2CF17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927F7D" w14:textId="11CAC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1BACB" w14:textId="53726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D7FC86" w14:textId="3D3AC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A15A5" w14:textId="77777777" w:rsidTr="00503750">
        <w:tc>
          <w:tcPr>
            <w:tcW w:w="15685" w:type="dxa"/>
            <w:gridSpan w:val="12"/>
            <w:vAlign w:val="center"/>
          </w:tcPr>
          <w:p w14:paraId="71FA7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EDC7396" w14:textId="77777777" w:rsidTr="00503750">
        <w:tc>
          <w:tcPr>
            <w:tcW w:w="1944" w:type="dxa"/>
            <w:vAlign w:val="center"/>
          </w:tcPr>
          <w:p w14:paraId="4DCD2A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F33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D40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EA28BD" w14:textId="6AF72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29D147" w14:textId="3AEC9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E3282" w14:textId="6DE03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F49B63" w14:textId="71282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FA0FF6" w14:textId="4A746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338E5" w14:textId="3C2C0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EA6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2DE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92F562" w14:textId="3FB45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475A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A4B2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09D8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DE8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5A9E4D" w14:textId="7A35E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77B55C" w14:textId="45D77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75458B" w14:textId="1A80F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F9A50A" w14:textId="07722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3D30D0" w14:textId="56EF3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8651EC" w14:textId="5A0AD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01A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AFF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EB1DD7" w14:textId="5C45B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7431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7818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4AF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5C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1C32F1" w14:textId="57110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DB25E3" w14:textId="3519C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49433D" w14:textId="7E71E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A569D4" w14:textId="6FB80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D9CECB" w14:textId="1EEED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DF275A" w14:textId="22F8B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F56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77E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85255D" w14:textId="50897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8DDAA" w14:textId="77777777" w:rsidTr="00503750">
        <w:tc>
          <w:tcPr>
            <w:tcW w:w="1944" w:type="dxa"/>
            <w:vAlign w:val="center"/>
          </w:tcPr>
          <w:p w14:paraId="0FD5A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3AE7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5DC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C09C04" w14:textId="6BD21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2E438E" w14:textId="094E6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E29366" w14:textId="21570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3D90B6" w14:textId="72258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E57C19" w14:textId="3FCDF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D686BA" w14:textId="19920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FB5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599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98927F" w14:textId="3A926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A650B" w14:textId="77777777" w:rsidTr="00503750">
        <w:tc>
          <w:tcPr>
            <w:tcW w:w="15685" w:type="dxa"/>
            <w:gridSpan w:val="12"/>
            <w:vAlign w:val="center"/>
          </w:tcPr>
          <w:p w14:paraId="0C9CA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C383E6" w14:textId="77777777" w:rsidTr="00503750">
        <w:tc>
          <w:tcPr>
            <w:tcW w:w="1944" w:type="dxa"/>
            <w:vAlign w:val="center"/>
          </w:tcPr>
          <w:p w14:paraId="5CC35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FDD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FCF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CA400C" w14:textId="19E29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7FACF" w14:textId="65F45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2D80A3" w14:textId="4BCA9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ACB1D9" w14:textId="56F96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2FBA5B" w14:textId="23421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0D1DCF" w14:textId="6FE6B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3D657F" w14:textId="2D393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6B5DB5" w14:textId="46C71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F68E73" w14:textId="365E2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2B588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1A7C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7C4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AE3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761A4C" w14:textId="4E637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B777B" w14:textId="430CC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83610E" w14:textId="2C2C8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2F38D8" w14:textId="04C44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A47961" w14:textId="1AA7B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15FF2" w14:textId="090B4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5A9B5B" w14:textId="4FF5A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06E719" w14:textId="564D9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DC796E" w14:textId="37E5F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88CA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EF7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545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FA2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DECF97" w14:textId="71045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E94D1" w14:textId="7A42E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300246" w14:textId="6C240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40416" w14:textId="555DB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AD6C80" w14:textId="737DF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28404A" w14:textId="395E6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375642" w14:textId="3CAB0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F51A17" w14:textId="424D2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F69E6C" w14:textId="01F69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3DB90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BA96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6CE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B3D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AC915E" w14:textId="681306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51A861" w14:textId="2B9DF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B553EE" w14:textId="3FE55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6177E7" w14:textId="012B6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41935C" w14:textId="1B8CC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BF2456" w14:textId="76B6D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E1D116" w14:textId="6DB38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1EE44D" w14:textId="7CEB1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29375E" w14:textId="18027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3BF18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BEF73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53646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AD6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C23906" w14:textId="2BABE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124AE9" w14:textId="01229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D09B2B" w14:textId="07AA3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DDB3B6" w14:textId="6D85F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4426F5" w14:textId="72016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9756AD" w14:textId="1904F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E5043D" w14:textId="417FC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E06662" w14:textId="3B540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C4AFB8" w14:textId="6C617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95F1E5" w14:textId="210B0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6DC60B" w14:textId="320C2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3213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63F4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6EA9AC" w14:textId="49754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70174F" w14:textId="4E007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3AF3DD" w14:textId="0416F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AA27AC" w14:textId="38CD9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C0C8C7" w14:textId="51DC6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E34538" w14:textId="70A29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E367C1" w14:textId="46321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106554" w14:textId="2A600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0C1810" w14:textId="5F558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0401C5" w14:textId="2A272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C4A1E2" w14:textId="19011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ED5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6741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56272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E233B9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27FC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010B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616957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8B0E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5FD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8B52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7217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081E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B1CDC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EE1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D18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1CCC7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13160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E501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DC0A9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8EAF7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EBC20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EDA6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1286A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7913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40F3B4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87F3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26914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419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068C8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7623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E5EE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F70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C4F71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48D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DA3C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0567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47F7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DED6A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3DB3C7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DDD2E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955F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178D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3B975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CE1D2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E4D3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1F849E6" w14:textId="77777777" w:rsidTr="00503750">
        <w:trPr>
          <w:trHeight w:val="1073"/>
        </w:trPr>
        <w:tc>
          <w:tcPr>
            <w:tcW w:w="3614" w:type="dxa"/>
            <w:vMerge/>
          </w:tcPr>
          <w:p w14:paraId="1CAC7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FEFD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F843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EBF6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6F5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A141C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0907C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52FB682" w14:textId="77777777" w:rsidTr="00503750">
        <w:trPr>
          <w:trHeight w:val="283"/>
        </w:trPr>
        <w:tc>
          <w:tcPr>
            <w:tcW w:w="3614" w:type="dxa"/>
          </w:tcPr>
          <w:p w14:paraId="6D37D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A48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603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9641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48A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29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F65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03056B" w14:textId="77777777" w:rsidTr="00503750">
        <w:trPr>
          <w:trHeight w:val="283"/>
        </w:trPr>
        <w:tc>
          <w:tcPr>
            <w:tcW w:w="3614" w:type="dxa"/>
          </w:tcPr>
          <w:p w14:paraId="52797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73E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0C5E4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D26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B63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0AAC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7797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4DB906" w14:textId="77777777" w:rsidTr="00503750">
        <w:trPr>
          <w:trHeight w:val="283"/>
        </w:trPr>
        <w:tc>
          <w:tcPr>
            <w:tcW w:w="3614" w:type="dxa"/>
          </w:tcPr>
          <w:p w14:paraId="0BF3A2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ACF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60E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6C7D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D6C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C6E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8CD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BFE46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6A96F3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6B7916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D1BCB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E4A5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64596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6B97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3406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833D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8ADCD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EAF9E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26639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089A8D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51E9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677F2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1FCA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AAD39B7" w14:textId="78F28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8BD004" w14:textId="1DCB9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B7D536" w14:textId="20C40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B5574" w14:textId="7B89D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A3601" w14:textId="198B9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6AFA9" w14:textId="26D18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DC46D" w14:textId="0F819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5883B" w14:textId="334CF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8EB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8C2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5E25421" w14:textId="09532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23FB8" w14:textId="7786B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13457F" w14:textId="79BA5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DCFD5" w14:textId="709B0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B0F25" w14:textId="6A283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0E672" w14:textId="565B5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55B63" w14:textId="7C3CF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5FB2BD" w14:textId="17B8C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E40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48DA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DE874FA" w14:textId="1ED6E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DC8478" w14:textId="21DEE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D2CDC7" w14:textId="57276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D317F" w14:textId="4487B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0A5AE" w14:textId="7490E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10E87" w14:textId="325C2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4736DF" w14:textId="2858A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10DD15" w14:textId="690EF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322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09C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275D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427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02D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14E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E95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8B1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364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5F83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D436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99B4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A0433B" w14:textId="59DB7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02831" w14:textId="3E314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2C002" w14:textId="43B99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CEF42" w14:textId="007C7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38B5A" w14:textId="2EE05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59D0A" w14:textId="29B37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65BF5" w14:textId="52D07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B278E1" w14:textId="1D51C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5F13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376E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2D53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52F1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13B2EB" w14:textId="34C13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3D2F6" w14:textId="0F02B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10F4C" w14:textId="4A62D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34879D" w14:textId="22523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363EE" w14:textId="651F6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D8FC2" w14:textId="252F9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60C756" w14:textId="7228C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CC217B" w14:textId="357AD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040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E79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ED9E09E" w14:textId="7B0B6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AF6D3" w14:textId="04704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BC601" w14:textId="485EF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80DE5" w14:textId="4BAE0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9FBDD" w14:textId="4472B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FEF73" w14:textId="3C5DF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20863" w14:textId="0A6DE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389DF2" w14:textId="51BE8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B24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96BE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F1CD340" w14:textId="223E2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11C23" w14:textId="5D0D5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1350C" w14:textId="4CE75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CC807" w14:textId="47181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296FF" w14:textId="69166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7A866" w14:textId="7FF52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44352" w14:textId="04675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B77AB3" w14:textId="7B430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7B3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D21C4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9298E5" w14:textId="5F0C0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05445" w14:textId="6B1D4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DB50F" w14:textId="3DCEE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7B9B2" w14:textId="534F8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BB2D0" w14:textId="0CD9C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7A489" w14:textId="7C54A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006D8" w14:textId="23506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835599" w14:textId="2E6B3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F15E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22F6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B2A5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0902E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9C16801" w14:textId="1A65C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FD384" w14:textId="0554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25109" w14:textId="7A95D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B9731" w14:textId="1ED3F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4133D" w14:textId="12114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2B5DF" w14:textId="3F700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7F404" w14:textId="32C5C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792CA5" w14:textId="47B5B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D45F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77318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58671CE" w14:textId="7D91C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88DDB" w14:textId="23250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6CFDE" w14:textId="7ECFB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915229" w14:textId="1804E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9D8EA" w14:textId="4D741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38A1B" w14:textId="262E2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62CD0" w14:textId="6696E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D1FCD4" w14:textId="6C7A5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D276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159E3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649347" w14:textId="3B0B2A6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172F4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0A11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5FB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3F3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7C3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A745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11DE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CD3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57D5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A997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2643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60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27D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E7B7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6D3B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110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F270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5435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E6528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85571F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101F94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3C41B5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97BDE6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55A96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3C48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AA72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EC8F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56AE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4435D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00F4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A9850A" w14:textId="1A3B0C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618C20" w14:textId="22748A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498A01" w14:textId="3A4352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40352A" w14:textId="74CE8C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E353E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5D27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6DD84D" w14:textId="654327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0FE6AC" w14:textId="3F7698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11597B" w14:textId="7647C8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A2AD69" w14:textId="1C53D2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DEA71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217D9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0F6A34" w14:textId="412AAE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6A2D52" w14:textId="28B1F7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599A3A" w14:textId="411505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7E6B13" w14:textId="4CE8BB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509DF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2BD32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5423E6" w14:textId="5E0478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F1E519" w14:textId="47C2D7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EEF946" w14:textId="46CB1A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DDE2C0" w14:textId="611EE1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09DEF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3C7F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651DC8" w14:textId="20FE40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3438BB" w14:textId="595DA6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7124D2" w14:textId="54BBB3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9E3953" w14:textId="45B820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54CD1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6BCBF2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FEA8FD" w14:textId="74623D1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A5DFFB" w14:textId="64F3C28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8E7381" w14:textId="1407A51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F1F51A" w14:textId="428B1A2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34D0C14" w14:textId="77777777" w:rsidR="00944C3D" w:rsidRDefault="00944C3D" w:rsidP="00944C3D">
      <w:pPr>
        <w:rPr>
          <w:rFonts w:ascii="Arial" w:hAnsi="Arial"/>
          <w:b/>
        </w:rPr>
      </w:pPr>
    </w:p>
    <w:p w14:paraId="2DD5267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B03C9C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53297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0F285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2F445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01E79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C32FC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98CA73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B6034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4B7C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A8CF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A60E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3FF7B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3F873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D7F5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88C8F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6A18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4D7FF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90ED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DE9B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037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5FB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5DE9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23275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4C44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5A19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A3B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5A818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281D5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5F8A59" w14:textId="77777777" w:rsidTr="00503750">
        <w:tc>
          <w:tcPr>
            <w:tcW w:w="2835" w:type="dxa"/>
            <w:vAlign w:val="center"/>
          </w:tcPr>
          <w:p w14:paraId="49FA71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7EB39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6193A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0EAA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5447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DAEA0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0E843D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4B364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36EE3C5" w14:textId="22EF560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4AE3E" w14:textId="1BD96CD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D6AC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5F72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56BEF2" w14:textId="50D88BE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F303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97EB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E36259C" w14:textId="4F0B6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4DCD26" w14:textId="20CAD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43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CA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847812" w14:textId="78C6C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5CEA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E99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1D814C3" w14:textId="7CE0E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A13988" w14:textId="0E273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8F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534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F2766C" w14:textId="0DCFF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B33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CC57F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FC22970" w14:textId="44902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C74DE" w14:textId="6537D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C5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25A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CB369E" w14:textId="0645B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1BD1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A03C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EEEE557" w14:textId="5D8FC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10588" w14:textId="06315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E2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F77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32396B" w14:textId="3DAEE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A5A4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3505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B762FF5" w14:textId="6AB87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A8B1E" w14:textId="10CC5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7D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92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5BCBE8" w14:textId="079CF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920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5604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A04D55F" w14:textId="5CA7EC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A5D7F" w14:textId="5111DF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1D5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5B00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8AA45" w14:textId="66F1EA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0AB0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3091F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25D601F" w14:textId="75E6571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3D2422" w14:textId="77777777" w:rsidR="00944C3D" w:rsidRDefault="00944C3D" w:rsidP="00944C3D">
      <w:pPr>
        <w:rPr>
          <w:rFonts w:ascii="Arial" w:hAnsi="Arial"/>
          <w:b/>
        </w:rPr>
      </w:pPr>
    </w:p>
    <w:p w14:paraId="6B9FFFE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93E9A94" w14:textId="77777777" w:rsidTr="00503750">
        <w:tc>
          <w:tcPr>
            <w:tcW w:w="2835" w:type="dxa"/>
            <w:vAlign w:val="center"/>
          </w:tcPr>
          <w:p w14:paraId="7428F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2F24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4F02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D1DE0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E42B8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0B0C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9880D1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1BCF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A393B8C" w14:textId="69734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E55FD" w14:textId="5B3F2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257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BF4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2ED401" w14:textId="6956C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DF38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6C2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4176B1" w14:textId="162ED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338BF" w14:textId="6FA53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4C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F2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2F03B5" w14:textId="270BD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533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641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C6F4EA5" w14:textId="1FD91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28BFF8" w14:textId="439D1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97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9F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1F3B5C" w14:textId="58AE8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3503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FB2D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5013A3E" w14:textId="0AED0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243204" w14:textId="3873C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F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4E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B7C7A8" w14:textId="48A0E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3C0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D96C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255E5E" w14:textId="419040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A22893" w14:textId="69B1B7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FB3C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00E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406DDE" w14:textId="0EF1AE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C4985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14876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4F2C42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59AB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B36E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824DBB4" w14:textId="77777777" w:rsidTr="00503750">
        <w:trPr>
          <w:trHeight w:val="699"/>
        </w:trPr>
        <w:tc>
          <w:tcPr>
            <w:tcW w:w="3502" w:type="dxa"/>
            <w:vMerge/>
          </w:tcPr>
          <w:p w14:paraId="105C33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C35A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3E25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22ADFC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0D76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48C2001" w14:textId="1124D6E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B49E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95EC7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D86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545278C" w14:textId="12AA900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90AFC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34762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39E29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5A97A98" w14:textId="162EB75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D0F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A6A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FB65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F80E07C" w14:textId="77777777" w:rsidTr="00503750">
        <w:trPr>
          <w:trHeight w:val="593"/>
        </w:trPr>
        <w:tc>
          <w:tcPr>
            <w:tcW w:w="3497" w:type="dxa"/>
          </w:tcPr>
          <w:p w14:paraId="22826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F7BE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B93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F0A5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30B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F3BE622" w14:textId="4D208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F87016" w14:textId="19205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A6D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0171DC" w14:textId="41628C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79A8F6" w14:textId="78384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53CD5E" w14:textId="34C28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D86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46FBD3" w14:textId="690CF9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3795F6" w14:textId="3F704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80C836" w14:textId="7F712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9AD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6F1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424F958" w14:textId="1A298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7E87B9" w14:textId="076B5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427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F6E921" w14:textId="40925C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5A898E" w14:textId="2DBDA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5BDC02" w14:textId="3B171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7FF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3272A7" w14:textId="581F9A3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65578B" w14:textId="4E905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C5865" w14:textId="65F51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1DA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61C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995B2E8" w14:textId="7D936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D4AF8" w14:textId="437BB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E6C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85C810" w14:textId="402C2D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58C3E9" w14:textId="6D709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60A107" w14:textId="3FD3A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24D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57C925" w14:textId="38B185E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CC5407" w14:textId="69801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C0643D" w14:textId="7082C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EBB2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28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A602EE3" w14:textId="3058D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F39A99" w14:textId="74761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77D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DE52EF" w14:textId="10C622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206228" w14:textId="1D084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626F60" w14:textId="7B4E0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B909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970F0D7" w14:textId="604639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D4276B" w14:textId="6DB17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9205F" w14:textId="05C88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6AD8D" w14:textId="77777777" w:rsidR="00944C3D" w:rsidRDefault="00944C3D" w:rsidP="00944C3D">
      <w:pPr>
        <w:rPr>
          <w:rFonts w:ascii="Arial" w:hAnsi="Arial"/>
          <w:b/>
        </w:rPr>
      </w:pPr>
    </w:p>
    <w:p w14:paraId="7CFCC9A5" w14:textId="77777777" w:rsidR="00944C3D" w:rsidRDefault="00944C3D" w:rsidP="00944C3D">
      <w:pPr>
        <w:rPr>
          <w:rFonts w:ascii="Arial" w:hAnsi="Arial"/>
          <w:b/>
        </w:rPr>
      </w:pPr>
    </w:p>
    <w:p w14:paraId="08D0AD77" w14:textId="77777777" w:rsidR="00944C3D" w:rsidRDefault="00944C3D" w:rsidP="00944C3D">
      <w:pPr>
        <w:rPr>
          <w:rFonts w:ascii="Arial" w:hAnsi="Arial"/>
          <w:b/>
        </w:rPr>
      </w:pPr>
    </w:p>
    <w:p w14:paraId="489B5EB5" w14:textId="77777777" w:rsidR="00944C3D" w:rsidRDefault="00944C3D" w:rsidP="00944C3D">
      <w:pPr>
        <w:rPr>
          <w:rFonts w:ascii="Arial" w:hAnsi="Arial"/>
          <w:b/>
        </w:rPr>
      </w:pPr>
    </w:p>
    <w:p w14:paraId="0B8D339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6C1CE2A1" w14:textId="77777777" w:rsidTr="00503750">
        <w:tc>
          <w:tcPr>
            <w:tcW w:w="2622" w:type="dxa"/>
            <w:vAlign w:val="center"/>
          </w:tcPr>
          <w:p w14:paraId="430159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5CE0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B7D3F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F01E1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62D9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EE8C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329DB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7C82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5D0F3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3066F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B2F3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A923D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EA1C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D4497D0" w14:textId="588D7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80F143" w14:textId="25AEC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B463FE" w14:textId="2BC25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6C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9933C" w14:textId="73689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090FA" w14:textId="77777777" w:rsidTr="00503750">
        <w:tc>
          <w:tcPr>
            <w:tcW w:w="2622" w:type="dxa"/>
            <w:vAlign w:val="center"/>
          </w:tcPr>
          <w:p w14:paraId="375A2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87C8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095A8D" w14:textId="38E87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E3C5B7" w14:textId="10B58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24C5EF" w14:textId="0AE9C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CA5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172FC6" w14:textId="02645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340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169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F85EBEC" w14:textId="5ACCF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B88A5C" w14:textId="6733B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A0CC27" w14:textId="45204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C4E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CF36B" w14:textId="2C3A2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B30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A0B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F59D36C" w14:textId="78FE4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10CA00" w14:textId="40663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222DE8" w14:textId="5E811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47D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235405" w14:textId="353E8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09F45" w14:textId="77777777" w:rsidTr="00503750">
        <w:tc>
          <w:tcPr>
            <w:tcW w:w="2622" w:type="dxa"/>
            <w:vAlign w:val="center"/>
          </w:tcPr>
          <w:p w14:paraId="3650A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F459EE2" w14:textId="37379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24685.89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ED21C3" w14:textId="7BC50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16706.39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3511A0" w14:textId="26E46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22001.62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F21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0A13A5" w14:textId="13E59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19390.66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FED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0AF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6A60CA8" w14:textId="27B23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407442" w14:textId="3D607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B8B8AE" w14:textId="21A6B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91C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A310FF" w14:textId="26C51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8C95F" w14:textId="77777777" w:rsidTr="00503750">
        <w:tc>
          <w:tcPr>
            <w:tcW w:w="2622" w:type="dxa"/>
            <w:vAlign w:val="center"/>
          </w:tcPr>
          <w:p w14:paraId="7FD1E3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21B0402" w14:textId="18A5D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7590AD" w14:textId="174AB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3C0F6C" w14:textId="22019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85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42DAB" w14:textId="12ED4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6DC0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F92099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A4B29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B370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EEDD44E" w14:textId="35B41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F676B9" w14:textId="29D1A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356E80" w14:textId="379C3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DCE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DA1B03" w14:textId="28E61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8AD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94E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BE2E289" w14:textId="2B483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19935D" w14:textId="5372C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371859" w14:textId="31E74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DE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51D5EC" w14:textId="3F522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DC6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62C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D7CCB71" w14:textId="2FDB6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9595D3" w14:textId="7DF54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A1AF85" w14:textId="787CF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D76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E7B2A9" w14:textId="1C800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D2B98" w14:textId="77777777" w:rsidTr="00503750">
        <w:tc>
          <w:tcPr>
            <w:tcW w:w="2622" w:type="dxa"/>
            <w:vAlign w:val="center"/>
          </w:tcPr>
          <w:p w14:paraId="747BA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6C46D39" w14:textId="53F65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9EF2E7" w14:textId="27E41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D987E6" w14:textId="0C6E2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3F3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6D128B" w14:textId="5822D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3AFC8" w14:textId="77777777" w:rsidTr="00503750">
        <w:tc>
          <w:tcPr>
            <w:tcW w:w="2622" w:type="dxa"/>
            <w:vAlign w:val="center"/>
          </w:tcPr>
          <w:p w14:paraId="032E6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594F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874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1AF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D64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9AC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A6F5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5B6F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DC45A21" w14:textId="68F975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24685.89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C25C7D" w14:textId="6F5F74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16706.39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2D93E" w14:textId="43898B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22001.62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34CA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5BE683" w14:textId="38F819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19390.66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27D4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1F8D3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DD535A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279550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3BF52B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620A2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776B0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B52E4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88DA5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CFD75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50739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E1D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F1FE0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8A69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3AA8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26526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CB3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06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45D5E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CA04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6F99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5685D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6781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11BA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727FE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BBCD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D183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DA95F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CE44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DA82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9C7CB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9BFE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1577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69EB5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AE3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8C46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78EE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9483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3E3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F6CDE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2BDC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74324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EB8F2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16EC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5C59E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4CD97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2E5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D1409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CC0A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3037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ABC24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A229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486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279B1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BC69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2A12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A12F7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EC89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33A8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7E742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3BCF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959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93E1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D1DA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8668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A7425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B874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67E8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46A2C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5E005A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CE25752" w14:textId="77777777" w:rsidTr="00503750">
        <w:tc>
          <w:tcPr>
            <w:tcW w:w="2835" w:type="dxa"/>
            <w:vAlign w:val="center"/>
          </w:tcPr>
          <w:p w14:paraId="3E45F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DDDF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B8A3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605C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8C8ED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F424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8868DDD" w14:textId="77777777" w:rsidTr="00503750">
        <w:tc>
          <w:tcPr>
            <w:tcW w:w="2835" w:type="dxa"/>
            <w:vAlign w:val="center"/>
          </w:tcPr>
          <w:p w14:paraId="323C9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A2E746D" w14:textId="057C3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5553C" w14:textId="00608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13BE41" w14:textId="57E59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76A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DEE1BB" w14:textId="04BDB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CB7F3" w14:textId="77777777" w:rsidTr="00503750">
        <w:tc>
          <w:tcPr>
            <w:tcW w:w="2835" w:type="dxa"/>
            <w:vAlign w:val="center"/>
          </w:tcPr>
          <w:p w14:paraId="1CFD2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6418218" w14:textId="78276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8A31F" w14:textId="36CEB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68BEA" w14:textId="71CBD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27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5D8D9" w14:textId="59F86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B34C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99CB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C147EC0" w14:textId="5233F0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F59D2" w14:textId="1580DD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5D7D4" w14:textId="77AF02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A5DA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C2DFAA" w14:textId="463ACC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B79DAA4" w14:textId="77777777" w:rsidTr="00503750">
        <w:tc>
          <w:tcPr>
            <w:tcW w:w="2835" w:type="dxa"/>
            <w:vAlign w:val="center"/>
          </w:tcPr>
          <w:p w14:paraId="68F59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0C4F351" w14:textId="4F112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72925" w14:textId="483F1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B22531" w14:textId="61BB1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99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94788" w14:textId="13F9E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36A37" w14:textId="77777777" w:rsidTr="00503750">
        <w:tc>
          <w:tcPr>
            <w:tcW w:w="2835" w:type="dxa"/>
            <w:vAlign w:val="center"/>
          </w:tcPr>
          <w:p w14:paraId="5CC57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F2C3AFA" w14:textId="6CF70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F3CD1" w14:textId="1CDE1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D2060" w14:textId="3E903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3FE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61DA61" w14:textId="08A0B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2B9D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80EBB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4BC445" w14:textId="50BB5B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550C0" w14:textId="2434DAE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7ACBE" w14:textId="58BCDAA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AC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952D97" w14:textId="060CA86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F223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A07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C40795B" w14:textId="11C1E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7C581F" w14:textId="1A87D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4D82B6" w14:textId="54D15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C7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31F27" w14:textId="4F057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F719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B491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2B4EC5D" w14:textId="77777777" w:rsidTr="00503750">
        <w:tc>
          <w:tcPr>
            <w:tcW w:w="2552" w:type="dxa"/>
            <w:shd w:val="clear" w:color="auto" w:fill="auto"/>
            <w:vAlign w:val="center"/>
          </w:tcPr>
          <w:p w14:paraId="5B3552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7B20F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4FF87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F1B8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3BB5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134483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1DC68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FA98EB7" w14:textId="4F41744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D4EDB4" w14:textId="07C931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AFE976" w14:textId="2F9F946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49C09E3" w14:textId="21BEE24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AE876A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DC45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0A0C737" w14:textId="350243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307503D" w14:textId="31D85D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9E0408" w14:textId="05090A1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B0D98DE" w14:textId="00F834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98DD6A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6FD8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14881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AD62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4DA91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86D15A" w14:textId="77777777" w:rsidTr="00503750">
        <w:tc>
          <w:tcPr>
            <w:tcW w:w="4395" w:type="dxa"/>
            <w:vMerge/>
          </w:tcPr>
          <w:p w14:paraId="7EB5FB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67F3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9AFB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23A6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01A44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ACBAE60" w14:textId="4CA79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ED56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FA9B4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0C69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CCCCF29" w14:textId="5D38F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3428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1A721D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02347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4719ABA" w14:textId="2C5F19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498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079993" w14:textId="77777777" w:rsidTr="00503750">
        <w:tc>
          <w:tcPr>
            <w:tcW w:w="4395" w:type="dxa"/>
            <w:vAlign w:val="center"/>
          </w:tcPr>
          <w:p w14:paraId="63CA1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DA2984" w14:textId="7DBD6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7791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8D5C5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9B56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345B18D" w14:textId="23C02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B937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A9E038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1BB3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ECE46B2" w14:textId="787FCB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7AF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2FF29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AFB19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E04B511" w14:textId="38D71D3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7138.24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A340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E6210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48EEE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DA11447" w14:textId="77777777" w:rsidTr="00503750">
        <w:tc>
          <w:tcPr>
            <w:tcW w:w="4395" w:type="dxa"/>
            <w:vAlign w:val="center"/>
          </w:tcPr>
          <w:p w14:paraId="5A692A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F9D48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FFB0F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98317A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793F0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18E0411" w14:textId="2F4754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3EEFD1" w14:textId="03687B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F30872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52ECC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F557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D8FC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122FF3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3BE30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2594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4FB2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454A42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6A4FE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2C540F5" w14:textId="01061FF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59CE86" w14:textId="70A3E3D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04ED2E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E2A2B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2E15989" w14:textId="44C1D5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34A29A" w14:textId="320DB7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FCA8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B06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9596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027FD43" w14:textId="77777777" w:rsidTr="00503750">
        <w:tc>
          <w:tcPr>
            <w:tcW w:w="1843" w:type="dxa"/>
            <w:vAlign w:val="center"/>
          </w:tcPr>
          <w:p w14:paraId="1FCE92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2D7E9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012D2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D2C3E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7724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6B590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E849A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9CE9F41" w14:textId="77777777" w:rsidTr="00503750">
        <w:tc>
          <w:tcPr>
            <w:tcW w:w="1843" w:type="dxa"/>
            <w:vAlign w:val="center"/>
          </w:tcPr>
          <w:p w14:paraId="292BC8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FAD77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DE4F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9180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ECCC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D70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5BE7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4A4D6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6C05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D241C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702A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138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4097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F47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9D79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28D2D7" w14:textId="77777777" w:rsidTr="00503750">
        <w:tc>
          <w:tcPr>
            <w:tcW w:w="1843" w:type="dxa"/>
            <w:vAlign w:val="center"/>
          </w:tcPr>
          <w:p w14:paraId="0E8873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3D479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558A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A3CD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08BA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DD0B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EC7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6091F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92D43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8926E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96A0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AA86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ECAF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21E7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AAB1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D7A28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1CBA2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C2685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21C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8DBC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84B8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980C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3492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8316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FE01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F23AFCB" w14:textId="77777777" w:rsidTr="00503750">
        <w:trPr>
          <w:trHeight w:val="664"/>
        </w:trPr>
        <w:tc>
          <w:tcPr>
            <w:tcW w:w="3372" w:type="dxa"/>
          </w:tcPr>
          <w:p w14:paraId="7990F2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8BB90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B19E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BF95A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71BF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6F6CEA0" w14:textId="278E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19762" w14:textId="3B3C8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68E1F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10C5EC" w14:textId="45E0309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85D323" w14:textId="4342D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01CED8" w14:textId="205D5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D58FA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B10AEF" w14:textId="6408ACE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FD3CC7" w14:textId="5EA20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1182D8" w14:textId="3653D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CB069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6F5DF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192C531" w14:textId="28FB3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A3BE5E" w14:textId="1C011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9AB1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C9DFDF" w14:textId="3804F7B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9E4D3F" w14:textId="0FCC1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063E8E" w14:textId="11CD8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C137A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8B8175" w14:textId="12B0B9B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DF2403E" w14:textId="30C36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976317" w14:textId="5850F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80FAC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2085F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A2E3CE9" w14:textId="77777777" w:rsidTr="00503750">
        <w:tc>
          <w:tcPr>
            <w:tcW w:w="2835" w:type="dxa"/>
            <w:vAlign w:val="center"/>
          </w:tcPr>
          <w:p w14:paraId="17C05C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9A699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5E0C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E15F0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AB9EF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6B9094" w14:textId="77777777" w:rsidTr="00503750">
        <w:tc>
          <w:tcPr>
            <w:tcW w:w="2835" w:type="dxa"/>
          </w:tcPr>
          <w:p w14:paraId="6AE393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7923210" w14:textId="280AE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976E72" w14:textId="7EFDA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74F511" w14:textId="5C2B2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EA4526" w14:textId="45679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478B7D" w14:textId="77777777" w:rsidTr="00503750">
        <w:tc>
          <w:tcPr>
            <w:tcW w:w="2835" w:type="dxa"/>
          </w:tcPr>
          <w:p w14:paraId="1A966C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7CAC308" w14:textId="03B32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8C22D" w14:textId="4B9D6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2E21FF" w14:textId="5BF3E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DB11D2" w14:textId="31E4F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9E1BF5" w14:textId="77777777" w:rsidTr="00503750">
        <w:tc>
          <w:tcPr>
            <w:tcW w:w="2835" w:type="dxa"/>
          </w:tcPr>
          <w:p w14:paraId="1BBF31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0D3FABF" w14:textId="4E007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4730B4" w14:textId="4C0E5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242F86" w14:textId="54CC6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40021E" w14:textId="00DB0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A5BFB4" w14:textId="77777777" w:rsidTr="00503750">
        <w:tc>
          <w:tcPr>
            <w:tcW w:w="2835" w:type="dxa"/>
            <w:vAlign w:val="center"/>
          </w:tcPr>
          <w:p w14:paraId="32A33E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B9EACD2" w14:textId="1B359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58CA3B" w14:textId="16630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532062" w14:textId="16AC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0E3F78" w14:textId="708D0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640A12" w14:textId="77777777" w:rsidTr="00503750">
        <w:tc>
          <w:tcPr>
            <w:tcW w:w="2835" w:type="dxa"/>
            <w:vAlign w:val="center"/>
          </w:tcPr>
          <w:p w14:paraId="58B81F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A9B6E6C" w14:textId="46067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E7F170" w14:textId="724A1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26251D" w14:textId="58C8D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6A91B1" w14:textId="3E4C9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A6CA80" w14:textId="77777777" w:rsidTr="00503750">
        <w:tc>
          <w:tcPr>
            <w:tcW w:w="2835" w:type="dxa"/>
          </w:tcPr>
          <w:p w14:paraId="09E315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7AB7C9F" w14:textId="20B52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D8C4FE" w14:textId="3206B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0A06F5" w14:textId="37373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B9D82B" w14:textId="13A149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449003" w14:textId="77777777" w:rsidTr="00503750">
        <w:tc>
          <w:tcPr>
            <w:tcW w:w="2835" w:type="dxa"/>
          </w:tcPr>
          <w:p w14:paraId="1BB38B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1F9E41D" w14:textId="177A7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B119DA" w14:textId="65153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39C0EB" w14:textId="75E0F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AAF9F8" w14:textId="2361A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4D7A23" w14:textId="77777777" w:rsidTr="00503750">
        <w:tc>
          <w:tcPr>
            <w:tcW w:w="2835" w:type="dxa"/>
          </w:tcPr>
          <w:p w14:paraId="185592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5EB39B9" w14:textId="4E746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12389C" w14:textId="08AEA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12A0AB" w14:textId="2EBE5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AAC4D2" w14:textId="6E224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53865A" w14:textId="77777777" w:rsidR="00944C3D" w:rsidRDefault="00944C3D" w:rsidP="00944C3D">
      <w:pPr>
        <w:rPr>
          <w:rFonts w:ascii="Arial" w:hAnsi="Arial"/>
          <w:b/>
        </w:rPr>
      </w:pPr>
    </w:p>
    <w:p w14:paraId="67560B4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6ADA7B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AFB81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DAF7B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0258C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B8FB8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3AAB3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5E15400" w14:textId="77777777" w:rsidTr="00503750">
        <w:trPr>
          <w:trHeight w:val="443"/>
        </w:trPr>
        <w:tc>
          <w:tcPr>
            <w:tcW w:w="2560" w:type="dxa"/>
          </w:tcPr>
          <w:p w14:paraId="7F0876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A74360" w14:textId="257B4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D06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F77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0DE399" w14:textId="449B9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FE0D6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06061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C8F6C2E" w14:textId="797E8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360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C80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2D540C" w14:textId="026A4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4D5BE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B55E9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9F97FE8" w14:textId="17F9F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AC9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6C3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EC1E26" w14:textId="0475C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F0849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8CBFE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4E0A423" w14:textId="7146B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058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338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D18BE4" w14:textId="28A5B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1A873D" w14:textId="77777777" w:rsidR="00944C3D" w:rsidRDefault="00944C3D" w:rsidP="00944C3D">
      <w:pPr>
        <w:rPr>
          <w:rFonts w:ascii="Arial" w:hAnsi="Arial"/>
          <w:b/>
        </w:rPr>
      </w:pPr>
    </w:p>
    <w:p w14:paraId="68C323D2" w14:textId="77777777" w:rsidR="00944C3D" w:rsidRDefault="00944C3D" w:rsidP="00944C3D">
      <w:pPr>
        <w:rPr>
          <w:rFonts w:ascii="Arial" w:hAnsi="Arial"/>
          <w:b/>
        </w:rPr>
      </w:pPr>
    </w:p>
    <w:p w14:paraId="214228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213B2BC" w14:textId="77777777" w:rsidR="00944C3D" w:rsidRDefault="00944C3D" w:rsidP="00944C3D">
      <w:pPr>
        <w:rPr>
          <w:rFonts w:ascii="Arial" w:hAnsi="Arial"/>
          <w:b/>
        </w:rPr>
      </w:pPr>
    </w:p>
    <w:p w14:paraId="48BC91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813B97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1AD5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188F1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A618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C3761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BEB7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80C5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3650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7F8A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9622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BE1E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AF3B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40B0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6DF9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003B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E66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573A6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68197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7DBB799" w14:textId="77777777" w:rsidTr="00503750">
        <w:trPr>
          <w:trHeight w:val="677"/>
        </w:trPr>
        <w:tc>
          <w:tcPr>
            <w:tcW w:w="3358" w:type="dxa"/>
          </w:tcPr>
          <w:p w14:paraId="1CA5F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5E2C1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2D81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01B6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1F71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8488A14" w14:textId="2724A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5F557" w14:textId="0CC85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FC87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C0CA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9253298" w14:textId="6C755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12BD7F" w14:textId="1282B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C5A7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E830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0973631" w14:textId="78BE0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06D929" w14:textId="01FFB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59D0F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C430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38F338E" w14:textId="3CA7D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B9A774" w14:textId="7AB50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D1882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B1E2E1" w14:textId="603414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599B18" w14:textId="15DF2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9FBAE3" w14:textId="69B0F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0EC7A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26048E1" w14:textId="2BA41B4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D8D958" w14:textId="62494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16FDAF" w14:textId="22DC4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0E9B3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65CB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9A48B4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22C76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EC7FF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44B04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805B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3181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CD1D1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B2C7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5AC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3E5F9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FE21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8CFF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E546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D9C3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1B78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EB812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6A011B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6C577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07E94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0735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C6F4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D458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E62301C" w14:textId="40338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DC9EDB" w14:textId="552A4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567F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A379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674ADF1" w14:textId="0CCBF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41F4BB" w14:textId="6163C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94E6F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5D9C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D44600C" w14:textId="747FE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25720B" w14:textId="380AE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DF38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16E4D53" w14:textId="6EAACCF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996C0E" w14:textId="4BD5A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D31527" w14:textId="77861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008A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D7E1392" w14:textId="37DA0FF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C1887B" w14:textId="49056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9D9241" w14:textId="283AD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D1F84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2DCC4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3A1DD3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40375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AD32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684E7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A61A5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B00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E90672" w14:textId="4972C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A91C0E" w14:textId="0C5E1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A4102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4DE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C2392A0" w14:textId="60FAD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CF8DC" w14:textId="13BCA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0EB6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0B6D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16FB5DE" w14:textId="2D742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A0F61E" w14:textId="20C7A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CB2A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826277" w14:textId="71088B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082661" w14:textId="22334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B52517" w14:textId="427A5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D3437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13DAB13" w14:textId="7DAEBDD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D8B08D" w14:textId="33C9A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F9D0FC" w14:textId="7E21F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D0FA7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1264C5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0AB547A" w14:textId="77777777" w:rsidTr="00503750">
        <w:tc>
          <w:tcPr>
            <w:tcW w:w="3686" w:type="dxa"/>
            <w:vAlign w:val="center"/>
          </w:tcPr>
          <w:p w14:paraId="054BE2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B375F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652C7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949724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D4B7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9DA6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8F7E6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9BDFB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B100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6392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D06B6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DA70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7E194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0898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D524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6CDC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E234B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B2325C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4FE2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BB250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0C7FB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688AE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8AE6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FBF16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3B6EA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F971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68C155A" w14:textId="69C60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1C0D6A" w14:textId="70B36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11756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11D4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812948F" w14:textId="47FA2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DA0C29" w14:textId="4EF7D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78D5C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3D202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A3B76F" w14:textId="64417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C0D359" w14:textId="2FEED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1EB1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3ACE71D" w14:textId="6A6F74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2B1E7F" w14:textId="5A54E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3DDB9B" w14:textId="14A4F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9F00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4936163" w14:textId="0A1EA9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0BF280" w14:textId="0BC39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62E2AE" w14:textId="67D05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DB9B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D774E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AD549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3E298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939F9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5E90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87E4F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EFB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38A0D1" w14:textId="5E912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2E71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C5C9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EBDA9F9" w14:textId="3CA95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D776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B89C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A4FE37F" w14:textId="2129F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B308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ECAD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3C55DFA" w14:textId="207B6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0C55A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5CD7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4C6287E" w14:textId="5B748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BB6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3F708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9CD3BCB" w14:textId="5B8904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166CCC" w14:textId="77777777" w:rsidR="00944C3D" w:rsidRDefault="00944C3D" w:rsidP="00944C3D">
      <w:pPr>
        <w:rPr>
          <w:sz w:val="22"/>
          <w:szCs w:val="22"/>
        </w:rPr>
      </w:pPr>
    </w:p>
    <w:p w14:paraId="6158D5CE" w14:textId="77777777" w:rsidR="00944C3D" w:rsidRDefault="00944C3D" w:rsidP="00944C3D">
      <w:pPr>
        <w:rPr>
          <w:sz w:val="22"/>
          <w:szCs w:val="22"/>
        </w:rPr>
      </w:pPr>
    </w:p>
    <w:p w14:paraId="280F17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613D69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21D8155" w14:textId="5AEEF34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0F75F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08AF1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13180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18167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8E2A0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E2175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4A3571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5081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6C9AE5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8EECD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C3D06ED" w14:textId="60055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3F631A" w14:textId="34CB2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60522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322D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A17B8C8" w14:textId="04BB7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89D89" w14:textId="4651D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A0B9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D9E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2F69500" w14:textId="48FB4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BF0E9F" w14:textId="39B03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F711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FE6D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FC7CF55" w14:textId="0259C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69B2A3" w14:textId="57573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0EF59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56160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3B32D7B" w14:textId="2F496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E4BC0B" w14:textId="68E5D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262A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EFBA60" w14:textId="49DDEE6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CDFB00" w14:textId="42750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22E7DE" w14:textId="27B0C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A8093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A4038CB" w14:textId="4E56B0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CCF8695" w14:textId="40F9A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6ADCDE" w14:textId="66F70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7651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909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39845B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09CC4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92EDC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CFE53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76816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B771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F7D69D8" w14:textId="1EB51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525A89" w14:textId="47EA2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0F8F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26D4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FC42EA4" w14:textId="1DA8C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3E249D" w14:textId="16D7B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0381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FFF9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10587EF" w14:textId="37B69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3CBBF6" w14:textId="450B8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12EF8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8E70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971E8F4" w14:textId="7AAEA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02AF7C" w14:textId="032BA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8D10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7BF2D2" w14:textId="62AB742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71F47E4" w14:textId="6D9E5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15DB5C" w14:textId="5334B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998F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C36014" w14:textId="58B595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49C191" w14:textId="19583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93E3DE" w14:textId="03A13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3CB4B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52E37E9" w14:textId="1F43D55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23C554" w14:textId="07379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55FFA1" w14:textId="224C1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92CB4" w:rsidRPr="00F9499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ED48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3059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3CA1764" w14:textId="5495351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AF057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5DAD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1E7188B" w14:textId="7B23594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9A581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64541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CFB20D1" w14:textId="1625A88E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926D4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A00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B7369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AB55237" w14:textId="77777777" w:rsidR="00944C3D" w:rsidRPr="003607F0" w:rsidRDefault="00944C3D" w:rsidP="00944C3D"/>
    <w:p w14:paraId="691FACEB" w14:textId="77777777" w:rsidR="00F47675" w:rsidRPr="00944C3D" w:rsidRDefault="00F47675" w:rsidP="00944C3D"/>
    <w:sectPr w:rsidR="00F47675" w:rsidRPr="00944C3D" w:rsidSect="00E6528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9998F8" w14:textId="77777777" w:rsidR="00E65281" w:rsidRDefault="00E65281">
      <w:r>
        <w:separator/>
      </w:r>
    </w:p>
  </w:endnote>
  <w:endnote w:type="continuationSeparator" w:id="0">
    <w:p w14:paraId="6EBC57CB" w14:textId="77777777" w:rsidR="00E65281" w:rsidRDefault="00E65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65F8D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607562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2FCCF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3D7701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EFA98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947CC3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5F1F1C" w14:textId="77777777" w:rsidR="00E65281" w:rsidRDefault="00E65281">
      <w:r>
        <w:separator/>
      </w:r>
    </w:p>
  </w:footnote>
  <w:footnote w:type="continuationSeparator" w:id="0">
    <w:p w14:paraId="2265659A" w14:textId="77777777" w:rsidR="00E65281" w:rsidRDefault="00E652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6362344">
    <w:abstractNumId w:val="13"/>
  </w:num>
  <w:num w:numId="2" w16cid:durableId="1177428621">
    <w:abstractNumId w:val="17"/>
  </w:num>
  <w:num w:numId="3" w16cid:durableId="276449238">
    <w:abstractNumId w:val="8"/>
  </w:num>
  <w:num w:numId="4" w16cid:durableId="763916412">
    <w:abstractNumId w:val="7"/>
  </w:num>
  <w:num w:numId="5" w16cid:durableId="15172226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107139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1073065">
    <w:abstractNumId w:val="20"/>
  </w:num>
  <w:num w:numId="8" w16cid:durableId="854344694">
    <w:abstractNumId w:val="10"/>
  </w:num>
  <w:num w:numId="9" w16cid:durableId="2100323599">
    <w:abstractNumId w:val="0"/>
  </w:num>
  <w:num w:numId="10" w16cid:durableId="1248921843">
    <w:abstractNumId w:val="19"/>
  </w:num>
  <w:num w:numId="11" w16cid:durableId="813762964">
    <w:abstractNumId w:val="6"/>
  </w:num>
  <w:num w:numId="12" w16cid:durableId="1825975414">
    <w:abstractNumId w:val="9"/>
  </w:num>
  <w:num w:numId="13" w16cid:durableId="1550268176">
    <w:abstractNumId w:val="12"/>
  </w:num>
  <w:num w:numId="14" w16cid:durableId="825702966">
    <w:abstractNumId w:val="15"/>
  </w:num>
  <w:num w:numId="15" w16cid:durableId="660742374">
    <w:abstractNumId w:val="14"/>
  </w:num>
  <w:num w:numId="16" w16cid:durableId="1945726857">
    <w:abstractNumId w:val="2"/>
  </w:num>
  <w:num w:numId="17" w16cid:durableId="561985942">
    <w:abstractNumId w:val="4"/>
  </w:num>
  <w:num w:numId="18" w16cid:durableId="1157769974">
    <w:abstractNumId w:val="11"/>
  </w:num>
  <w:num w:numId="19" w16cid:durableId="1948923578">
    <w:abstractNumId w:val="5"/>
  </w:num>
  <w:num w:numId="20" w16cid:durableId="352609135">
    <w:abstractNumId w:val="18"/>
  </w:num>
  <w:num w:numId="21" w16cid:durableId="3834534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8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5894594.doc"/>
    <w:docVar w:name="arg5" w:val="5"/>
  </w:docVars>
  <w:rsids>
    <w:rsidRoot w:val="00092CB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2CB4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65281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7E6E98"/>
  <w15:docId w15:val="{9BC306B8-D0F7-4FD6-9CEB-A3CEA5398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5341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2024-02-27T13:55:00Z</dcterms:created>
  <dcterms:modified xsi:type="dcterms:W3CDTF">2024-02-27T13:57:00Z</dcterms:modified>
</cp:coreProperties>
</file>