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CB567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F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F8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7F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6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C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8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00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7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E9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7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93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5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E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2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7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F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25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A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FA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6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D8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92CC2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D5E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4B3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96A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6BD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31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F5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FF5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200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0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A5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CE0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F1E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04D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95E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911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E96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F21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47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0E7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F09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DA3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E8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732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D91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6FA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8B5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A43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5A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664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6F5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D46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DC5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3FC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AAB71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11A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BB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1F6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0B7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77F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97C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AD0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FBD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41D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021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FDE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8C4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A33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149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248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807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DCA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437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D39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F98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D58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3C3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0E7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AD5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745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77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F62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FF0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7FC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86B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11A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78E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46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BD693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069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5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36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6F7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302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98B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795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C63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94C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C0D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C99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EF3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24B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8A0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ED5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42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C8E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9FD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D3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43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CE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6DF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943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B16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AC5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138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B34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744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C4C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56E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151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447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463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33F63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C6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73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5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B8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11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3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62F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1C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1C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79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3E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303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86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488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89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77E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8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BA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D8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ED1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3F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3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6E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127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5A8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C1B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A9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20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0B6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DA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9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066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46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E27A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B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6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2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55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9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6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5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0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7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3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C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C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F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4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D3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8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54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D408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0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A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6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C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0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AF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C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547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941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6C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7BC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A7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C3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C1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E4C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642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43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5AA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B8B2D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5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38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F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4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E9DF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C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0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F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C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A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D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B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B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0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C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B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CEE3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7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2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F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8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6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4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9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3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A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6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4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4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2B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D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0D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F9DF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B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2C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A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35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0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F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D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D5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1F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E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D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B163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0D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2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D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EC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8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A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A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47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73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0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E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C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50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F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A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A93F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6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E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68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5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3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7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A0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5B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D7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FBD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8B9057" w14:textId="27EA1E5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26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44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F226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C98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CA9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D3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138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0B2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E1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2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C1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8D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7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E0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A7B6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E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07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E4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7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5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0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80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6F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6F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CD47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F39A243" wp14:editId="6112DDF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AD7BD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39A2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1AD7BDC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04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30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CED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F1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0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4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5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1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8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2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8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2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EA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D2582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D235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CCFC3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23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BD985A0" wp14:editId="52E8168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6FD6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985A0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AA6FD6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CB4225D" wp14:editId="159718EA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B5457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4225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AB5457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A3754A" wp14:editId="79D77F2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2B66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3754A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F32B66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B3520BA" wp14:editId="203576A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C3EE6" w14:textId="61992F71" w:rsidR="000B647F" w:rsidRDefault="00000000" w:rsidP="00944C3D">
                                  <w:fldSimple w:instr=" MERGEFIELD  aDMOD  \* MERGEFORMAT ">
                                    <w:r w:rsidR="00092CB4" w:rsidRPr="00092C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520BA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6DC3EE6" w14:textId="61992F71" w:rsidR="000B647F" w:rsidRDefault="00000000" w:rsidP="00944C3D">
                            <w:fldSimple w:instr=" MERGEFIELD  aDMOD  \* MERGEFORMAT ">
                              <w:r w:rsidR="00092CB4" w:rsidRPr="00092CB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E14F061" wp14:editId="445696A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9E420F" w14:textId="5CF0727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92CB4" w:rsidRPr="00F949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4F061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B9E420F" w14:textId="5CF0727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92CB4" w:rsidRPr="00F9499C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8DF31BB" wp14:editId="3583A654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58917" w14:textId="1E9BCDC9" w:rsidR="000B647F" w:rsidRDefault="00000000" w:rsidP="00944C3D">
                                  <w:fldSimple w:instr=" MERGEFIELD  aDRDO  \* MERGEFORMAT ">
                                    <w:r w:rsidR="00092CB4" w:rsidRPr="00092C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F31B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1D58917" w14:textId="1E9BCDC9" w:rsidR="000B647F" w:rsidRDefault="00000000" w:rsidP="00944C3D">
                            <w:fldSimple w:instr=" MERGEFIELD  aDRDO  \* MERGEFORMAT ">
                              <w:r w:rsidR="00092CB4" w:rsidRPr="00092CB4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690C4BA" wp14:editId="4AD7CFBD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2162F" w14:textId="21AE4630" w:rsidR="000B647F" w:rsidRDefault="00000000" w:rsidP="00944C3D">
                                  <w:fldSimple w:instr=" MERGEFIELD  aDMDO  \* MERGEFORMAT ">
                                    <w:r w:rsidR="00092CB4" w:rsidRPr="00092C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0C4BA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6E2162F" w14:textId="21AE4630" w:rsidR="000B647F" w:rsidRDefault="00000000" w:rsidP="00944C3D">
                            <w:fldSimple w:instr=" MERGEFIELD  aDMDO  \* MERGEFORMAT ">
                              <w:r w:rsidR="00092CB4" w:rsidRPr="00092CB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8AEF4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A0A5BA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A6AB58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4495A07" wp14:editId="1D0FAC9D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4239D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95A07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14239D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D5DD65A" wp14:editId="13F53A4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425EB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DD65A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B425EB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CA5C56" wp14:editId="0B452A35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3099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A5C56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4EF3099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770FA5C" wp14:editId="444183B9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7C8810" w14:textId="6A6038D7" w:rsidR="000B647F" w:rsidRDefault="00000000" w:rsidP="00944C3D">
                                  <w:fldSimple w:instr=" MERGEFIELD  aDRDOo  \* MERGEFORMAT ">
                                    <w:r w:rsidR="00092CB4" w:rsidRPr="00092C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0FA5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87C8810" w14:textId="6A6038D7" w:rsidR="000B647F" w:rsidRDefault="00000000" w:rsidP="00944C3D">
                            <w:fldSimple w:instr=" MERGEFIELD  aDRDOo  \* MERGEFORMAT ">
                              <w:r w:rsidR="00092CB4" w:rsidRPr="00092CB4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067240E" wp14:editId="2FDEEA6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251249" w14:textId="78A246C3" w:rsidR="000B647F" w:rsidRDefault="00000000" w:rsidP="00944C3D">
                                  <w:fldSimple w:instr=" MERGEFIELD  aDMDO  \* MERGEFORMAT ">
                                    <w:r w:rsidR="00092CB4" w:rsidRPr="00092C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7240E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1251249" w14:textId="78A246C3" w:rsidR="000B647F" w:rsidRDefault="00000000" w:rsidP="00944C3D">
                            <w:fldSimple w:instr=" MERGEFIELD  aDMDO  \* MERGEFORMAT ">
                              <w:r w:rsidR="00092CB4" w:rsidRPr="00092CB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5D2550C" wp14:editId="41155D9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064041" w14:textId="2C0D3650" w:rsidR="000B647F" w:rsidRDefault="00000000" w:rsidP="00944C3D">
                                  <w:fldSimple w:instr=" MERGEFIELD  aDRODo  \* MERGEFORMAT ">
                                    <w:r w:rsidR="00092CB4" w:rsidRPr="00092C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2550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D064041" w14:textId="2C0D3650" w:rsidR="000B647F" w:rsidRDefault="00000000" w:rsidP="00944C3D">
                            <w:fldSimple w:instr=" MERGEFIELD  aDRODo  \* MERGEFORMAT ">
                              <w:r w:rsidR="00092CB4" w:rsidRPr="00092CB4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BB528F9" wp14:editId="1FF1C99A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62EF92" w14:textId="4CC69533" w:rsidR="000B647F" w:rsidRDefault="00000000" w:rsidP="00944C3D">
                                  <w:fldSimple w:instr=" MERGEFIELD  aDMOD  \* MERGEFORMAT ">
                                    <w:r w:rsidR="00092CB4" w:rsidRPr="00092C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528F9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962EF92" w14:textId="4CC69533" w:rsidR="000B647F" w:rsidRDefault="00000000" w:rsidP="00944C3D">
                            <w:fldSimple w:instr=" MERGEFIELD  aDMOD  \* MERGEFORMAT ">
                              <w:r w:rsidR="00092CB4" w:rsidRPr="00092CB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C243F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9B76C9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03DF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F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6CD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1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1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45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C0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1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88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9E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2A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B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2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DF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FD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8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3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7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8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12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6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A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B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EA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08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6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E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7494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8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4B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4E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2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D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8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04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7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9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17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4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59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5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D7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E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3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6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A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255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4B1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D17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EF7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E5A4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3CC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EEA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F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5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C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F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9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E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3E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5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3704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F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E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8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0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4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A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5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3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04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5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1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6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6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A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E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D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F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1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5A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E8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8CC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5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2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F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2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2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5E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9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C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5F7B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1F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4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C5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FD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A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7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C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9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9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D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F0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1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B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7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8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FA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7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B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D4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E1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209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4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C5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87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5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9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0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8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A8A4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7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5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7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5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5E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B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F5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F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DC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8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9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3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1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5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75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EF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6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1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0A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2B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AE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742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41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F7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00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B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6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2E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E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AB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7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7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0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2444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D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1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F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9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8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C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4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D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E6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2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6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8F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2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F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D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B1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6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D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F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4F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76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298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A7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9E7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0AF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AF1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6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5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2D29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EB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9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9CFD737" wp14:editId="55800A4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2C440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FD737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B2C440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B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D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0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A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1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4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1E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2E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2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C1759EE" wp14:editId="16E1B6E9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4C488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759EE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24C488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6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51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7B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3C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4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5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E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B5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F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C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0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10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21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92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E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C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3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C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96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3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0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B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8959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27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3DA4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EF6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A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32CC01" wp14:editId="73C9278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B34585" w14:textId="2DC198E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92CB4" w:rsidRPr="00F949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36120561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2CC01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4B34585" w14:textId="2DC198E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92CB4" w:rsidRPr="00F9499C">
                              <w:rPr>
                                <w:rFonts w:ascii="Arial" w:hAnsi="Arial" w:cs="Arial"/>
                                <w:noProof/>
                              </w:rPr>
                              <w:t>36120561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4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7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B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7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FD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0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B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0E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D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FDD530" wp14:editId="52E84B0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3FB3" w14:textId="6FD44B8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92CB4" w:rsidRPr="00F949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2021682575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DD530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C9F3FB3" w14:textId="6FD44B8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92CB4" w:rsidRPr="00F9499C">
                              <w:rPr>
                                <w:rFonts w:ascii="Arial" w:hAnsi="Arial" w:cs="Arial"/>
                                <w:noProof/>
                              </w:rPr>
                              <w:t>2021682575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3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4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D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B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1C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9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3B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4E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8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7B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B2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1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3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A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A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C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E1AD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2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98FB6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520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5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C0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B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C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2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9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7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2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E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1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0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1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F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4C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4A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1DE0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25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05C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E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926AE3" wp14:editId="701B542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B9942E" w14:textId="09C1661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92CB4" w:rsidRPr="00F949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č.1166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926AE3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6B9942E" w14:textId="09C1661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92CB4" w:rsidRPr="00F9499C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č.1166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FC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5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8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8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0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7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C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B7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8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A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8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B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4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C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4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0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E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A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4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EF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44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C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A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D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3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B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62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B7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E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B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DA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659C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5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29A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7F2C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7D07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D9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15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8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9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9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DB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9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22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1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D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B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C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4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F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2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8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9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E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4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A3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F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7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3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905F8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D8C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378B6F5" wp14:editId="290FBDD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51E9B9" w14:textId="5443696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92CB4" w:rsidRPr="00F949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 66,68,70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8B6F5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B51E9B9" w14:textId="5443696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92CB4" w:rsidRPr="00F9499C">
                              <w:rPr>
                                <w:rFonts w:ascii="Arial" w:hAnsi="Arial" w:cs="Arial"/>
                                <w:noProof/>
                              </w:rPr>
                              <w:t>Dlhé Hony 66,68,70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3F8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8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6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F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DB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3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D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A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F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6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1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2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5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1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86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F3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E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F24C46" wp14:editId="7965069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FC43AF" w14:textId="13BE7DD4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24C46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DFC43AF" w14:textId="13BE7DD4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37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B5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5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A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2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2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5F84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95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552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A8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DAAD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E30D6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BB0E60" wp14:editId="2A2336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11C43" w14:textId="74461B4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92CB4" w:rsidRPr="00F949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B0E60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A211C43" w14:textId="74461B4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92CB4" w:rsidRPr="00F9499C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FBB843" wp14:editId="0AD8BA3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5E6624" w14:textId="0991564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92CB4" w:rsidRPr="00F949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BB843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C5E6624" w14:textId="0991564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92CB4" w:rsidRPr="00F9499C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A1F4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3EB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C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9F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F880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0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A63F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76D45BF" wp14:editId="761981D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231F8A" w14:textId="10C6F9B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92CB4" w:rsidRPr="00F949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D45BF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7231F8A" w14:textId="10C6F9B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92CB4" w:rsidRPr="00F9499C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7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A1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E0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8C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A56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BC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38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EE6CF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7A389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96B33A" wp14:editId="6F6692C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0DB26" w14:textId="5DC27FE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6B33A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7E0DB26" w14:textId="5DC27FE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DA6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19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6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8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6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7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B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4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FCC8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5E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FE4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9EC3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FCA17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D1AE7C4" wp14:editId="1C3A18A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5FF660" w14:textId="14B6AE7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92CB4" w:rsidRPr="00F949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AE7C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85FF660" w14:textId="14B6AE7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92CB4" w:rsidRPr="00F9499C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FF80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EF43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02E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2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D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A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9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D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3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3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9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1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0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0B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E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D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8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A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B4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C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2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E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3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2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F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9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32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9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6C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0359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B3B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976F8D" w14:textId="735BB1B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92CB4">
              <w:rPr>
                <w:rFonts w:ascii="Arial" w:hAnsi="Arial"/>
                <w:lang w:eastAsia="sk-SK"/>
              </w:rPr>
              <w:t>27.2.2024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9F5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20A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9B6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B7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B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2DA8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93F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6A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DB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9E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B9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258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2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FF63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A0F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0E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86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91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F6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67D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5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C3AD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884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86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F3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26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37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371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2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C68B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D7D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F5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CA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40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51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9AC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8E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CA3E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DAF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CE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54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DA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C7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2AD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80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AD5A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C75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46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6C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3E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ED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A9FC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7E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7D57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76F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0A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63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AC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89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4CF2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3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ED80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9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2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35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9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E5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8FB4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14B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C4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D4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0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C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E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B6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0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A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F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9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49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8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58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D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8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3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48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0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1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8E5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6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C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F606AD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0EF4B31" w14:textId="77777777" w:rsidR="00944C3D" w:rsidRDefault="00944C3D" w:rsidP="00944C3D">
      <w:pPr>
        <w:rPr>
          <w:rFonts w:ascii="Arial" w:hAnsi="Arial"/>
        </w:rPr>
      </w:pPr>
    </w:p>
    <w:p w14:paraId="17245A2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8A3BC0C" w14:textId="7D2C302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C71FA70" w14:textId="1CB04CA5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092CB4">
        <w:rPr>
          <w:rFonts w:ascii="Arial" w:hAnsi="Arial"/>
          <w:sz w:val="22"/>
          <w:szCs w:val="22"/>
        </w:rPr>
        <w:t>dlhé  hony 1166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BA191F9" w14:textId="485AAEA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069DDE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87244F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74E4047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2CCF9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C97CB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7300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9E8BB9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A8D3B73" w14:textId="4C1B326B" w:rsidR="00944C3D" w:rsidRPr="008D0433" w:rsidRDefault="00092CB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Jozef Gajdoš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72E9759" w14:textId="1CF6A576" w:rsidR="00944C3D" w:rsidRPr="008D0433" w:rsidRDefault="00092CB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7112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780DC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07195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07C77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21219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359412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7B5EB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911D3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BEDA0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7E55A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9A7A1D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EF93A62" w14:textId="59EA34B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A4183B1" w14:textId="4733D772" w:rsidR="00944C3D" w:rsidRDefault="00092CB4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0E65D8B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437E64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F893C88" w14:textId="08F6709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EE3FD0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B6FDF2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7E0037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DD07F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2B2BB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DE2FB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559698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7F187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7D9DE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C49C6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8A6AA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231E3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EF6D9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F07C1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5376B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429A4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CA3AE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E648B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CBCE83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6FEE6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BDEE0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04DC0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BE63D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09DAD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1C735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481D4A1" w14:textId="7148EA6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3C7004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626AD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A901F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4BDF88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6F39CDF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AD5E456" w14:textId="2ADCFC1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AA5A277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F56866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3C22B1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56DCD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07F91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90EB1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7EBC70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AFCB5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BCBD1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536F1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82B2F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B3FE8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DD311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55A41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555BD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B1864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1E2D9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6C25C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2337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6DDBB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93A446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111D7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47C0A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5A2C6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09EF5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D43EF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243F81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490801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68FAD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10006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91797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9165A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992E01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2AB9B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C6A69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9575B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74D3A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8C4316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9A7809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9FE55E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6C39FFC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D32B9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DF195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812FC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B751C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CAFBA9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9DD43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8667A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E6600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A2446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18AB9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C96F7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69425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C763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7CD5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98732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27C3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1E588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DC2BA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275AD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324B4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E865A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33CC8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DEB9E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32C15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FDB50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D7FC6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9EB50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387E4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57B6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16DA7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C8941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EE56C41" w14:textId="1554493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276BAC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E9255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E4B20E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33AEA2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635D414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A15CB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1B65A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E65281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317668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FACA556" w14:textId="77777777" w:rsidTr="00503750">
        <w:tc>
          <w:tcPr>
            <w:tcW w:w="2302" w:type="dxa"/>
            <w:vAlign w:val="center"/>
          </w:tcPr>
          <w:p w14:paraId="33C404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1DF58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05AE5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A2CFA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A8C31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F568B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63A2D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0FC71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48E5089" w14:textId="77777777" w:rsidTr="00503750">
        <w:tc>
          <w:tcPr>
            <w:tcW w:w="15593" w:type="dxa"/>
            <w:gridSpan w:val="8"/>
            <w:vAlign w:val="center"/>
          </w:tcPr>
          <w:p w14:paraId="0D4FAC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0D0751D" w14:textId="77777777" w:rsidTr="00503750">
        <w:tc>
          <w:tcPr>
            <w:tcW w:w="2302" w:type="dxa"/>
            <w:vAlign w:val="center"/>
          </w:tcPr>
          <w:p w14:paraId="22B465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D9734F0" w14:textId="12A8B3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D6D89E" w14:textId="4EA76D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4101EF" w14:textId="521087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F4142D" w14:textId="4C1246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B6E0D4" w14:textId="4483CB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DC2717" w14:textId="18A53E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483C8" w14:textId="6826A8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4F0D6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298A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CBD41A4" w14:textId="163761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8C1282" w14:textId="1E0021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AEEE94" w14:textId="7176DD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036614" w14:textId="7B682E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6FDD97" w14:textId="062256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94B8E8" w14:textId="49102D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8667F6" w14:textId="2C550B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68746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C100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D4B8BE3" w14:textId="2CCB67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423645" w14:textId="5914FD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28AE63" w14:textId="7A03E7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6E415" w14:textId="74F0F4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58C47B" w14:textId="2C3BA2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768E22" w14:textId="1AAAC7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3773F5" w14:textId="31AC14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B0774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A45F9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98F95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475EF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82DF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C5CB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1DEE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55A8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3704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433E9DE" w14:textId="77777777" w:rsidTr="00503750">
        <w:tc>
          <w:tcPr>
            <w:tcW w:w="2302" w:type="dxa"/>
            <w:vAlign w:val="center"/>
          </w:tcPr>
          <w:p w14:paraId="4ADC9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BAA89D1" w14:textId="5C7EB3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75E082" w14:textId="7E52CA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9CF0" w14:textId="4A74BF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B887E" w14:textId="5B311B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70136E" w14:textId="76DE94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62BA4" w14:textId="0FC88F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E513C2" w14:textId="21304F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C1C590" w14:textId="77777777" w:rsidTr="00503750">
        <w:tc>
          <w:tcPr>
            <w:tcW w:w="15593" w:type="dxa"/>
            <w:gridSpan w:val="8"/>
            <w:vAlign w:val="center"/>
          </w:tcPr>
          <w:p w14:paraId="369FD5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E12C5B2" w14:textId="77777777" w:rsidTr="00503750">
        <w:tc>
          <w:tcPr>
            <w:tcW w:w="2302" w:type="dxa"/>
            <w:vAlign w:val="center"/>
          </w:tcPr>
          <w:p w14:paraId="20C4F1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E66A4E5" w14:textId="0A8591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D0BDD6" w14:textId="674E4B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0F69A6" w14:textId="13C6D3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54D3E7" w14:textId="7A1B6D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524A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017E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665D36" w14:textId="490B77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89A71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13718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9BE5F57" w14:textId="24FDFA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5C464C" w14:textId="45C2E7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01CC91" w14:textId="109E07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11B34A" w14:textId="43F155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17E4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B2E6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4065AF" w14:textId="3D17B4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1217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9DCFA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D8C4AD9" w14:textId="16A9EA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206264" w14:textId="13BDAD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6B5E0A" w14:textId="55450D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035298" w14:textId="05795E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8444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3533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009781" w14:textId="1E9728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3E9ECE" w14:textId="77777777" w:rsidTr="00503750">
        <w:tc>
          <w:tcPr>
            <w:tcW w:w="2302" w:type="dxa"/>
            <w:vAlign w:val="center"/>
          </w:tcPr>
          <w:p w14:paraId="712D47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10C2E8A" w14:textId="1AD3B9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625C8A" w14:textId="61D1D8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851671" w14:textId="604C83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BAADB7" w14:textId="4E9313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A715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020E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F7FA01" w14:textId="2FF0BB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7451B6" w14:textId="77777777" w:rsidTr="00503750">
        <w:tc>
          <w:tcPr>
            <w:tcW w:w="15593" w:type="dxa"/>
            <w:gridSpan w:val="8"/>
            <w:vAlign w:val="center"/>
          </w:tcPr>
          <w:p w14:paraId="7A5EFF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7EBEB14" w14:textId="77777777" w:rsidTr="00503750">
        <w:tc>
          <w:tcPr>
            <w:tcW w:w="2302" w:type="dxa"/>
            <w:vAlign w:val="center"/>
          </w:tcPr>
          <w:p w14:paraId="6E6F83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267432" w14:textId="712DFF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447782" w14:textId="123A42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A98BCB" w14:textId="4AF1F8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64D537" w14:textId="6994FB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4A375" w14:textId="1423ED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0F785F" w14:textId="312407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89CF8B" w14:textId="7B3D45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8F777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0A621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0539D0E" w14:textId="1544AC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BCF689" w14:textId="68C3E0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4A8E14" w14:textId="6EF7B1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98AD5" w14:textId="0E4C2A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8FC0B5" w14:textId="49EE35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E0A37D" w14:textId="4F172A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ECD40A" w14:textId="23F1AD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39C55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AE72F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2258DAD" w14:textId="6C8442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B9211B" w14:textId="2877BB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37DAEE" w14:textId="076EE0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6B94D" w14:textId="4A2275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8F7479" w14:textId="3C488E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7413F5" w14:textId="7DC93D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E7B37" w14:textId="53D9DB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BB1FB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653BA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286BF2" w14:textId="1703C8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C1E9A5" w14:textId="0C1404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D4AC4" w14:textId="1BEF3B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9A034A" w14:textId="74D099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7D0FA9" w14:textId="4105BF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CEC82C" w14:textId="045B92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E20A8A" w14:textId="33C98D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DDAB5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DBC38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6950AD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B03A9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691806F" w14:textId="572E27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F8DE58" w14:textId="255C57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769C68" w14:textId="08104B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5AEB5E" w14:textId="0D9DB9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0447B9" w14:textId="69EF1B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403E20" w14:textId="63D40D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9C3B20" w14:textId="4AC2BB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1374F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ECEFB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5918773" w14:textId="7698A4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063FB6" w14:textId="35FCE3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C7098C" w14:textId="459E9E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C6375F" w14:textId="292F2E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7067D" w14:textId="0BEB29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D0AE1E" w14:textId="148C31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4A465" w14:textId="06E089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7AB2AC" w14:textId="77777777" w:rsidR="00944C3D" w:rsidRDefault="00944C3D" w:rsidP="00944C3D">
      <w:pPr>
        <w:rPr>
          <w:rFonts w:ascii="Arial" w:hAnsi="Arial"/>
          <w:b/>
        </w:rPr>
      </w:pPr>
    </w:p>
    <w:p w14:paraId="712537E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CCDC108" w14:textId="77777777" w:rsidTr="00503750">
        <w:tc>
          <w:tcPr>
            <w:tcW w:w="1944" w:type="dxa"/>
            <w:vAlign w:val="center"/>
          </w:tcPr>
          <w:p w14:paraId="3BDE03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F3E6D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90C75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DFE6C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49C6C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00914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75EB8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7CAB8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70F77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77A10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0DF98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CE233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A06CB32" w14:textId="77777777" w:rsidTr="00503750">
        <w:tc>
          <w:tcPr>
            <w:tcW w:w="15685" w:type="dxa"/>
            <w:gridSpan w:val="12"/>
            <w:vAlign w:val="center"/>
          </w:tcPr>
          <w:p w14:paraId="0C7330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A524AB0" w14:textId="77777777" w:rsidTr="00503750">
        <w:tc>
          <w:tcPr>
            <w:tcW w:w="1944" w:type="dxa"/>
            <w:vAlign w:val="center"/>
          </w:tcPr>
          <w:p w14:paraId="31AE15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E81955C" w14:textId="060FE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4BE7A0" w14:textId="414E45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01D30C" w14:textId="5BDC5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0A38BE" w14:textId="5BA2E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2FB281" w14:textId="7DBA61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DFE4C5" w14:textId="05EA0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580E3F" w14:textId="2E667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272E99" w14:textId="1B415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3387C3" w14:textId="29B7A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EC180F" w14:textId="32409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D63D795" w14:textId="18E9E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66130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20840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1AA7314" w14:textId="0E5A8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30D9D1C" w14:textId="4E610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C5102A6" w14:textId="798E1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DFA572" w14:textId="729DC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DAEC19" w14:textId="6E58E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A01AD9" w14:textId="498F7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32F7A3" w14:textId="7BD3D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52F05F" w14:textId="16FD2B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DC4347" w14:textId="5855E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0DE1AB" w14:textId="11327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974605" w14:textId="18712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6DC28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8F576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BBE772A" w14:textId="4FBBB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EE40B4" w14:textId="080F4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33506F1" w14:textId="19577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582552" w14:textId="7F3E9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9C5F21" w14:textId="4B46F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FA5280" w14:textId="0E468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3BC65A" w14:textId="22D56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3539F8" w14:textId="3950E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FDBFAE" w14:textId="2D6BF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AF2EDB" w14:textId="2F881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A56DAF" w14:textId="4158E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E5215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9CC2A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8753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52D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D4E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1658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E9A6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5344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2647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2611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1633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607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FE62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CFF8767" w14:textId="77777777" w:rsidTr="00503750">
        <w:tc>
          <w:tcPr>
            <w:tcW w:w="1944" w:type="dxa"/>
            <w:vAlign w:val="center"/>
          </w:tcPr>
          <w:p w14:paraId="303D6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EF65B32" w14:textId="59945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C1568F4" w14:textId="03629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C681FAD" w14:textId="446BCF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93EAD1" w14:textId="1EC08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A42BE5" w14:textId="510BF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34AD1C" w14:textId="65C73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E1D87F" w14:textId="344F5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3B6B5D" w14:textId="2CF17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927F7D" w14:textId="11CAC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31BACB" w14:textId="53726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D7FC86" w14:textId="3D3AC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6A15A5" w14:textId="77777777" w:rsidTr="00503750">
        <w:tc>
          <w:tcPr>
            <w:tcW w:w="15685" w:type="dxa"/>
            <w:gridSpan w:val="12"/>
            <w:vAlign w:val="center"/>
          </w:tcPr>
          <w:p w14:paraId="71FA7B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EDC7396" w14:textId="77777777" w:rsidTr="00503750">
        <w:tc>
          <w:tcPr>
            <w:tcW w:w="1944" w:type="dxa"/>
            <w:vAlign w:val="center"/>
          </w:tcPr>
          <w:p w14:paraId="4DCD2A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2F33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D40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EA28BD" w14:textId="6AF72E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29D147" w14:textId="3AEC9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4E3282" w14:textId="6DE03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F49B63" w14:textId="71282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FA0FF6" w14:textId="4A7465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4338E5" w14:textId="3C2C0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EA6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72DE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692F562" w14:textId="3FB45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E475A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A4B2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09D8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DE8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5A9E4D" w14:textId="7A35E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77B55C" w14:textId="45D77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75458B" w14:textId="1A80F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F9A50A" w14:textId="07722F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3D30D0" w14:textId="56EF3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8651EC" w14:textId="5A0AD5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01A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DAFF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2EB1DD7" w14:textId="5C45B8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F7431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78187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F4AF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5C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1C32F1" w14:textId="57110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DB25E3" w14:textId="3519CA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49433D" w14:textId="7E71E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A569D4" w14:textId="6FB80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D9CECB" w14:textId="1EEED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DF275A" w14:textId="22F8B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F56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77E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985255D" w14:textId="50897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38DDAA" w14:textId="77777777" w:rsidTr="00503750">
        <w:tc>
          <w:tcPr>
            <w:tcW w:w="1944" w:type="dxa"/>
            <w:vAlign w:val="center"/>
          </w:tcPr>
          <w:p w14:paraId="0FD5AF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3AE7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5DC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C09C04" w14:textId="6BD21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2E438E" w14:textId="094E6C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E29366" w14:textId="21570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3D90B6" w14:textId="72258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E57C19" w14:textId="3FCDF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D686BA" w14:textId="19920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FB5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1599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498927F" w14:textId="3A9263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BA650B" w14:textId="77777777" w:rsidTr="00503750">
        <w:tc>
          <w:tcPr>
            <w:tcW w:w="15685" w:type="dxa"/>
            <w:gridSpan w:val="12"/>
            <w:vAlign w:val="center"/>
          </w:tcPr>
          <w:p w14:paraId="0C9CA0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2C383E6" w14:textId="77777777" w:rsidTr="00503750">
        <w:tc>
          <w:tcPr>
            <w:tcW w:w="1944" w:type="dxa"/>
            <w:vAlign w:val="center"/>
          </w:tcPr>
          <w:p w14:paraId="5CC350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BFDD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FCF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CA400C" w14:textId="19E29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07FACF" w14:textId="65F45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2D80A3" w14:textId="4BCA9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ACB1D9" w14:textId="56F962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2FBA5B" w14:textId="23421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0D1DCF" w14:textId="6FE6B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3D657F" w14:textId="2D393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6B5DB5" w14:textId="46C71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F68E73" w14:textId="365E2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2B588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1A7C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C7C4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AE3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761A4C" w14:textId="4E6370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DB777B" w14:textId="430CC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83610E" w14:textId="2C2C8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2F38D8" w14:textId="04C44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A47961" w14:textId="1AA7B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D15FF2" w14:textId="090B4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5A9B5B" w14:textId="4FF5A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06E719" w14:textId="564D9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DC796E" w14:textId="37E5F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288CA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4EF74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1545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FA2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DECF97" w14:textId="71045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CE94D1" w14:textId="7A42E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300246" w14:textId="6C240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D40416" w14:textId="555DB1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AD6C80" w14:textId="737DF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28404A" w14:textId="395E6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375642" w14:textId="3CAB0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F51A17" w14:textId="424D2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F69E6C" w14:textId="01F69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3DB90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BA96A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D6CE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B3D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AC915E" w14:textId="68130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51A861" w14:textId="2B9DF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B553EE" w14:textId="3FE55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6177E7" w14:textId="012B6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41935C" w14:textId="1B8CC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BF2456" w14:textId="76B6D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E1D116" w14:textId="6DB38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1EE44D" w14:textId="7CEB1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29375E" w14:textId="18027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3BF18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BEF73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C53646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2AD63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C23906" w14:textId="2BABE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6124AE9" w14:textId="01229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6D09B2B" w14:textId="07AA3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DDB3B6" w14:textId="6D85F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4426F5" w14:textId="72016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9756AD" w14:textId="1904F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E5043D" w14:textId="417FC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E06662" w14:textId="3B540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C4AFB8" w14:textId="6C617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95F1E5" w14:textId="210B0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6DC60B" w14:textId="320C2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83213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63F4C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56EA9AC" w14:textId="497548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170174F" w14:textId="4E007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3AF3DD" w14:textId="0416F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AA27AC" w14:textId="38CD9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C0C8C7" w14:textId="51DC6E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E34538" w14:textId="70A298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E367C1" w14:textId="46321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106554" w14:textId="2A600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0C1810" w14:textId="5F558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0401C5" w14:textId="2A272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C4A1E2" w14:textId="19011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9ED53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6741D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56272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E233B9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627FC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010B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616957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8B0EC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5FD9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8B52A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B7217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3081E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B1CDC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0EE1C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D183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1CCC72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13160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E501A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DC0A9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58EAF7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DEBC20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DEDA6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1286A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7913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40F3B4A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87F30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26914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419C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068C8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7623A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E5EEE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AF70E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C4F71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D48D1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DA3CF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0567B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47F7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DED6A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3DB3C7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DDD2E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955F3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178D6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3B975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CE1D2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E4D3A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1F849E6" w14:textId="77777777" w:rsidTr="00503750">
        <w:trPr>
          <w:trHeight w:val="1073"/>
        </w:trPr>
        <w:tc>
          <w:tcPr>
            <w:tcW w:w="3614" w:type="dxa"/>
            <w:vMerge/>
          </w:tcPr>
          <w:p w14:paraId="1CAC7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FEFD9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F8434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DEBF6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06F54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A141C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0907C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52FB682" w14:textId="77777777" w:rsidTr="00503750">
        <w:trPr>
          <w:trHeight w:val="283"/>
        </w:trPr>
        <w:tc>
          <w:tcPr>
            <w:tcW w:w="3614" w:type="dxa"/>
          </w:tcPr>
          <w:p w14:paraId="6D37D2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A483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6038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96413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F48A0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329E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F655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03056B" w14:textId="77777777" w:rsidTr="00503750">
        <w:trPr>
          <w:trHeight w:val="283"/>
        </w:trPr>
        <w:tc>
          <w:tcPr>
            <w:tcW w:w="3614" w:type="dxa"/>
          </w:tcPr>
          <w:p w14:paraId="527974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73E2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0C5E4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2D26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CB63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0AAC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27797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A4DB906" w14:textId="77777777" w:rsidTr="00503750">
        <w:trPr>
          <w:trHeight w:val="283"/>
        </w:trPr>
        <w:tc>
          <w:tcPr>
            <w:tcW w:w="3614" w:type="dxa"/>
          </w:tcPr>
          <w:p w14:paraId="0BF3A2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ACFC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360E1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6C7DF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CD6C1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C6E0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98CD1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2BFE46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6A96F3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6B7916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D1BCB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E4A5F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64596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6B971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34063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833DC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8ADCD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EAF9E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26639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089A8D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B51E9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677F20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1FCA9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AAD39B7" w14:textId="78F28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8BD004" w14:textId="1DCB97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B7D536" w14:textId="20C40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7B5574" w14:textId="7B89D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8A3601" w14:textId="198B9A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46AFA9" w14:textId="26D18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CDC46D" w14:textId="0F819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F5883B" w14:textId="334CF5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58EB5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8C27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5E25421" w14:textId="09532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C23FB8" w14:textId="7786B1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13457F" w14:textId="79BA5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5DCFD5" w14:textId="709B0F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B0F25" w14:textId="6A283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0E672" w14:textId="565B5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155B63" w14:textId="7C3CF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5FB2BD" w14:textId="17B8C7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FE40D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48DA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DE874FA" w14:textId="1ED6E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DC8478" w14:textId="21DEE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D2CDC7" w14:textId="57276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2D317F" w14:textId="4487B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D0A5AE" w14:textId="7490E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710E87" w14:textId="325C2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4736DF" w14:textId="2858A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10DD15" w14:textId="690EFC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93225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09C2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275D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E4271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02D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514E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E95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8B1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364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5F83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2D436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99B42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5A0433B" w14:textId="59DB7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402831" w14:textId="3E314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2C002" w14:textId="43B99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9CEF42" w14:textId="007C7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938B5A" w14:textId="2EE05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559D0A" w14:textId="29B37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765BF5" w14:textId="52D07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B278E1" w14:textId="1D51C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95F13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2376E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52D537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52F1D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B13B2EB" w14:textId="34C13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C3D2F6" w14:textId="0F02B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810F4C" w14:textId="4A62D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34879D" w14:textId="22523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4363EE" w14:textId="651F6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5D8FC2" w14:textId="252F9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60C756" w14:textId="7228C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CC217B" w14:textId="357AD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1040E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E79F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ED9E09E" w14:textId="7B0B6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AF6D3" w14:textId="04704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BC601" w14:textId="485EF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580DE5" w14:textId="4BAE0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19FBDD" w14:textId="4472B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FEF73" w14:textId="3C5DF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F20863" w14:textId="0A6DE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389DF2" w14:textId="51BE8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EB24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96BE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F1CD340" w14:textId="223E2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E11C23" w14:textId="5D0D5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01350C" w14:textId="4CE75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5CC807" w14:textId="47181D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7296FF" w14:textId="69166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17A866" w14:textId="7FF52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A44352" w14:textId="04675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B77AB3" w14:textId="7B430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77B3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D21C4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9298E5" w14:textId="5F0C0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005445" w14:textId="6B1D4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ADB50F" w14:textId="3DCEE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07B9B2" w14:textId="534F8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BB2D0" w14:textId="0CD9C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B7A489" w14:textId="7C54A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3006D8" w14:textId="235065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835599" w14:textId="2E6B3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4F15E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C22F6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3B2A5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0902E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9C16801" w14:textId="1A65C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FD384" w14:textId="0554B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225109" w14:textId="7A95DE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8B9731" w14:textId="1ED3F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34133D" w14:textId="12114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D2B5DF" w14:textId="3F7005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97F404" w14:textId="32C5C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792CA5" w14:textId="47B5BF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DD45FA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77318A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58671CE" w14:textId="7D91C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88DDB" w14:textId="23250F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F6CFDE" w14:textId="7ECFB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915229" w14:textId="1804E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09D8EA" w14:textId="4D741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D38A1B" w14:textId="262E2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662CD0" w14:textId="6696E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D1FCD4" w14:textId="6C7A5D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D276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159E3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4649347" w14:textId="3B0B2A6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172F4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0A11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5FBF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3F36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17C3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A745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11DE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9CD3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57D5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A997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2643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E60D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927D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E7B7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6D3B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A110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F270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E54358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E65281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85571F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101F94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3C41B5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97BDE6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55A96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3C48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6AA72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EC8F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56AE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A4435D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00F4A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A9850A" w14:textId="1A3B0C6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3618C20" w14:textId="22748A1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0498A01" w14:textId="3A43526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40352A" w14:textId="74CE8C9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E353E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5D272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6DD84D" w14:textId="654327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20FE6AC" w14:textId="3F76984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711597B" w14:textId="7647C86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A2AD69" w14:textId="1C53D25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DEA71A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217D9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0F6A34" w14:textId="412AAE1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6A2D52" w14:textId="28B1F7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599A3A" w14:textId="4115059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7E6B13" w14:textId="4CE8BB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509DF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2BD32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5423E6" w14:textId="5E04784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9F1E519" w14:textId="47C2D7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EEF946" w14:textId="46CB1A0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DDE2C0" w14:textId="611EE17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509DEF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3C7F7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651DC8" w14:textId="20FE40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73438BB" w14:textId="595DA6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7124D2" w14:textId="54BBB3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9E3953" w14:textId="45B820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F54CD1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6BCBF2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FEA8FD" w14:textId="74623D1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1A5DFFB" w14:textId="64F3C28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8E7381" w14:textId="1407A51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F1F51A" w14:textId="428B1A2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34D0C14" w14:textId="77777777" w:rsidR="00944C3D" w:rsidRDefault="00944C3D" w:rsidP="00944C3D">
      <w:pPr>
        <w:rPr>
          <w:rFonts w:ascii="Arial" w:hAnsi="Arial"/>
          <w:b/>
        </w:rPr>
      </w:pPr>
    </w:p>
    <w:p w14:paraId="2DD5267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B03C9C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53297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0F285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2F445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01E79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C32FC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98CA73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B6034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4B7CE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A8CF5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CA60E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3FF7B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3F873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D7F52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88C8F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36A18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4D7FF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90EDA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9DE9B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C0373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B5FB9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A5DE9F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232752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4C443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85A19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3A3BD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5A818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C281D58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F5F8A59" w14:textId="77777777" w:rsidTr="00503750">
        <w:tc>
          <w:tcPr>
            <w:tcW w:w="2835" w:type="dxa"/>
            <w:vAlign w:val="center"/>
          </w:tcPr>
          <w:p w14:paraId="49FA71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7EB39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6193A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0EAA8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54470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DAEA0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0E843D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F4B364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36EE3C5" w14:textId="22EF5604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24AE3E" w14:textId="1BD96CDA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3D6AC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5F72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56BEF2" w14:textId="50D88BE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FF303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97EBD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E36259C" w14:textId="4F0B6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4DCD26" w14:textId="20CAD9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C43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ACA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847812" w14:textId="78C6CD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B5CEA5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9E99A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1D814C3" w14:textId="7CE0E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A13988" w14:textId="0E273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28F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534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F2766C" w14:textId="0DCFF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FB33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CC57F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FC22970" w14:textId="44902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BC74DE" w14:textId="6537D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DC5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25A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CB369E" w14:textId="0645B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D1BD1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A03CD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EEEE557" w14:textId="5D8FC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E10588" w14:textId="06315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9E24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F77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32396B" w14:textId="3DAEE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AA5A4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35052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B762FF5" w14:textId="6AB87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1A8B1E" w14:textId="10CC5C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57D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92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5BCBE8" w14:textId="079CF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1920C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75604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A04D55F" w14:textId="5CA7EC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7A5D7F" w14:textId="5111DF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61D5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5B00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28AA45" w14:textId="66F1EA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0AB0E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03091F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25D601F" w14:textId="75E65710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33D2422" w14:textId="77777777" w:rsidR="00944C3D" w:rsidRDefault="00944C3D" w:rsidP="00944C3D">
      <w:pPr>
        <w:rPr>
          <w:rFonts w:ascii="Arial" w:hAnsi="Arial"/>
          <w:b/>
        </w:rPr>
      </w:pPr>
    </w:p>
    <w:p w14:paraId="6B9FFFE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93E9A94" w14:textId="77777777" w:rsidTr="00503750">
        <w:tc>
          <w:tcPr>
            <w:tcW w:w="2835" w:type="dxa"/>
            <w:vAlign w:val="center"/>
          </w:tcPr>
          <w:p w14:paraId="7428F9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2F24F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4F02D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D1DE0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E42B8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0B0C9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9880D1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1BCFC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A393B8C" w14:textId="69734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AE55FD" w14:textId="5B3F2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257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BF4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2ED401" w14:textId="6956C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ADF38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6C21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64176B1" w14:textId="162ED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7338BF" w14:textId="6FA53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54C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3F2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2F03B5" w14:textId="270BD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35333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641B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C6F4EA5" w14:textId="1FD917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28BFF8" w14:textId="439D1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597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49F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1F3B5C" w14:textId="58AE8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73503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FB2D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5013A3E" w14:textId="0AED0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243204" w14:textId="3873C1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9FA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D4E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B7C7A8" w14:textId="48A0E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C3C0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D96C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6255E5E" w14:textId="419040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A22893" w14:textId="69B1B79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FB3C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500E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406DDE" w14:textId="0EF1AE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AC4985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314876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4F2C42A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59AB5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B36EB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824DBB4" w14:textId="77777777" w:rsidTr="00503750">
        <w:trPr>
          <w:trHeight w:val="699"/>
        </w:trPr>
        <w:tc>
          <w:tcPr>
            <w:tcW w:w="3502" w:type="dxa"/>
            <w:vMerge/>
          </w:tcPr>
          <w:p w14:paraId="105C33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C35A6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13E25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22ADFC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90D76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48C2001" w14:textId="1124D6E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EB49E5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595EC7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1D862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545278C" w14:textId="12AA900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90AFCE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834762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39E29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5A97A98" w14:textId="162EB75F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1D0F4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FA6AB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FB65F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F80E07C" w14:textId="77777777" w:rsidTr="00503750">
        <w:trPr>
          <w:trHeight w:val="593"/>
        </w:trPr>
        <w:tc>
          <w:tcPr>
            <w:tcW w:w="3497" w:type="dxa"/>
          </w:tcPr>
          <w:p w14:paraId="228265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F7BE9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FB937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0F0A5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30BF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F3BE622" w14:textId="4D208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F87016" w14:textId="19205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FA6D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0171DC" w14:textId="41628C8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79A8F6" w14:textId="78384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53CD5E" w14:textId="34C28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8D86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46FBD3" w14:textId="690CF9D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3795F6" w14:textId="3F7047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80C836" w14:textId="7F712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29ADA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6F1F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424F958" w14:textId="1A298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7E87B9" w14:textId="076B5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1427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F6E921" w14:textId="40925CF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5A898E" w14:textId="2DBDA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5BDC02" w14:textId="3B171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37FF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3272A7" w14:textId="581F9A3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65578B" w14:textId="4E905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DC5865" w14:textId="65F519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31DA0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61C3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995B2E8" w14:textId="7D936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FD4AF8" w14:textId="437BB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E6C2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85C810" w14:textId="402C2D3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58C3E9" w14:textId="6D709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60A107" w14:textId="3FD3A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D24D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57C925" w14:textId="38B185E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CC5407" w14:textId="69801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C0643D" w14:textId="7082C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7EBB2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282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A602EE3" w14:textId="3058D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F39A99" w14:textId="74761C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577D5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DE52EF" w14:textId="10C622F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206228" w14:textId="1D084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626F60" w14:textId="7B4E0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5B909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970F0D7" w14:textId="6046397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D4276B" w14:textId="6DB17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F9205F" w14:textId="05C88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C6AD8D" w14:textId="77777777" w:rsidR="00944C3D" w:rsidRDefault="00944C3D" w:rsidP="00944C3D">
      <w:pPr>
        <w:rPr>
          <w:rFonts w:ascii="Arial" w:hAnsi="Arial"/>
          <w:b/>
        </w:rPr>
      </w:pPr>
    </w:p>
    <w:p w14:paraId="7CFCC9A5" w14:textId="77777777" w:rsidR="00944C3D" w:rsidRDefault="00944C3D" w:rsidP="00944C3D">
      <w:pPr>
        <w:rPr>
          <w:rFonts w:ascii="Arial" w:hAnsi="Arial"/>
          <w:b/>
        </w:rPr>
      </w:pPr>
    </w:p>
    <w:p w14:paraId="08D0AD77" w14:textId="77777777" w:rsidR="00944C3D" w:rsidRDefault="00944C3D" w:rsidP="00944C3D">
      <w:pPr>
        <w:rPr>
          <w:rFonts w:ascii="Arial" w:hAnsi="Arial"/>
          <w:b/>
        </w:rPr>
      </w:pPr>
    </w:p>
    <w:p w14:paraId="489B5EB5" w14:textId="77777777" w:rsidR="00944C3D" w:rsidRDefault="00944C3D" w:rsidP="00944C3D">
      <w:pPr>
        <w:rPr>
          <w:rFonts w:ascii="Arial" w:hAnsi="Arial"/>
          <w:b/>
        </w:rPr>
      </w:pPr>
    </w:p>
    <w:p w14:paraId="0B8D339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6C1CE2A1" w14:textId="77777777" w:rsidTr="00503750">
        <w:tc>
          <w:tcPr>
            <w:tcW w:w="2622" w:type="dxa"/>
            <w:vAlign w:val="center"/>
          </w:tcPr>
          <w:p w14:paraId="430159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5CE0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B7D3F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F01E1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62D9C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EE8C7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329DB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7C82F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5D0F3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E3066F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B2F3C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A923DC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1EA1C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D4497D0" w14:textId="588D7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80F143" w14:textId="25AEC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B463FE" w14:textId="2BC25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6CD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F9933C" w14:textId="73689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9090FA" w14:textId="77777777" w:rsidTr="00503750">
        <w:tc>
          <w:tcPr>
            <w:tcW w:w="2622" w:type="dxa"/>
            <w:vAlign w:val="center"/>
          </w:tcPr>
          <w:p w14:paraId="375A26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87C85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C095A8D" w14:textId="38E87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E3C5B7" w14:textId="10B58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24C5EF" w14:textId="0AE9C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CA5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172FC6" w14:textId="02645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13409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169C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F85EBEC" w14:textId="5ACCF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B88A5C" w14:textId="6733BD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A0CC27" w14:textId="45204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C4E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FCF36B" w14:textId="2C3A2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B301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BA0B5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F59D36C" w14:textId="78FE4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10CA00" w14:textId="40663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222DE8" w14:textId="5E811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47D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235405" w14:textId="353E8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A09F45" w14:textId="77777777" w:rsidTr="00503750">
        <w:tc>
          <w:tcPr>
            <w:tcW w:w="2622" w:type="dxa"/>
            <w:vAlign w:val="center"/>
          </w:tcPr>
          <w:p w14:paraId="3650A7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F459EE2" w14:textId="37379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24685.89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ED21C3" w14:textId="7BC50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16706.39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3511A0" w14:textId="26E46F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22001.62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F21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0A13A5" w14:textId="13E59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19390.66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FED5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0AFD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6A60CA8" w14:textId="27B232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407442" w14:textId="3D607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B8B8AE" w14:textId="21A6B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91C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A310FF" w14:textId="26C51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38C95F" w14:textId="77777777" w:rsidTr="00503750">
        <w:tc>
          <w:tcPr>
            <w:tcW w:w="2622" w:type="dxa"/>
            <w:vAlign w:val="center"/>
          </w:tcPr>
          <w:p w14:paraId="7FD1E3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21B0402" w14:textId="18A5D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7590AD" w14:textId="174AB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3C0F6C" w14:textId="22019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285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42DAB" w14:textId="12ED4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86DC0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F92099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A4B29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0B370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EEDD44E" w14:textId="35B41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F676B9" w14:textId="29D1A9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356E80" w14:textId="379C3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DCE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DA1B03" w14:textId="28E61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88AD0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94EA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BE2E289" w14:textId="2B483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19935D" w14:textId="5372C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371859" w14:textId="31E74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ADE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51D5EC" w14:textId="3F522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BDC6A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62CD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D7CCB71" w14:textId="2FDB6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9595D3" w14:textId="7DF54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A1AF85" w14:textId="787CF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D76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E7B2A9" w14:textId="1C800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6D2B98" w14:textId="77777777" w:rsidTr="00503750">
        <w:tc>
          <w:tcPr>
            <w:tcW w:w="2622" w:type="dxa"/>
            <w:vAlign w:val="center"/>
          </w:tcPr>
          <w:p w14:paraId="747BA7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6C46D39" w14:textId="53F65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9EF2E7" w14:textId="27E41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D987E6" w14:textId="0C6E2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3F3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6D128B" w14:textId="5822D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63AFC8" w14:textId="77777777" w:rsidTr="00503750">
        <w:tc>
          <w:tcPr>
            <w:tcW w:w="2622" w:type="dxa"/>
            <w:vAlign w:val="center"/>
          </w:tcPr>
          <w:p w14:paraId="032E62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594F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874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1AF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D64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9AC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EA6F59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B5B6F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DC45A21" w14:textId="68F975D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24685.89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C25C7D" w14:textId="6F5F74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16706.39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62D93E" w14:textId="43898BE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22001.62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34CA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5BE683" w14:textId="38F819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19390.66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627D4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1F8D3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DD535A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279550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3BF52B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620A2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776B0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B52E4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88DA5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CFD75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50739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2E1D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F1FE0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8A69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3AA8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26526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FCB3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0066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45D5E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CA04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6F99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5685D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6781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11BA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727FE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BBCD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D183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DA95F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CE44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DA82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9C7CB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9BFE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1577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69EB5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6AE3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8C46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878EEB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9483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A3E3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F6CDE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2BDC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74324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EB8F2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716EC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5C59E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4CD97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B2E5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D1409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CC0A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3037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ABC24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A229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C486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279B1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BC69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2A12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A12F7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EC89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33A8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7E742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3BCF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6959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293E1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D1DA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8668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A7425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1B874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67E84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46A2C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5E005A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CE25752" w14:textId="77777777" w:rsidTr="00503750">
        <w:tc>
          <w:tcPr>
            <w:tcW w:w="2835" w:type="dxa"/>
            <w:vAlign w:val="center"/>
          </w:tcPr>
          <w:p w14:paraId="3E45FB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DDDF9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7B8A3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1605C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8C8ED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F4248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8868DDD" w14:textId="77777777" w:rsidTr="00503750">
        <w:tc>
          <w:tcPr>
            <w:tcW w:w="2835" w:type="dxa"/>
            <w:vAlign w:val="center"/>
          </w:tcPr>
          <w:p w14:paraId="323C9B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A2E746D" w14:textId="057C3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35553C" w14:textId="00608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13BE41" w14:textId="57E59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76AD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DEE1BB" w14:textId="04BDB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2CB7F3" w14:textId="77777777" w:rsidTr="00503750">
        <w:tc>
          <w:tcPr>
            <w:tcW w:w="2835" w:type="dxa"/>
            <w:vAlign w:val="center"/>
          </w:tcPr>
          <w:p w14:paraId="1CFD23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6418218" w14:textId="78276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28A31F" w14:textId="36CEB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68BEA" w14:textId="71CBD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327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15D8D9" w14:textId="59F86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0B34C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999CB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C147EC0" w14:textId="5233F0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4F59D2" w14:textId="1580DD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35D7D4" w14:textId="77AF02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A5DA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C2DFAA" w14:textId="463ACC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B79DAA4" w14:textId="77777777" w:rsidTr="00503750">
        <w:tc>
          <w:tcPr>
            <w:tcW w:w="2835" w:type="dxa"/>
            <w:vAlign w:val="center"/>
          </w:tcPr>
          <w:p w14:paraId="68F597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0C4F351" w14:textId="4F112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B72925" w14:textId="483F1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B22531" w14:textId="61BB1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499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394788" w14:textId="13F9E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036A37" w14:textId="77777777" w:rsidTr="00503750">
        <w:tc>
          <w:tcPr>
            <w:tcW w:w="2835" w:type="dxa"/>
            <w:vAlign w:val="center"/>
          </w:tcPr>
          <w:p w14:paraId="5CC57B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F2C3AFA" w14:textId="6CF70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DF3CD1" w14:textId="1CDE18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2D2060" w14:textId="3E903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3FE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61DA61" w14:textId="08A0B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02B9D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80EBB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84BC445" w14:textId="50BB5BE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550C0" w14:textId="2434DAE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E7ACBE" w14:textId="58BCDAA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DAC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952D97" w14:textId="060CA86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EF223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EA071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C40795B" w14:textId="11C1E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7C581F" w14:textId="1A87D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4D82B6" w14:textId="54D15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9C7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A31F27" w14:textId="4F057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F719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5B4914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2B4EC5D" w14:textId="77777777" w:rsidTr="00503750">
        <w:tc>
          <w:tcPr>
            <w:tcW w:w="2552" w:type="dxa"/>
            <w:shd w:val="clear" w:color="auto" w:fill="auto"/>
            <w:vAlign w:val="center"/>
          </w:tcPr>
          <w:p w14:paraId="5B3552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7B20F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4FF87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9F1B8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93BB5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134483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1DC68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FA98EB7" w14:textId="4F41744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6D4EDB4" w14:textId="07C931D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1AFE976" w14:textId="2F9F946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49C09E3" w14:textId="21BEE24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3AE876A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DC459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0A0C737" w14:textId="350243C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307503D" w14:textId="31D85D7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9E0408" w14:textId="05090A1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B0D98DE" w14:textId="00F8345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98DD6A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16FD8A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014881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AD628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4DA91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586D15A" w14:textId="77777777" w:rsidTr="00503750">
        <w:tc>
          <w:tcPr>
            <w:tcW w:w="4395" w:type="dxa"/>
            <w:vMerge/>
          </w:tcPr>
          <w:p w14:paraId="7EB5FB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67F38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9AFBA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623A6E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01A44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ACBAE60" w14:textId="4CA79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ED56B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3FA9B4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0C691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CCCCF29" w14:textId="5D38F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34284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1A721D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02347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4719ABA" w14:textId="2C5F196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498C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3079993" w14:textId="77777777" w:rsidTr="00503750">
        <w:tc>
          <w:tcPr>
            <w:tcW w:w="4395" w:type="dxa"/>
            <w:vAlign w:val="center"/>
          </w:tcPr>
          <w:p w14:paraId="63CA10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DA2984" w14:textId="7DBD6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77912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38D5C53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9B56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345B18D" w14:textId="23C02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3B9375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A9E038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11BB3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ECE46B2" w14:textId="787FCB5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7AF8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2FF297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AFB19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E04B511" w14:textId="38D71D32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7138.24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A340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1E6210E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48EEEB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DA11447" w14:textId="77777777" w:rsidTr="00503750">
        <w:tc>
          <w:tcPr>
            <w:tcW w:w="4395" w:type="dxa"/>
            <w:vAlign w:val="center"/>
          </w:tcPr>
          <w:p w14:paraId="5A692AD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F9D48B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FFB0FF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98317A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793F0E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18E0411" w14:textId="2F4754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3EEFD1" w14:textId="03687B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F308729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52ECC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F557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D8FC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122FF3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3BE30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2594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4FB2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454A42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6A4FE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2C540F5" w14:textId="01061FF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59CE86" w14:textId="70A3E3D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04ED2E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E2A2B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2E15989" w14:textId="44C1D5F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A34A29A" w14:textId="320DB7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FCA8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DB06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9596F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027FD43" w14:textId="77777777" w:rsidTr="00503750">
        <w:tc>
          <w:tcPr>
            <w:tcW w:w="1843" w:type="dxa"/>
            <w:vAlign w:val="center"/>
          </w:tcPr>
          <w:p w14:paraId="1FCE928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2D7E90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012D2C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D2C3EE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577243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6B590E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E849A8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9CE9F41" w14:textId="77777777" w:rsidTr="00503750">
        <w:tc>
          <w:tcPr>
            <w:tcW w:w="1843" w:type="dxa"/>
            <w:vAlign w:val="center"/>
          </w:tcPr>
          <w:p w14:paraId="292BC8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FAD77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DE4F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9180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ECCC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7D70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5BE7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54A4D6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6C05F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D241C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702A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138E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4097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F477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9D79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028D2D7" w14:textId="77777777" w:rsidTr="00503750">
        <w:tc>
          <w:tcPr>
            <w:tcW w:w="1843" w:type="dxa"/>
            <w:vAlign w:val="center"/>
          </w:tcPr>
          <w:p w14:paraId="0E8873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3D479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558A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A3CD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408BA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DD0B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FEC7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66091F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92D43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8926E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96A0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AA86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5ECAF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21E7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AAB1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8D7A28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1CBA2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C2685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D21C2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8DBC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84B81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980C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3492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38316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FE019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F23AFCB" w14:textId="77777777" w:rsidTr="00503750">
        <w:trPr>
          <w:trHeight w:val="664"/>
        </w:trPr>
        <w:tc>
          <w:tcPr>
            <w:tcW w:w="3372" w:type="dxa"/>
          </w:tcPr>
          <w:p w14:paraId="7990F2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8BB90D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EB19EB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BF95A7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71BF7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6F6CEA0" w14:textId="278E3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19762" w14:textId="3B3C8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68E1F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10C5EC" w14:textId="45E0309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685D323" w14:textId="4342D7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01CED8" w14:textId="205D5F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D58FA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B10AEF" w14:textId="6408ACE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FFD3CC7" w14:textId="5EA20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1182D8" w14:textId="3653D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CB069F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6F5DF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192C531" w14:textId="28FB3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A3BE5E" w14:textId="1C011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9AB12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C9DFDF" w14:textId="3804F7B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89E4D3F" w14:textId="0FCC1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063E8E" w14:textId="11CD8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C137A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78B8175" w14:textId="12B0B9B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DF2403E" w14:textId="30C36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976317" w14:textId="5850F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80FAC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12085F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A2E3CE9" w14:textId="77777777" w:rsidTr="00503750">
        <w:tc>
          <w:tcPr>
            <w:tcW w:w="2835" w:type="dxa"/>
            <w:vAlign w:val="center"/>
          </w:tcPr>
          <w:p w14:paraId="17C05C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9A6999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5E0C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E15F08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AB9EF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56B9094" w14:textId="77777777" w:rsidTr="00503750">
        <w:tc>
          <w:tcPr>
            <w:tcW w:w="2835" w:type="dxa"/>
          </w:tcPr>
          <w:p w14:paraId="6AE3932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7923210" w14:textId="280AE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976E72" w14:textId="7EFDA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74F511" w14:textId="5C2B2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EA4526" w14:textId="45679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478B7D" w14:textId="77777777" w:rsidTr="00503750">
        <w:tc>
          <w:tcPr>
            <w:tcW w:w="2835" w:type="dxa"/>
          </w:tcPr>
          <w:p w14:paraId="1A966C7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7CAC308" w14:textId="03B32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A8C22D" w14:textId="4B9D6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2E21FF" w14:textId="5BF3EE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DB11D2" w14:textId="31E4FA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9E1BF5" w14:textId="77777777" w:rsidTr="00503750">
        <w:tc>
          <w:tcPr>
            <w:tcW w:w="2835" w:type="dxa"/>
          </w:tcPr>
          <w:p w14:paraId="1BBF31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0D3FABF" w14:textId="4E007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4730B4" w14:textId="4C0E5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242F86" w14:textId="54CC6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40021E" w14:textId="00DB0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A5BFB4" w14:textId="77777777" w:rsidTr="00503750">
        <w:tc>
          <w:tcPr>
            <w:tcW w:w="2835" w:type="dxa"/>
            <w:vAlign w:val="center"/>
          </w:tcPr>
          <w:p w14:paraId="32A33E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B9EACD2" w14:textId="1B359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58CA3B" w14:textId="16630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532062" w14:textId="16ACC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0E3F78" w14:textId="708D03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640A12" w14:textId="77777777" w:rsidTr="00503750">
        <w:tc>
          <w:tcPr>
            <w:tcW w:w="2835" w:type="dxa"/>
            <w:vAlign w:val="center"/>
          </w:tcPr>
          <w:p w14:paraId="58B81F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A9B6E6C" w14:textId="46067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E7F170" w14:textId="724A1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26251D" w14:textId="58C8D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6A91B1" w14:textId="3E4C97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A6CA80" w14:textId="77777777" w:rsidTr="00503750">
        <w:tc>
          <w:tcPr>
            <w:tcW w:w="2835" w:type="dxa"/>
          </w:tcPr>
          <w:p w14:paraId="09E315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7AB7C9F" w14:textId="20B52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D8C4FE" w14:textId="3206B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0A06F5" w14:textId="37373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B9D82B" w14:textId="13A149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449003" w14:textId="77777777" w:rsidTr="00503750">
        <w:tc>
          <w:tcPr>
            <w:tcW w:w="2835" w:type="dxa"/>
          </w:tcPr>
          <w:p w14:paraId="1BB38B7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1F9E41D" w14:textId="177A7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B119DA" w14:textId="65153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39C0EB" w14:textId="75E0F4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AAF9F8" w14:textId="2361A9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4D7A23" w14:textId="77777777" w:rsidTr="00503750">
        <w:tc>
          <w:tcPr>
            <w:tcW w:w="2835" w:type="dxa"/>
          </w:tcPr>
          <w:p w14:paraId="185592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5EB39B9" w14:textId="4E746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12389C" w14:textId="08AEA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12A0AB" w14:textId="2EBE5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AAC4D2" w14:textId="6E224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53865A" w14:textId="77777777" w:rsidR="00944C3D" w:rsidRDefault="00944C3D" w:rsidP="00944C3D">
      <w:pPr>
        <w:rPr>
          <w:rFonts w:ascii="Arial" w:hAnsi="Arial"/>
          <w:b/>
        </w:rPr>
      </w:pPr>
    </w:p>
    <w:p w14:paraId="67560B4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6ADA7B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AFB81C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DAF7B9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0258C9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B8FB8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3AAB34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5E15400" w14:textId="77777777" w:rsidTr="00503750">
        <w:trPr>
          <w:trHeight w:val="443"/>
        </w:trPr>
        <w:tc>
          <w:tcPr>
            <w:tcW w:w="2560" w:type="dxa"/>
          </w:tcPr>
          <w:p w14:paraId="7F0876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2A74360" w14:textId="257B4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D06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6F77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E0DE399" w14:textId="449B9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FE0D6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06061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C8F6C2E" w14:textId="797E8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5360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C803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2D540C" w14:textId="026A4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4D5BE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B55E9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9F97FE8" w14:textId="17F9F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3AC9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F6C3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5EC1E26" w14:textId="0475C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F0849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8CBFE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4E0A423" w14:textId="7146B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9058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3380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9D18BE4" w14:textId="28A5B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1A873D" w14:textId="77777777" w:rsidR="00944C3D" w:rsidRDefault="00944C3D" w:rsidP="00944C3D">
      <w:pPr>
        <w:rPr>
          <w:rFonts w:ascii="Arial" w:hAnsi="Arial"/>
          <w:b/>
        </w:rPr>
      </w:pPr>
    </w:p>
    <w:p w14:paraId="68C323D2" w14:textId="77777777" w:rsidR="00944C3D" w:rsidRDefault="00944C3D" w:rsidP="00944C3D">
      <w:pPr>
        <w:rPr>
          <w:rFonts w:ascii="Arial" w:hAnsi="Arial"/>
          <w:b/>
        </w:rPr>
      </w:pPr>
    </w:p>
    <w:p w14:paraId="2142286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213B2BC" w14:textId="77777777" w:rsidR="00944C3D" w:rsidRDefault="00944C3D" w:rsidP="00944C3D">
      <w:pPr>
        <w:rPr>
          <w:rFonts w:ascii="Arial" w:hAnsi="Arial"/>
          <w:b/>
        </w:rPr>
      </w:pPr>
    </w:p>
    <w:p w14:paraId="48BC913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813B97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51AD5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188F1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DA618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3C3761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BEB7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A80C5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93650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7F8A0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C9622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6BE1E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6AF3B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F40B0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6DF92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A003B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5E666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573A6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868197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7DBB799" w14:textId="77777777" w:rsidTr="00503750">
        <w:trPr>
          <w:trHeight w:val="677"/>
        </w:trPr>
        <w:tc>
          <w:tcPr>
            <w:tcW w:w="3358" w:type="dxa"/>
          </w:tcPr>
          <w:p w14:paraId="1CA5F6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5E2C1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72D81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E01B67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31F71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8488A14" w14:textId="2724A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E5F557" w14:textId="0CC850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FC878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2C0CA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9253298" w14:textId="6C755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12BD7F" w14:textId="1282B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C5A7D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2E830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0973631" w14:textId="78BE0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06D929" w14:textId="01FFB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59D0F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AC430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38F338E" w14:textId="3CA7D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B9A774" w14:textId="7AB50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D1882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8B1E2E1" w14:textId="6034141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B599B18" w14:textId="15DF2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9FBAE3" w14:textId="69B0F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0EC7A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26048E1" w14:textId="2BA41B4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2D8D958" w14:textId="62494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16FDAF" w14:textId="22DC4D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0E9B3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E65CB1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9A48B4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22C76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EC7FF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944B04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8805B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F3181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CD1D1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B2C7A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45AC1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F3E5F9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FE216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F8CFF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E546C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4D9C30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11B788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5EB812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6A011B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6C577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07E94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30735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5C6F4A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5D458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E62301C" w14:textId="40338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DC9EDB" w14:textId="552A4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567F4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CA379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674ADF1" w14:textId="0CCBF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41F4BB" w14:textId="6163C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94E6F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75D9C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D44600C" w14:textId="747FE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25720B" w14:textId="380AE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DF384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16E4D53" w14:textId="6EAACCF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996C0E" w14:textId="4BD5A0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D31527" w14:textId="77861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008A9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D7E1392" w14:textId="37DA0FF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8C1887B" w14:textId="49056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9D9241" w14:textId="283AD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D1F84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C2DCC4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3A1DD3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40375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3AD32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684E7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A61A5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B006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2E90672" w14:textId="4972C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A91C0E" w14:textId="0C5E1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A4102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94DE3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C2392A0" w14:textId="60FAD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BCF8DC" w14:textId="13BCA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0EB6A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00B6D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16FB5DE" w14:textId="2D742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A0F61E" w14:textId="20C7A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5CB2A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E826277" w14:textId="71088BD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B082661" w14:textId="22334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B52517" w14:textId="427A5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D3437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13DAB13" w14:textId="7DAEBDD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5D8B08D" w14:textId="33C9A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F9D0FC" w14:textId="7E21F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D0FA7C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1264C5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0AB547A" w14:textId="77777777" w:rsidTr="00503750">
        <w:tc>
          <w:tcPr>
            <w:tcW w:w="3686" w:type="dxa"/>
            <w:vAlign w:val="center"/>
          </w:tcPr>
          <w:p w14:paraId="054BE2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B375F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652C7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949724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7D4B7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9DA6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8F7E6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9BDFB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B100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6392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D06B6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3DA70B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7E194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0898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D524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6CDC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E234BE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B2325C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14FE2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BB250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0C7FB1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688AE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48AE6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FBF16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A3B6EA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2F971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68C155A" w14:textId="69C607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1C0D6A" w14:textId="70B36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11756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511D4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812948F" w14:textId="47FA22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DA0C29" w14:textId="4EF7D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78D5C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3D202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AA3B76F" w14:textId="64417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C0D359" w14:textId="2FEED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1EB1B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3ACE71D" w14:textId="6A6F74E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2B1E7F" w14:textId="5A54E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3DDB9B" w14:textId="14A4F0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9F004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4936163" w14:textId="0A1EA96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50BF280" w14:textId="0BC39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62E2AE" w14:textId="67D05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DB9B0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D774E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BAD549A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3E2980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939F9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5E90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87E4FB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EFB6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538A0D1" w14:textId="5E9125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2E71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0C5C9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EBDA9F9" w14:textId="3CA95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D7769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B89C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A4FE37F" w14:textId="2129F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B3089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5ECAD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3C55DFA" w14:textId="207B6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0C55A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05CD7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4C6287E" w14:textId="5B7487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7BB68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3F708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9CD3BCB" w14:textId="5B89040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166CCC" w14:textId="77777777" w:rsidR="00944C3D" w:rsidRDefault="00944C3D" w:rsidP="00944C3D">
      <w:pPr>
        <w:rPr>
          <w:sz w:val="22"/>
          <w:szCs w:val="22"/>
        </w:rPr>
      </w:pPr>
    </w:p>
    <w:p w14:paraId="6158D5CE" w14:textId="77777777" w:rsidR="00944C3D" w:rsidRDefault="00944C3D" w:rsidP="00944C3D">
      <w:pPr>
        <w:rPr>
          <w:sz w:val="22"/>
          <w:szCs w:val="22"/>
        </w:rPr>
      </w:pPr>
    </w:p>
    <w:p w14:paraId="280F17E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613D69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21D8155" w14:textId="5AEEF342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0F75F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08AF1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13180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18167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08E2A0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E21757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4A3571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95081B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6C9AE5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8EECD0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C3D06ED" w14:textId="60055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3F631A" w14:textId="34CB2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60522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322DE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A17B8C8" w14:textId="04BB7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189D89" w14:textId="4651D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A0B9A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D9E8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2F69500" w14:textId="48FB4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8BF0E9F" w14:textId="39B03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F7115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FE6DD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FC7CF55" w14:textId="0259C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69B2A3" w14:textId="57573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0EF59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561602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3B32D7B" w14:textId="2F496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BE4BC0B" w14:textId="68E5D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262AA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5EFBA60" w14:textId="49DDEE6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8CDFB00" w14:textId="42750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22E7DE" w14:textId="27B0C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A8093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A4038CB" w14:textId="4E56B00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CCF8695" w14:textId="40F9A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06ADCDE" w14:textId="66F70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7651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1909E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39845B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09CC49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92EDC8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5CFE53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768162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3B7712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F7D69D8" w14:textId="1EB51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525A89" w14:textId="47EA2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0F8F7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26D4F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FC42EA4" w14:textId="1DA8C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43E249D" w14:textId="16D7B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03819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FFF9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10587EF" w14:textId="37B69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3CBBF6" w14:textId="450B8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12EF8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8E702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971E8F4" w14:textId="7AAEA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02AF7C" w14:textId="032BA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8D109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D7BF2D2" w14:textId="62AB742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71F47E4" w14:textId="6D9E5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15DB5C" w14:textId="5334B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998FC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C36014" w14:textId="58B5950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F49C191" w14:textId="19583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93E3DE" w14:textId="03A13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3CB4B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52E37E9" w14:textId="1F43D55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923C554" w14:textId="07379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55FFA1" w14:textId="224C1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92CB4" w:rsidRPr="00F9499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ED48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13059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3CA1764" w14:textId="5495351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AF057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5DADF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1E7188B" w14:textId="7B23594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9A581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64541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CFB20D1" w14:textId="1625A88E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926D4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BA00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B7369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AB55237" w14:textId="77777777" w:rsidR="00944C3D" w:rsidRPr="003607F0" w:rsidRDefault="00944C3D" w:rsidP="00944C3D"/>
    <w:p w14:paraId="691FACEB" w14:textId="77777777" w:rsidR="00F47675" w:rsidRPr="00944C3D" w:rsidRDefault="00F47675" w:rsidP="00944C3D"/>
    <w:sectPr w:rsidR="00F47675" w:rsidRPr="00944C3D" w:rsidSect="00E65281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998F8" w14:textId="77777777" w:rsidR="00E65281" w:rsidRDefault="00E65281">
      <w:r>
        <w:separator/>
      </w:r>
    </w:p>
  </w:endnote>
  <w:endnote w:type="continuationSeparator" w:id="0">
    <w:p w14:paraId="6EBC57CB" w14:textId="77777777" w:rsidR="00E65281" w:rsidRDefault="00E65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5F8D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607562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FCCF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3D7701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FA98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0947CC3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F1F1C" w14:textId="77777777" w:rsidR="00E65281" w:rsidRDefault="00E65281">
      <w:r>
        <w:separator/>
      </w:r>
    </w:p>
  </w:footnote>
  <w:footnote w:type="continuationSeparator" w:id="0">
    <w:p w14:paraId="2265659A" w14:textId="77777777" w:rsidR="00E65281" w:rsidRDefault="00E65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362344">
    <w:abstractNumId w:val="13"/>
  </w:num>
  <w:num w:numId="2" w16cid:durableId="1177428621">
    <w:abstractNumId w:val="17"/>
  </w:num>
  <w:num w:numId="3" w16cid:durableId="276449238">
    <w:abstractNumId w:val="8"/>
  </w:num>
  <w:num w:numId="4" w16cid:durableId="763916412">
    <w:abstractNumId w:val="7"/>
  </w:num>
  <w:num w:numId="5" w16cid:durableId="15172226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071393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1073065">
    <w:abstractNumId w:val="20"/>
  </w:num>
  <w:num w:numId="8" w16cid:durableId="854344694">
    <w:abstractNumId w:val="10"/>
  </w:num>
  <w:num w:numId="9" w16cid:durableId="2100323599">
    <w:abstractNumId w:val="0"/>
  </w:num>
  <w:num w:numId="10" w16cid:durableId="1248921843">
    <w:abstractNumId w:val="19"/>
  </w:num>
  <w:num w:numId="11" w16cid:durableId="813762964">
    <w:abstractNumId w:val="6"/>
  </w:num>
  <w:num w:numId="12" w16cid:durableId="1825975414">
    <w:abstractNumId w:val="9"/>
  </w:num>
  <w:num w:numId="13" w16cid:durableId="1550268176">
    <w:abstractNumId w:val="12"/>
  </w:num>
  <w:num w:numId="14" w16cid:durableId="825702966">
    <w:abstractNumId w:val="15"/>
  </w:num>
  <w:num w:numId="15" w16cid:durableId="660742374">
    <w:abstractNumId w:val="14"/>
  </w:num>
  <w:num w:numId="16" w16cid:durableId="1945726857">
    <w:abstractNumId w:val="2"/>
  </w:num>
  <w:num w:numId="17" w16cid:durableId="561985942">
    <w:abstractNumId w:val="4"/>
  </w:num>
  <w:num w:numId="18" w16cid:durableId="1157769974">
    <w:abstractNumId w:val="11"/>
  </w:num>
  <w:num w:numId="19" w16cid:durableId="1948923578">
    <w:abstractNumId w:val="5"/>
  </w:num>
  <w:num w:numId="20" w16cid:durableId="352609135">
    <w:abstractNumId w:val="18"/>
  </w:num>
  <w:num w:numId="21" w16cid:durableId="383453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18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25894594.doc"/>
    <w:docVar w:name="arg5" w:val="5"/>
  </w:docVars>
  <w:rsids>
    <w:rsidRoot w:val="00092CB4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2CB4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65281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E6E98"/>
  <w15:docId w15:val="{9BC306B8-D0F7-4FD6-9CEB-A3CEA539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5341</Words>
  <Characters>30450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2024-02-27T13:55:00Z</dcterms:created>
  <dcterms:modified xsi:type="dcterms:W3CDTF">2024-02-27T13:57:00Z</dcterms:modified>
</cp:coreProperties>
</file>