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4981E81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94D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6A7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DE4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405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1BE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313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314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A5E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32D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CD5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A19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2BE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197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8D6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C6A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758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368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196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EAE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EED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B12F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0F19864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B180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8F96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8861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0A8A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6DC9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EB17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8B7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E369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417B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391E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46B4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8F45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578C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B174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076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403E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BC58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A6BC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3F4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0E20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F831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99B8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4D4B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52E1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9624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F53E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7B55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EB5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D8CC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8EE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7084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99A7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D25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FFA601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40F6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37F3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8450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1CE5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A0F4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D47F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2C3D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67B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D6A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66C0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F563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F01D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B8DE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3E65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C2BB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A7E7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6203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D5C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6233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500D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2378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CB7C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72AE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9109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2492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2110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7292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B68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6ED2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91A4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6E09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679B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8DC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6CD9464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502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87B3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F86C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AE8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6446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F010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A9A3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F364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6A64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8FA4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B4CE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207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F63D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9B56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5E7C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DDD5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511E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050F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9AD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EB68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2703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0E2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E1F8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F4B4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C346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759D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247C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B877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F8B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9A1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35C4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A21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6633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30BD554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997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288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D1B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1AB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C51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1FA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BE0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AB1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5E3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D32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811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BE3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D5A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C1B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147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88B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22F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BA3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022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2E6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3CC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D88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E98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1DE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B43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C65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AA3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01C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742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4C5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203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D07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746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3576205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E11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34A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CBB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6E7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5BB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1E0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81F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3DC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0E2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24B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5A5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2B5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A54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C50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E6B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222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AE72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3C3FB3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2D6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C28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D3F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2C8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FCD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D29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D19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3721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02D9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67BA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5AF8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F908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CAB1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1649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1046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73E6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519D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065D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6436E89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477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016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B6B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552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6697D0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853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1DB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E5C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D67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5B9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167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EB4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A3B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16F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372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AFA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4A0D33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93D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AD7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7D2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252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B5C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83E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DDE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B2B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DC4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FC1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28D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909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B8A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618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A70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F1B4A0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D15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D51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794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088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67B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454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A32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A8F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1E1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222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4DB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1C50D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6F8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C80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9EE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48A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8AB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5E1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573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8E4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41C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381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C04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9D8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820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6BF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50E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799337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399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C59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F89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B87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E35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3B4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E11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104C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16C4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306A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B2227D" w14:textId="2FA6E21B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AE0454">
              <w:rPr>
                <w:rFonts w:ascii="Arial" w:hAnsi="Arial"/>
                <w:lang w:eastAsia="sk-SK"/>
              </w:rPr>
              <w:t>2</w:t>
            </w:r>
            <w:r w:rsidR="00AC6692">
              <w:rPr>
                <w:rFonts w:ascii="Arial" w:hAnsi="Arial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1BA5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6D73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BAAC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384E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EB8B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0DE7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3EFB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05A4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460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097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F6A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25D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C35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8E7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3F4C51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823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EE1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CF3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198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B93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933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DD0A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DBAC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7E09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36BAF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060CA4C1" wp14:editId="2E19267A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57BE3A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05F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54C7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6BA4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8293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A82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D01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EA7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153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606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1EC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9E9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CEB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116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CB81EB7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2038C3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807C1FF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F1BE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15E5F02A" wp14:editId="313B269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0B4A73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5436211" wp14:editId="4515F467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C918E9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64DDF2B" wp14:editId="247766F7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8D5383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13B5CC67" wp14:editId="406F4783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4C9471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081739FF" wp14:editId="7E189119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2D338D" w14:textId="6231CAC6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AE0454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AC6692">
                                    <w:rPr>
                                      <w:rFonts w:ascii="Arial" w:hAnsi="Arial" w:cs="Arial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81739F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0A2D338D" w14:textId="6231CAC6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AE0454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AC6692">
                              <w:rPr>
                                <w:rFonts w:ascii="Arial" w:hAnsi="Arial" w:cs="Arial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0F836565" wp14:editId="3ED58A2A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FBBC81" w14:textId="5C7FCC1F" w:rsidR="000B647F" w:rsidRDefault="0099716A" w:rsidP="00944C3D">
                                  <w:r>
                                    <w:t>20</w:t>
                                  </w:r>
                                  <w:r w:rsidR="00AE0454">
                                    <w:t>2</w:t>
                                  </w:r>
                                  <w:r w:rsidR="00AC6692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836565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64FBBC81" w14:textId="5C7FCC1F" w:rsidR="000B647F" w:rsidRDefault="0099716A" w:rsidP="00944C3D">
                            <w:r>
                              <w:t>20</w:t>
                            </w:r>
                            <w:r w:rsidR="00AE0454">
                              <w:t>2</w:t>
                            </w:r>
                            <w:r w:rsidR="00AC6692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2122491F" wp14:editId="3B5BF843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59FFDA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D5E93C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0584D46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6996CBE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524FFF8D" wp14:editId="620B9C9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E8C275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2822011" wp14:editId="051531A1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BD332F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91D8DEF" wp14:editId="1DDAD641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F3E4F8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6F5A3994" wp14:editId="735FC4EB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6EB430" w14:textId="0827E363" w:rsidR="000B647F" w:rsidRDefault="0099716A" w:rsidP="00944C3D">
                                  <w:r>
                                    <w:t>20</w:t>
                                  </w:r>
                                  <w:r w:rsidR="00AE0454">
                                    <w:t>2</w:t>
                                  </w:r>
                                  <w:r w:rsidR="00AC6692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5A3994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0F6EB430" w14:textId="0827E363" w:rsidR="000B647F" w:rsidRDefault="0099716A" w:rsidP="00944C3D">
                            <w:r>
                              <w:t>20</w:t>
                            </w:r>
                            <w:r w:rsidR="00AE0454">
                              <w:t>2</w:t>
                            </w:r>
                            <w:r w:rsidR="00AC6692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C1269C7" wp14:editId="2970BB41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86B9DF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64CC7CC9" wp14:editId="13DC1280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D33287" w14:textId="3AC83D1F" w:rsidR="000B647F" w:rsidRDefault="0099716A" w:rsidP="00944C3D">
                                  <w:r>
                                    <w:t>20</w:t>
                                  </w:r>
                                  <w:r w:rsidR="00AE0454">
                                    <w:t>2</w:t>
                                  </w:r>
                                  <w:r w:rsidR="00AC6692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CC7CC9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5DD33287" w14:textId="3AC83D1F" w:rsidR="000B647F" w:rsidRDefault="0099716A" w:rsidP="00944C3D">
                            <w:r>
                              <w:t>20</w:t>
                            </w:r>
                            <w:r w:rsidR="00AE0454">
                              <w:t>2</w:t>
                            </w:r>
                            <w:r w:rsidR="00AC6692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7CBE660E" wp14:editId="2F5E11B6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EC4779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6ED879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177B280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AF8B81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A4A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BEF41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D09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426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EE3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1BA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381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301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384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AD8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0CE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CD3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409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109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1C1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68F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BE2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734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D73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919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564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C6F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3BF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29B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750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214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D42D58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B94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4BA1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78FD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931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E44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642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519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D7F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EC7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3FC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B82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D61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BD1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0F1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419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79C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8A0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D90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C726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E227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C7CB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9DB7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438D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68D0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DA42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F5F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081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A4F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AF1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9B9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879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078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B33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479666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7CC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121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7CD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382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CD4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554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DB0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0FD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51B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940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1AA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995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5AD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9C3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852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A94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547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742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D4D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6A5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E57AD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714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758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58D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CC2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677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637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896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4E8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CE41C5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A2B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DDC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E65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2E9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6FB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077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1A3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5B6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D92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2D1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069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E4B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52E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F3D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47D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08F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BDC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1D2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DFC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E6F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392C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56E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538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0CD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A02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D9F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E6B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30C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141EC3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0F1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373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E5B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740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C40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6AE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DC2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B67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DC4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28E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375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552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F02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CE9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D5D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2E7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63D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392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66A8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56D8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B5B3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AF78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A1BA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815E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00DF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DEA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E45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1B0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3C2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819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E01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A7F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772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6D1170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07B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94F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6CA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0B3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FAC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649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35F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141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ACF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0C3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8B7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CC1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776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CEE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9D1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7E4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7E0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DAA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B74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51DF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0061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AFD6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C216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EE8C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8193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06FE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EC3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FE7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A7FD75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E22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75A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6DA38E0" wp14:editId="3CC4C756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AB2E9A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5F8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E93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2A7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E09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D5A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593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C50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0FC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1B2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01F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FEB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060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A96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0A1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0D2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A26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BFF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560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EBE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C0D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63D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72C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D4E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86C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605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BD2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CB1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09F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7D2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0A3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028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3FFB11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5992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B82020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594A6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836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41FFF8A" wp14:editId="3A9B2E0B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2FB4D0" w14:textId="77777777" w:rsidR="000B647F" w:rsidRPr="00391121" w:rsidRDefault="00F4791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31795790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A332D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:rsidR="000B647F" w:rsidRPr="00391121" w:rsidRDefault="00F4791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31795790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128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4EE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880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018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A9E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4A4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6D3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6FF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25E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423ED3" wp14:editId="7E7114E4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4D504E" w14:textId="77777777" w:rsidR="000B647F" w:rsidRPr="00391121" w:rsidRDefault="00F4791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2023135961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:rsidR="000B647F" w:rsidRPr="00391121" w:rsidRDefault="00F4791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2023135961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354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8C1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E1F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711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DE5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FB1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BFD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C06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1B3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35E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9F6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71C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455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0D9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4BC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FFA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123E93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8FD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4C5BF1D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E5962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6A3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79F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BE2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C5C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32C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D31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C75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A69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0D9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AF7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81C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E62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8C8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AC3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A68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1AD082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7E7B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F40F2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3D5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33B72ED" wp14:editId="2AB4D0EE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F80298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SVB </w:t>
                                  </w:r>
                                  <w:r w:rsidR="00F4791D">
                                    <w:rPr>
                                      <w:rFonts w:ascii="Arial" w:hAnsi="Arial" w:cs="Arial"/>
                                    </w:rPr>
                                    <w:t xml:space="preserve"> Vajnorská 38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aP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YuQ4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HVnFo8sAgAAWAQAAA4AAAAAAAAAAAAAAAAALgIAAGRy&#10;cy9lMm9Eb2MueG1sUEsBAi0AFAAGAAgAAAAhAPxDB7HfAAAACAEAAA8AAAAAAAAAAAAAAAAAhgQA&#10;AGRycy9kb3ducmV2LnhtbFBLBQYAAAAABAAEAPMAAACSBQAAAAA=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SVB </w:t>
                            </w:r>
                            <w:r w:rsidR="00F4791D">
                              <w:rPr>
                                <w:rFonts w:ascii="Arial" w:hAnsi="Arial" w:cs="Arial"/>
                              </w:rPr>
                              <w:t xml:space="preserve"> Vajnorská 38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6B4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E96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C58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EE1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5A5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FF1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DDB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B52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495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1D5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F8E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768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76E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77C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C46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BB1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FC1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7DF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6D9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D15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13F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F8A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14F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C5F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97D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DBB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DF3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5B6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CE8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9B9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1EB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057FC9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D5F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E9AF0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2ED6C3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395DB3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DCC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98B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070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D58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937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F9C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911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D7A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AEE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D41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172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996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C0F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3A3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7B5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CA3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B0F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D7F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15C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764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DA2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B72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5A0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A7317A5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2D9F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5C00456" wp14:editId="62735B30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73679F" w14:textId="77777777" w:rsidR="000B647F" w:rsidRPr="00391121" w:rsidRDefault="00F4791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Vajnorská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">
                      <v:textbox>
                        <w:txbxContent>
                          <w:p w:rsidR="000B647F" w:rsidRPr="00391121" w:rsidRDefault="00F4791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Vajnorská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8F1BF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1AC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BE8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1D0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BE3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503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883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C88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3B6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375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2AF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F4E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BB5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FDB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A49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07E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3A3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E7E3BB1" wp14:editId="4BC4EDC9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0D8F36" w14:textId="77777777" w:rsidR="000B647F" w:rsidRDefault="00F4791D" w:rsidP="00944C3D">
                                  <w:r>
                                    <w:t>38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:rsidR="000B647F" w:rsidRDefault="00F4791D" w:rsidP="00944C3D">
                            <w:r>
                              <w:t>38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147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D80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8BB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693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45A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D29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0AD0E1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EE7A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FEA2C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E644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41A623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2337CC0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CE314DB" wp14:editId="0EA3F16D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C48736" w14:textId="77777777" w:rsidR="000B647F" w:rsidRPr="00391121" w:rsidRDefault="00F4791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83103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0B647F" w:rsidRPr="00391121" w:rsidRDefault="00F4791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83103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2718A3C" wp14:editId="18D0FD03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CCF078" w14:textId="77777777" w:rsidR="000B647F" w:rsidRPr="00391121" w:rsidRDefault="00F4791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Bratislava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8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">
                      <v:textbox>
                        <w:txbxContent>
                          <w:p w:rsidR="000B647F" w:rsidRPr="00391121" w:rsidRDefault="00F4791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Bratislava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E99EFE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295F4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4A0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740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A000F1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1CB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61E66E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4870E12" wp14:editId="6C3381EF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F11F95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D1MwmG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854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5FDE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EBED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F3BD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BB08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3C98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A8A4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07C0EAA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0EF65ED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F0C8CE9" wp14:editId="6F868D73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D922EB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FrQC9Y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CA1EA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F9D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8C3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F65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5EC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7F7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3EE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027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81BAC5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E8F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ECFE9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5F05BF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2104326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7ED6792" wp14:editId="09AB0A02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261C26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90D503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ECBF2F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13436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638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C68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E13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05D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2B7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628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D10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470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F0B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BCC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F1F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A0C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F34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18A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DD9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739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ADA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42E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6ED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341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9A7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825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485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E9F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13E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A1B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32923A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AF94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2D50F0B" w14:textId="69B3D8FE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AC6692">
              <w:rPr>
                <w:rFonts w:ascii="Arial" w:hAnsi="Arial"/>
                <w:lang w:eastAsia="sk-SK"/>
              </w:rPr>
              <w:t>27.2.2024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2AEDA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8FDB7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8785C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307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D46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4744C2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49FC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7199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0E4E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C03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6EE1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8C7C6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884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2FF47A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9B76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0C95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CD8C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9502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9321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66A90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2C0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1FCD85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6CDF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B612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03A4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CE1A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DCBF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BBADB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E15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DF4196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0393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2BB0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0D09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4006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4373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7A31D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224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A50B13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7EC8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E93D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EF14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FE9E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0E73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26F49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D68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7EB380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AC04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2C5C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EF06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D8FA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0800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3161F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030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67AB53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D21F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16A2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60AF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2815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C369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BAA91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8D0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9BE563E" w14:textId="77777777" w:rsidTr="00F4791D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6EA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ED0C41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9FF6081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525E68A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A0A2661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026F46F6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0201F82E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209AA1A8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67386332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9425E0F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21F71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B4075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2F2674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86FCF9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47AC9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59561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EB73C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69706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AEEDB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872EB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BC7A8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5919A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DF310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0DF54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2C56B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AABBA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91B3D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51E3A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3BA5B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F650E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2EB27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26317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E791C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752C9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E10D815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E61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CEE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F4791D" w:rsidRPr="00ED0163" w14:paraId="45E1A52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FF3555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AADC92F" w14:textId="77777777" w:rsidR="00F4791D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0BD89C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981858E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ED6ADC" w14:textId="77777777" w:rsidR="00F4791D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7293E54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4491680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2F0FB3F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1E39C6B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3F48A84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772B508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697CDE6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8C2A9CC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EF8EE9F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EE718BC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2ACCF5F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A9C38B8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638B014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7C7C2D0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5896D59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434A342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267F019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872AFBE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2CD02DD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F3A5E9" w14:textId="77777777" w:rsidR="00F4791D" w:rsidRPr="00ED0163" w:rsidRDefault="00F4791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30BC60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79BD2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7C8A79AC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676AC2E1" w14:textId="77777777" w:rsidR="00944C3D" w:rsidRDefault="00944C3D" w:rsidP="00944C3D">
      <w:pPr>
        <w:rPr>
          <w:rFonts w:ascii="Arial" w:hAnsi="Arial"/>
        </w:rPr>
      </w:pPr>
    </w:p>
    <w:p w14:paraId="05C31446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27ED6F70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5AD8E364" w14:textId="5BB4827D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 w:rsidR="00AE0454">
        <w:rPr>
          <w:rFonts w:ascii="Arial" w:hAnsi="Arial"/>
          <w:sz w:val="22"/>
          <w:szCs w:val="22"/>
        </w:rPr>
        <w:t xml:space="preserve">Vajnorská 38, Bratislava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4D986D0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6B9AE554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305CAE2B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35CDE33D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6E927BC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4A2E75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892E0F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11A60627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36935DEC" w14:textId="77777777" w:rsidR="00944C3D" w:rsidRPr="008D0433" w:rsidRDefault="00F4791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Jozef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Fajták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4E86FA81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B4503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647BA18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2946B60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8C2C6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35245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D3F15D4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08BADF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04248A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8D84E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8354B20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1F8FC6CB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69CA2E1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0C57FC9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68299A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7B4C8EB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30C5C3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4C3ACADA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684E65D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6DC1F9B9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3386371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3EFCDEE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0600F4F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26B2FECC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45961A2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A7726D0" w14:textId="77777777" w:rsidR="00944C3D" w:rsidRPr="008D0433" w:rsidRDefault="00F4791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3818B3B5" w14:textId="77777777" w:rsidR="00944C3D" w:rsidRPr="008D0433" w:rsidRDefault="00F4791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944C3D" w:rsidRPr="008D0433" w14:paraId="3DA0C1F0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3BE59BF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29E4ED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3E4379B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140D8DF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5B3CDBF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8CF93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5E55EBB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C221284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4FCCB3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B0E790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54611B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22D09A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4D7176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AA9301D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47A7D22E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0C36FC1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472B05D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EE4B2BB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16A98CB3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01875D90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411D0912" w14:textId="36FEE9B3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 w:rsidR="00AE0454">
        <w:rPr>
          <w:rFonts w:ascii="Arial" w:hAnsi="Arial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ab/>
        <w:t>nie</w:t>
      </w:r>
    </w:p>
    <w:p w14:paraId="11F1D461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056D4E34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47073385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4D5DE6E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266EEBE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085BDBA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504E5311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7A504D9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75BD25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74648B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0FE3EC8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67D5A5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0A38B9F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3D4311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0EF2FAB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44BB4D4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608FA5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01C1BF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304760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D31099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D4A844F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1EC28DF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28CDDAB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7C4D1E2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589F54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0892EF5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07F5D5C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7D17B51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118C411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4CA9556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73F73D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784CDEB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380A09B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423CAD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1C2A2CC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19053DB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791C6FE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52FD475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59A6690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01954D7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1F01ADDB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46D8A7A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00A3981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1F0D901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665D292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230F45DD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E77682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5E35F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ED2DE2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AA265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9486B40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BF7E7B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080DB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A83DB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F92AEC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5B864A4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A47576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DF2075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910F3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A4F77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5DF5E93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DF99B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BC119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A010A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50683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37129A3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553BEB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6CFB6A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99F34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BB4D5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7571A8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3A14506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5CE1AF73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5914B86D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AF40BC9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F74DDDC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51701178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535B0C8C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66FD3C8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C084045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3466A5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03964B25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58DAA659" w14:textId="77777777" w:rsidTr="00503750">
        <w:tc>
          <w:tcPr>
            <w:tcW w:w="2302" w:type="dxa"/>
            <w:vAlign w:val="center"/>
          </w:tcPr>
          <w:p w14:paraId="37CD872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62C6022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14CC9E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59EBD22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46E922F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78EE410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674297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00AF1C3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4A5D071" w14:textId="77777777" w:rsidTr="00503750">
        <w:tc>
          <w:tcPr>
            <w:tcW w:w="15593" w:type="dxa"/>
            <w:gridSpan w:val="8"/>
            <w:vAlign w:val="center"/>
          </w:tcPr>
          <w:p w14:paraId="572C96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E54BFA6" w14:textId="77777777" w:rsidTr="00503750">
        <w:tc>
          <w:tcPr>
            <w:tcW w:w="2302" w:type="dxa"/>
            <w:vAlign w:val="center"/>
          </w:tcPr>
          <w:p w14:paraId="483A65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356BEA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1DC936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100A5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68CA3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21DB4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E5D09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80FC1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BBC45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44918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337EE6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3C146E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CAA85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A93C4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7ADAB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24A32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93C36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700A29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16754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41B12D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DAF043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42B09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7C6FA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D571A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75EEC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5643B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324795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242A2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415F3AF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7D670FF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5DC73E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55885B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00FB5D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5C007E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2FCA42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725C9D7" w14:textId="77777777" w:rsidTr="00503750">
        <w:tc>
          <w:tcPr>
            <w:tcW w:w="2302" w:type="dxa"/>
            <w:vAlign w:val="center"/>
          </w:tcPr>
          <w:p w14:paraId="20F0E9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541AE2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3C2BDE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FBEF1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0FB9E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5B41C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F698D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51BF5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882636" w14:textId="77777777" w:rsidTr="00503750">
        <w:tc>
          <w:tcPr>
            <w:tcW w:w="15593" w:type="dxa"/>
            <w:gridSpan w:val="8"/>
            <w:vAlign w:val="center"/>
          </w:tcPr>
          <w:p w14:paraId="6FBD0C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65AD84FC" w14:textId="77777777" w:rsidTr="00503750">
        <w:tc>
          <w:tcPr>
            <w:tcW w:w="2302" w:type="dxa"/>
            <w:vAlign w:val="center"/>
          </w:tcPr>
          <w:p w14:paraId="7C2EAAC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55A60D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743171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D8A8A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CB522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1B9E8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69E4EC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241141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FA4CB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CD399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CAE06E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B4CA30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16A01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08E29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E93F9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738D53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A59D2D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1C991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75E9E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400701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FD87E2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6CF55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0DBE0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40438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06B470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E904E6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E62980" w14:textId="77777777" w:rsidTr="00503750">
        <w:tc>
          <w:tcPr>
            <w:tcW w:w="2302" w:type="dxa"/>
            <w:vAlign w:val="center"/>
          </w:tcPr>
          <w:p w14:paraId="712ACE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24AA2D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456257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E9114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4823E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96830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62E68A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D71D43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FBBC5A" w14:textId="77777777" w:rsidTr="00503750">
        <w:tc>
          <w:tcPr>
            <w:tcW w:w="15593" w:type="dxa"/>
            <w:gridSpan w:val="8"/>
            <w:vAlign w:val="center"/>
          </w:tcPr>
          <w:p w14:paraId="32D2FB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84B2AAE" w14:textId="77777777" w:rsidTr="00503750">
        <w:tc>
          <w:tcPr>
            <w:tcW w:w="2302" w:type="dxa"/>
            <w:vAlign w:val="center"/>
          </w:tcPr>
          <w:p w14:paraId="6E75A6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292CBD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4A1B71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F8CC1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BB2C3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9BC58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F5581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41E71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3FEDEE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56B140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901C4D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E9D9E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5A472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690FF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9569C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08510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199A4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47CC06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7997AB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A96CC5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629AAE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8F1BF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30B2B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44E41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EFC08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BA5B2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8D2C89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4D6AC8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4965F6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7D59E7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2C5A9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9B871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9AD82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62EC4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0ECAF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BB3048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4FF2768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041C860F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5F37F5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0E3432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994A4E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88364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96EB6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D22AB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BD3C7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C6865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F4A395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554FA7B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BE30A0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003840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EC0AA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6299C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B1D2B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EDF59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F4BC9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6346F28" w14:textId="77777777" w:rsidR="00944C3D" w:rsidRDefault="00944C3D" w:rsidP="00944C3D">
      <w:pPr>
        <w:rPr>
          <w:rFonts w:ascii="Arial" w:hAnsi="Arial"/>
          <w:b/>
        </w:rPr>
      </w:pPr>
    </w:p>
    <w:p w14:paraId="64993E40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73EB1609" w14:textId="77777777" w:rsidTr="00503750">
        <w:tc>
          <w:tcPr>
            <w:tcW w:w="1944" w:type="dxa"/>
            <w:vAlign w:val="center"/>
          </w:tcPr>
          <w:p w14:paraId="65F60C9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2B4DF9E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69793F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6B87F13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593EBC6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56CD9B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28D705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5BFD3C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1CF3D24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50D68E1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215C6D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287A390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0E2105EA" w14:textId="77777777" w:rsidTr="00503750">
        <w:tc>
          <w:tcPr>
            <w:tcW w:w="15685" w:type="dxa"/>
            <w:gridSpan w:val="12"/>
            <w:vAlign w:val="center"/>
          </w:tcPr>
          <w:p w14:paraId="1CB95C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297396B" w14:textId="77777777" w:rsidTr="00503750">
        <w:tc>
          <w:tcPr>
            <w:tcW w:w="1944" w:type="dxa"/>
            <w:vAlign w:val="center"/>
          </w:tcPr>
          <w:p w14:paraId="23EC90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56930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F7BEC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03769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8C530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FE440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27D0E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2B450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A7A99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C63A9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65CE8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54F69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31D440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6E8290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1F1DF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707BD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EF37E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E52E2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CB98C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55341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60CE0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70F37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DC744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09424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E50C2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D98BF3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71A87F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682D73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2AB6B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55302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C9EFA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9FC78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595B6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B9885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54B6D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9AEAC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D1B80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31190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9D359B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2BDAC9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035F3D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7C192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8293B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0D122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322225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62FC2C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7F3B1D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9FA8B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3BCDC6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052E3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6F44F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D4221E2" w14:textId="77777777" w:rsidTr="00503750">
        <w:tc>
          <w:tcPr>
            <w:tcW w:w="1944" w:type="dxa"/>
            <w:vAlign w:val="center"/>
          </w:tcPr>
          <w:p w14:paraId="3B1E63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7DD4B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FABE0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FD8BC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8BBA3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17EDF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B4656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47594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DD8BA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E77D3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5FA0A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47590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A5755D" w14:textId="77777777" w:rsidTr="00503750">
        <w:tc>
          <w:tcPr>
            <w:tcW w:w="15685" w:type="dxa"/>
            <w:gridSpan w:val="12"/>
            <w:vAlign w:val="center"/>
          </w:tcPr>
          <w:p w14:paraId="3D1AA1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44EE80FE" w14:textId="77777777" w:rsidTr="00503750">
        <w:tc>
          <w:tcPr>
            <w:tcW w:w="1944" w:type="dxa"/>
            <w:vAlign w:val="center"/>
          </w:tcPr>
          <w:p w14:paraId="039457F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CFF56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AB0E5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F4F74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6443A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2937A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ECA3D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FABA0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62927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3EB01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9B02D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6DBAF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44BFB8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CD77C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1D4AC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6E171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1D158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73367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A170B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12A5B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0FAAC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BC3B0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D6286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7C0AD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5D242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6437EF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2E7BE0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617340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D7F1C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07F34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B133C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BF9CC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91969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EFDC1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7EDBE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6B6F2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3837F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6D1B6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44EF12" w14:textId="77777777" w:rsidTr="00503750">
        <w:tc>
          <w:tcPr>
            <w:tcW w:w="1944" w:type="dxa"/>
            <w:vAlign w:val="center"/>
          </w:tcPr>
          <w:p w14:paraId="1DC293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C9CDB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8B034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AC8D6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5D7AE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E4C66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3FA30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01669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6CB5D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2D544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AB8C6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D9341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5E7D78" w14:textId="77777777" w:rsidTr="00503750">
        <w:tc>
          <w:tcPr>
            <w:tcW w:w="15685" w:type="dxa"/>
            <w:gridSpan w:val="12"/>
            <w:vAlign w:val="center"/>
          </w:tcPr>
          <w:p w14:paraId="10944D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2F51B40C" w14:textId="77777777" w:rsidTr="00503750">
        <w:tc>
          <w:tcPr>
            <w:tcW w:w="1944" w:type="dxa"/>
            <w:vAlign w:val="center"/>
          </w:tcPr>
          <w:p w14:paraId="58001F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7CD6F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F28ED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039B8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16D03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E1A1E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B0291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C9E9B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BAEA7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64E3E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2AE96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ED8D4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AA1B70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6C74EC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C918C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6BBED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2A155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249F5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A48C9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573D0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7047F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2A767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B3EB5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FD308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DE963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1E8135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11EB69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F4CC6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F7293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9A146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B2456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C1CCD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801FE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F9CCD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D75D2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C1E8F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B7EBA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7B67E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22E280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04FB0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C29C4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95C55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65478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1A170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96C39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7F3F8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595CD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F0C68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A03B8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BD13E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546A4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DC163E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1F58345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B4B5EDC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374E03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6FA0F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24341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92C5D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5FC37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7F60C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53AAC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7086F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9B195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CB751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FB8BD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D54DA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5AD2B4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582F5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C1749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45D77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0ACA4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A387B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3E937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4F5A5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EECC3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C16FB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8C3B9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7B346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3AFC6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C521E3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55D906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17A6FC7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6923BE68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111EF86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C2BD8A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7FDA03CA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1B4C95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400701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25D61E8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9D054D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854A5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69BBC4B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381F5C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BBF57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5C59F78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6F9343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F8D2B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983B534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CCB7A55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023E5DBC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2521050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ECB3BB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5BE57E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352099E3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2D9EA6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A6A295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5C1568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8E4C527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3EBC59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AB2364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1D8E5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B002605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7B6C603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7B499F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6836D2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FBF836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11FF9ED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71B85DA1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72C3E3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5FF2B6B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7D59676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69E1704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089C352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6BB09E5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7EA34CFD" w14:textId="77777777" w:rsidTr="00503750">
        <w:trPr>
          <w:trHeight w:val="1073"/>
        </w:trPr>
        <w:tc>
          <w:tcPr>
            <w:tcW w:w="3614" w:type="dxa"/>
            <w:vMerge/>
          </w:tcPr>
          <w:p w14:paraId="48ECCF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3FDFEA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C2CCF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E33D6F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15CB2C4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2E6DA7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3FD237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51D6F59C" w14:textId="77777777" w:rsidTr="00503750">
        <w:trPr>
          <w:trHeight w:val="283"/>
        </w:trPr>
        <w:tc>
          <w:tcPr>
            <w:tcW w:w="3614" w:type="dxa"/>
          </w:tcPr>
          <w:p w14:paraId="59CD94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EC3DF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B6803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05B2CA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4CDC7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564E3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A7BFE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6893876" w14:textId="77777777" w:rsidTr="00503750">
        <w:trPr>
          <w:trHeight w:val="283"/>
        </w:trPr>
        <w:tc>
          <w:tcPr>
            <w:tcW w:w="3614" w:type="dxa"/>
          </w:tcPr>
          <w:p w14:paraId="3E9939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736A6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69095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3B157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5665C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2FA6A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BC4C3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FA7AEA1" w14:textId="77777777" w:rsidTr="00503750">
        <w:trPr>
          <w:trHeight w:val="283"/>
        </w:trPr>
        <w:tc>
          <w:tcPr>
            <w:tcW w:w="3614" w:type="dxa"/>
          </w:tcPr>
          <w:p w14:paraId="4947CB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26535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FBD9E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871EE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5E1B4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EE540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BEB5E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EE34276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2F7978E4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16D1EA6D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621F9C5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71BE9E4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38CC26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0AF0A23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4C8B85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F94F19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3004948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3AC2F01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63823F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42AF1998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E1B26E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4D43EC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275BB3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099C86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D51C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A41F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6806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CA8D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A0CA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8059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8EFDB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3C470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D7A31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3C67B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7945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5B29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442C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70C4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37DB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F825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1B845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153CF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47CAC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6DFA70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AF23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E931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0B02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749F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10C9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FD13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4D832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4ADE6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AD00C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5A88A6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75F27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87133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9C884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CA168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741F4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84909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04F4B8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3354E9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24314D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28487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57C6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72BD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E384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6B20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BCD3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0043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61F8B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54232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F139BF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66E95E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CD5BC1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4E9E13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7132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9F49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D3D3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677B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EA54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C184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AFCFC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90CB2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B78D6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5CB6B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E292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1EB9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CB76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936B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8102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56BA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B42D2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F9016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6CDE8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646296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3EF0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9ACF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1B3B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D062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5198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4DB0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879CE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31B5B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2B7C3A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ED8D1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D7D5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2E44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FDB1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8F82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94CE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B109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2B469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FECB9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414CCB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4BCCF21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5D55FC3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5C771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5F64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8F93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0A66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09DB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2D99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56FB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70C3E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A93658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107089F8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8699D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C275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319D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6B3A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9F0A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6A1F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533D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D6C9B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89683F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1527FB0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34F969A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5F5779B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9E5755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2D2665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CADD1A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34FF12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CE2E23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70E618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DBF6AC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3712B9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7A30A8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4D733A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EE6903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E37B7C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A91CAF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624741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F869B0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9F735D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BDA27BE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3466A5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0B33704E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4F68105D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6648AA2E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36C5EB02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0CB5A43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F69B55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55E788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44306E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A6B707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323C41C0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61D56F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424C35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167DCD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89103D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E4C5A9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244F108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4CB335F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22B49E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1BF340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F3CD0B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B1F7E8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DEC6642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49DF95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1734D9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F73492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4CB489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5ABE13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2345C8E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411BB2F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EAC8D8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CBE8D4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53E7B5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90F7CD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9DC4639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6DCF8C6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E49221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6AD45F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062C3E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801D88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B15028D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227EE5BB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93FF56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5B71CC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CD8EC5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8EEC55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200FCFAA" w14:textId="77777777" w:rsidR="00944C3D" w:rsidRDefault="00944C3D" w:rsidP="00944C3D">
      <w:pPr>
        <w:rPr>
          <w:rFonts w:ascii="Arial" w:hAnsi="Arial"/>
          <w:b/>
        </w:rPr>
      </w:pPr>
    </w:p>
    <w:p w14:paraId="199E6ABA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7C4C9F6E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6D711D5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278050A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00A3D93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28D1AB3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0EA21D5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700364AE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228D3B1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1F2057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6B9EB9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590D3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071BD2D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4D3A4B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5070CF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2D001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0DBEF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90F8861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4673284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4ADE4B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CF1D7D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4F2FE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9BD52A5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53EFC994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3115128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0747D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0098E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F186C65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07031A1D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6CC989C8" w14:textId="77777777" w:rsidTr="00503750">
        <w:tc>
          <w:tcPr>
            <w:tcW w:w="2835" w:type="dxa"/>
            <w:vAlign w:val="center"/>
          </w:tcPr>
          <w:p w14:paraId="1D0D7F9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29E4680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A7863E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79E9DE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B1D0EE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04D14ED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6376D829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0AB7A00A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1836624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F249FE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0D8A16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C774EA6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8111C49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0B8EF0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614F8D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43E935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A9A9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DF6A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4F644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6BD58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38E424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4B7793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456C5C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128D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BBBF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B97B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ECB81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854526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11950D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1E235D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B8A2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4EC2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B83AE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5D4A9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0589A4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05BA8F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6126ED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84CC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9FFF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2309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632EE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0E1374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6E7E16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762835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8C9B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28C3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6D7E6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3A0DB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2EEA1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00D077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5EE4D85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4B851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3D081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86C1A3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635C0B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DD69A37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CE71C7A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093C4EC3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69A64B88" w14:textId="77777777" w:rsidR="00944C3D" w:rsidRDefault="00944C3D" w:rsidP="00944C3D">
      <w:pPr>
        <w:rPr>
          <w:rFonts w:ascii="Arial" w:hAnsi="Arial"/>
          <w:b/>
        </w:rPr>
      </w:pPr>
    </w:p>
    <w:p w14:paraId="2BAC7F31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27A0A464" w14:textId="77777777" w:rsidTr="00503750">
        <w:tc>
          <w:tcPr>
            <w:tcW w:w="2835" w:type="dxa"/>
            <w:vAlign w:val="center"/>
          </w:tcPr>
          <w:p w14:paraId="13984C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54A9581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7FA6843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22AFB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35FEA53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0515927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30D4752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58CF5C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262BFC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07670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D972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30C60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CDE9B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178BB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F75E1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0867BE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F674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EE6A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86FE2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74DAD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38951C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4579A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7FD616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18A8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03E2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421B3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BF724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7C4E6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CBD25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2F5AEA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E091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4BC0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42FD0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97137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19692F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6D8993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1E79A32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73D08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14877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F9DBCB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15CB1A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5E4E50D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0933E750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0C70A332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273D95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0099196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087DBA36" w14:textId="77777777" w:rsidTr="00503750">
        <w:trPr>
          <w:trHeight w:val="699"/>
        </w:trPr>
        <w:tc>
          <w:tcPr>
            <w:tcW w:w="3502" w:type="dxa"/>
            <w:vMerge/>
          </w:tcPr>
          <w:p w14:paraId="583164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79EFDF9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026219A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02D50659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A5D6E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4D55CD07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FA75E2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F9E24EE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1612C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47FD6503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F191096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334E60C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0FBA18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607023BC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917DAE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F6A1AF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498A5C7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400FA8C0" w14:textId="77777777" w:rsidTr="00503750">
        <w:trPr>
          <w:trHeight w:val="593"/>
        </w:trPr>
        <w:tc>
          <w:tcPr>
            <w:tcW w:w="3497" w:type="dxa"/>
          </w:tcPr>
          <w:p w14:paraId="1F1CCA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2E9B844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F2DED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4F10ED5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3C99D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589F8F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C511E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7BF1B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76EF1C2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63D8B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2242A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5696F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DF3A3DB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6E20E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948C9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3E1E9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CEB9E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562154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C059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165D4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F2761CA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4DF56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6FEB2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C70DB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904D0B1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8C712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80D8C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6A991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164D8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64C05C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29B6B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C75B3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7803D6F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DC18D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56376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98E92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201E5D4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DDAC1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C510E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C88FB4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21344D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6E86C3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31997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AC647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43DD2BD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2CAA1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2A2D4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D1E48F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0F97E163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0AE3B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72D81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A3A2635" w14:textId="77777777" w:rsidR="00944C3D" w:rsidRDefault="00944C3D" w:rsidP="00944C3D">
      <w:pPr>
        <w:rPr>
          <w:rFonts w:ascii="Arial" w:hAnsi="Arial"/>
          <w:b/>
        </w:rPr>
      </w:pPr>
    </w:p>
    <w:p w14:paraId="73D87413" w14:textId="77777777" w:rsidR="00944C3D" w:rsidRDefault="00944C3D" w:rsidP="00944C3D">
      <w:pPr>
        <w:rPr>
          <w:rFonts w:ascii="Arial" w:hAnsi="Arial"/>
          <w:b/>
        </w:rPr>
      </w:pPr>
    </w:p>
    <w:p w14:paraId="51E9FF47" w14:textId="77777777" w:rsidR="00944C3D" w:rsidRDefault="00944C3D" w:rsidP="00944C3D">
      <w:pPr>
        <w:rPr>
          <w:rFonts w:ascii="Arial" w:hAnsi="Arial"/>
          <w:b/>
        </w:rPr>
      </w:pPr>
    </w:p>
    <w:p w14:paraId="18F322BC" w14:textId="77777777" w:rsidR="00944C3D" w:rsidRDefault="00944C3D" w:rsidP="00944C3D">
      <w:pPr>
        <w:rPr>
          <w:rFonts w:ascii="Arial" w:hAnsi="Arial"/>
          <w:b/>
        </w:rPr>
      </w:pPr>
    </w:p>
    <w:p w14:paraId="428834E7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58E055A6" w14:textId="77777777" w:rsidTr="00503750">
        <w:tc>
          <w:tcPr>
            <w:tcW w:w="2622" w:type="dxa"/>
            <w:vAlign w:val="center"/>
          </w:tcPr>
          <w:p w14:paraId="7E625B0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1E4A347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1FCAAF4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3DB374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2883DC6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65AAC28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62F61CA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16B5D11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58232F7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6301AF37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314299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1A8CB73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2ABC08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2206A6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42CAA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0847C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5A93B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854DC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61BCF30" w14:textId="77777777" w:rsidTr="00503750">
        <w:tc>
          <w:tcPr>
            <w:tcW w:w="2622" w:type="dxa"/>
            <w:vAlign w:val="center"/>
          </w:tcPr>
          <w:p w14:paraId="235CEC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3EEEB2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664E6C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99C47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B81B1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98B6A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49228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96D6BE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3E84E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02281E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830B1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F1078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5D892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07C3E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7169E6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5D155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2AC664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80973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D93D9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C150C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E8B0A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9751C7B" w14:textId="77777777" w:rsidTr="00503750">
        <w:tc>
          <w:tcPr>
            <w:tcW w:w="2622" w:type="dxa"/>
            <w:vAlign w:val="center"/>
          </w:tcPr>
          <w:p w14:paraId="79C800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08D2BBF2" w14:textId="59EA7B64" w:rsidR="00944C3D" w:rsidRPr="008C56AB" w:rsidRDefault="00AC6692" w:rsidP="00AC6692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14142</w:t>
            </w:r>
          </w:p>
        </w:tc>
        <w:tc>
          <w:tcPr>
            <w:tcW w:w="1275" w:type="dxa"/>
            <w:vAlign w:val="center"/>
          </w:tcPr>
          <w:p w14:paraId="1780EAE3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47BFD43E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253E16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9FEA7B8" w14:textId="2B9142C2" w:rsidR="00944C3D" w:rsidRPr="008C56AB" w:rsidRDefault="00AC6692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16153</w:t>
            </w:r>
          </w:p>
        </w:tc>
      </w:tr>
      <w:tr w:rsidR="0099716A" w:rsidRPr="00050529" w14:paraId="35455AD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CD25D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6D6BD1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C4876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309E5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DAA20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29B92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AA7AC0F" w14:textId="77777777" w:rsidTr="00503750">
        <w:tc>
          <w:tcPr>
            <w:tcW w:w="2622" w:type="dxa"/>
            <w:vAlign w:val="center"/>
          </w:tcPr>
          <w:p w14:paraId="40BAC4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5812EB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8E35F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5C0A0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9EB60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5D72B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701818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4D809F67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5F9646A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9593D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0F8E41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F7088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B41CA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61111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7D273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166BCF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321FE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6A1F73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3A8BA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B0DAF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70FAD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F89B8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83B099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D6D0F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3C04EA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39D1F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DE0A6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E6A8B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866BB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166EEB9" w14:textId="77777777" w:rsidTr="00503750">
        <w:tc>
          <w:tcPr>
            <w:tcW w:w="2622" w:type="dxa"/>
            <w:vAlign w:val="center"/>
          </w:tcPr>
          <w:p w14:paraId="5BEC61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166F69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B332B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50AB0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62820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C6673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2206185" w14:textId="77777777" w:rsidTr="00503750">
        <w:tc>
          <w:tcPr>
            <w:tcW w:w="2622" w:type="dxa"/>
            <w:vAlign w:val="center"/>
          </w:tcPr>
          <w:p w14:paraId="34E0E5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32D820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85346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DD3E9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5A36F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9F2C9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2BBC98F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F49CBB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3D17E466" w14:textId="77777777" w:rsidR="00944C3D" w:rsidRPr="008C56AB" w:rsidRDefault="00944C3D" w:rsidP="00F4791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8A1F625" w14:textId="77777777" w:rsidR="00944C3D" w:rsidRPr="008C56AB" w:rsidRDefault="00944C3D" w:rsidP="00F4791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86CC228" w14:textId="77777777" w:rsidR="00944C3D" w:rsidRPr="008C56AB" w:rsidRDefault="00944C3D" w:rsidP="00F4791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F6154C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3FDD40C" w14:textId="77777777" w:rsidR="00944C3D" w:rsidRPr="008C56AB" w:rsidRDefault="00944C3D" w:rsidP="00F4791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7D4515F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E67B310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6C1347A0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4B4D5809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71372855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4B40EDA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AAFC3FB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03FE3B9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2B65FD7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14EA7C7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3A3AF7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8776D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4CE64D9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3ADAEE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342BB1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3211105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E9031B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91BD31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4B7D3CB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260710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CD1355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20F92DD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E37C2C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8DC6D1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5B52B00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76CE66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C37212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39FFDA7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F23EF5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7CF580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0870EC3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574ADB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0A2079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730A192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AF522B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838FB5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D0F9C8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93CB8D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94286D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83D0D8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FB7C80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98B6D1C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74E5D20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B37F664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3881EB9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453C699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F441C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218D4FD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14E3D2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9AC473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2135A02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4B1E79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8CEF7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26CB6A1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001875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80E99F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0336951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09FB7C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5B0F59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60CB419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DFB7E4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A5A7EE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CC21DB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BB3C18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428407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73EB50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0A145F2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A92AEA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8436747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4CDDFF7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3D69C8C3" w14:textId="77777777" w:rsidTr="00503750">
        <w:tc>
          <w:tcPr>
            <w:tcW w:w="2835" w:type="dxa"/>
            <w:vAlign w:val="center"/>
          </w:tcPr>
          <w:p w14:paraId="7B9F191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2191F6B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77B2E4C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24FEC03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5C21D56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1903AF5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1494F02" w14:textId="77777777" w:rsidTr="00503750">
        <w:tc>
          <w:tcPr>
            <w:tcW w:w="2835" w:type="dxa"/>
            <w:vAlign w:val="center"/>
          </w:tcPr>
          <w:p w14:paraId="1E47B0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3F58E7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C265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C8C6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7183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6CB53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C1017F" w14:textId="77777777" w:rsidTr="00503750">
        <w:tc>
          <w:tcPr>
            <w:tcW w:w="2835" w:type="dxa"/>
            <w:vAlign w:val="center"/>
          </w:tcPr>
          <w:p w14:paraId="4468B2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7F9E64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7C29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4B7A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A65B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31FC4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527208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7B6306B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21050F9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34ED5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825E1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5FEA9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1B6E3E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0F9E129A" w14:textId="77777777" w:rsidTr="00503750">
        <w:tc>
          <w:tcPr>
            <w:tcW w:w="2835" w:type="dxa"/>
            <w:vAlign w:val="center"/>
          </w:tcPr>
          <w:p w14:paraId="35ED77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7210ED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7958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4A37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425A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E9E07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32ACF6" w14:textId="77777777" w:rsidTr="00503750">
        <w:tc>
          <w:tcPr>
            <w:tcW w:w="2835" w:type="dxa"/>
            <w:vAlign w:val="center"/>
          </w:tcPr>
          <w:p w14:paraId="3E3C4A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29F87A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7981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5D1F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8478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40D8E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48D8CA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6E2256A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3662ECC1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2188D9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8BB369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6EC7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E43818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A91E1B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EB1C91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357DA1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A2B8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96A8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CBB9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88808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3F4CDAD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61830D7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0ED0A928" w14:textId="77777777" w:rsidTr="00503750">
        <w:tc>
          <w:tcPr>
            <w:tcW w:w="2552" w:type="dxa"/>
            <w:shd w:val="clear" w:color="auto" w:fill="auto"/>
            <w:vAlign w:val="center"/>
          </w:tcPr>
          <w:p w14:paraId="7BA92B4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23ED5B5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63D5124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02A540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72E6798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409AD03F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75F60A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7AEF0FA4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4037F266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D5B1B95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B3DE583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B98B59D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0E33CB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7421BCD9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4D56B490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259C92A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987035D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5C7C3607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24319D4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364F64D5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1E6ACA5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01E12B8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139F865A" w14:textId="77777777" w:rsidTr="00503750">
        <w:tc>
          <w:tcPr>
            <w:tcW w:w="4395" w:type="dxa"/>
            <w:vMerge/>
          </w:tcPr>
          <w:p w14:paraId="1EDC1F3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7DA657A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717E416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73DB5078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69F1E9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008E7C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754BB13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1F959CC1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3FAAF2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1C304E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42F247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7A3D3CFA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49AB573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4D3D3D7B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416C7E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ADB80A9" w14:textId="77777777" w:rsidTr="00503750">
        <w:tc>
          <w:tcPr>
            <w:tcW w:w="4395" w:type="dxa"/>
            <w:vAlign w:val="center"/>
          </w:tcPr>
          <w:p w14:paraId="1A592C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6A0056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A0131A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106E01AA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21E379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2EB761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C310A8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02C3259E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7428CB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7F1CCD3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EF908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52C779D3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386D09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35FD7240" w14:textId="0E323E8D" w:rsidR="00944C3D" w:rsidRPr="008C56AB" w:rsidRDefault="00AC6692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7391</w:t>
            </w:r>
          </w:p>
        </w:tc>
        <w:tc>
          <w:tcPr>
            <w:tcW w:w="2835" w:type="dxa"/>
            <w:vAlign w:val="center"/>
          </w:tcPr>
          <w:p w14:paraId="5714C49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99975BC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1F467E3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32695A1B" w14:textId="77777777" w:rsidTr="00503750">
        <w:tc>
          <w:tcPr>
            <w:tcW w:w="4395" w:type="dxa"/>
            <w:vAlign w:val="center"/>
          </w:tcPr>
          <w:p w14:paraId="6E650AC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355B455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0980EF4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1133FD63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0EB27E5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70A4F8B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3E55D2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00515F63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128C6C6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302655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99F53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4A78A013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4CC50F1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3EDFB8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7AA47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5647E405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10A1CAE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29F0C247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459DB89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2AD12C11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1F03781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632225B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00E2C9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5945D2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7C62D8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8CD932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5AAC36E4" w14:textId="77777777" w:rsidTr="00503750">
        <w:tc>
          <w:tcPr>
            <w:tcW w:w="1843" w:type="dxa"/>
            <w:vAlign w:val="center"/>
          </w:tcPr>
          <w:p w14:paraId="7191E87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059140F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076A5F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52C8D05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7CED5F8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3976107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0163547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189B91F0" w14:textId="77777777" w:rsidTr="00503750">
        <w:tc>
          <w:tcPr>
            <w:tcW w:w="1843" w:type="dxa"/>
            <w:vAlign w:val="center"/>
          </w:tcPr>
          <w:p w14:paraId="1BC2A49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153213E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D32118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4D66F7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17FB7E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BBFA45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105BB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CCCCF71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233A73D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147AB5C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29D6A3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C018E2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2B7993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87E3A3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D8BF1E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167958F" w14:textId="77777777" w:rsidTr="00503750">
        <w:tc>
          <w:tcPr>
            <w:tcW w:w="1843" w:type="dxa"/>
            <w:vAlign w:val="center"/>
          </w:tcPr>
          <w:p w14:paraId="283EDA5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0E4A657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72257D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B91EC3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81FCA8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6A980F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FC69C5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BAEE08C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6DE1696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7B94DE0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91644C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65858F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65A903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B5B718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E20642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37068C5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1EE90D1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6DA6ED1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7E3444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4BE5FD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66F4FA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74EF13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A888C0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A7015F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906D096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6FBDEB15" w14:textId="77777777" w:rsidTr="00503750">
        <w:trPr>
          <w:trHeight w:val="664"/>
        </w:trPr>
        <w:tc>
          <w:tcPr>
            <w:tcW w:w="3372" w:type="dxa"/>
          </w:tcPr>
          <w:p w14:paraId="257CE50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436A416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5E5B4DA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62B237AF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3F07D6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1C081D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E6E25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9653EB2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A0F2A22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2D05A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E262B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4DFA02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C22FFEA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5C098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9E1D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ACFAF7B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720EF4F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42D8A5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C61B0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3685A6A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C8BC5CC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92FDA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BEBE2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9AC0F97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05617817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748CD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EF78B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8DEE287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49A54A9B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6A73F576" w14:textId="77777777" w:rsidTr="00503750">
        <w:tc>
          <w:tcPr>
            <w:tcW w:w="2835" w:type="dxa"/>
            <w:vAlign w:val="center"/>
          </w:tcPr>
          <w:p w14:paraId="652BF5E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628641D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5399A10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47C3C9B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3D1F079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481DDEFC" w14:textId="77777777" w:rsidTr="00503750">
        <w:tc>
          <w:tcPr>
            <w:tcW w:w="2835" w:type="dxa"/>
          </w:tcPr>
          <w:p w14:paraId="7D9CB17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7F5211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A7FF1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4D8F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F9091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65EF741" w14:textId="77777777" w:rsidTr="00503750">
        <w:tc>
          <w:tcPr>
            <w:tcW w:w="2835" w:type="dxa"/>
          </w:tcPr>
          <w:p w14:paraId="3D00448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4E511C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8C6C0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BE597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1F4C6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26C8DA0" w14:textId="77777777" w:rsidTr="00503750">
        <w:tc>
          <w:tcPr>
            <w:tcW w:w="2835" w:type="dxa"/>
          </w:tcPr>
          <w:p w14:paraId="74404F3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622C63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BED24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3A6DF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3C688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50A7DF3" w14:textId="77777777" w:rsidTr="00503750">
        <w:tc>
          <w:tcPr>
            <w:tcW w:w="2835" w:type="dxa"/>
            <w:vAlign w:val="center"/>
          </w:tcPr>
          <w:p w14:paraId="6981E64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376CF4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DEA6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D9BCB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CE62A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55F363B" w14:textId="77777777" w:rsidTr="00503750">
        <w:tc>
          <w:tcPr>
            <w:tcW w:w="2835" w:type="dxa"/>
            <w:vAlign w:val="center"/>
          </w:tcPr>
          <w:p w14:paraId="1E8EACD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6288AA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FF1F7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0BECC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2B358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C63236E" w14:textId="77777777" w:rsidTr="00503750">
        <w:tc>
          <w:tcPr>
            <w:tcW w:w="2835" w:type="dxa"/>
          </w:tcPr>
          <w:p w14:paraId="00B02F6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021859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B1DAD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C8E5D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C9DCA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E291BA9" w14:textId="77777777" w:rsidTr="00503750">
        <w:tc>
          <w:tcPr>
            <w:tcW w:w="2835" w:type="dxa"/>
          </w:tcPr>
          <w:p w14:paraId="5252F41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536A50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0AB72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C6440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D129D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42F98A6" w14:textId="77777777" w:rsidTr="00503750">
        <w:tc>
          <w:tcPr>
            <w:tcW w:w="2835" w:type="dxa"/>
          </w:tcPr>
          <w:p w14:paraId="0A17254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34FE94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59A6F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0C521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5ADB6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10001A7" w14:textId="77777777" w:rsidR="00944C3D" w:rsidRDefault="00944C3D" w:rsidP="00944C3D">
      <w:pPr>
        <w:rPr>
          <w:rFonts w:ascii="Arial" w:hAnsi="Arial"/>
          <w:b/>
        </w:rPr>
      </w:pPr>
    </w:p>
    <w:p w14:paraId="284C4C58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0284D545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12199C5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7B90982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752A712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7844B72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7F33D52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14705546" w14:textId="77777777" w:rsidTr="00503750">
        <w:trPr>
          <w:trHeight w:val="443"/>
        </w:trPr>
        <w:tc>
          <w:tcPr>
            <w:tcW w:w="2560" w:type="dxa"/>
          </w:tcPr>
          <w:p w14:paraId="3CF6700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5534FD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CEA84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BE831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5CA7E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5A9B181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3484122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49B862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1AA21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6DBC5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83DCB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CB2B5B5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3A0B885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677B44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EF478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3C838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327E6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A136BFB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0EF1A0D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66B357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92BFB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768DA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C9F65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6226BD4" w14:textId="77777777" w:rsidR="00944C3D" w:rsidRDefault="00944C3D" w:rsidP="00944C3D">
      <w:pPr>
        <w:rPr>
          <w:rFonts w:ascii="Arial" w:hAnsi="Arial"/>
          <w:b/>
        </w:rPr>
      </w:pPr>
    </w:p>
    <w:p w14:paraId="618F7037" w14:textId="77777777" w:rsidR="00944C3D" w:rsidRDefault="00944C3D" w:rsidP="00944C3D">
      <w:pPr>
        <w:rPr>
          <w:rFonts w:ascii="Arial" w:hAnsi="Arial"/>
          <w:b/>
        </w:rPr>
      </w:pPr>
    </w:p>
    <w:p w14:paraId="56D0E3C4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26BEC4B9" w14:textId="77777777" w:rsidR="00944C3D" w:rsidRDefault="00944C3D" w:rsidP="00944C3D">
      <w:pPr>
        <w:rPr>
          <w:rFonts w:ascii="Arial" w:hAnsi="Arial"/>
          <w:b/>
        </w:rPr>
      </w:pPr>
    </w:p>
    <w:p w14:paraId="7F8DC3F8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34306F21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7CA40E5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3CC6BBD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2F21867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9ED4852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1240E0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F3B99A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C829DD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7B2D206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EFC531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10DA43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362285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B9E5CA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22FF50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4D857B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AA94A9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555C43F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6565A4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68D89D16" w14:textId="77777777" w:rsidTr="00503750">
        <w:trPr>
          <w:trHeight w:val="677"/>
        </w:trPr>
        <w:tc>
          <w:tcPr>
            <w:tcW w:w="3358" w:type="dxa"/>
          </w:tcPr>
          <w:p w14:paraId="79D3761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066580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14CC2C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211689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90F448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39C60D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E0287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D7D43F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0E536C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647246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F132B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1BA58D4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9A5F07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6E07D2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D20E3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26480F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4EE834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5D2FE2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123B8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B94D57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4B40130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89E3B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950CB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6A8DDFA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47CD22EC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3C18D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3650C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758A0ED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E228D86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0854C55C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E9C170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352C877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1A76B7B8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3723FC9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A9E001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48C2F54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5772D26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AFE9AF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9A7267B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5100808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B4ED0A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C7BFCAC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B9930F9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EF875CE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CCC4642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287E29B6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43B05DC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600B0C7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22EAE5C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E6A50B8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B12EED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706202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B134C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A04EB20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3FA77FA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17DA12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3F430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B1A6DAF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59BD295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8E75B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EA56B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7729A56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FEEBE66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50B11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49D73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D6B25A6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2979FCC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DDA24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4BE23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2901292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C252688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50145561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684411C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166B4FD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2DE1F22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3BCD13A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71C4A7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5360D9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595ED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2785983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DB3716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0811E2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12DBB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ED62635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E0EC1D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372E56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7C6C0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B88806D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884AD8D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502BC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4F664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7C68C63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0EB39F08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BE8A9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7C265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7045B53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D30632F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6CCD923F" w14:textId="77777777" w:rsidTr="00503750">
        <w:tc>
          <w:tcPr>
            <w:tcW w:w="3686" w:type="dxa"/>
            <w:vAlign w:val="center"/>
          </w:tcPr>
          <w:p w14:paraId="3459C85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7368336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7F8A042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39C3DAC4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5706B8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4D90E0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5FB038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E4AEFA5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9AC610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51227F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4954A2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868D69C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BD8643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78A1CB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87CD79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4A0EC66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68FE156E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7689196A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C99C65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259F349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091FC1B3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FD6F38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2449BB9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3BAD79A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C9126A3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256A9F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71C292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077BC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EE554B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783EB9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6AF2F3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56BAD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A68AF14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EF0E61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AB733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14761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2402FDE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D116C1A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06D19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4775D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E06E66E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33794186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DD37E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5A535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9C309B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A587FC7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02AEE60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592A7BD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A07C718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476DC4F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09C3E2F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DDCE85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2EC9AB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8FFBA8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AE7562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57E00A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258331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5A3815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3CA5DE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3E67C1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CAD186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278EFF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389AFD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C33E6E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5E2F31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29D341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42BD6D8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00DE137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3E32B5F" w14:textId="77777777" w:rsidR="00944C3D" w:rsidRDefault="00944C3D" w:rsidP="00944C3D">
      <w:pPr>
        <w:rPr>
          <w:sz w:val="22"/>
          <w:szCs w:val="22"/>
        </w:rPr>
      </w:pPr>
    </w:p>
    <w:p w14:paraId="7D03AD7B" w14:textId="77777777" w:rsidR="00944C3D" w:rsidRDefault="00944C3D" w:rsidP="00944C3D">
      <w:pPr>
        <w:rPr>
          <w:sz w:val="22"/>
          <w:szCs w:val="22"/>
        </w:rPr>
      </w:pPr>
    </w:p>
    <w:p w14:paraId="11233CF3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0FE5F419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03D210F1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2CE0A75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17FD05A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5F68E52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62D29C5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1DB34986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1DA8416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5AE220A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300A7EE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5766F404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021858D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7B1535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7A030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579D02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3AC1A4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1C7964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81AC1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531408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D3426B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74BD0D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3C344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9059E66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D867A6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7B1199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D2F42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D7E7C6C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779A996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00FAEE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59919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43D231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8782915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4CCC9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F4990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8241F6E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3878C7BB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C9333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62FF0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CD6B96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4932A09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0026299D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4CC08D0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11EE7BB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050DDEB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14B74EA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3172DA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3B3FFD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0F93D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15408A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751296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5FADE1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CB1F0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6B48E8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FDCE34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680726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5659F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C1533D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7CCA5A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30FB3A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10C9D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32CA76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471DB60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EF9D4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164CD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53F5E2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31EF695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5E675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53BE1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5A2CBB7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4B0CD351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613A4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A9FF5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16E221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91EBACC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5AF11A45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6E89B41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3CDB257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753F761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1EA1487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C64B7A5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2EE60F4E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4AE5FF6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484B52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225F6EE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257EBBA4" w14:textId="77777777" w:rsidR="00944C3D" w:rsidRPr="003607F0" w:rsidRDefault="00944C3D" w:rsidP="00944C3D"/>
    <w:p w14:paraId="09F13861" w14:textId="77777777" w:rsidR="00F47675" w:rsidRPr="00944C3D" w:rsidRDefault="00F47675" w:rsidP="00944C3D"/>
    <w:sectPr w:rsidR="00F47675" w:rsidRPr="00944C3D" w:rsidSect="003466A5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DF72E" w14:textId="77777777" w:rsidR="003466A5" w:rsidRDefault="003466A5">
      <w:r>
        <w:separator/>
      </w:r>
    </w:p>
  </w:endnote>
  <w:endnote w:type="continuationSeparator" w:id="0">
    <w:p w14:paraId="574F8255" w14:textId="77777777" w:rsidR="003466A5" w:rsidRDefault="00346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586F6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646867"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40A78041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17704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DCFB6FB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EC03A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646867"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65D15253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CA4B3" w14:textId="77777777" w:rsidR="003466A5" w:rsidRDefault="003466A5">
      <w:r>
        <w:separator/>
      </w:r>
    </w:p>
  </w:footnote>
  <w:footnote w:type="continuationSeparator" w:id="0">
    <w:p w14:paraId="420E9051" w14:textId="77777777" w:rsidR="003466A5" w:rsidRDefault="003466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6500535">
    <w:abstractNumId w:val="13"/>
  </w:num>
  <w:num w:numId="2" w16cid:durableId="1766684582">
    <w:abstractNumId w:val="17"/>
  </w:num>
  <w:num w:numId="3" w16cid:durableId="991443315">
    <w:abstractNumId w:val="8"/>
  </w:num>
  <w:num w:numId="4" w16cid:durableId="1406605676">
    <w:abstractNumId w:val="7"/>
  </w:num>
  <w:num w:numId="5" w16cid:durableId="184439637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14042224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60717766">
    <w:abstractNumId w:val="20"/>
  </w:num>
  <w:num w:numId="8" w16cid:durableId="663163411">
    <w:abstractNumId w:val="10"/>
  </w:num>
  <w:num w:numId="9" w16cid:durableId="1464232916">
    <w:abstractNumId w:val="0"/>
  </w:num>
  <w:num w:numId="10" w16cid:durableId="1893806560">
    <w:abstractNumId w:val="19"/>
  </w:num>
  <w:num w:numId="11" w16cid:durableId="753550343">
    <w:abstractNumId w:val="6"/>
  </w:num>
  <w:num w:numId="12" w16cid:durableId="1212351371">
    <w:abstractNumId w:val="9"/>
  </w:num>
  <w:num w:numId="13" w16cid:durableId="1107039727">
    <w:abstractNumId w:val="12"/>
  </w:num>
  <w:num w:numId="14" w16cid:durableId="1928078236">
    <w:abstractNumId w:val="15"/>
  </w:num>
  <w:num w:numId="15" w16cid:durableId="866023497">
    <w:abstractNumId w:val="14"/>
  </w:num>
  <w:num w:numId="16" w16cid:durableId="460995279">
    <w:abstractNumId w:val="2"/>
  </w:num>
  <w:num w:numId="17" w16cid:durableId="1001392021">
    <w:abstractNumId w:val="4"/>
  </w:num>
  <w:num w:numId="18" w16cid:durableId="1187133165">
    <w:abstractNumId w:val="11"/>
  </w:num>
  <w:num w:numId="19" w16cid:durableId="157382790">
    <w:abstractNumId w:val="5"/>
  </w:num>
  <w:num w:numId="20" w16cid:durableId="1414354758">
    <w:abstractNumId w:val="18"/>
  </w:num>
  <w:num w:numId="21" w16cid:durableId="15580831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466A5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0D3"/>
    <w:rsid w:val="00631973"/>
    <w:rsid w:val="00643188"/>
    <w:rsid w:val="00646867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48D6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C6692"/>
    <w:rsid w:val="00AD5EAF"/>
    <w:rsid w:val="00AD6F86"/>
    <w:rsid w:val="00AE0454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4791D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D91085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40AB02-2EFA-4621-9C34-15B8922AF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16</Pages>
  <Words>5283</Words>
  <Characters>30119</Characters>
  <Application>Microsoft Office Word</Application>
  <DocSecurity>0</DocSecurity>
  <Lines>250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HROMNIKOVA Jana</dc:creator>
  <cp:lastModifiedBy>KOSTELNA Marcela</cp:lastModifiedBy>
  <cp:revision>2</cp:revision>
  <cp:lastPrinted>2009-07-30T10:15:00Z</cp:lastPrinted>
  <dcterms:created xsi:type="dcterms:W3CDTF">2024-02-27T12:22:00Z</dcterms:created>
  <dcterms:modified xsi:type="dcterms:W3CDTF">2024-02-27T12:22:00Z</dcterms:modified>
</cp:coreProperties>
</file>