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B2EAF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9C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B1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34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2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71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4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2B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10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23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40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AE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1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60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E5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B4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45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69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BE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5C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94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CC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88018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B2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EA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06E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F5E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9E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56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81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5F5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661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A9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E8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CD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B6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4F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87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7E4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37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AE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D7C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7C0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EE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F3A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F87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01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CE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5A5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8AF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30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29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7B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9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8B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98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D7C05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85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4BD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B9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1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33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3B9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797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79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382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B1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C1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F0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D0A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CD9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042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71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1ED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5B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8B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F7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3D5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322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5C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3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B7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480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CD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DB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60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096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D2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D5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A0B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C2D4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68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08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7A6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C4E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3E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FFA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30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1F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E06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BEB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E5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7C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FC4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466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D6A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667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7C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CB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4AD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41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DD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A1F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5D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411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09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7A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F5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A6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B5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BB2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AE3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24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B08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3A578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A2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68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FD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3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07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B0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B9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4F1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93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05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44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90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98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02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BB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8C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6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F8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601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55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C1A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33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5F5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5B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87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A4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3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7A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E0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CD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D5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E7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61E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C4BBD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95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8A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19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0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9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6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33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BB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D2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2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76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4E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B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5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46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22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0FF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75FC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D1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A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C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0B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F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2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49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11F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46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F7C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3A9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99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3C6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F6A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CF1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F8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C3D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0AC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E5AFE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A1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89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C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C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8D99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59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10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BB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73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93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10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C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0D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3B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6E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89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54B8A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C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D2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D1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B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D3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81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A0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00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2C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6C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8B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EB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5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EB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B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74D5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97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E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CE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35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E3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D0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F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8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C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BE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99F1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4D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5A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3A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BB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C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77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4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0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B7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B6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61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4C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5E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2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14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720A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65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4A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6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18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0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3B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70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507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FC2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FA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D049C7" w14:textId="00F2F05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7571E9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B01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C8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9A3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061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CF6F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A0C2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24D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E4D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F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5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51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94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01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D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43E7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78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B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12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3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0C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F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910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67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45C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206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138152E" wp14:editId="2F9131F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46666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27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080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169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252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AA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B3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FB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48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8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07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2D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D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42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E9D60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C1D7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AC641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E1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037C486" wp14:editId="267B2E0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7ABF7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EA2C625" wp14:editId="25986B5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2AE9F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35A7950" wp14:editId="20ECDF4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ED047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A3FAD18" wp14:editId="37E051E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55495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3B3D3A1" wp14:editId="14CA9BD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5397BF" w14:textId="2789D7C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5D167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571E9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3B3D3A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E5397BF" w14:textId="2789D7C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5D167E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571E9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BCA0EA1" wp14:editId="51A009C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3FCB8B" w14:textId="7F5E2D9C" w:rsidR="000B647F" w:rsidRDefault="0099716A" w:rsidP="00944C3D">
                                  <w:r>
                                    <w:t>20</w:t>
                                  </w:r>
                                  <w:r w:rsidR="005D167E">
                                    <w:t>2</w:t>
                                  </w:r>
                                  <w:r w:rsidR="007571E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CA0EA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A3FCB8B" w14:textId="7F5E2D9C" w:rsidR="000B647F" w:rsidRDefault="0099716A" w:rsidP="00944C3D">
                            <w:r>
                              <w:t>20</w:t>
                            </w:r>
                            <w:r w:rsidR="005D167E">
                              <w:t>2</w:t>
                            </w:r>
                            <w:r w:rsidR="007571E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3A52371" wp14:editId="714D665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E884DC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AE85A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4A1A3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DC221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15BEB9A" wp14:editId="7E6A3E3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8A7C7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CE2E5C8" wp14:editId="3795FCE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26B81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13FC31" wp14:editId="69BEA835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A0F48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247F33D" wp14:editId="2D4B39E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1CF73B" w14:textId="4179FAAA" w:rsidR="000B647F" w:rsidRDefault="0099716A" w:rsidP="00944C3D">
                                  <w:r>
                                    <w:t>20</w:t>
                                  </w:r>
                                  <w:r w:rsidR="005D167E">
                                    <w:t>2</w:t>
                                  </w:r>
                                  <w:r w:rsidR="007571E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47F33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C1CF73B" w14:textId="4179FAAA" w:rsidR="000B647F" w:rsidRDefault="0099716A" w:rsidP="00944C3D">
                            <w:r>
                              <w:t>20</w:t>
                            </w:r>
                            <w:r w:rsidR="005D167E">
                              <w:t>2</w:t>
                            </w:r>
                            <w:r w:rsidR="007571E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9F975D0" wp14:editId="3229820F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46CE68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D6F3696" wp14:editId="2E8E211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6F819D" w14:textId="765CF450" w:rsidR="000B647F" w:rsidRDefault="0099716A" w:rsidP="00944C3D">
                                  <w:r>
                                    <w:t>20</w:t>
                                  </w:r>
                                  <w:r w:rsidR="005D167E">
                                    <w:t>2</w:t>
                                  </w:r>
                                  <w:r w:rsidR="007571E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6F369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B6F819D" w14:textId="765CF450" w:rsidR="000B647F" w:rsidRDefault="0099716A" w:rsidP="00944C3D">
                            <w:r>
                              <w:t>20</w:t>
                            </w:r>
                            <w:r w:rsidR="005D167E">
                              <w:t>2</w:t>
                            </w:r>
                            <w:r w:rsidR="007571E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D9827EE" wp14:editId="71408E4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B405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15C1F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2BE541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7242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7F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5A00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52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6D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05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8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FD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BE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B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82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6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65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92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65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DA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8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4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04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6A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66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AE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EE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E1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2F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77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A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D4EB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9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0DA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461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3D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EC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F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C9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44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2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5F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E6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70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9B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0B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48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7E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C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D8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F2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3F5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9930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9B6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19F2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5B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7658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0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06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03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85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39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B2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73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4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43E6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3D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58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DA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F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9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F9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AF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40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B2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27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8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9F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1F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FF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5D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7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0C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FE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32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1C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25BD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25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5B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FE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31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28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4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8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91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2CDB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BB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BE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A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00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92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6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EC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EC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F5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7B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10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99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69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70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B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13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EC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D8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E2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FD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71B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A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0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0F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CB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FF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76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4A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66AC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8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35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59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38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ED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A6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00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C5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37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E2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B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60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84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47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70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7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DE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31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C16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000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541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759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AAD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E64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564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BD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00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BF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D8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D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A0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EF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CC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D334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39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C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52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5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34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9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02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0D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3C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8F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DA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34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A5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4E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2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9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84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AD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8C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481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7FA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CE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8D7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4F7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DB3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895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B5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2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B341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B0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F9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49E47AD" wp14:editId="57309F9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7210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4D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9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A7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99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B1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12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89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E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1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C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D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93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97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62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2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DA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F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6E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56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9B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20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B3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B3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9E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66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A0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DD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FE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6E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C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0F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5241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F02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3349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975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58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F68868D" wp14:editId="67FECFB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B70545" w14:textId="5A0B5B11" w:rsidR="000B647F" w:rsidRPr="00391121" w:rsidRDefault="007571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42143136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68868D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5B70545" w14:textId="5A0B5B11" w:rsidR="000B647F" w:rsidRPr="00391121" w:rsidRDefault="007571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42143136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B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6F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25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47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8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FE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39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ED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E3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573D9D4" wp14:editId="387869E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296C3" w14:textId="6B8422B0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571E9">
                                    <w:rPr>
                                      <w:rFonts w:ascii="Arial" w:hAnsi="Arial" w:cs="Arial"/>
                                    </w:rPr>
                                    <w:t>022780947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73D9D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C9296C3" w14:textId="6B8422B0"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571E9">
                              <w:rPr>
                                <w:rFonts w:ascii="Arial" w:hAnsi="Arial" w:cs="Arial"/>
                              </w:rPr>
                              <w:t>022780947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1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B3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FC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A2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B7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5C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9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13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A9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07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55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4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F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B8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19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BE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BE43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5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A5141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518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D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5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CA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DD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2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B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32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33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6F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84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8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0F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92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B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F2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7182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661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545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6D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831B6D" wp14:editId="06C02F5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78D156" w14:textId="5FB48A6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7571E9">
                                    <w:rPr>
                                      <w:rFonts w:ascii="Arial" w:hAnsi="Arial" w:cs="Arial"/>
                                    </w:rPr>
                                    <w:t>Melčice - Lieskové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831B6D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778D156" w14:textId="5FB48A6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7571E9">
                              <w:rPr>
                                <w:rFonts w:ascii="Arial" w:hAnsi="Arial" w:cs="Arial"/>
                              </w:rPr>
                              <w:t>Melčice - Lieskové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CE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4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15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49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C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36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32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8A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C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4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65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CB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14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51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89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FB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02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04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EB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EF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41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2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F5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C1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5F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5C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5F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9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5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8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8E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5D79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6C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A60A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DAA7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C598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1A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14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16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6D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C6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67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6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1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4D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62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E9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0A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F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08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1A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C4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B9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2C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5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B6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F1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E2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E3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6AE31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1A4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5E5EBEA" wp14:editId="30981D6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731265" w14:textId="48DB5755" w:rsidR="000B647F" w:rsidRPr="00391121" w:rsidRDefault="007571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Melčice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E5EBEA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2731265" w14:textId="48DB5755" w:rsidR="000B647F" w:rsidRPr="00391121" w:rsidRDefault="007571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Melčice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F04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41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82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2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C8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92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28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D6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4A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A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17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9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A3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4B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63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B5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89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6AD4831" wp14:editId="50B7741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9A3A2C" w14:textId="3D9E82CB" w:rsidR="000B647F" w:rsidRDefault="00445650" w:rsidP="00944C3D">
                                  <w:r>
                                    <w:t>5</w:t>
                                  </w:r>
                                  <w:r w:rsidR="007571E9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AD4831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39A3A2C" w14:textId="3D9E82CB" w:rsidR="000B647F" w:rsidRDefault="00445650" w:rsidP="00944C3D">
                            <w:r>
                              <w:t>5</w:t>
                            </w:r>
                            <w:r w:rsidR="007571E9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13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C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3C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E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21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C3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30F6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61B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B58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5A9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E036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E9B5A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8ED6C9A" wp14:editId="376C060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35287B" w14:textId="6A5F5DB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</w:t>
                                  </w:r>
                                  <w:r w:rsidR="007571E9">
                                    <w:rPr>
                                      <w:rFonts w:ascii="Arial" w:hAnsi="Arial" w:cs="Arial"/>
                                    </w:rPr>
                                    <w:t>305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ED6C9A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2C35287B" w14:textId="6A5F5DB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</w:t>
                            </w:r>
                            <w:r w:rsidR="007571E9">
                              <w:rPr>
                                <w:rFonts w:ascii="Arial" w:hAnsi="Arial" w:cs="Arial"/>
                              </w:rPr>
                              <w:t>305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630B361" wp14:editId="555E72D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2250FE" w14:textId="42BB4A27" w:rsidR="000B647F" w:rsidRPr="00391121" w:rsidRDefault="007571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Melčice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30B361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42250FE" w14:textId="42BB4A27" w:rsidR="000B647F" w:rsidRPr="00391121" w:rsidRDefault="007571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Melčice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DF85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09D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F9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25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F5B8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1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7CC8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368A3CF" wp14:editId="0060FFC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F9747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60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112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AF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659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DFF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CA4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D60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62D13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A4A00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44195B7" wp14:editId="0319633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0F925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F5E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3B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9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B7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88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7F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7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4E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DE44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4E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E4EC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4C9C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32195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FFF7BF5" wp14:editId="07435D7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37C3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6193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7505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732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D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8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41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3A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B0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2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CA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9D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E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8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66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AA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63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BD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19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E9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5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D3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86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AD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1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A1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36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3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3A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5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F7A8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092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513084" w14:textId="171E2BF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D167E">
              <w:rPr>
                <w:rFonts w:ascii="Arial" w:hAnsi="Arial"/>
                <w:lang w:eastAsia="sk-SK"/>
              </w:rPr>
              <w:t>23.2.202</w:t>
            </w:r>
            <w:r w:rsidR="007571E9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BBF0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851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A91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7F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3E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E7FE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FF9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84D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94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259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F1C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943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F2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80FF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1B3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0CD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199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BB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FA6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12C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2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AA40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E3C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A3D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792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5C8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36B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2ED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92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CC03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7AB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233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418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164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E04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DA3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B1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962C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A28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3F6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83C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33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120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AF2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12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654D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472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6E5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80C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32A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96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5AE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2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A8FB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67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7B4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F59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424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F3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7C9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B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23C3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D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9D1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D270E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B41E84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A795CA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CE5A4C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F036C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73004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8DEB1A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25167C6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6D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3A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E8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EE9D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0BD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44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44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29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3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8C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3A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A3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1B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0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F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8E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08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7C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2D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3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FA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9D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6C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4E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065B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AA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2C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4012C5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C0FF43B" w14:textId="77777777" w:rsidR="00944C3D" w:rsidRDefault="00944C3D" w:rsidP="00944C3D">
      <w:pPr>
        <w:rPr>
          <w:rFonts w:ascii="Arial" w:hAnsi="Arial"/>
        </w:rPr>
      </w:pPr>
    </w:p>
    <w:p w14:paraId="4B194C5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24931F7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B2BF5D9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0834DD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84DF9E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27A34F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D775B2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54DE9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90B64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13A3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D65B9B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6F0C0B6" w14:textId="1354BFCF" w:rsidR="00944C3D" w:rsidRPr="008D0433" w:rsidRDefault="007571E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Marko Ladislav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D1DBBFE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8C1C9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188CF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292A2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E5FE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44C3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B1ECA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DE536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D5C3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4C2EA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D09B88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5EB9A9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A96085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8CBC78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CB1730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E96EBB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DDEEA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31A2E0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63970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92D01A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DA5F0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202ED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55216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99ACF3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EA51A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EE5D311" w14:textId="354F27E4" w:rsidR="00944C3D" w:rsidRPr="008D0433" w:rsidRDefault="007571E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1DF2B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82D67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30CE6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EBBF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F22A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17BE1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C698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84BC0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D1C7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A1B12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1E3A1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4A6C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DF0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150B6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63C5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A984E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85C437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69448B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B6D90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B0596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E61996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147FDD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1E1AB4C" w14:textId="3695A315" w:rsidR="00944C3D" w:rsidRDefault="007571E9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6975510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4B38D1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B5945B1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7392A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72B43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1B72D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B00589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AD367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B499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0AD7F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0092A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7528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3EE40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639A1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E3190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D061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DF75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50FB6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42FDB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0D860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DC1F0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69E16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9BFA1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7A548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E041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837CC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1FB2C3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8053B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BBC6C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689A0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8CD62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A4490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366DB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C01A4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6110B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6FFC6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D7EE5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31D8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B5B17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B451B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0D32523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0AF25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A3DB7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CACDF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EFCBC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21B73A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F4472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D746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0C681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6A7B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A4121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22FEE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3E676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B6BE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54DE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80889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56D8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3BA49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B40C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25DE0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60FB3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C04D0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BF17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0FF7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A97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AD4B1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5935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E63D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BD0D2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52C25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25850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6CF35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8C071B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9D6CE3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B3282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417E47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3A3842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312132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7768F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7E093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500B8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03460F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F8B455D" w14:textId="77777777" w:rsidTr="00503750">
        <w:tc>
          <w:tcPr>
            <w:tcW w:w="2302" w:type="dxa"/>
            <w:vAlign w:val="center"/>
          </w:tcPr>
          <w:p w14:paraId="4477CE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34737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E3256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C3AD9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8B47B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EEA01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23EB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C41B3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1336474" w14:textId="77777777" w:rsidTr="00503750">
        <w:tc>
          <w:tcPr>
            <w:tcW w:w="15593" w:type="dxa"/>
            <w:gridSpan w:val="8"/>
            <w:vAlign w:val="center"/>
          </w:tcPr>
          <w:p w14:paraId="5CF0E9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08F4BDE" w14:textId="77777777" w:rsidTr="00503750">
        <w:tc>
          <w:tcPr>
            <w:tcW w:w="2302" w:type="dxa"/>
            <w:vAlign w:val="center"/>
          </w:tcPr>
          <w:p w14:paraId="4BA167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FBE8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120F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F14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FD80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29E1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BE13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70B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1DC3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5E66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482C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1C38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A0E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D83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C9E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7CB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2786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9971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4AE4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1F9D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F6E3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9C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E0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70B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799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96F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C819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E072F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4B7B2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64A8B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D25A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F77A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1D04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379D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90EB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9FD169" w14:textId="77777777" w:rsidTr="00503750">
        <w:tc>
          <w:tcPr>
            <w:tcW w:w="2302" w:type="dxa"/>
            <w:vAlign w:val="center"/>
          </w:tcPr>
          <w:p w14:paraId="622515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3B072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187A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25C7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5270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AD07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E85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251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AA3B5" w14:textId="77777777" w:rsidTr="00503750">
        <w:tc>
          <w:tcPr>
            <w:tcW w:w="15593" w:type="dxa"/>
            <w:gridSpan w:val="8"/>
            <w:vAlign w:val="center"/>
          </w:tcPr>
          <w:p w14:paraId="143189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C129D2" w14:textId="77777777" w:rsidTr="00503750">
        <w:tc>
          <w:tcPr>
            <w:tcW w:w="2302" w:type="dxa"/>
            <w:vAlign w:val="center"/>
          </w:tcPr>
          <w:p w14:paraId="3AE741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B58C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DE82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388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86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ECE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9AA8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4F00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89DE7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6E1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0A0F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FE42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6FA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06D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B6B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F740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683A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2DAE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2898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6C90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017D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09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051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84E3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1AC1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8ED7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29BDF" w14:textId="77777777" w:rsidTr="00503750">
        <w:tc>
          <w:tcPr>
            <w:tcW w:w="2302" w:type="dxa"/>
            <w:vAlign w:val="center"/>
          </w:tcPr>
          <w:p w14:paraId="34C3EE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90AD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4DE8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D50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9488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EE4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B2F9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11E3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2E2106" w14:textId="77777777" w:rsidTr="00503750">
        <w:tc>
          <w:tcPr>
            <w:tcW w:w="15593" w:type="dxa"/>
            <w:gridSpan w:val="8"/>
            <w:vAlign w:val="center"/>
          </w:tcPr>
          <w:p w14:paraId="24029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0EA9DA9" w14:textId="77777777" w:rsidTr="00503750">
        <w:tc>
          <w:tcPr>
            <w:tcW w:w="2302" w:type="dxa"/>
            <w:vAlign w:val="center"/>
          </w:tcPr>
          <w:p w14:paraId="0EB5AE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F953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FE3B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48AD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41FB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8BA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C22A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D8B0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AA4C1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3AF3F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5333C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AFC9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E094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BE4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4F1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0E8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247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9C74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23579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7B57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CE97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A828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25E3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91D5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550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AA5B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A2971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DDF1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362AF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E69B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DBDA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60E3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0C6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DDED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F3DE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8265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68A42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F998DF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838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DFD27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E13D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0B0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3E69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6C60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CDEF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3B2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158D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0E7A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494D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3EE9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8F63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A6C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2C95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827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2D2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CAB634" w14:textId="77777777" w:rsidR="00944C3D" w:rsidRDefault="00944C3D" w:rsidP="00944C3D">
      <w:pPr>
        <w:rPr>
          <w:rFonts w:ascii="Arial" w:hAnsi="Arial"/>
          <w:b/>
        </w:rPr>
      </w:pPr>
    </w:p>
    <w:p w14:paraId="42BCD14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4E60BB3" w14:textId="77777777" w:rsidTr="00503750">
        <w:tc>
          <w:tcPr>
            <w:tcW w:w="1944" w:type="dxa"/>
            <w:vAlign w:val="center"/>
          </w:tcPr>
          <w:p w14:paraId="60B4F8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9B19F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E3B5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4D80C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F571B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BC0DD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0F9A6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487D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A1F4C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DB3EA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A2CA1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D4D2D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A87D2C0" w14:textId="77777777" w:rsidTr="00503750">
        <w:tc>
          <w:tcPr>
            <w:tcW w:w="15685" w:type="dxa"/>
            <w:gridSpan w:val="12"/>
            <w:vAlign w:val="center"/>
          </w:tcPr>
          <w:p w14:paraId="085B8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F5043FC" w14:textId="77777777" w:rsidTr="00503750">
        <w:tc>
          <w:tcPr>
            <w:tcW w:w="1944" w:type="dxa"/>
            <w:vAlign w:val="center"/>
          </w:tcPr>
          <w:p w14:paraId="07ACEA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9E3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A25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96F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40A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68E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84C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22A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EA5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008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9F4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8EA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2B53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54CE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2D85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559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0C3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EFF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3B7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F922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9AB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E86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080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AF4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996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D4E6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21E5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1EF9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842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FD3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956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923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85D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779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5CF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7C9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3C9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272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8AA1C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75C0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B705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F33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8AF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686E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1A29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4812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966D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A2BB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9A29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FA6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2D0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8FFFEE" w14:textId="77777777" w:rsidTr="00503750">
        <w:tc>
          <w:tcPr>
            <w:tcW w:w="1944" w:type="dxa"/>
            <w:vAlign w:val="center"/>
          </w:tcPr>
          <w:p w14:paraId="316E08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376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8E8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4FA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666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1F8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B6B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C09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CAD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1DB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A23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893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15639" w14:textId="77777777" w:rsidTr="00503750">
        <w:tc>
          <w:tcPr>
            <w:tcW w:w="15685" w:type="dxa"/>
            <w:gridSpan w:val="12"/>
            <w:vAlign w:val="center"/>
          </w:tcPr>
          <w:p w14:paraId="0D5A5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8609BE0" w14:textId="77777777" w:rsidTr="00503750">
        <w:tc>
          <w:tcPr>
            <w:tcW w:w="1944" w:type="dxa"/>
            <w:vAlign w:val="center"/>
          </w:tcPr>
          <w:p w14:paraId="1175B2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5F2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31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236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DC9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457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E3C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B57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E95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5F6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078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72A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6EDB0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D48A3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6C12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34A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472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2AA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F24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6F8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1D7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F24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A6D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1FE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B46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9BE8E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7D66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6A5C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F38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B12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A0F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44D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26C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F65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D28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111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F811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5F6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61347" w14:textId="77777777" w:rsidTr="00503750">
        <w:tc>
          <w:tcPr>
            <w:tcW w:w="1944" w:type="dxa"/>
            <w:vAlign w:val="center"/>
          </w:tcPr>
          <w:p w14:paraId="4343FC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288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8D4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76F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38F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F31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13A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0CF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01C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0E6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744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FCA8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60C45" w14:textId="77777777" w:rsidTr="00503750">
        <w:tc>
          <w:tcPr>
            <w:tcW w:w="15685" w:type="dxa"/>
            <w:gridSpan w:val="12"/>
            <w:vAlign w:val="center"/>
          </w:tcPr>
          <w:p w14:paraId="1F0E77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A0A95EB" w14:textId="77777777" w:rsidTr="00503750">
        <w:tc>
          <w:tcPr>
            <w:tcW w:w="1944" w:type="dxa"/>
            <w:vAlign w:val="center"/>
          </w:tcPr>
          <w:p w14:paraId="48117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667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304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304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D26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900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1AD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5E3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410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F48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EF4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30A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96E29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3263D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217F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165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294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7A4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9CD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0FC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64B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1C4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F85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B7A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3C0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ACD4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27FF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36FC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B5E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71B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FF8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F56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22D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FDA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0A2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D82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145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877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7086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9A1E4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C7D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62B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67C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FE3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DD0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941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83E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805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52A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D5F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414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41B6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ECAB7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2EE0A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6FC8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107A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67F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AE5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5D8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A2B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1A3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C9C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EE4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C32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2BD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168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554A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66C5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6D7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A30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A9A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A46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1E1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99D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8ED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E70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375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ACE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4FF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8E57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B6FD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369EB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7AC423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572D3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196E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16AD75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6756D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1F224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D3C38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D4C5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B355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856FA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0019F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44B9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D63E1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61A2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4CDCA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19D87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591553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662A23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37E39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C74AC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2F75A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8DF90E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0F6FA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DF38E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A26A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085DC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C5A4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04225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B76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58905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B0269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6993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E9189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A556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E80C2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F6A51D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E2663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1D6F9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F3B7C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8253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684AC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ACD42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B733EBC" w14:textId="77777777" w:rsidTr="00503750">
        <w:trPr>
          <w:trHeight w:val="1073"/>
        </w:trPr>
        <w:tc>
          <w:tcPr>
            <w:tcW w:w="3614" w:type="dxa"/>
            <w:vMerge/>
          </w:tcPr>
          <w:p w14:paraId="3CD397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C5E5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A5A4B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51CCC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CEC8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A50EC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D7C0F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63153ED" w14:textId="77777777" w:rsidTr="00503750">
        <w:trPr>
          <w:trHeight w:val="283"/>
        </w:trPr>
        <w:tc>
          <w:tcPr>
            <w:tcW w:w="3614" w:type="dxa"/>
          </w:tcPr>
          <w:p w14:paraId="3F3AA4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B3E3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B231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D4B1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67CB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F27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C3E1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B74F02C" w14:textId="77777777" w:rsidTr="00503750">
        <w:trPr>
          <w:trHeight w:val="283"/>
        </w:trPr>
        <w:tc>
          <w:tcPr>
            <w:tcW w:w="3614" w:type="dxa"/>
          </w:tcPr>
          <w:p w14:paraId="6D6D8B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E9471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C857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3D086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C61D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73CC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8391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34423D" w14:textId="77777777" w:rsidTr="00503750">
        <w:trPr>
          <w:trHeight w:val="283"/>
        </w:trPr>
        <w:tc>
          <w:tcPr>
            <w:tcW w:w="3614" w:type="dxa"/>
          </w:tcPr>
          <w:p w14:paraId="002EA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9226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6DB9F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820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A9F1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9A3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F74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DDD5F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F66E4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4A8ACC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9547A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8ECD7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115D5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D9FE5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A337A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3E0E5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5DC00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40916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BA219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38DBE6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5F8C4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30AA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CEC95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B0DF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25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0B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10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38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B32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144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04F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047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0BA9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16A0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39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99B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1CF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7CB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F5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44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B53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D846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763C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4067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5D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254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5B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713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75D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36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087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5063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6D0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0903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A0F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2A6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FDB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55C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E81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02E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F0A1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265B8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119D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2D5B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D2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10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B4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081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D2A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EE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145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E2FC3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6417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E9FB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F308D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5A65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BCE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482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AF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0A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09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7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003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32F1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7DF7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89F2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ED5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66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83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B7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B7D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D2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93B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B69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6777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95B3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D9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6C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AB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468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E0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71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490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EBF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4E0E1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07E5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00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CC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78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D79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A88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A5E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E32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FC672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B6926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7CB82A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0EFE0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333C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DF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F42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44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B9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AA8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1D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B49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30CA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5607B6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6A7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E2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5A6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140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7E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7C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CD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458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58BD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6AD41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257EC4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20FF2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D508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AF72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D94B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2451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53FE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536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E230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7506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8255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1464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6EF8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444F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AE22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66EA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51F8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AD91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AA5AE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500B8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86F410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F1E072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E052EB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819F72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7DD40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F0EC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AA05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ACA5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5F4D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DAA5A2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72C75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936F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2F44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55F73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F8CB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E016C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B516D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EC389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43CA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BD76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7B0E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EBF19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ED5D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93EDB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13F0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0523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3262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C9419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89F36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FA72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90702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0505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B910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AE251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5E5D3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F5CED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0CDC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7EB3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C6B2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1B430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4D2AF4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9B76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43077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733C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ED13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BE6552D" w14:textId="77777777" w:rsidR="00944C3D" w:rsidRDefault="00944C3D" w:rsidP="00944C3D">
      <w:pPr>
        <w:rPr>
          <w:rFonts w:ascii="Arial" w:hAnsi="Arial"/>
          <w:b/>
        </w:rPr>
      </w:pPr>
    </w:p>
    <w:p w14:paraId="7E5E9B0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B1E4C6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E6F3D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C9FFA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049FE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1C68B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8ECAF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F2A381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4662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E5F10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001C1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E71C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FFF9D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1B71E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921B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C78AD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C9FBC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876E9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51FFF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792ED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B75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6A4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59FA0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DAA65C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D0E8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800E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BBCC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D9435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2F9634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BAC9022" w14:textId="77777777" w:rsidTr="00503750">
        <w:tc>
          <w:tcPr>
            <w:tcW w:w="2835" w:type="dxa"/>
            <w:vAlign w:val="center"/>
          </w:tcPr>
          <w:p w14:paraId="346292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49F08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42145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B6DDC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A434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6919F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0781DC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6222A3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BA4CDB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23555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8D8DA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80D99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29965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79EA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B1A5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BE66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4C3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05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A4E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124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EA62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C2DF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A58A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A8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3DE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588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1DD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20F3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A2857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8A30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8F9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E0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322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EE2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FECE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05E0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1A7D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51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85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29C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785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C6F8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E401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C7C5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BCC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17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9BB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D6C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DB2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D057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7AE3D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21E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C97A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731C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23F3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06E9E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B48CDD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30C7E8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15FC6D4" w14:textId="77777777" w:rsidR="00944C3D" w:rsidRDefault="00944C3D" w:rsidP="00944C3D">
      <w:pPr>
        <w:rPr>
          <w:rFonts w:ascii="Arial" w:hAnsi="Arial"/>
          <w:b/>
        </w:rPr>
      </w:pPr>
    </w:p>
    <w:p w14:paraId="325BAA8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145BCF1" w14:textId="77777777" w:rsidTr="00503750">
        <w:tc>
          <w:tcPr>
            <w:tcW w:w="2835" w:type="dxa"/>
            <w:vAlign w:val="center"/>
          </w:tcPr>
          <w:p w14:paraId="01A9C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A04A0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E8F2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46B9C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F4F7A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72B40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CB37A5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B6E5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23E4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06E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0A3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566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CB7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8967D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69E7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5F61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665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3C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50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B34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857E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060AC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7C36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B32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8BD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EB6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2BE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8BC3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618E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7A33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C06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C96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ADA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5E4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30E05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C8CD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B7B44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0562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9EE7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1BD1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536A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A1B53D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56CC1E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22FDAB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8580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3320D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C91134B" w14:textId="77777777" w:rsidTr="00503750">
        <w:trPr>
          <w:trHeight w:val="699"/>
        </w:trPr>
        <w:tc>
          <w:tcPr>
            <w:tcW w:w="3502" w:type="dxa"/>
            <w:vMerge/>
          </w:tcPr>
          <w:p w14:paraId="00E6D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3A8C6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CD11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BF9D9E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49DF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BB668D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FE0BE8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DBCA4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B29F1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331E31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BE2B2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0F819D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4EC38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53A8268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0A97B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0424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0672B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8B06687" w14:textId="77777777" w:rsidTr="00503750">
        <w:trPr>
          <w:trHeight w:val="593"/>
        </w:trPr>
        <w:tc>
          <w:tcPr>
            <w:tcW w:w="3497" w:type="dxa"/>
          </w:tcPr>
          <w:p w14:paraId="756B5B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293BE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90039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9F62F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5A1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6639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AB4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9A7F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87F80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42A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2B0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CFF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DCB71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680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7A0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ADA1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B63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E5E4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EF9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B092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23486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9E3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127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F646D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6B8DD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2D3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599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32CC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0747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4403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2BB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7938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E6C3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EEF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EC6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71B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71BDA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86C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D9E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C8C2D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4BDA5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82D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8B4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71F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E6D63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B5E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85C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171C3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4EC6FF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8F0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610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A35D1B" w14:textId="77777777" w:rsidR="00944C3D" w:rsidRDefault="00944C3D" w:rsidP="00944C3D">
      <w:pPr>
        <w:rPr>
          <w:rFonts w:ascii="Arial" w:hAnsi="Arial"/>
          <w:b/>
        </w:rPr>
      </w:pPr>
    </w:p>
    <w:p w14:paraId="73377B78" w14:textId="77777777" w:rsidR="00944C3D" w:rsidRDefault="00944C3D" w:rsidP="00944C3D">
      <w:pPr>
        <w:rPr>
          <w:rFonts w:ascii="Arial" w:hAnsi="Arial"/>
          <w:b/>
        </w:rPr>
      </w:pPr>
    </w:p>
    <w:p w14:paraId="3288A04F" w14:textId="77777777" w:rsidR="00944C3D" w:rsidRDefault="00944C3D" w:rsidP="00944C3D">
      <w:pPr>
        <w:rPr>
          <w:rFonts w:ascii="Arial" w:hAnsi="Arial"/>
          <w:b/>
        </w:rPr>
      </w:pPr>
    </w:p>
    <w:p w14:paraId="3E7AC380" w14:textId="77777777" w:rsidR="00944C3D" w:rsidRDefault="00944C3D" w:rsidP="00944C3D">
      <w:pPr>
        <w:rPr>
          <w:rFonts w:ascii="Arial" w:hAnsi="Arial"/>
          <w:b/>
        </w:rPr>
      </w:pPr>
    </w:p>
    <w:p w14:paraId="06AAE65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BA8B519" w14:textId="77777777" w:rsidTr="00503750">
        <w:tc>
          <w:tcPr>
            <w:tcW w:w="2622" w:type="dxa"/>
            <w:vAlign w:val="center"/>
          </w:tcPr>
          <w:p w14:paraId="655232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D5E9B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16DB3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87EE3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6D8EA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AB656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0150A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2378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74BA2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6406B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2385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DEC16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69A3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FA90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BEB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92D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776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F85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24DFCB" w14:textId="77777777" w:rsidTr="00503750">
        <w:tc>
          <w:tcPr>
            <w:tcW w:w="2622" w:type="dxa"/>
            <w:vAlign w:val="center"/>
          </w:tcPr>
          <w:p w14:paraId="5518BB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0E60D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4B06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726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1D8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7F5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47D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D6BD7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AA2E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1B5E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A9E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0B9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3FC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C30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A7AACB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258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48FA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156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E55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004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10A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FFEBE46" w14:textId="77777777" w:rsidTr="00503750">
        <w:tc>
          <w:tcPr>
            <w:tcW w:w="2622" w:type="dxa"/>
            <w:vAlign w:val="center"/>
          </w:tcPr>
          <w:p w14:paraId="0F4053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1D8D459" w14:textId="2D0814A7" w:rsidR="00944C3D" w:rsidRPr="008C56AB" w:rsidRDefault="007571E9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14142</w:t>
            </w:r>
          </w:p>
        </w:tc>
        <w:tc>
          <w:tcPr>
            <w:tcW w:w="1275" w:type="dxa"/>
            <w:vAlign w:val="center"/>
          </w:tcPr>
          <w:p w14:paraId="665722A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7D8ABE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E483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265104" w14:textId="4F4CAE59" w:rsidR="00944C3D" w:rsidRPr="008C56AB" w:rsidRDefault="007571E9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15609</w:t>
            </w:r>
          </w:p>
        </w:tc>
      </w:tr>
      <w:tr w:rsidR="0099716A" w:rsidRPr="00050529" w14:paraId="56CB8CA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D669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E9F5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525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010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788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A13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FAAAE2C" w14:textId="77777777" w:rsidTr="00503750">
        <w:tc>
          <w:tcPr>
            <w:tcW w:w="2622" w:type="dxa"/>
            <w:vAlign w:val="center"/>
          </w:tcPr>
          <w:p w14:paraId="59DFC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846C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511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9A6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20B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E9D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4181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1E8849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5B14A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8DAF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BA31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5FD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D15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3F5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0B2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5C8E6D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782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6566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D63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9A6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9C5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D5D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0DD73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4D0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0594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3FD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72F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C4C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301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B60B852" w14:textId="77777777" w:rsidTr="00503750">
        <w:tc>
          <w:tcPr>
            <w:tcW w:w="2622" w:type="dxa"/>
            <w:vAlign w:val="center"/>
          </w:tcPr>
          <w:p w14:paraId="1F050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F2DB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BC0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400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C3A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1B8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8CBBCDA" w14:textId="77777777" w:rsidTr="00503750">
        <w:tc>
          <w:tcPr>
            <w:tcW w:w="2622" w:type="dxa"/>
            <w:vAlign w:val="center"/>
          </w:tcPr>
          <w:p w14:paraId="788C16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14BF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A9C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CC0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3C1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E76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A04BE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18AF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D2470F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0EE82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ED2F5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E3E945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CCD49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22FA37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1EF65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C68DF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2DC604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B66A8D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2A274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59F54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C242B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BDB85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546B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3B3E6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55F6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BEC4F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EFC6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A845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D7EC2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986C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A108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3C5A6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8831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989D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3D5FE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6843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EF0B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F883B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A3D6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EDE7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BCDB4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46E8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E7F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717E8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A4BC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4F8F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94EEB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9DD2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CE9C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E6173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17B0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A3A7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15B7E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9AAC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E96F2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F59BC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56FFF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8E5BB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5191E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A627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5428C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0958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A0E4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A644D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BD9A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9285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A1A23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8ACE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D780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96401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F1BD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0FF5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33ED1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B17A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F978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47FE6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5B9B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A6D2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2ED01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35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1825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6A1F1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138570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000BC4B" w14:textId="77777777" w:rsidTr="00503750">
        <w:tc>
          <w:tcPr>
            <w:tcW w:w="2835" w:type="dxa"/>
            <w:vAlign w:val="center"/>
          </w:tcPr>
          <w:p w14:paraId="296F89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70B0F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E5FA4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6310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24B45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CC080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2ABFA47" w14:textId="77777777" w:rsidTr="00503750">
        <w:tc>
          <w:tcPr>
            <w:tcW w:w="2835" w:type="dxa"/>
            <w:vAlign w:val="center"/>
          </w:tcPr>
          <w:p w14:paraId="67447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81278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D7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9B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4C7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E62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88919" w14:textId="77777777" w:rsidTr="00503750">
        <w:tc>
          <w:tcPr>
            <w:tcW w:w="2835" w:type="dxa"/>
            <w:vAlign w:val="center"/>
          </w:tcPr>
          <w:p w14:paraId="7AAD73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B32C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0A6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CA1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18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9CF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811F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6A06C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367DF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8F2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F98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2C77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E666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EDBD690" w14:textId="77777777" w:rsidTr="00503750">
        <w:tc>
          <w:tcPr>
            <w:tcW w:w="2835" w:type="dxa"/>
            <w:vAlign w:val="center"/>
          </w:tcPr>
          <w:p w14:paraId="7FD566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DD4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2DA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367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4D9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CAB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A1643" w14:textId="77777777" w:rsidTr="00503750">
        <w:tc>
          <w:tcPr>
            <w:tcW w:w="2835" w:type="dxa"/>
            <w:vAlign w:val="center"/>
          </w:tcPr>
          <w:p w14:paraId="32C333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58A1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121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D6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9C7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BA8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6DAD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AB4FA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BFC065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C877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5686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F2E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04F20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97966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FC5C5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1354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D5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66C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3EE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47D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72EF5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256018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106CDD1" w14:textId="77777777" w:rsidTr="00503750">
        <w:tc>
          <w:tcPr>
            <w:tcW w:w="2552" w:type="dxa"/>
            <w:shd w:val="clear" w:color="auto" w:fill="auto"/>
            <w:vAlign w:val="center"/>
          </w:tcPr>
          <w:p w14:paraId="188669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78DD1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6A04B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E8AC3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C785F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3F177B4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D1296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D173E1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FB5F61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2AE7BE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AD3A1C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9D3EC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18A01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65F75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72AB91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D0C67A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FF21F0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97F814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B8FB18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C1FBBB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29B3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73A2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AC51933" w14:textId="77777777" w:rsidTr="00503750">
        <w:tc>
          <w:tcPr>
            <w:tcW w:w="4395" w:type="dxa"/>
            <w:vMerge/>
          </w:tcPr>
          <w:p w14:paraId="687132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9B5A0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7EBC3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8ADA3E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6648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A1A7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5729AE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C418A6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875A4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43FC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68F9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CF03E3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96825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B607433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2E56A4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7E09F6A" w14:textId="77777777" w:rsidTr="00503750">
        <w:tc>
          <w:tcPr>
            <w:tcW w:w="4395" w:type="dxa"/>
            <w:vAlign w:val="center"/>
          </w:tcPr>
          <w:p w14:paraId="378F03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48A9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BA3DC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67C9E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F5047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5DD6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5D53E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E7E1C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DB8D9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77F49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3FD5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F4A14C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ACCE5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189B262" w14:textId="0BF7A611" w:rsidR="00944C3D" w:rsidRPr="008C56AB" w:rsidRDefault="007571E9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6391</w:t>
            </w:r>
          </w:p>
        </w:tc>
        <w:tc>
          <w:tcPr>
            <w:tcW w:w="2835" w:type="dxa"/>
            <w:vAlign w:val="center"/>
          </w:tcPr>
          <w:p w14:paraId="6A8D06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80CD6C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F97CB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B66AE82" w14:textId="77777777" w:rsidTr="00503750">
        <w:tc>
          <w:tcPr>
            <w:tcW w:w="4395" w:type="dxa"/>
            <w:vAlign w:val="center"/>
          </w:tcPr>
          <w:p w14:paraId="3D785D0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D95CC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6CE823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43F045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D4176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37E7F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EE6F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81E533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0960B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742C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94F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62A97B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E6B80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0D319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3971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BE2351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B0BBC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C3CCD4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9BD25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0A3C24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01C98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425FA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0CA8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56073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3477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EBFA0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A4B6DE8" w14:textId="77777777" w:rsidTr="00503750">
        <w:tc>
          <w:tcPr>
            <w:tcW w:w="1843" w:type="dxa"/>
            <w:vAlign w:val="center"/>
          </w:tcPr>
          <w:p w14:paraId="22E3C59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71F428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54778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1E989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74155A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07F9F4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B0DC5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952EBA8" w14:textId="77777777" w:rsidTr="00503750">
        <w:tc>
          <w:tcPr>
            <w:tcW w:w="1843" w:type="dxa"/>
            <w:vAlign w:val="center"/>
          </w:tcPr>
          <w:p w14:paraId="3AC466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B9C20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8F01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4BF1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72C9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A5C4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813E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E6632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D2753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8C72C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107C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7DF0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7072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F20C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C905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AF59273" w14:textId="77777777" w:rsidTr="00503750">
        <w:tc>
          <w:tcPr>
            <w:tcW w:w="1843" w:type="dxa"/>
            <w:vAlign w:val="center"/>
          </w:tcPr>
          <w:p w14:paraId="347708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5925E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3B85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8DDB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2592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6560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32EE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4EB33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A0024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28D39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DB26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6657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2F99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1E12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AD88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4DDDDB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83D2E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E204F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9130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0F9A6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3C0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2D3DE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ADBA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8EF7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C2F41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4717465" w14:textId="77777777" w:rsidTr="00503750">
        <w:trPr>
          <w:trHeight w:val="664"/>
        </w:trPr>
        <w:tc>
          <w:tcPr>
            <w:tcW w:w="3372" w:type="dxa"/>
          </w:tcPr>
          <w:p w14:paraId="4B1AD5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F7E2D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6B2CD0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C78D6F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8B06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3780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BBE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76E2F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DB53B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3275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43C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0AAD2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7EF5B0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4840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3DE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D308A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9A0F3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EAA6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A0C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4660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FF853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A6A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AF8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67C99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DDFD59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F131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040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AE065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B3618F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1E8BC19" w14:textId="77777777" w:rsidTr="00503750">
        <w:tc>
          <w:tcPr>
            <w:tcW w:w="2835" w:type="dxa"/>
            <w:vAlign w:val="center"/>
          </w:tcPr>
          <w:p w14:paraId="756787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FB8C6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EA1F7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6946B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6EE60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6069495" w14:textId="77777777" w:rsidTr="00503750">
        <w:tc>
          <w:tcPr>
            <w:tcW w:w="2835" w:type="dxa"/>
          </w:tcPr>
          <w:p w14:paraId="08850D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35C5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893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5BC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B1F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182114" w14:textId="77777777" w:rsidTr="00503750">
        <w:tc>
          <w:tcPr>
            <w:tcW w:w="2835" w:type="dxa"/>
          </w:tcPr>
          <w:p w14:paraId="357EDC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EE80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559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BD0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848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AE3DA9" w14:textId="77777777" w:rsidTr="00503750">
        <w:tc>
          <w:tcPr>
            <w:tcW w:w="2835" w:type="dxa"/>
          </w:tcPr>
          <w:p w14:paraId="4FB9BD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3B16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903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E52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508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EBD017" w14:textId="77777777" w:rsidTr="00503750">
        <w:tc>
          <w:tcPr>
            <w:tcW w:w="2835" w:type="dxa"/>
            <w:vAlign w:val="center"/>
          </w:tcPr>
          <w:p w14:paraId="648034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57CC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E6E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26B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575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1ACCAC" w14:textId="77777777" w:rsidTr="00503750">
        <w:tc>
          <w:tcPr>
            <w:tcW w:w="2835" w:type="dxa"/>
            <w:vAlign w:val="center"/>
          </w:tcPr>
          <w:p w14:paraId="679AEF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DE3D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3F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9FD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FF8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DE89C0" w14:textId="77777777" w:rsidTr="00503750">
        <w:tc>
          <w:tcPr>
            <w:tcW w:w="2835" w:type="dxa"/>
          </w:tcPr>
          <w:p w14:paraId="2E2AD3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C058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E35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423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431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4B61F2" w14:textId="77777777" w:rsidTr="00503750">
        <w:tc>
          <w:tcPr>
            <w:tcW w:w="2835" w:type="dxa"/>
          </w:tcPr>
          <w:p w14:paraId="68574C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81A5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876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A3F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9C3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9D149A" w14:textId="77777777" w:rsidTr="00503750">
        <w:tc>
          <w:tcPr>
            <w:tcW w:w="2835" w:type="dxa"/>
          </w:tcPr>
          <w:p w14:paraId="2FF979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0AD5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8EA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594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C17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2C3409" w14:textId="77777777" w:rsidR="00944C3D" w:rsidRDefault="00944C3D" w:rsidP="00944C3D">
      <w:pPr>
        <w:rPr>
          <w:rFonts w:ascii="Arial" w:hAnsi="Arial"/>
          <w:b/>
        </w:rPr>
      </w:pPr>
    </w:p>
    <w:p w14:paraId="5BD4F9C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B438D9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48071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E8BA2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DEA0F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76F7F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B72B9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53D9B2B" w14:textId="77777777" w:rsidTr="00503750">
        <w:trPr>
          <w:trHeight w:val="443"/>
        </w:trPr>
        <w:tc>
          <w:tcPr>
            <w:tcW w:w="2560" w:type="dxa"/>
          </w:tcPr>
          <w:p w14:paraId="099B99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166F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61E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2C6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9B8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02DA8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7767F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7FA2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E86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F02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9E87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5BA75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38627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CB6F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19C3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155C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3DA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D4DF5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A2F60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69F0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9B3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482F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764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8986F2" w14:textId="77777777" w:rsidR="00944C3D" w:rsidRDefault="00944C3D" w:rsidP="00944C3D">
      <w:pPr>
        <w:rPr>
          <w:rFonts w:ascii="Arial" w:hAnsi="Arial"/>
          <w:b/>
        </w:rPr>
      </w:pPr>
    </w:p>
    <w:p w14:paraId="130AA013" w14:textId="77777777" w:rsidR="00944C3D" w:rsidRDefault="00944C3D" w:rsidP="00944C3D">
      <w:pPr>
        <w:rPr>
          <w:rFonts w:ascii="Arial" w:hAnsi="Arial"/>
          <w:b/>
        </w:rPr>
      </w:pPr>
    </w:p>
    <w:p w14:paraId="19ABA82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95FDE26" w14:textId="77777777" w:rsidR="00944C3D" w:rsidRDefault="00944C3D" w:rsidP="00944C3D">
      <w:pPr>
        <w:rPr>
          <w:rFonts w:ascii="Arial" w:hAnsi="Arial"/>
          <w:b/>
        </w:rPr>
      </w:pPr>
    </w:p>
    <w:p w14:paraId="1DDA582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780A51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C74D6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947F4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87124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0999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D496C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4DAC0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7215D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80C38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94A16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A51FB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30B4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027F9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7D949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5E607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4A842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E6BF9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750F2F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C3AD7D1" w14:textId="77777777" w:rsidTr="00503750">
        <w:trPr>
          <w:trHeight w:val="677"/>
        </w:trPr>
        <w:tc>
          <w:tcPr>
            <w:tcW w:w="3358" w:type="dxa"/>
          </w:tcPr>
          <w:p w14:paraId="578622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FEA80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25399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31A0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7624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75B5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A68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F096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0DCD2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2919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B63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6F4FC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C014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AE31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EF1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7E2F8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5491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25E1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834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5D659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F1FF6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E0A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7E5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AC45F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F0F60D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C022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D18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05D16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73E413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C6A63D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A59BA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F564A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A507B9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88527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5B08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F3285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CA32C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AE645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9F34E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15E47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F63D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BE0FA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6B9CA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C64F5C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34AD2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FD580F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7E47C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3949C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733F8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18F96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CC16D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3828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996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96897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E2596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302F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166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C2EC0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32553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9FBA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3B9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3260D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E50AA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CD68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2B8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9B6F0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0BA14B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B96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A11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FF1A6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A60BA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2FFB65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21B20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5A966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ED66C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77592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702D4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29E9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47A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E42FE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DA495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E033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E26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5C87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50E46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FB07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957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1B638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48648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468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D9A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B09D9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1C5F0C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1B21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25F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9B64A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770512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2E8054C" w14:textId="77777777" w:rsidTr="00503750">
        <w:tc>
          <w:tcPr>
            <w:tcW w:w="3686" w:type="dxa"/>
            <w:vAlign w:val="center"/>
          </w:tcPr>
          <w:p w14:paraId="1AE6F9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9F5C8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5204A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2C1039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A2017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2774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A631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7857B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1B2CD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38C69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A5D8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03C9F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0C938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2923B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FF52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46CA2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068736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22032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C65EC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2F215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B78873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1E8B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0D3DA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A5F0C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94E0F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E895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AC8F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AFD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09C38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8699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CC07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95A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DADA7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79F69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997F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D00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45063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FB1FE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03C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1A3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32CE1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F0C772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42C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AD9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1A5D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92C8D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6305F6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95116E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C82D1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27764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BAA68D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E95A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136B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DD2F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8452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6629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1848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6929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B578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96F5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9D9C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0997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0859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5723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CF01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0B6E9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7155B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0F326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9FBC67" w14:textId="77777777" w:rsidR="00944C3D" w:rsidRDefault="00944C3D" w:rsidP="00944C3D">
      <w:pPr>
        <w:rPr>
          <w:sz w:val="22"/>
          <w:szCs w:val="22"/>
        </w:rPr>
      </w:pPr>
    </w:p>
    <w:p w14:paraId="7B0B91F5" w14:textId="77777777" w:rsidR="00944C3D" w:rsidRDefault="00944C3D" w:rsidP="00944C3D">
      <w:pPr>
        <w:rPr>
          <w:sz w:val="22"/>
          <w:szCs w:val="22"/>
        </w:rPr>
      </w:pPr>
    </w:p>
    <w:p w14:paraId="05EB5C5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14244A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650ACB5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FFE87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92BBA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234E3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0D97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06DCAE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E67542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D139A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427A83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0D96E8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F0D05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1A0E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D02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FC4BF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0734D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27D6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80B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9022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FA0F9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8346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92D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87997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18929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5FE5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6AC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7BD17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6165E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3228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5E6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62C53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41F779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63B4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59F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2BE38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53442C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0F24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DEC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C4CB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C280D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63193B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FD5D26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8F4D3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35D87D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227BE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6FC54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9468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2B26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F037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B5B7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B573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F6B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5F620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9EDE9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1CED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937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9C97E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4054E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D06C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D7C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552C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7C9AB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473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55D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754B8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878F5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991F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CF5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A2784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8DE3E5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10AB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ED3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EC95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3ECD0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C4C5BC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86A0A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20F01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5A69E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42639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8BAF4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ED0D14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BF93C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80AA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2B981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57602A5" w14:textId="77777777" w:rsidR="00944C3D" w:rsidRPr="003607F0" w:rsidRDefault="00944C3D" w:rsidP="00944C3D"/>
    <w:p w14:paraId="3B504371" w14:textId="77777777" w:rsidR="00F47675" w:rsidRPr="00944C3D" w:rsidRDefault="00F47675" w:rsidP="00944C3D"/>
    <w:sectPr w:rsidR="00F47675" w:rsidRPr="00944C3D" w:rsidSect="00500B8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0375C" w14:textId="77777777" w:rsidR="00500B87" w:rsidRDefault="00500B87">
      <w:r>
        <w:separator/>
      </w:r>
    </w:p>
  </w:endnote>
  <w:endnote w:type="continuationSeparator" w:id="0">
    <w:p w14:paraId="140E2921" w14:textId="77777777" w:rsidR="00500B87" w:rsidRDefault="0050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A0AD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45FB1C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8E57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073E4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7BB1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6A0462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7E806" w14:textId="77777777" w:rsidR="00500B87" w:rsidRDefault="00500B87">
      <w:r>
        <w:separator/>
      </w:r>
    </w:p>
  </w:footnote>
  <w:footnote w:type="continuationSeparator" w:id="0">
    <w:p w14:paraId="633926CB" w14:textId="77777777" w:rsidR="00500B87" w:rsidRDefault="00500B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771074">
    <w:abstractNumId w:val="13"/>
  </w:num>
  <w:num w:numId="2" w16cid:durableId="175850593">
    <w:abstractNumId w:val="17"/>
  </w:num>
  <w:num w:numId="3" w16cid:durableId="18356901">
    <w:abstractNumId w:val="8"/>
  </w:num>
  <w:num w:numId="4" w16cid:durableId="1619481737">
    <w:abstractNumId w:val="7"/>
  </w:num>
  <w:num w:numId="5" w16cid:durableId="9066092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6230682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84827915">
    <w:abstractNumId w:val="20"/>
  </w:num>
  <w:num w:numId="8" w16cid:durableId="2105835122">
    <w:abstractNumId w:val="10"/>
  </w:num>
  <w:num w:numId="9" w16cid:durableId="1699042027">
    <w:abstractNumId w:val="0"/>
  </w:num>
  <w:num w:numId="10" w16cid:durableId="829365315">
    <w:abstractNumId w:val="19"/>
  </w:num>
  <w:num w:numId="11" w16cid:durableId="1643342391">
    <w:abstractNumId w:val="6"/>
  </w:num>
  <w:num w:numId="12" w16cid:durableId="2073457263">
    <w:abstractNumId w:val="9"/>
  </w:num>
  <w:num w:numId="13" w16cid:durableId="1172840508">
    <w:abstractNumId w:val="12"/>
  </w:num>
  <w:num w:numId="14" w16cid:durableId="1565945111">
    <w:abstractNumId w:val="15"/>
  </w:num>
  <w:num w:numId="15" w16cid:durableId="914317592">
    <w:abstractNumId w:val="14"/>
  </w:num>
  <w:num w:numId="16" w16cid:durableId="1327973414">
    <w:abstractNumId w:val="2"/>
  </w:num>
  <w:num w:numId="17" w16cid:durableId="433983769">
    <w:abstractNumId w:val="4"/>
  </w:num>
  <w:num w:numId="18" w16cid:durableId="2051146982">
    <w:abstractNumId w:val="11"/>
  </w:num>
  <w:num w:numId="19" w16cid:durableId="528685391">
    <w:abstractNumId w:val="5"/>
  </w:num>
  <w:num w:numId="20" w16cid:durableId="1324817745">
    <w:abstractNumId w:val="18"/>
  </w:num>
  <w:num w:numId="21" w16cid:durableId="2425727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0B8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167E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E6272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571E9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E5A29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81995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6558E-43FB-4761-AFE6-7D8A11A85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5277</Words>
  <Characters>30081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2024-02-27T12:27:00Z</dcterms:created>
  <dcterms:modified xsi:type="dcterms:W3CDTF">2024-02-27T12:27:00Z</dcterms:modified>
</cp:coreProperties>
</file>