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6B2EAFC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C9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1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4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2F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19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48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BB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0B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3B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0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EF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11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60E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5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4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5F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9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E6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C0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94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CC7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688018E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B22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EA4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06E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F5E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9EC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56A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81E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5F5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661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A9C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E86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CD6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B6B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4F9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877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7E4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376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AEC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D7C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7C0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EEC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F3A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F87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012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CED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5A5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8AF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304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29C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7BE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49B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8BD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980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D7C055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851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4BD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B95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815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33F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3B9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797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793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382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B15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C1A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F05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D0A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CD9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042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710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1ED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5B2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8B68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F7F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3D5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322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5C2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C33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B74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480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CD5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DBB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60E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096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D29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D5C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A0B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BC2D4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682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87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7A6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C4E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3EA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FFA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307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1F7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E06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BEB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E5D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7C6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FC4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466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D6A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667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E7C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CB7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4AD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413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DD4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A1F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95DF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411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09F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7A3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F55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A60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B50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BB2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AE3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247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B08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3A5780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A2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85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FD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31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7A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B0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96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F1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93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5B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44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D90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8A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24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B5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C1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68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8F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01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5F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1A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33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F5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5B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7E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A4E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31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AB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E0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D4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58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7E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1E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5C4BBDC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54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A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96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0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96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6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31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B6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2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2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6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E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BA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5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6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2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FF5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75FCF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1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CAF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C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BB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FD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29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94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11F8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46A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F7CB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3A9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399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3C6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F6A2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CF14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F8C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3D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0AC9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E5AFE7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14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95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C1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CB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8D999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93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0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B6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3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935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02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DE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BF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EB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9D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4B8A8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C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2D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1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BB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33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11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09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0A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C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C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BE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B8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55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EB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7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674D5A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79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EA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E6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5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3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D09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F8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8B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CC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98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E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9F18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DE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5A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A2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BC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C8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71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42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0D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70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69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613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C4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E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424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43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720A0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5D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A0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65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83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C0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B0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00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072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FC2C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FA5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D049C7" w14:textId="00F2F05C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7571E9">
              <w:rPr>
                <w:rFonts w:ascii="Arial" w:hAnsi="Arial"/>
                <w:lang w:eastAsia="sk-SK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B01E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C87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A37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619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F6F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0C2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4D5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4D3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F0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5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51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4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1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D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43E7B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8D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B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2D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3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C8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FD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103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67D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5C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2069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138152E" wp14:editId="2F9131FF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46666C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7B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80E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69A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27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AE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35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FB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83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81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7C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DC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D3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27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0E9D60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C1D73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AAC6412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3E17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037C486" wp14:editId="267B2E0F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ABF76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EA2C625" wp14:editId="25986B56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2AE9F7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5A7950" wp14:editId="20ECDF4F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ED0473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A3FAD18" wp14:editId="37E051E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55495B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6E6272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3B3D3A1" wp14:editId="14CA9BDC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5397BF" w14:textId="2789D7C6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5D167E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7571E9"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B3D3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1E5397BF" w14:textId="2789D7C6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5D167E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7571E9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BCA0EA1" wp14:editId="51A009CF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FCB8B" w14:textId="7F5E2D9C" w:rsidR="000B647F" w:rsidRDefault="0099716A" w:rsidP="00944C3D">
                                  <w:r>
                                    <w:t>20</w:t>
                                  </w:r>
                                  <w:r w:rsidR="005D167E">
                                    <w:t>2</w:t>
                                  </w:r>
                                  <w:r w:rsidR="007571E9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A0EA1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4A3FCB8B" w14:textId="7F5E2D9C" w:rsidR="000B647F" w:rsidRDefault="0099716A" w:rsidP="00944C3D">
                            <w:r>
                              <w:t>20</w:t>
                            </w:r>
                            <w:r w:rsidR="005D167E">
                              <w:t>2</w:t>
                            </w:r>
                            <w:r w:rsidR="007571E9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3A52371" wp14:editId="714D6656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E884DC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6E6272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AE85A6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04A1A3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5DC221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15BEB9A" wp14:editId="7E6A3E3F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A7C78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CE2E5C8" wp14:editId="3795FCE7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6B813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13FC31" wp14:editId="69BEA835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0F483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247F33D" wp14:editId="2D4B39E9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CF73B" w14:textId="4179FAAA" w:rsidR="000B647F" w:rsidRDefault="0099716A" w:rsidP="00944C3D">
                                  <w:r>
                                    <w:t>20</w:t>
                                  </w:r>
                                  <w:r w:rsidR="005D167E">
                                    <w:t>2</w:t>
                                  </w:r>
                                  <w:r w:rsidR="007571E9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7F33D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1C1CF73B" w14:textId="4179FAAA" w:rsidR="000B647F" w:rsidRDefault="0099716A" w:rsidP="00944C3D">
                            <w:r>
                              <w:t>20</w:t>
                            </w:r>
                            <w:r w:rsidR="005D167E">
                              <w:t>2</w:t>
                            </w:r>
                            <w:r w:rsidR="007571E9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9F975D0" wp14:editId="3229820F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46CE68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6E6272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D6F3696" wp14:editId="2E8E2116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6F819D" w14:textId="765CF450" w:rsidR="000B647F" w:rsidRDefault="0099716A" w:rsidP="00944C3D">
                                  <w:r>
                                    <w:t>20</w:t>
                                  </w:r>
                                  <w:r w:rsidR="005D167E">
                                    <w:t>2</w:t>
                                  </w:r>
                                  <w:r w:rsidR="007571E9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F3696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2B6F819D" w14:textId="765CF450" w:rsidR="000B647F" w:rsidRDefault="0099716A" w:rsidP="00944C3D">
                            <w:r>
                              <w:t>20</w:t>
                            </w:r>
                            <w:r w:rsidR="005D167E">
                              <w:t>2</w:t>
                            </w:r>
                            <w:r w:rsidR="007571E9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D9827EE" wp14:editId="71408E41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B405B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6E6272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15C1F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2BE5415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972425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7F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A00D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27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D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059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89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DA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E4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B7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82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B6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56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2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655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A2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8C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47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41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A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6F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EF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E8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1B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FC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7B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A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D4EBB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96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DAA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61C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DF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ECA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F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96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4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2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FB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61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0F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BA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B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82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E2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C9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D84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F27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3F5C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930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B64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19F2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5B5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658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0A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6A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3F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5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90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2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32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4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343E60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DE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8A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AB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F0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93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96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F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03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23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7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8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F7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F5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F2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D1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77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C7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EB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28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C9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25BD2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5A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B9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E6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1C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8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4C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8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91D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2CDBC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B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E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A0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0E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29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6C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C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ECC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5F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B1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09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9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699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0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BB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13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C3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D87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E2C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FD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71B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A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A0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F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BD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F2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6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4A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66ACE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8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5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9B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8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D5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A6E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00E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C51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7B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2A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BE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01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849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7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0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7A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EC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16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169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00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413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59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AD6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64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648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D5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00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FA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82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D2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04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F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C7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D334B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398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C68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2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5C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43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94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21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D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C8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F9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A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44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5A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E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2D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B99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4F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AD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C6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81C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FAD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CED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D71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4F7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DB3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959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5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22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CB341C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B0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F9D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49E47AD" wp14:editId="57309F9F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572104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D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9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77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93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14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21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95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EA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18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DCF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D2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3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7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20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26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A7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EF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ED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62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B7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0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38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3F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E4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63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A03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D9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EA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E6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CF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FA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52418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022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333497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1975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8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68868D" wp14:editId="67FECFB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70545" w14:textId="5A0B5B11" w:rsidR="000B647F" w:rsidRPr="00391121" w:rsidRDefault="007571E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42143136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8868D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V0kn4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65B70545" w14:textId="5A0B5B11" w:rsidR="000B647F" w:rsidRPr="00391121" w:rsidRDefault="007571E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42143136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BE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F5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5A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7F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86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E2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98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D7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E35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73D9D4" wp14:editId="387869E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296C3" w14:textId="6B8422B0" w:rsidR="000B647F" w:rsidRPr="00391121" w:rsidRDefault="0044565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7571E9">
                                    <w:rPr>
                                      <w:rFonts w:ascii="Arial" w:hAnsi="Arial" w:cs="Arial"/>
                                    </w:rPr>
                                    <w:t>022780947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3D9D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NPbvpx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1C9296C3" w14:textId="6B8422B0" w:rsidR="000B647F" w:rsidRPr="00391121" w:rsidRDefault="0044565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7571E9">
                              <w:rPr>
                                <w:rFonts w:ascii="Arial" w:hAnsi="Arial" w:cs="Arial"/>
                              </w:rPr>
                              <w:t>022780947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14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3F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C2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A2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B7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C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94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3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9E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07D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5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45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F0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88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9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EC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BE43A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955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A5141A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A518F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D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52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A4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D0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20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1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2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30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F7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49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8C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F2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2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B4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29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7182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61D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545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D0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831B6D" wp14:editId="06C02F5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78D156" w14:textId="5FB48A6A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7571E9">
                                    <w:rPr>
                                      <w:rFonts w:ascii="Arial" w:hAnsi="Arial" w:cs="Arial"/>
                                    </w:rPr>
                                    <w:t>Melčice - Lieskové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31B6D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1y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l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C/o/XI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4778D156" w14:textId="5FB48A6A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571E9">
                              <w:rPr>
                                <w:rFonts w:ascii="Arial" w:hAnsi="Arial" w:cs="Arial"/>
                              </w:rPr>
                              <w:t>Melčice - Lieskové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E3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41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5A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95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C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60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2A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A5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C4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4F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5B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B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43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515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91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B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28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4B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B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EFA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1A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26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59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C1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F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CF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FC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96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54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82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E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95D79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6C2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0A0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1DAA78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1C598D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1A9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45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62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DD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6A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7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62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1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DD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2E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9D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A2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FE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82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A3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C4F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9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C7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51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69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1E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2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3E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6AE312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A4E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E5EBEA" wp14:editId="30981D6A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31265" w14:textId="48DB5755" w:rsidR="000B647F" w:rsidRPr="00391121" w:rsidRDefault="007571E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Melčice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5EBEA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">
                      <v:textbox>
                        <w:txbxContent>
                          <w:p w14:paraId="02731265" w14:textId="48DB5755" w:rsidR="000B647F" w:rsidRPr="00391121" w:rsidRDefault="007571E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Melčice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F047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1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28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99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8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2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8A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6B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A9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A4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73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9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3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B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3E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B5B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9B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6AD4831" wp14:editId="50B7741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9A3A2C" w14:textId="3D9E82CB" w:rsidR="000B647F" w:rsidRDefault="00445650" w:rsidP="00944C3D">
                                  <w:r>
                                    <w:t>5</w:t>
                                  </w:r>
                                  <w:r w:rsidR="007571E9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D4831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Cj9RPl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639A3A2C" w14:textId="3D9E82CB" w:rsidR="000B647F" w:rsidRDefault="00445650" w:rsidP="00944C3D">
                            <w:r>
                              <w:t>5</w:t>
                            </w:r>
                            <w:r w:rsidR="007571E9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3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4F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C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EE0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1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3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30F60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1B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0B58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A96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2E0369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2E9B5A2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ED6C9A" wp14:editId="376C060B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35287B" w14:textId="6A5F5DBF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</w:t>
                                  </w:r>
                                  <w:r w:rsidR="007571E9">
                                    <w:rPr>
                                      <w:rFonts w:ascii="Arial" w:hAnsi="Arial" w:cs="Arial"/>
                                    </w:rPr>
                                    <w:t>305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D6C9A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P8GA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">
                      <v:textbox>
                        <w:txbxContent>
                          <w:p w14:paraId="2C35287B" w14:textId="6A5F5DBF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</w:t>
                            </w:r>
                            <w:r w:rsidR="007571E9">
                              <w:rPr>
                                <w:rFonts w:ascii="Arial" w:hAnsi="Arial" w:cs="Arial"/>
                              </w:rPr>
                              <w:t>305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630B361" wp14:editId="555E72D8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250FE" w14:textId="42BB4A27" w:rsidR="000B647F" w:rsidRPr="00391121" w:rsidRDefault="007571E9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Melčice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0B361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C8dGWS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642250FE" w14:textId="42BB4A27" w:rsidR="000B647F" w:rsidRPr="00391121" w:rsidRDefault="007571E9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Melčice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DF854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209DF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98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5E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F5B8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B18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7CC8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68A3CF" wp14:editId="0060FFC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F97473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07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12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F41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59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FFB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A4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60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762D134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3A4A002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44195B7" wp14:editId="0319633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0F925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F5E0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B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91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B77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8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FF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7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4EF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DE44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E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4EC5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4C9CA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321951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FF7BF5" wp14:editId="07435D7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37C3E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6193E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7505F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07323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D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80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11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A8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06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325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A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D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E0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8E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6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A9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637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D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9E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99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5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34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866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AD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1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12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6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3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3A2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50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F7A84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092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513084" w14:textId="171E2BF9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5D167E">
              <w:rPr>
                <w:rFonts w:ascii="Arial" w:hAnsi="Arial"/>
                <w:lang w:eastAsia="sk-SK"/>
              </w:rPr>
              <w:t>23.2.202</w:t>
            </w:r>
            <w:r w:rsidR="007571E9">
              <w:rPr>
                <w:rFonts w:ascii="Arial" w:hAnsi="Arial"/>
                <w:lang w:eastAsia="sk-SK"/>
              </w:rPr>
              <w:t>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F07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851C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A911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FF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E3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4E7FE8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F9F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4DD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94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59C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1C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943D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29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80FFD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1B36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CDA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994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BBB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A6C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312C9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2D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7AA408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E3C9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3D6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923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C8A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6B0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F2EDC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2C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CC032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7AB2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31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18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4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04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ADA30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B1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962CF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A28E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6E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3C7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33E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200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AF2E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20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654DD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472B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E53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C5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A5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96B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5AEA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2B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2A8FBD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7A6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44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59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243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F3E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F7C9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B5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23C31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D7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D16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3D270E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B41E84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7A795CAF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CE5A4C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0F036C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A730049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78DEB1A1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25167C6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DB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A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E80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2EE9D0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70BD8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42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4E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9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32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8C2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A4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30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BF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09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EFF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E2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84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C9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D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38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A7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9D2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CA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EA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65B4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AA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C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04012C5F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3C0FF43B" w14:textId="77777777" w:rsidR="00944C3D" w:rsidRDefault="00944C3D" w:rsidP="00944C3D">
      <w:pPr>
        <w:rPr>
          <w:rFonts w:ascii="Arial" w:hAnsi="Arial"/>
        </w:rPr>
      </w:pPr>
    </w:p>
    <w:p w14:paraId="4B194C5B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24931F7E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B2BF5D9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20834DD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84DF9EF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127A34F2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6D775B26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54DE9B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0B644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13A39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D65B9B7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6F0C0B6" w14:textId="1354BFCF" w:rsidR="00944C3D" w:rsidRPr="008D0433" w:rsidRDefault="007571E9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Ing. Marko Ladislav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D1DBBFE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C1C9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188CF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292A2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E5FE7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44C3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4B1ECA7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2DE536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D5C30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4C2EA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8D09B88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55EB9A94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4A96085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78CBC78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CB1730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E96EBB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EDDEEA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231A2E01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E639708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292D01A7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0DA5F0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3202ED3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3552164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599ACF3B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3EA51A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EE5D311" w14:textId="354F27E4" w:rsidR="00944C3D" w:rsidRPr="008D0433" w:rsidRDefault="007571E9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31DF2B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82D671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30CE6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0EBBF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F22A0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17BE12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5C698C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84BC0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D1C77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0A1B121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41E3A1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4A6CB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DDF0A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150B6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063C5D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EA984E6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285C437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769448B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1B6D905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EB05960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E61996E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6147FDD4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21E1AB4C" w14:textId="3695A315" w:rsidR="00944C3D" w:rsidRDefault="007571E9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</w:t>
      </w:r>
      <w:r w:rsidR="00944C3D">
        <w:rPr>
          <w:rFonts w:ascii="Arial" w:hAnsi="Arial"/>
          <w:sz w:val="22"/>
          <w:szCs w:val="22"/>
        </w:rPr>
        <w:t>no</w:t>
      </w:r>
      <w:r>
        <w:rPr>
          <w:rFonts w:ascii="Arial" w:hAnsi="Arial"/>
          <w:sz w:val="22"/>
          <w:szCs w:val="22"/>
        </w:rPr>
        <w:t xml:space="preserve"> x</w:t>
      </w:r>
      <w:r w:rsidR="00944C3D">
        <w:rPr>
          <w:rFonts w:ascii="Arial" w:hAnsi="Arial"/>
          <w:sz w:val="22"/>
          <w:szCs w:val="22"/>
        </w:rPr>
        <w:tab/>
      </w:r>
      <w:r w:rsidR="00944C3D">
        <w:rPr>
          <w:rFonts w:ascii="Arial" w:hAnsi="Arial"/>
          <w:sz w:val="22"/>
          <w:szCs w:val="22"/>
        </w:rPr>
        <w:tab/>
        <w:t>nie</w:t>
      </w:r>
    </w:p>
    <w:p w14:paraId="6975510F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4B38D1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3B5945B1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07392AC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372B430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1B72D8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7B005890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AD367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B4993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0AD7F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C0092A1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75286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3EE40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639A1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6E31901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1D0618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DF758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50FB6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142FDB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20D860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DC1F00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569E160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09BFA18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17A548A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AE0415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837CCA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1FB2C39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28053B3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6BBC6C0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3689A00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58CD626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5A44907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1366DB8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C01A48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16110BD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26FFC6E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3D7EE55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831D8E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3B5B17F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0B451B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30D32523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10AF257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A3DB74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1CACDF3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EFCBC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721B73A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F4472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FD746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0C681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A6A7B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8A41218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22FEE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3E676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B6BE5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54DE7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6808897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956D8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3BA49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CB40C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25DE0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A60FB3E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C04D0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FBF17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0FF71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2A977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9AD4B10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559359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0E63D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BD0D2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52C25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25850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26CF358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58C071B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9D6CE3F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0B32824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417E47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43A3842A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312132D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17768FF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A7E0937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500B87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103460F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3F8B455D" w14:textId="77777777" w:rsidTr="00503750">
        <w:tc>
          <w:tcPr>
            <w:tcW w:w="2302" w:type="dxa"/>
            <w:vAlign w:val="center"/>
          </w:tcPr>
          <w:p w14:paraId="4477CED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434737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1E3256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0C3AD9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48B47B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4EEA01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023EBF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3C41B3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21336474" w14:textId="77777777" w:rsidTr="00503750">
        <w:tc>
          <w:tcPr>
            <w:tcW w:w="15593" w:type="dxa"/>
            <w:gridSpan w:val="8"/>
            <w:vAlign w:val="center"/>
          </w:tcPr>
          <w:p w14:paraId="5CF0E9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08F4BDE" w14:textId="77777777" w:rsidTr="00503750">
        <w:tc>
          <w:tcPr>
            <w:tcW w:w="2302" w:type="dxa"/>
            <w:vAlign w:val="center"/>
          </w:tcPr>
          <w:p w14:paraId="4BA167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9FBE87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0120F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EF14C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FD80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29E1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BE13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F70BD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61DC3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45E66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482C71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1C38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AA0E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FD83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AC9ED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57CB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2786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59971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34AE4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B1F9D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6F6E3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79C7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EE0A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070B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57991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996F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9C819B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E072F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14B7B29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64A8B6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4D25A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4F77A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51D04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5379D0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190EB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E9FD169" w14:textId="77777777" w:rsidTr="00503750">
        <w:tc>
          <w:tcPr>
            <w:tcW w:w="2302" w:type="dxa"/>
            <w:vAlign w:val="center"/>
          </w:tcPr>
          <w:p w14:paraId="622515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3B072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3187AA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25C70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5270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AD07B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0E85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2251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7AA3B5" w14:textId="77777777" w:rsidTr="00503750">
        <w:tc>
          <w:tcPr>
            <w:tcW w:w="15593" w:type="dxa"/>
            <w:gridSpan w:val="8"/>
            <w:vAlign w:val="center"/>
          </w:tcPr>
          <w:p w14:paraId="143189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EC129D2" w14:textId="77777777" w:rsidTr="00503750">
        <w:tc>
          <w:tcPr>
            <w:tcW w:w="2302" w:type="dxa"/>
            <w:vAlign w:val="center"/>
          </w:tcPr>
          <w:p w14:paraId="3AE7410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4B58C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3DE82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388A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38609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DECE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9AA8E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14F000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89DE7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36E1A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20A0F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FE42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36FAC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406D8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B6B2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F740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683A1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F2DAE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D2898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96C90F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5017DB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409B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9051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84E3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E1AC1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38ED7A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629BDF" w14:textId="77777777" w:rsidTr="00503750">
        <w:tc>
          <w:tcPr>
            <w:tcW w:w="2302" w:type="dxa"/>
            <w:vAlign w:val="center"/>
          </w:tcPr>
          <w:p w14:paraId="34C3EE1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B90AD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84DE8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CD50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9488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4EE4F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8B2F94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511E3F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2E2106" w14:textId="77777777" w:rsidTr="00503750">
        <w:tc>
          <w:tcPr>
            <w:tcW w:w="15593" w:type="dxa"/>
            <w:gridSpan w:val="8"/>
            <w:vAlign w:val="center"/>
          </w:tcPr>
          <w:p w14:paraId="240295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0EA9DA9" w14:textId="77777777" w:rsidTr="00503750">
        <w:tc>
          <w:tcPr>
            <w:tcW w:w="2302" w:type="dxa"/>
            <w:vAlign w:val="center"/>
          </w:tcPr>
          <w:p w14:paraId="0EB5AE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AF9535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FE3BC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48AD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41FBE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68BA5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C22A2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D8B0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AA4C15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23AF3F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5333CC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9AFC9E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E094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BE40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B4F17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A0E8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F247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79C749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23579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87B57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ECE97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A8287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25E3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91D5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C550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AA5B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A29710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0DDF1C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362AF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BE69B2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DBDA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60E3B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0C6DD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DDED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F3DE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182657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568A422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F998DF4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68381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DFD278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3E13D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10B00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3E69C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6C60E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CDEF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73B2A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85158DB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0E7A8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2494DE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13EE9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58F63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FA6CC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2C954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6827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B2D2E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3CAB634" w14:textId="77777777" w:rsidR="00944C3D" w:rsidRDefault="00944C3D" w:rsidP="00944C3D">
      <w:pPr>
        <w:rPr>
          <w:rFonts w:ascii="Arial" w:hAnsi="Arial"/>
          <w:b/>
        </w:rPr>
      </w:pPr>
    </w:p>
    <w:p w14:paraId="42BCD144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04E60BB3" w14:textId="77777777" w:rsidTr="00503750">
        <w:tc>
          <w:tcPr>
            <w:tcW w:w="1944" w:type="dxa"/>
            <w:vAlign w:val="center"/>
          </w:tcPr>
          <w:p w14:paraId="60B4F8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19B19F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E3B52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54D80C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7F571B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BC0DD6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40F9A6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4487D5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A1F4C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0DB3EA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4A2CA1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D4D2D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3A87D2C0" w14:textId="77777777" w:rsidTr="00503750">
        <w:tc>
          <w:tcPr>
            <w:tcW w:w="15685" w:type="dxa"/>
            <w:gridSpan w:val="12"/>
            <w:vAlign w:val="center"/>
          </w:tcPr>
          <w:p w14:paraId="085B88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F5043FC" w14:textId="77777777" w:rsidTr="00503750">
        <w:tc>
          <w:tcPr>
            <w:tcW w:w="1944" w:type="dxa"/>
            <w:vAlign w:val="center"/>
          </w:tcPr>
          <w:p w14:paraId="07ACEA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F9E36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3A254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596F4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B40A7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A68EE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84C9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F22AA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FEA5D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0082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79F47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48EA4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F2B533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54CEA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2D85C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5593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B0C3F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FEFF9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43B74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7F922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B9ABA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9E868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080B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3AF4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59966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BD4E6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21E5D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21EF97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F8427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BFD39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C9560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9231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885D6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17793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35CFD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17C93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33C94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62724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8AA1CE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775C0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0B705E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0F33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D8AF2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686EF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51A290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48124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4966DC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A2BB3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49A293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CFA6C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E2D07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68FFFEE" w14:textId="77777777" w:rsidTr="00503750">
        <w:tc>
          <w:tcPr>
            <w:tcW w:w="1944" w:type="dxa"/>
            <w:vAlign w:val="center"/>
          </w:tcPr>
          <w:p w14:paraId="316E08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5376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A8E83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84FA4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26664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1F88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B6B8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5C099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8CAD3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81DB4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6A232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7893A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A15639" w14:textId="77777777" w:rsidTr="00503750">
        <w:tc>
          <w:tcPr>
            <w:tcW w:w="15685" w:type="dxa"/>
            <w:gridSpan w:val="12"/>
            <w:vAlign w:val="center"/>
          </w:tcPr>
          <w:p w14:paraId="0D5A55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8609BE0" w14:textId="77777777" w:rsidTr="00503750">
        <w:tc>
          <w:tcPr>
            <w:tcW w:w="1944" w:type="dxa"/>
            <w:vAlign w:val="center"/>
          </w:tcPr>
          <w:p w14:paraId="1175B2F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B5F2A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CE31E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02364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DC94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1457D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1E3C9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AB578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EE954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85F6D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00784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B72A6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6EDB0E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4D48A3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6C128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B34AF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F472A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82AAB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F24C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56F83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21D7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EF240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EA6DA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21FE5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CB46A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9BE8EF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07D663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6A5C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0F387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9B129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A0F7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644DE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26C8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F65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D283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91115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F8110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55F64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B61347" w14:textId="77777777" w:rsidTr="00503750">
        <w:tc>
          <w:tcPr>
            <w:tcW w:w="1944" w:type="dxa"/>
            <w:vAlign w:val="center"/>
          </w:tcPr>
          <w:p w14:paraId="4343FC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22885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78D4A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276F2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838FA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CF31F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613AE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C0CFA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901C5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40E6C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87446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FCA87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060C45" w14:textId="77777777" w:rsidTr="00503750">
        <w:tc>
          <w:tcPr>
            <w:tcW w:w="15685" w:type="dxa"/>
            <w:gridSpan w:val="12"/>
            <w:vAlign w:val="center"/>
          </w:tcPr>
          <w:p w14:paraId="1F0E77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A0A95EB" w14:textId="77777777" w:rsidTr="00503750">
        <w:tc>
          <w:tcPr>
            <w:tcW w:w="1944" w:type="dxa"/>
            <w:vAlign w:val="center"/>
          </w:tcPr>
          <w:p w14:paraId="481172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0667F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73047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23044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D265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2900B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B1AD4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F5E3C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410F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3F487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6EF44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430AA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96E29A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13263D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D217F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9165E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A2946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7A44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9CDE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20FC7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264B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E1C41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F85A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EB7A4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63C04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FACD4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27FFF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36FC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2B5E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771B3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FFF80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F564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C22D9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FFDAE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20A2F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BD82B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F1451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9877E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B7086B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09A1E48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2C7D5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62B2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067CB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8FE3F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CDD01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59418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83EF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98055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B52A6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CD5F5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74149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E41B69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6ECAB73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92EE0A1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6FC88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107AC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E67FF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6AE5E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A5D8A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1A2B5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A1A30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C9CD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DEE44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8C329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22BD1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61686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0554AE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66C57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56D7E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4A302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CA9A8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3A467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51E1F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F99D5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8EDD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E708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375B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AACE8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64FFF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8E574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0B6FDE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369EB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47AC4239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572D31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1196E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516AD75C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6756D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1F224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DD3C38C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AD4C5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FB355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C856FA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0019F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944B9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5D63E1E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661A2A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4CDCA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19D871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5915532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4662A23E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37E399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74AC0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F75AC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8DF90E0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50F6FA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DF38E2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3A26A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B085DC8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3C5A4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04225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4B767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0589051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5B0269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9934F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9189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A556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E80C23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4F6A51DE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2E2663F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11D6F9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7F3B7C8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82535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3684AC2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ACD42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6B733EBC" w14:textId="77777777" w:rsidTr="00503750">
        <w:trPr>
          <w:trHeight w:val="1073"/>
        </w:trPr>
        <w:tc>
          <w:tcPr>
            <w:tcW w:w="3614" w:type="dxa"/>
            <w:vMerge/>
          </w:tcPr>
          <w:p w14:paraId="3CD397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C5E57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A5A4B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251CCC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CEC8F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7A50EC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0D7C0F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463153ED" w14:textId="77777777" w:rsidTr="00503750">
        <w:trPr>
          <w:trHeight w:val="283"/>
        </w:trPr>
        <w:tc>
          <w:tcPr>
            <w:tcW w:w="3614" w:type="dxa"/>
          </w:tcPr>
          <w:p w14:paraId="3F3AA4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B3E3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231E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D4B14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67CB6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CF273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C3E1E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B74F02C" w14:textId="77777777" w:rsidTr="00503750">
        <w:trPr>
          <w:trHeight w:val="283"/>
        </w:trPr>
        <w:tc>
          <w:tcPr>
            <w:tcW w:w="3614" w:type="dxa"/>
          </w:tcPr>
          <w:p w14:paraId="6D6D8B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9471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C857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3D086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1C61DD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873CCC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D8391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B34423D" w14:textId="77777777" w:rsidTr="00503750">
        <w:trPr>
          <w:trHeight w:val="283"/>
        </w:trPr>
        <w:tc>
          <w:tcPr>
            <w:tcW w:w="3614" w:type="dxa"/>
          </w:tcPr>
          <w:p w14:paraId="002EA9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2260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DB9F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28209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A9F1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F9A3B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AF745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EDDD5FB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F66E462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64A8ACC4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09547A8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8ECD7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0115D5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3D9FE5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A337A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63E0E5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45DC00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240916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0BA219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38DBE6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5F8C44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130AA8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CEC95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B0DF5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A251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20B2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6105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238B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B321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1447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304FB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2047F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30BA9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16A02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F39B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99B7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1CFF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7CBD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7F56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144C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AB530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1D846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5763C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04067A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A5DD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2547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5BB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7131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75DB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7365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90872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5063C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B6D06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60903D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8A0F0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12A6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2FDB0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955C8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AE811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402EB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F0A18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265B88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4119D8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2D5B0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ED26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F10F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B4C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0813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D2AC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2EEB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C1450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E2FC3B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364176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E9FBF6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BF308D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5A652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BCE2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4828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3AFE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50A2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8095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F877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C0032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32F18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17DF7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789F28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ED51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6661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A83C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2B7F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B7D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CD2F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93B9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EB69F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16777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95B30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4D94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56C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0AB8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468F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0E0F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8715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94909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2EBF2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4E0E1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07E5F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1009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3CCC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7789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8D796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A88F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A5E8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E32C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FC672E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B6926A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7CB82A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D0EFE0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333C3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CDF3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F42D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8443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1B98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AA89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71D2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CB49B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930CA4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65607B6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16A77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7E2B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5A66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1408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A7E5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17C6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2CDD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84588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A58BD8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96AD41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257EC4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720FF2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8D5086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AF72F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D94B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24516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53FED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865365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E230B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75066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82556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81464E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6EF8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444F9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AE224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66EAF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A51F83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5AD914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EAA5AEE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500B87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486F4104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F1E0726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6E052EB1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819F72E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57DD401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DF0EC6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EAA05C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BACA5B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95F4D0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DAA5A28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072C75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F936FA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62F442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E55F73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F8CBA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BE016C2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B516D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DEC389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A43CA8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5BD769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07B0E4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AEBF191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6ED5DD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D93EDB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F13F0A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B05239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F32622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AC9419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89F367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EFA727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90702D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D0505B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4B910E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5AE251E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5E5D3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CF5CED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D0CDCC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17EB3D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4C6B22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71B4300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4D2AF49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19B76F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43077D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2733CB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9ED13B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BE6552D" w14:textId="77777777" w:rsidR="00944C3D" w:rsidRDefault="00944C3D" w:rsidP="00944C3D">
      <w:pPr>
        <w:rPr>
          <w:rFonts w:ascii="Arial" w:hAnsi="Arial"/>
          <w:b/>
        </w:rPr>
      </w:pPr>
    </w:p>
    <w:p w14:paraId="7E5E9B0D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1B1E4C69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0E6F3DB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C9FFA1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0049FE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1C68BC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28ECAF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3F2A381A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46629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0E5F10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001C1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0E71CF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6FFF9D3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1B71E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7921B0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C78AD5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C9FBC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3876E96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551FFF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4792EDB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AB75C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76A49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359FA05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5DAA65C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6D0E81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0800E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BBCC18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DD9435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2F96349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3BAC9022" w14:textId="77777777" w:rsidTr="00503750">
        <w:tc>
          <w:tcPr>
            <w:tcW w:w="2835" w:type="dxa"/>
            <w:vAlign w:val="center"/>
          </w:tcPr>
          <w:p w14:paraId="346292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449F08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42145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2B6DDC2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30A434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6919FC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10781DC2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66222A36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7BA4CDB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235555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8D8DAC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80D99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299650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179EA5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B1A52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6BE668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4C3F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205D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5A4E5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2124C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AEA622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C2DF6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1A58A4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BA89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3DE3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588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C1DD6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920F34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A2857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18A301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8F92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FE0C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322C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6EE2F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4FECE6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05E03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01A7D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D513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6852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29C5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785B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7C6F8E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7E401B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C7C54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BCC0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4177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9BB0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DD6CC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3DB2F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4D0573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47AE3DB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821E1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4C97AA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0731CC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B23F36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306E9E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B48CDD0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130C7E8E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615FC6D4" w14:textId="77777777" w:rsidR="00944C3D" w:rsidRDefault="00944C3D" w:rsidP="00944C3D">
      <w:pPr>
        <w:rPr>
          <w:rFonts w:ascii="Arial" w:hAnsi="Arial"/>
          <w:b/>
        </w:rPr>
      </w:pPr>
    </w:p>
    <w:p w14:paraId="325BAA87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145BCF1" w14:textId="77777777" w:rsidTr="00503750">
        <w:tc>
          <w:tcPr>
            <w:tcW w:w="2835" w:type="dxa"/>
            <w:vAlign w:val="center"/>
          </w:tcPr>
          <w:p w14:paraId="01A9CC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6A04A0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E8F24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46B9C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0F4F7A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72B40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CB37A5B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B6E51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523E4C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06E1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0A33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5667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9CB70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8967D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C69E7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35F613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665E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53C9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7500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6B345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4857E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060AC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07C369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B32B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8BD8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EB62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E2BE0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28BC3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6618E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07A338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C06A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C968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ADA3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C5E49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30E05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DC8CD5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1B7B44A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05627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9EE74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1BD1F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536AB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A1B53DB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56CC1E9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022FDABB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685801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13320D2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2C91134B" w14:textId="77777777" w:rsidTr="00503750">
        <w:trPr>
          <w:trHeight w:val="699"/>
        </w:trPr>
        <w:tc>
          <w:tcPr>
            <w:tcW w:w="3502" w:type="dxa"/>
            <w:vMerge/>
          </w:tcPr>
          <w:p w14:paraId="00E6DC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33A8C6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6CD117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5BF9D9EB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49DFB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4BB668D6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FE0BE8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2DBCA4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B29F1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3331E31E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BE2B23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0F819D8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4EC385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153A8268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0A97B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90424D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F0672B5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48B06687" w14:textId="77777777" w:rsidTr="00503750">
        <w:trPr>
          <w:trHeight w:val="593"/>
        </w:trPr>
        <w:tc>
          <w:tcPr>
            <w:tcW w:w="3497" w:type="dxa"/>
          </w:tcPr>
          <w:p w14:paraId="756B5B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3293BE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90039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9F62F7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25A1E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466390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4AB48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E9A7F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487F805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F42A1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2B08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0CFF9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DCB71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B6804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07A0B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ADA1C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EB630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4E5E47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1EF9E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0B092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023486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49E32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41274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F646D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96B8DD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E2D35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7599D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32CCC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A0747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244034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E2BBE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79384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AE6C3B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1EEF9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7EC62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071BA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F71BDAF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986C8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2D9EA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C8C2D2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54BDA5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A82D7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88B4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271F6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AE6D63F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4B5EE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285C6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171C3F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24EC6FF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D8F02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610C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1A35D1B" w14:textId="77777777" w:rsidR="00944C3D" w:rsidRDefault="00944C3D" w:rsidP="00944C3D">
      <w:pPr>
        <w:rPr>
          <w:rFonts w:ascii="Arial" w:hAnsi="Arial"/>
          <w:b/>
        </w:rPr>
      </w:pPr>
    </w:p>
    <w:p w14:paraId="73377B78" w14:textId="77777777" w:rsidR="00944C3D" w:rsidRDefault="00944C3D" w:rsidP="00944C3D">
      <w:pPr>
        <w:rPr>
          <w:rFonts w:ascii="Arial" w:hAnsi="Arial"/>
          <w:b/>
        </w:rPr>
      </w:pPr>
    </w:p>
    <w:p w14:paraId="3288A04F" w14:textId="77777777" w:rsidR="00944C3D" w:rsidRDefault="00944C3D" w:rsidP="00944C3D">
      <w:pPr>
        <w:rPr>
          <w:rFonts w:ascii="Arial" w:hAnsi="Arial"/>
          <w:b/>
        </w:rPr>
      </w:pPr>
    </w:p>
    <w:p w14:paraId="3E7AC380" w14:textId="77777777" w:rsidR="00944C3D" w:rsidRDefault="00944C3D" w:rsidP="00944C3D">
      <w:pPr>
        <w:rPr>
          <w:rFonts w:ascii="Arial" w:hAnsi="Arial"/>
          <w:b/>
        </w:rPr>
      </w:pPr>
    </w:p>
    <w:p w14:paraId="06AAE65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5BA8B519" w14:textId="77777777" w:rsidTr="00503750">
        <w:tc>
          <w:tcPr>
            <w:tcW w:w="2622" w:type="dxa"/>
            <w:vAlign w:val="center"/>
          </w:tcPr>
          <w:p w14:paraId="6552324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1D5E9B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516DB32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787EE3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6D8EA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3AB656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00150A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4237873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674BA2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6406B84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23855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2DEC161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069A3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0FA902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1BEB0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B92DE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776F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F855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124DFCB" w14:textId="77777777" w:rsidTr="00503750">
        <w:tc>
          <w:tcPr>
            <w:tcW w:w="2622" w:type="dxa"/>
            <w:vAlign w:val="center"/>
          </w:tcPr>
          <w:p w14:paraId="5518BB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30E60D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04B060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7261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1D8B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7F50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47D0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D6BD70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EAA2E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1B5E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9A9E6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0B9A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3FCD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C30A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A7AACB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D258C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048FAE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71565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E555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B0049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510A4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FFEBE46" w14:textId="77777777" w:rsidTr="00503750">
        <w:tc>
          <w:tcPr>
            <w:tcW w:w="2622" w:type="dxa"/>
            <w:vAlign w:val="center"/>
          </w:tcPr>
          <w:p w14:paraId="0F4053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31D8D459" w14:textId="2D0814A7" w:rsidR="00944C3D" w:rsidRPr="008C56AB" w:rsidRDefault="007571E9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14142</w:t>
            </w:r>
          </w:p>
        </w:tc>
        <w:tc>
          <w:tcPr>
            <w:tcW w:w="1275" w:type="dxa"/>
            <w:vAlign w:val="center"/>
          </w:tcPr>
          <w:p w14:paraId="665722A3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7D8ABEB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E4835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265104" w14:textId="4F4CAE59" w:rsidR="00944C3D" w:rsidRPr="008C56AB" w:rsidRDefault="007571E9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15609</w:t>
            </w:r>
          </w:p>
        </w:tc>
      </w:tr>
      <w:tr w:rsidR="0099716A" w:rsidRPr="00050529" w14:paraId="56CB8CA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AD669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2E9F53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15251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010D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788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A137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FAAAE2C" w14:textId="77777777" w:rsidTr="00503750">
        <w:tc>
          <w:tcPr>
            <w:tcW w:w="2622" w:type="dxa"/>
            <w:vAlign w:val="center"/>
          </w:tcPr>
          <w:p w14:paraId="59DFC2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7846CD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F511B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9A6B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20B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E9D5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34181D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1E8849B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05B14A3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98DAF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BA31B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B5FDD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7D158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53F5E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0B25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5C8E6D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D782C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065661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AD634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9A61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9C50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D5DE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250DD73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74D02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20594F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D3FD2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72F8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9C4CE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E3011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B60B852" w14:textId="77777777" w:rsidTr="00503750">
        <w:tc>
          <w:tcPr>
            <w:tcW w:w="2622" w:type="dxa"/>
            <w:vAlign w:val="center"/>
          </w:tcPr>
          <w:p w14:paraId="1F0508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1F2DB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7BC0C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44003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C3A8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1B8F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8CBBCDA" w14:textId="77777777" w:rsidTr="00503750">
        <w:tc>
          <w:tcPr>
            <w:tcW w:w="2622" w:type="dxa"/>
            <w:vAlign w:val="center"/>
          </w:tcPr>
          <w:p w14:paraId="788C16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14BF2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9A9C3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CC00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D3C1B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E762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7A04BE0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B18AFF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5D2470F9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A0EE82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ED2F5C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E3E9452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CCD499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22FA370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41EF65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6C68DFAE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2DC6049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3B66A8DC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02A2744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59F54C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2C242B6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BDB859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D546BF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3B3E6C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55F6D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2BEC4F8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2EFC68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7A8457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1D7EC24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0986CF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3A1083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33C5A6B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8831E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989D4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23D5FE4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868436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EF0B0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3F883BB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A3D6A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2EDE74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7BCDB4F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46E86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16E7F5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7717E8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A4BC0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4F8FD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794EEB4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9DD28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1CE9CC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E6173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17B0E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0A3A77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15B7EA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09AACD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E96F26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1F59BC5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056FFF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8E5BB8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35191E0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4A6276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15428C9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509586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FA0E45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A644D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BD9A5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292858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4A1A230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C8ACE0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D7805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964011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BF1BD5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0FF53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733ED15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9B17A2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3F9781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647FE64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95B9BF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8A6D2A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2ED016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6A7C355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A1825A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B6A1F1C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4138570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7000BC4B" w14:textId="77777777" w:rsidTr="00503750">
        <w:tc>
          <w:tcPr>
            <w:tcW w:w="2835" w:type="dxa"/>
            <w:vAlign w:val="center"/>
          </w:tcPr>
          <w:p w14:paraId="296F89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370B0F8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E5FA4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63109A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524B45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2CC080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2ABFA47" w14:textId="77777777" w:rsidTr="00503750">
        <w:tc>
          <w:tcPr>
            <w:tcW w:w="2835" w:type="dxa"/>
            <w:vAlign w:val="center"/>
          </w:tcPr>
          <w:p w14:paraId="674473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481278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9D76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E9B1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4C73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DE62F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A88919" w14:textId="77777777" w:rsidTr="00503750">
        <w:tc>
          <w:tcPr>
            <w:tcW w:w="2835" w:type="dxa"/>
            <w:vAlign w:val="center"/>
          </w:tcPr>
          <w:p w14:paraId="7AAD73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6B32CD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0A64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CA1A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7182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9CFD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F811F3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56A06C4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6367DF9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F8F22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6F982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2C773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E6668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5EDBD690" w14:textId="77777777" w:rsidTr="00503750">
        <w:tc>
          <w:tcPr>
            <w:tcW w:w="2835" w:type="dxa"/>
            <w:vAlign w:val="center"/>
          </w:tcPr>
          <w:p w14:paraId="7FD566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38DD4F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2DAC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3675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04D91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CABD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7A1643" w14:textId="77777777" w:rsidTr="00503750">
        <w:tc>
          <w:tcPr>
            <w:tcW w:w="2835" w:type="dxa"/>
            <w:vAlign w:val="center"/>
          </w:tcPr>
          <w:p w14:paraId="32C333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58A19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1210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60D63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9C71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EBA84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C6DAD5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0AB4FA8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5BFC065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8C8774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356866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F2E3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004F20D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97966F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FC5C57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713546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ED58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66C9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3EEE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47D3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672EF5F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6256018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4106CDD1" w14:textId="77777777" w:rsidTr="00503750">
        <w:tc>
          <w:tcPr>
            <w:tcW w:w="2552" w:type="dxa"/>
            <w:shd w:val="clear" w:color="auto" w:fill="auto"/>
            <w:vAlign w:val="center"/>
          </w:tcPr>
          <w:p w14:paraId="1886699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778DD13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6A04BD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E8AC37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C785FF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33F177B4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3D1296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D173E1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FB5F616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2AE7BE4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AD3A1C2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69D3ECF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518A01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65F757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72AB91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D0C67A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FF21F0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97F814A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B8FB18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7C1FBBB6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29B34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73A21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1AC51933" w14:textId="77777777" w:rsidTr="00503750">
        <w:tc>
          <w:tcPr>
            <w:tcW w:w="4395" w:type="dxa"/>
            <w:vMerge/>
          </w:tcPr>
          <w:p w14:paraId="687132C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9B5A0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27EBC3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28ADA3E7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6648A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2A1A7E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55729AE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7C418A6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875A4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443FCB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E68F9B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CF03E33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968250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B607433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2E56A47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7E09F6A" w14:textId="77777777" w:rsidTr="00503750">
        <w:tc>
          <w:tcPr>
            <w:tcW w:w="4395" w:type="dxa"/>
            <w:vAlign w:val="center"/>
          </w:tcPr>
          <w:p w14:paraId="378F03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048A9D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4BA3DC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967C9E2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4F5047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5DD6A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A5D53E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0E7E1C4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DB8D98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377F49D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93FD5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F4A14C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2ACCE56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1189B262" w14:textId="0BF7A611" w:rsidR="00944C3D" w:rsidRPr="008C56AB" w:rsidRDefault="007571E9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6391</w:t>
            </w:r>
          </w:p>
        </w:tc>
        <w:tc>
          <w:tcPr>
            <w:tcW w:w="2835" w:type="dxa"/>
            <w:vAlign w:val="center"/>
          </w:tcPr>
          <w:p w14:paraId="6A8D06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80CD6C4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F97CBF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3B66AE82" w14:textId="77777777" w:rsidTr="00503750">
        <w:tc>
          <w:tcPr>
            <w:tcW w:w="4395" w:type="dxa"/>
            <w:vAlign w:val="center"/>
          </w:tcPr>
          <w:p w14:paraId="3D785D0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4D95CC6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06CE823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243F0456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D4176F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37E7F8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EE6FA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481E5339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20960B7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3742C5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794F2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62A97BC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E6B809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0D319E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39715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BE2351E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7B0BBC1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0C3CCD47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39BD25F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70A3C243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101C98F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3425FAA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00CA85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560734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03477F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7EBFA08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7A4B6DE8" w14:textId="77777777" w:rsidTr="00503750">
        <w:tc>
          <w:tcPr>
            <w:tcW w:w="1843" w:type="dxa"/>
            <w:vAlign w:val="center"/>
          </w:tcPr>
          <w:p w14:paraId="22E3C59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171F428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547789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41E9893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374155A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607F9F4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1B0DC50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0952EBA8" w14:textId="77777777" w:rsidTr="00503750">
        <w:tc>
          <w:tcPr>
            <w:tcW w:w="1843" w:type="dxa"/>
            <w:vAlign w:val="center"/>
          </w:tcPr>
          <w:p w14:paraId="3AC4667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B9C204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8F01F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C4BF1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872C9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6A5C4F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813EC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FE6632A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D2753D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78C72CD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107C5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F7DF01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D7072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DF20C2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C9058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AF59273" w14:textId="77777777" w:rsidTr="00503750">
        <w:tc>
          <w:tcPr>
            <w:tcW w:w="1843" w:type="dxa"/>
            <w:vAlign w:val="center"/>
          </w:tcPr>
          <w:p w14:paraId="3477089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55925E6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3B85E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8DDB5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25922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265607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632EE8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A4EB332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7A0024B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728D394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DB26A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66574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2F996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21E123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AD883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4DDDDB2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83D2E2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2E204F5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9130F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0F9A6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2A3C0E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F2D3DE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ADBAA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E8EF7B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DC2F41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4717465" w14:textId="77777777" w:rsidTr="00503750">
        <w:trPr>
          <w:trHeight w:val="664"/>
        </w:trPr>
        <w:tc>
          <w:tcPr>
            <w:tcW w:w="3372" w:type="dxa"/>
          </w:tcPr>
          <w:p w14:paraId="4B1AD58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5F7E2DE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6B2CD0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0C78D6F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F8B062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737800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DBBE6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C76E2F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2DB53B7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275D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843CF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90AAD2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7EF5B07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48408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3DE1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8D308A6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9A0F38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2EAA62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9A0CC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346600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2FF8539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FA6A9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7AF83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467C99A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5DDFD59F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F131B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0406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CAE0657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B3618F0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71E8BC19" w14:textId="77777777" w:rsidTr="00503750">
        <w:tc>
          <w:tcPr>
            <w:tcW w:w="2835" w:type="dxa"/>
            <w:vAlign w:val="center"/>
          </w:tcPr>
          <w:p w14:paraId="7567872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1FB8C67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EA1F72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76946B8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36EE601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6069495" w14:textId="77777777" w:rsidTr="00503750">
        <w:tc>
          <w:tcPr>
            <w:tcW w:w="2835" w:type="dxa"/>
          </w:tcPr>
          <w:p w14:paraId="08850D5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35C5D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98938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5BC5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BB1FB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3182114" w14:textId="77777777" w:rsidTr="00503750">
        <w:tc>
          <w:tcPr>
            <w:tcW w:w="2835" w:type="dxa"/>
          </w:tcPr>
          <w:p w14:paraId="357EDCC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5EE80D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75591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BD0C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7848C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1AE3DA9" w14:textId="77777777" w:rsidTr="00503750">
        <w:tc>
          <w:tcPr>
            <w:tcW w:w="2835" w:type="dxa"/>
          </w:tcPr>
          <w:p w14:paraId="4FB9BDC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23B165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7903F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E528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95089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EEBD017" w14:textId="77777777" w:rsidTr="00503750">
        <w:tc>
          <w:tcPr>
            <w:tcW w:w="2835" w:type="dxa"/>
            <w:vAlign w:val="center"/>
          </w:tcPr>
          <w:p w14:paraId="648034F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57CC6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EE6E6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26B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5751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B1ACCAC" w14:textId="77777777" w:rsidTr="00503750">
        <w:tc>
          <w:tcPr>
            <w:tcW w:w="2835" w:type="dxa"/>
            <w:vAlign w:val="center"/>
          </w:tcPr>
          <w:p w14:paraId="679AEF8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3DE3DA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43F1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9FD6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4FF8E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4DE89C0" w14:textId="77777777" w:rsidTr="00503750">
        <w:tc>
          <w:tcPr>
            <w:tcW w:w="2835" w:type="dxa"/>
          </w:tcPr>
          <w:p w14:paraId="2E2AD3A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3C0585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AE355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E4230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C4317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D4B61F2" w14:textId="77777777" w:rsidTr="00503750">
        <w:tc>
          <w:tcPr>
            <w:tcW w:w="2835" w:type="dxa"/>
          </w:tcPr>
          <w:p w14:paraId="68574C6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781A50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8767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A3F9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29C32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09D149A" w14:textId="77777777" w:rsidTr="00503750">
        <w:tc>
          <w:tcPr>
            <w:tcW w:w="2835" w:type="dxa"/>
          </w:tcPr>
          <w:p w14:paraId="2FF9794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10AD5B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58EA4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594B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8C174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2C3409" w14:textId="77777777" w:rsidR="00944C3D" w:rsidRDefault="00944C3D" w:rsidP="00944C3D">
      <w:pPr>
        <w:rPr>
          <w:rFonts w:ascii="Arial" w:hAnsi="Arial"/>
          <w:b/>
        </w:rPr>
      </w:pPr>
    </w:p>
    <w:p w14:paraId="5BD4F9CF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B438D97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1480716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1E8BA29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6DEA0FD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476F7F4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1B72B98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53D9B2B" w14:textId="77777777" w:rsidTr="00503750">
        <w:trPr>
          <w:trHeight w:val="443"/>
        </w:trPr>
        <w:tc>
          <w:tcPr>
            <w:tcW w:w="2560" w:type="dxa"/>
          </w:tcPr>
          <w:p w14:paraId="099B99C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3166F2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561E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92C6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79B8B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02DA8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77767F2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17FA21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1E861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AF025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9E87C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F5BA75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638627E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2CB6F3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19C39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155CA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33DA7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7D4DF5C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5A2F60B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669F0B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E9B3D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482F8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F7648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C8986F2" w14:textId="77777777" w:rsidR="00944C3D" w:rsidRDefault="00944C3D" w:rsidP="00944C3D">
      <w:pPr>
        <w:rPr>
          <w:rFonts w:ascii="Arial" w:hAnsi="Arial"/>
          <w:b/>
        </w:rPr>
      </w:pPr>
    </w:p>
    <w:p w14:paraId="130AA013" w14:textId="77777777" w:rsidR="00944C3D" w:rsidRDefault="00944C3D" w:rsidP="00944C3D">
      <w:pPr>
        <w:rPr>
          <w:rFonts w:ascii="Arial" w:hAnsi="Arial"/>
          <w:b/>
        </w:rPr>
      </w:pPr>
    </w:p>
    <w:p w14:paraId="19ABA82F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695FDE26" w14:textId="77777777" w:rsidR="00944C3D" w:rsidRDefault="00944C3D" w:rsidP="00944C3D">
      <w:pPr>
        <w:rPr>
          <w:rFonts w:ascii="Arial" w:hAnsi="Arial"/>
          <w:b/>
        </w:rPr>
      </w:pPr>
    </w:p>
    <w:p w14:paraId="1DDA582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780A512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5C74D62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0947F43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2871240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6099946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D496CA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4DAC0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7215D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580C38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94A169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A51FBA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630B44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6027F9F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7D949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5E607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4A842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8E6BF98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750F2F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0C3AD7D1" w14:textId="77777777" w:rsidTr="00503750">
        <w:trPr>
          <w:trHeight w:val="677"/>
        </w:trPr>
        <w:tc>
          <w:tcPr>
            <w:tcW w:w="3358" w:type="dxa"/>
          </w:tcPr>
          <w:p w14:paraId="578622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4FEA809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725399A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3E31A03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87624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75B5A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6A68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7F0963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0DCD2D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029199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6B63A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66F4FC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3C0149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1AE310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3EF17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7E2F8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754917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525E1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E834F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95D659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9F1FF6C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3E0A0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B7E5A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9AC45FE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5F0F60D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C0221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D18A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105D161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73E413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C6A63D8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3A59BA8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F564A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A507B9E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88527F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75B080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EF32850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CA32C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AE6450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99F34EB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415E47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8F63D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BBE0FA8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56B9CA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C64F5C0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834AD2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5FD580F7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7E47CC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3949C1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3733F89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918F96D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CC16D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438280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0996D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D96897C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E2596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3302F2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31667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7C2EC02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32553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9FBA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63B9B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D3260D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BE50AA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CD681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C2B88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9B6F06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0BA14B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DB966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CA11B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4FF1A6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9A60BA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22FFB656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21B200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15A966B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1ED66C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077592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702D47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29E91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47AA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E42FE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DA4955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E0333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BE26F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1E5C878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50E46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1FB07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0957C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C1B638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748648F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F4687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FD9A8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1B09D9C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1C5F0C3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1B21D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925F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F9B64A2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770512D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52E8054C" w14:textId="77777777" w:rsidTr="00503750">
        <w:tc>
          <w:tcPr>
            <w:tcW w:w="3686" w:type="dxa"/>
            <w:vAlign w:val="center"/>
          </w:tcPr>
          <w:p w14:paraId="1AE6F94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29F5C8A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5204A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02C1039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A2017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C27745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0A6316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17857B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1B2CD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38C69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CA5D8B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403C9F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0C938B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2923B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EFF52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846CA28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0068736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22032B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EC65EC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B2F2155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B78873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A1E8B5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00D3DA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5A5F0CB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494E0F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9E895D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5AC8FD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BAFDB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09C38B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E8699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3CC076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E95A5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8DADA72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79F69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2997F6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5D008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C45063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EFB1FE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303CE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41A33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632CE1F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1F0C772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C42C5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8AD94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61A5DF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C92C8DA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6305F63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595116E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8C82D1C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2277645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7BAA68D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6E95A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1136BA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EDD2F3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38452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66294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918486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669290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6B578F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996F58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39D9CE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60997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0859F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F5723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3CF01F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B0B6E9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27155B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60F3262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09FBC67" w14:textId="77777777" w:rsidR="00944C3D" w:rsidRDefault="00944C3D" w:rsidP="00944C3D">
      <w:pPr>
        <w:rPr>
          <w:sz w:val="22"/>
          <w:szCs w:val="22"/>
        </w:rPr>
      </w:pPr>
    </w:p>
    <w:p w14:paraId="7B0B91F5" w14:textId="77777777" w:rsidR="00944C3D" w:rsidRDefault="00944C3D" w:rsidP="00944C3D">
      <w:pPr>
        <w:rPr>
          <w:sz w:val="22"/>
          <w:szCs w:val="22"/>
        </w:rPr>
      </w:pPr>
    </w:p>
    <w:p w14:paraId="05EB5C5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314244A8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5650ACB5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6FFE872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92BBA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2234E3A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20D970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506DCAE1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3E67542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D139AD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1427A83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60D96E8F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1F0D05B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51A0E7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4D029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7FC4BF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0734DD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327D64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F80B7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190228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4FA0F9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8346E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E92D2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D87997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189293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15FE5E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A6AC8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77BD176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6165E0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032285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E5E6C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162C53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41F7795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63B4F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C59F0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52BE388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653442C4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20F242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8DEC4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C4CB9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BC280D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363193B5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FD5D26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18F4D35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035D87D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227BE2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6FC549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39468D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2B26D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6F037F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9B5B7C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4B5730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AF6BE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05F620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89EDE9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21CEDA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7937E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99C97E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64054E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5D06CC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8D7CB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8552C0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77C9AB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24732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055D8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2754B8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6878F51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5991F0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ECF51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2A27843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68DE3E5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10AB5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2ED3F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DEC95E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83ECD07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C4C5BC9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086A0A7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20F011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75A69EC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142639F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8BAF4D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1ED0D146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4BF93C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80AAF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2B9813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257602A5" w14:textId="77777777" w:rsidR="00944C3D" w:rsidRPr="003607F0" w:rsidRDefault="00944C3D" w:rsidP="00944C3D"/>
    <w:p w14:paraId="3B504371" w14:textId="77777777" w:rsidR="00F47675" w:rsidRPr="00944C3D" w:rsidRDefault="00F47675" w:rsidP="00944C3D"/>
    <w:sectPr w:rsidR="00F47675" w:rsidRPr="00944C3D" w:rsidSect="00500B87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0375C" w14:textId="77777777" w:rsidR="00500B87" w:rsidRDefault="00500B87">
      <w:r>
        <w:separator/>
      </w:r>
    </w:p>
  </w:endnote>
  <w:endnote w:type="continuationSeparator" w:id="0">
    <w:p w14:paraId="140E2921" w14:textId="77777777" w:rsidR="00500B87" w:rsidRDefault="0050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A0ADF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245FB1CE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8E573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7073E4C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BB10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66A0462D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E806" w14:textId="77777777" w:rsidR="00500B87" w:rsidRDefault="00500B87">
      <w:r>
        <w:separator/>
      </w:r>
    </w:p>
  </w:footnote>
  <w:footnote w:type="continuationSeparator" w:id="0">
    <w:p w14:paraId="633926CB" w14:textId="77777777" w:rsidR="00500B87" w:rsidRDefault="00500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771074">
    <w:abstractNumId w:val="13"/>
  </w:num>
  <w:num w:numId="2" w16cid:durableId="175850593">
    <w:abstractNumId w:val="17"/>
  </w:num>
  <w:num w:numId="3" w16cid:durableId="18356901">
    <w:abstractNumId w:val="8"/>
  </w:num>
  <w:num w:numId="4" w16cid:durableId="1619481737">
    <w:abstractNumId w:val="7"/>
  </w:num>
  <w:num w:numId="5" w16cid:durableId="9066092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230682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4827915">
    <w:abstractNumId w:val="20"/>
  </w:num>
  <w:num w:numId="8" w16cid:durableId="2105835122">
    <w:abstractNumId w:val="10"/>
  </w:num>
  <w:num w:numId="9" w16cid:durableId="1699042027">
    <w:abstractNumId w:val="0"/>
  </w:num>
  <w:num w:numId="10" w16cid:durableId="829365315">
    <w:abstractNumId w:val="19"/>
  </w:num>
  <w:num w:numId="11" w16cid:durableId="1643342391">
    <w:abstractNumId w:val="6"/>
  </w:num>
  <w:num w:numId="12" w16cid:durableId="2073457263">
    <w:abstractNumId w:val="9"/>
  </w:num>
  <w:num w:numId="13" w16cid:durableId="1172840508">
    <w:abstractNumId w:val="12"/>
  </w:num>
  <w:num w:numId="14" w16cid:durableId="1565945111">
    <w:abstractNumId w:val="15"/>
  </w:num>
  <w:num w:numId="15" w16cid:durableId="914317592">
    <w:abstractNumId w:val="14"/>
  </w:num>
  <w:num w:numId="16" w16cid:durableId="1327973414">
    <w:abstractNumId w:val="2"/>
  </w:num>
  <w:num w:numId="17" w16cid:durableId="433983769">
    <w:abstractNumId w:val="4"/>
  </w:num>
  <w:num w:numId="18" w16cid:durableId="2051146982">
    <w:abstractNumId w:val="11"/>
  </w:num>
  <w:num w:numId="19" w16cid:durableId="528685391">
    <w:abstractNumId w:val="5"/>
  </w:num>
  <w:num w:numId="20" w16cid:durableId="1324817745">
    <w:abstractNumId w:val="18"/>
  </w:num>
  <w:num w:numId="21" w16cid:durableId="242572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565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0B8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167E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E6272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571E9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E5A29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1995C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558E-43FB-4761-AFE6-7D8A11A8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4</TotalTime>
  <Pages>16</Pages>
  <Words>5277</Words>
  <Characters>30081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2024-02-27T12:27:00Z</dcterms:created>
  <dcterms:modified xsi:type="dcterms:W3CDTF">2024-02-27T12:27:00Z</dcterms:modified>
</cp:coreProperties>
</file>