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BE250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F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F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4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4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C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A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F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2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1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4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8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4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0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C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B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B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2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C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B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9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D9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28311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44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12F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B1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B6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75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30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8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C3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23D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867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64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C9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79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CB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4E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3C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95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B3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13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19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26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09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3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BB7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7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EA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8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D4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2A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55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4F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10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396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E53D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600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60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26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FA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E4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16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DD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F5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53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E5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99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37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A0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5F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C33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63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64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5D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B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57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9A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8E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2E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F9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00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47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4F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56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B1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9C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B4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B73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D19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737B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E5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35D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BA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01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83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81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54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D0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7D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2D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5B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6B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95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D1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54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28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4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19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D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2C2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E1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6B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A4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0D9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19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9A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74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E0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FF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46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06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253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766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1FA65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C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5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7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0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B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6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2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2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55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2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3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5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3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E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B5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6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6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F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F8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B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1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A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6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0D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E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A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B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7D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DD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B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56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3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8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65364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C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3E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8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7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7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7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2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0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4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D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5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2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7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8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E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D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06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31B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5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7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9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C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A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C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F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02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B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64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AC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34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1E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6B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0F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1F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41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41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46041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C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1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B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B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75D4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6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5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C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7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F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5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6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50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8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5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C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BBCB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5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1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8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9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9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E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0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9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9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B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C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4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E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C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3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F4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D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7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6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F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5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3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B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B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9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1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9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5D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C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0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4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D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D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2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6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D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4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3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A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B5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E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1430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5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E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0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E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4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3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2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FF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27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B4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DD88A" w14:textId="6F9D8EB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DD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00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BE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E7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B7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07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61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B6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3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0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9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0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B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6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4BDC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7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7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E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8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B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B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5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CB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4D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8A5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54DD5BC" wp14:editId="460D963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6AA8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4DD5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E86AA8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9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DD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C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7E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9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E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C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7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1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7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D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E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2C91B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3540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CE74F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B9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247AA40" wp14:editId="625B018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874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7AA40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17874D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857C083" wp14:editId="39813B3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5B38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7C08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BE5B38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C91D06" wp14:editId="176B2E9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6A11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91D0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E06A11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5E66425" wp14:editId="729C8F6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6C7BB" w14:textId="5EE3BD83" w:rsidR="000B647F" w:rsidRDefault="00000000" w:rsidP="00944C3D">
                                  <w:fldSimple w:instr=" MERGEFIELD  aDMOD  \* MERGEFORMAT ">
                                    <w:r w:rsidR="00406062" w:rsidRPr="00406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6642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B26C7BB" w14:textId="5EE3BD83" w:rsidR="000B647F" w:rsidRDefault="00000000" w:rsidP="00944C3D">
                            <w:fldSimple w:instr=" MERGEFIELD  aDMOD  \* MERGEFORMAT ">
                              <w:r w:rsidR="00406062" w:rsidRPr="004060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B35F91E" wp14:editId="60A2F59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A478C" w14:textId="42FE3FD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5F91E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A5A478C" w14:textId="42FE3FD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6B4D89B" wp14:editId="42E68CF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E235B" w14:textId="6413EC91" w:rsidR="000B647F" w:rsidRDefault="00000000" w:rsidP="00944C3D">
                                  <w:fldSimple w:instr=" MERGEFIELD  aDRDO  \* MERGEFORMAT ">
                                    <w:r w:rsidR="00406062" w:rsidRPr="00406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4D89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F5E235B" w14:textId="6413EC91" w:rsidR="000B647F" w:rsidRDefault="00000000" w:rsidP="00944C3D">
                            <w:fldSimple w:instr=" MERGEFIELD  aDRDO  \* MERGEFORMAT ">
                              <w:r w:rsidR="00406062" w:rsidRPr="0040606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1BAFE0E" wp14:editId="1DB1318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943B3A" w14:textId="62F4D8AF" w:rsidR="000B647F" w:rsidRDefault="00000000" w:rsidP="00944C3D">
                                  <w:fldSimple w:instr=" MERGEFIELD  aDMDO  \* MERGEFORMAT ">
                                    <w:r w:rsidR="00406062" w:rsidRPr="00406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AFE0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4943B3A" w14:textId="62F4D8AF" w:rsidR="000B647F" w:rsidRDefault="00000000" w:rsidP="00944C3D">
                            <w:fldSimple w:instr=" MERGEFIELD  aDMDO  \* MERGEFORMAT ">
                              <w:r w:rsidR="00406062" w:rsidRPr="004060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8F858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024A0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DE10E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1C51A93" wp14:editId="719944C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8863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51A9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CD8863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FF07C28" wp14:editId="67D7D9B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F023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7C28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7FF023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C8B48C" wp14:editId="54C341F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788F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8B48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3B788F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1C76CA9" wp14:editId="3AA082D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84EF9" w14:textId="294F1B70" w:rsidR="000B647F" w:rsidRDefault="00000000" w:rsidP="00944C3D">
                                  <w:fldSimple w:instr=" MERGEFIELD  aDRDOo  \* MERGEFORMAT ">
                                    <w:r w:rsidR="00406062" w:rsidRPr="00406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76CA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8084EF9" w14:textId="294F1B70" w:rsidR="000B647F" w:rsidRDefault="00000000" w:rsidP="00944C3D">
                            <w:fldSimple w:instr=" MERGEFIELD  aDRDOo  \* MERGEFORMAT ">
                              <w:r w:rsidR="00406062" w:rsidRPr="0040606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AC9083D" wp14:editId="4D4DEF97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40502" w14:textId="10BD1144" w:rsidR="000B647F" w:rsidRDefault="00000000" w:rsidP="00944C3D">
                                  <w:fldSimple w:instr=" MERGEFIELD  aDMDO  \* MERGEFORMAT ">
                                    <w:r w:rsidR="00406062" w:rsidRPr="00406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9083D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C840502" w14:textId="10BD1144" w:rsidR="000B647F" w:rsidRDefault="00000000" w:rsidP="00944C3D">
                            <w:fldSimple w:instr=" MERGEFIELD  aDMDO  \* MERGEFORMAT ">
                              <w:r w:rsidR="00406062" w:rsidRPr="004060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1ED4F1E" wp14:editId="480114E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18243" w14:textId="05E15367" w:rsidR="000B647F" w:rsidRDefault="00000000" w:rsidP="00944C3D">
                                  <w:fldSimple w:instr=" MERGEFIELD  aDRODo  \* MERGEFORMAT ">
                                    <w:r w:rsidR="00406062" w:rsidRPr="00406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D4F1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1018243" w14:textId="05E15367" w:rsidR="000B647F" w:rsidRDefault="00000000" w:rsidP="00944C3D">
                            <w:fldSimple w:instr=" MERGEFIELD  aDRODo  \* MERGEFORMAT ">
                              <w:r w:rsidR="00406062" w:rsidRPr="0040606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C8AD38D" wp14:editId="24E2C3E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E1AE4" w14:textId="59615030" w:rsidR="000B647F" w:rsidRDefault="00000000" w:rsidP="00944C3D">
                                  <w:fldSimple w:instr=" MERGEFIELD  aDMOD  \* MERGEFORMAT ">
                                    <w:r w:rsidR="00406062" w:rsidRPr="00406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AD38D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04E1AE4" w14:textId="59615030" w:rsidR="000B647F" w:rsidRDefault="00000000" w:rsidP="00944C3D">
                            <w:fldSimple w:instr=" MERGEFIELD  aDMOD  \* MERGEFORMAT ">
                              <w:r w:rsidR="00406062" w:rsidRPr="004060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3A85F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1333D9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1D2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0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196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F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9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2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4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0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8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5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C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7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9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C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6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1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4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6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6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3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B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7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3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7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4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5BD8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F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A6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DB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6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6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E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0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6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4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7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E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5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4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B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6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7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7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3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08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F4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A1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9A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AB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9B0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1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6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A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F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8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0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C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CC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381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C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A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1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1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9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F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2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C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B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4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9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E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D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A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13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E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F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4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CE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C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1B90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1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2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6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4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1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5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A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4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1187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1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4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D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5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6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B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A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E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7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B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2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1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8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3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D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8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5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7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2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6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85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5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0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7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2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8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1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D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CEDD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0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9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0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1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7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B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0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7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1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9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6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1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E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3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A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A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5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E8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77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D0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2F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B0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75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EF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97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8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1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0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1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4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F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3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6C50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9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A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9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B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1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F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2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7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9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F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3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4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A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4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D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D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0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2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5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9C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C4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74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69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0D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8C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17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A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8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5E95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B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9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83571B" wp14:editId="0BB171E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BE7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3571B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D8BE70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C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D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D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3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F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5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D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F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A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6AEB74" wp14:editId="6DD7A0B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13E3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AEB7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2A13E3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B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6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E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6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A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5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9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F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B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8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A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B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A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E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5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D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9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5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6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1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A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2BB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C3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6105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0E3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3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3EB6E7" wp14:editId="74FB649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61C79" w14:textId="59F255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0036130591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EB6E7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6061C79" w14:textId="59F255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0036130591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9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9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D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A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E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7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6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2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4F59FC" wp14:editId="5E3C041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0DB58" w14:textId="1804B8E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2021686392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F59F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980DB58" w14:textId="1804B8E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2021686392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3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C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3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3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1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C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4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2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E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C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4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6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4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C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D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F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8221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4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0305C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4E1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6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9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F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F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8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4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E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1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5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A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C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6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6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7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0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CB7F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CF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CC8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9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74F331" wp14:editId="04A271A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AEA8B" w14:textId="4FA8D3A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č.313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4F33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B6AEA8B" w14:textId="4FA8D3A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č.313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D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F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5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9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D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2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C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3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D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7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A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E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6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B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B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D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F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4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8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9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8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43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2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0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9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7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7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2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3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2833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662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F6B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0DB7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F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C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A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3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C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3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8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D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8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2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A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5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6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C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6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B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1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6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1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0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B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1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1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EA1BE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8A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EFA946" wp14:editId="133DE1D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7AE453" w14:textId="6B15CBE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2,4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FA946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77AE453" w14:textId="6B15CBE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Bavlnárska  2,4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4DC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2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C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7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E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0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C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F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2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2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4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5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7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1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0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8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D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0C93F2" wp14:editId="25948B4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FCC6D" w14:textId="3DF29A9A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C93F2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CAFCC6D" w14:textId="3DF29A9A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6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2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C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8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5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F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71A9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63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CA9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04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4FE7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D60E8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AFC688" wp14:editId="486041E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E3169" w14:textId="647112D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FC68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B3E3169" w14:textId="647112D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CCDD03" wp14:editId="6147885D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5EF25" w14:textId="09988C0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CDD03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545EF25" w14:textId="09988C0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371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C88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F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5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506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A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6F54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047548B" wp14:editId="1B831C8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BD8FD" w14:textId="4CFD8B4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7548B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73BD8FD" w14:textId="4CFD8B4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A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84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2D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C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E3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F9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E7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8715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53EDB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EA648D" wp14:editId="2E20323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E52144" w14:textId="496508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A648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4E52144" w14:textId="496508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7E5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8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E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B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4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4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7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E3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EA14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9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FD3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C565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2C744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333C47" wp14:editId="5C9C308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9DA18" w14:textId="0C54D22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06062" w:rsidRPr="006571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33C4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D79DA18" w14:textId="0C54D22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06062" w:rsidRPr="0065713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9D50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17CE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53B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3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C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A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31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A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0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5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C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1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E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A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C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3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8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3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3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D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2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8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9B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E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F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A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A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1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1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A208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1C7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4660DE" w14:textId="7328B4A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06062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FF0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E00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D7C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5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5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BC4E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3D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35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4F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E4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45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551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0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5962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CA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28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FD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70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02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C16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3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DFA9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329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E4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AD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58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44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3D6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DEFA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32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7B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A9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94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4D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DB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8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BFA0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9D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23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8D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86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FB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801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E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08F8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D4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C2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44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0E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7C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EBB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F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B6C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F9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97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D1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5A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72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6C4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6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5006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B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7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3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5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B6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CFB9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1B1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D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2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E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4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F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C2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5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E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F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F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2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4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C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E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2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F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9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842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8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4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E26941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90C99C3" w14:textId="77777777" w:rsidR="00944C3D" w:rsidRDefault="00944C3D" w:rsidP="00944C3D">
      <w:pPr>
        <w:rPr>
          <w:rFonts w:ascii="Arial" w:hAnsi="Arial"/>
        </w:rPr>
      </w:pPr>
    </w:p>
    <w:p w14:paraId="2373B26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88F9D64" w14:textId="608278A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895D0DC" w14:textId="222A5CE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406062">
        <w:rPr>
          <w:rFonts w:ascii="Arial" w:hAnsi="Arial"/>
          <w:sz w:val="22"/>
          <w:szCs w:val="22"/>
        </w:rPr>
        <w:t>Bavlnárska 2,4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67A3EFF" w14:textId="305D1EC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ACF838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5F558B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69340CD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591E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F018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EACF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E67D6E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CDCCA74" w14:textId="57447180" w:rsidR="00944C3D" w:rsidRPr="008D0433" w:rsidRDefault="004060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Táňa Klimová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4F88C7" w14:textId="2704A22F" w:rsidR="00944C3D" w:rsidRPr="008D0433" w:rsidRDefault="004060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3EFC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263F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ABC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7F630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A673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99B33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CB0BE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9AB5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3FB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7CA1C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356A7C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E706E3E" w14:textId="7F72AAE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A42034A" w14:textId="6720FCB9" w:rsidR="00944C3D" w:rsidRDefault="0040606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2184DB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0DD82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E6E8F7" w14:textId="6D14693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18421F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18356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E7A211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CC4C7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43846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E0846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5085D3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554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8D5B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8ED8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508D1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CECCE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3ADEA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1FD1D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E67DB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B4147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538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A2B8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B73C2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C709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61095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54E2A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8C784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EEB4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8D814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0A4A6E1" w14:textId="43154D7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7A2E0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96005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98FA5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6C83CB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ACED86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C51CF86" w14:textId="778C208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993202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C45FF5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D6AB48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4609D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97E27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7C00A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3ABCFF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19DA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95870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D197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5484C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15567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46EC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8C5C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E907F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377C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5DCA4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C992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E2628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EB5E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A6F5D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732C1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13172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105E8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AAA6C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707F7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7AE88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DA6F8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9AF7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91C33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A0054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9C6D5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BF67B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9EB0E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99AD3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3ADD5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ED49A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D3F28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B0C48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384B7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6AE28C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7B506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6C276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D452B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1B4F8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39551F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2604C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369E9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3C3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DEC7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59D71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276B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9F01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516F2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5CE8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6AC06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9DF9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8BD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3BCCC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D0F0C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6D1E5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6334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7D4EA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E360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A3E6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E50B4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3328C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5471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EFFC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C2CA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EEC6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36E58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01032B3" w14:textId="2349395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875E1E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6761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20CF51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623EBB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B17B72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7DB53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29BAA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61F5B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FE99B5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0487BE9" w14:textId="77777777" w:rsidTr="00503750">
        <w:tc>
          <w:tcPr>
            <w:tcW w:w="2302" w:type="dxa"/>
            <w:vAlign w:val="center"/>
          </w:tcPr>
          <w:p w14:paraId="7FF82A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E7C78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83941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7A0CD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EE61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D12D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692DC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218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2187B6D" w14:textId="77777777" w:rsidTr="00503750">
        <w:tc>
          <w:tcPr>
            <w:tcW w:w="15593" w:type="dxa"/>
            <w:gridSpan w:val="8"/>
            <w:vAlign w:val="center"/>
          </w:tcPr>
          <w:p w14:paraId="07C66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704820B" w14:textId="77777777" w:rsidTr="00503750">
        <w:tc>
          <w:tcPr>
            <w:tcW w:w="2302" w:type="dxa"/>
            <w:vAlign w:val="center"/>
          </w:tcPr>
          <w:p w14:paraId="6043E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E12788" w14:textId="662A88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B64DD1" w14:textId="706D71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D43AB8" w14:textId="435B04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D7EFD" w14:textId="71E1C2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D50BB" w14:textId="1A6194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EDED6" w14:textId="253E24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7ADD5" w14:textId="0EAAE0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D23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FDC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A097F4" w14:textId="11180F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F24675" w14:textId="07286A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85AFAC" w14:textId="2C524D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14A08" w14:textId="275783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1C1CB" w14:textId="3005AC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2434A8" w14:textId="26EAF9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04D570" w14:textId="70913A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3A0D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CE4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4F6FF6" w14:textId="10413A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872C5F" w14:textId="62A5D9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BE2A07" w14:textId="4CF626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5F2F80" w14:textId="3D79D1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E1CFD" w14:textId="57B6CD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AE76E" w14:textId="4D825F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D58C8" w14:textId="696E3D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BD40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AE03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ED152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F5237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21F8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3C60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5588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67D3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2895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75E774" w14:textId="77777777" w:rsidTr="00503750">
        <w:tc>
          <w:tcPr>
            <w:tcW w:w="2302" w:type="dxa"/>
            <w:vAlign w:val="center"/>
          </w:tcPr>
          <w:p w14:paraId="17D1D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05E6B5" w14:textId="4604C3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7097C7" w14:textId="15A33E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B87F6" w14:textId="62B4E7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B939A" w14:textId="77306F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A4D5E" w14:textId="0E209A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76E17F" w14:textId="7281C6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59084" w14:textId="0834AD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22F5A" w14:textId="77777777" w:rsidTr="00503750">
        <w:tc>
          <w:tcPr>
            <w:tcW w:w="15593" w:type="dxa"/>
            <w:gridSpan w:val="8"/>
            <w:vAlign w:val="center"/>
          </w:tcPr>
          <w:p w14:paraId="3F3D1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511D0E9" w14:textId="77777777" w:rsidTr="00503750">
        <w:tc>
          <w:tcPr>
            <w:tcW w:w="2302" w:type="dxa"/>
            <w:vAlign w:val="center"/>
          </w:tcPr>
          <w:p w14:paraId="058F50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134981" w14:textId="45D344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F7D0DA" w14:textId="678E6A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3FFC2" w14:textId="562D3C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4770AC" w14:textId="41DB57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A3C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C2B3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612D41" w14:textId="15B507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A59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883A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02FD7FB" w14:textId="0696D4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7DA881" w14:textId="6DCAB7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B61B0E" w14:textId="25E2EA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38B8C9" w14:textId="7039EE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5C2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D55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C2F47E" w14:textId="7FE27C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24B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ABA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12BF58C" w14:textId="313901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7D03B" w14:textId="2E193B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C2F24" w14:textId="4B6172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294B66" w14:textId="60B6D6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E6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2760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BD2BB2" w14:textId="666249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F1B98" w14:textId="77777777" w:rsidTr="00503750">
        <w:tc>
          <w:tcPr>
            <w:tcW w:w="2302" w:type="dxa"/>
            <w:vAlign w:val="center"/>
          </w:tcPr>
          <w:p w14:paraId="1E4B76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0130AE7" w14:textId="3D0951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9628E5" w14:textId="67E525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B9F06" w14:textId="320D4E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008E1D" w14:textId="1DE14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895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6934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0F7A9A" w14:textId="7C0B38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23D81" w14:textId="77777777" w:rsidTr="00503750">
        <w:tc>
          <w:tcPr>
            <w:tcW w:w="15593" w:type="dxa"/>
            <w:gridSpan w:val="8"/>
            <w:vAlign w:val="center"/>
          </w:tcPr>
          <w:p w14:paraId="553272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A373A2A" w14:textId="77777777" w:rsidTr="00503750">
        <w:tc>
          <w:tcPr>
            <w:tcW w:w="2302" w:type="dxa"/>
            <w:vAlign w:val="center"/>
          </w:tcPr>
          <w:p w14:paraId="6D0E3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6AE992" w14:textId="43F0A5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8F6247" w14:textId="5C0653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A0846" w14:textId="5080C7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C2E0A" w14:textId="274879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EE97D" w14:textId="78EE2B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00834" w14:textId="2061B4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37514F" w14:textId="665D25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EC2C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3BF2E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8641AC2" w14:textId="73421C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634957" w14:textId="34989D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13F50" w14:textId="55A94D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69616" w14:textId="24B270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8A268" w14:textId="5D8B4F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B5682" w14:textId="6E91CC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29443" w14:textId="68E16A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F064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1D33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FD25EB" w14:textId="7073E9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A48043" w14:textId="36BDA7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966A6" w14:textId="0A83C9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3E61D" w14:textId="2DDD6E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FD163" w14:textId="20A561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07757" w14:textId="2C1716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F1D2C" w14:textId="79689F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08D5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6110E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678CCF" w14:textId="05DEC1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91E8BE" w14:textId="0ACA58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9AB17E" w14:textId="46C597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7FAE7" w14:textId="67DDAC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81385F" w14:textId="2405F7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C8727" w14:textId="43F522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9B98F" w14:textId="651E11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7134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60B66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A1D5A9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35CB8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19623D" w14:textId="44ED16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DA7635" w14:textId="1FEC76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5A400" w14:textId="620298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15830" w14:textId="6212E6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C0E826" w14:textId="17F70A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6FB48" w14:textId="7AB9F9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32CE32" w14:textId="1071D7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2EECB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2901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214558" w14:textId="097D9D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6E260C" w14:textId="771706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6758C" w14:textId="2F2548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C857E0" w14:textId="43DB71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FE1F3" w14:textId="6C6220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BFC3F" w14:textId="333AEE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8E17A" w14:textId="6EDFD2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3C4229" w14:textId="77777777" w:rsidR="00944C3D" w:rsidRDefault="00944C3D" w:rsidP="00944C3D">
      <w:pPr>
        <w:rPr>
          <w:rFonts w:ascii="Arial" w:hAnsi="Arial"/>
          <w:b/>
        </w:rPr>
      </w:pPr>
    </w:p>
    <w:p w14:paraId="11C2E75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9E393BE" w14:textId="77777777" w:rsidTr="00503750">
        <w:tc>
          <w:tcPr>
            <w:tcW w:w="1944" w:type="dxa"/>
            <w:vAlign w:val="center"/>
          </w:tcPr>
          <w:p w14:paraId="7D3233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A00AD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71A48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54B6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AE81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4203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1CB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D19D4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2F8DA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FDCC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3DC2E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0F8F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66E7618" w14:textId="77777777" w:rsidTr="00503750">
        <w:tc>
          <w:tcPr>
            <w:tcW w:w="15685" w:type="dxa"/>
            <w:gridSpan w:val="12"/>
            <w:vAlign w:val="center"/>
          </w:tcPr>
          <w:p w14:paraId="2AA7E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F8FFF5" w14:textId="77777777" w:rsidTr="00503750">
        <w:tc>
          <w:tcPr>
            <w:tcW w:w="1944" w:type="dxa"/>
            <w:vAlign w:val="center"/>
          </w:tcPr>
          <w:p w14:paraId="56B51F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D7FC496" w14:textId="163E8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A59DFD" w14:textId="49970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AAB12D" w14:textId="35DFD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5BE304" w14:textId="7319B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20D7DD" w14:textId="5E9AA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05F0BB" w14:textId="606C9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F11FA8" w14:textId="59F83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58552F" w14:textId="13B68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C8CE4E" w14:textId="70C8F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9F6531" w14:textId="7EB55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FA075B" w14:textId="009C3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84E5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1802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BA2B60D" w14:textId="15F2F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2EDD9A" w14:textId="3A81E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F829DC" w14:textId="4BAA4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6AB4FF" w14:textId="694C7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AE9B84" w14:textId="02172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90DA9D" w14:textId="3230B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1F93B3" w14:textId="4BF3D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720BA0" w14:textId="37302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34CB8D" w14:textId="7E6FC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718C34" w14:textId="57CA7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1C98A1" w14:textId="580D5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F80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82A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089A7CF" w14:textId="5B600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F76CF8" w14:textId="2701A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1C257C" w14:textId="14CE4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D6D327" w14:textId="0F8C1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6F2F20" w14:textId="78B40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6F9BB1" w14:textId="029E0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B4B090" w14:textId="749AC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E6674C" w14:textId="51ED5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158011" w14:textId="75524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DEBB29" w14:textId="6EED0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BEC319" w14:textId="3C2E4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CD7AD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803A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EF87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DDC5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316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72DE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71F5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8962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30A8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71B6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21C6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81C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04C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B97A765" w14:textId="77777777" w:rsidTr="00503750">
        <w:tc>
          <w:tcPr>
            <w:tcW w:w="1944" w:type="dxa"/>
            <w:vAlign w:val="center"/>
          </w:tcPr>
          <w:p w14:paraId="2BEE5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8EA2E7" w14:textId="4FA27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0C6A90" w14:textId="4F360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60C67D" w14:textId="612AB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BA1BF" w14:textId="09762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68EB49" w14:textId="4591D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1733A1" w14:textId="2EDC6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244E60" w14:textId="5D558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DF9D21" w14:textId="7E9FB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9BD62D" w14:textId="45DD4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74585C" w14:textId="78E33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6E9D5D" w14:textId="03DDE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46D17" w14:textId="77777777" w:rsidTr="00503750">
        <w:tc>
          <w:tcPr>
            <w:tcW w:w="15685" w:type="dxa"/>
            <w:gridSpan w:val="12"/>
            <w:vAlign w:val="center"/>
          </w:tcPr>
          <w:p w14:paraId="53FD8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B24D81" w14:textId="77777777" w:rsidTr="00503750">
        <w:tc>
          <w:tcPr>
            <w:tcW w:w="1944" w:type="dxa"/>
            <w:vAlign w:val="center"/>
          </w:tcPr>
          <w:p w14:paraId="5949CF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B7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F98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EE7BC9" w14:textId="6A904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0FC65B" w14:textId="1E387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395FF6" w14:textId="13613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231E1B" w14:textId="27472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46E56D" w14:textId="05852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DC447E" w14:textId="494CA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3C4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06A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F1C228" w14:textId="2C022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9622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E540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A77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EFB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971845" w14:textId="1F21F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8AFE08" w14:textId="69565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40798F" w14:textId="42C40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843825" w14:textId="42E4E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6AAB13" w14:textId="5EF37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31C440" w14:textId="696CE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42C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E0B0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FA1F8D" w14:textId="7C3A0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AEDB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D583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D7B7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86F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3DE9C4" w14:textId="64E3F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3DE277" w14:textId="7A650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25B60B" w14:textId="44997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C56A0F" w14:textId="4D492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82A5C8" w14:textId="203BB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1EBC74" w14:textId="07A8F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307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C36E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29D205" w14:textId="3AFFA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5F96D" w14:textId="77777777" w:rsidTr="00503750">
        <w:tc>
          <w:tcPr>
            <w:tcW w:w="1944" w:type="dxa"/>
            <w:vAlign w:val="center"/>
          </w:tcPr>
          <w:p w14:paraId="062DA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007C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88E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617E4C" w14:textId="78524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371CFF" w14:textId="3CF2F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60585A" w14:textId="69C81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2A35F5" w14:textId="4BC4E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64D9DC" w14:textId="06863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06AF4F" w14:textId="57A41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800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A039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4B9A2A" w14:textId="7A75A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557CD" w14:textId="77777777" w:rsidTr="00503750">
        <w:tc>
          <w:tcPr>
            <w:tcW w:w="15685" w:type="dxa"/>
            <w:gridSpan w:val="12"/>
            <w:vAlign w:val="center"/>
          </w:tcPr>
          <w:p w14:paraId="451E9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267871" w14:textId="77777777" w:rsidTr="00503750">
        <w:tc>
          <w:tcPr>
            <w:tcW w:w="1944" w:type="dxa"/>
            <w:vAlign w:val="center"/>
          </w:tcPr>
          <w:p w14:paraId="27C626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CB1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A43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735CAB" w14:textId="3F919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B70BA6" w14:textId="3FE9F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46BEFE" w14:textId="0461B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19C807" w14:textId="06E25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1B7F65" w14:textId="67F61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F33123" w14:textId="5FC0C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B0F7B0" w14:textId="296D6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1AEAF6" w14:textId="4C234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B4B8E9" w14:textId="2B2E2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674D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2E770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E40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035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61CC54" w14:textId="4872A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E89A4B" w14:textId="55F8A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73F8AC" w14:textId="17457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17DEFD" w14:textId="11B73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D2572B" w14:textId="4F877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66DC7E" w14:textId="6A50A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25BFBD" w14:textId="200D4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399A24" w14:textId="67CC7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DB20CF" w14:textId="29257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241A5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C3D8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F466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C0E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0CA1AD" w14:textId="3793E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A35DFD" w14:textId="0E543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597B5F" w14:textId="4C227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DE916C" w14:textId="3B187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7DD8FE" w14:textId="42CBA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FA4C62" w14:textId="69495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5129B7" w14:textId="06854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BA0A59" w14:textId="5DEB5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2BF35D" w14:textId="2ED82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1F98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C144B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906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C89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B65962" w14:textId="53B5B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8FFA8A" w14:textId="55476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8B5661" w14:textId="438A8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7D7D57" w14:textId="25C8E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3E2BA1" w14:textId="459BB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1C7BBB" w14:textId="3353E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C39045" w14:textId="7D2EE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829104" w14:textId="1C2CA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021A26" w14:textId="20F5E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1C47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DBE5B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A858DA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C69DC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43801C" w14:textId="0EF53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9692E8" w14:textId="7A3AC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8E94DD" w14:textId="73FE1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F1C02C" w14:textId="279EE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662250" w14:textId="52773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3F3818" w14:textId="3CF20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57D32C" w14:textId="09B8B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4D32C0" w14:textId="1D627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A0BB94" w14:textId="52F10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48EFB6" w14:textId="3BEC5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20F5E2" w14:textId="16750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D586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0975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8309A4B" w14:textId="20DE8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9C0B1B" w14:textId="6238A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62FF2D" w14:textId="217EB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E41832" w14:textId="651C7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810E81" w14:textId="686BE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164AA0" w14:textId="1DEBE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3994D9" w14:textId="71BA6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100F91" w14:textId="4FFD3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31F323" w14:textId="47D5F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4947CE" w14:textId="78CBA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546541" w14:textId="67E81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F4E8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842C0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99F15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6FE01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CD81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EA5F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9E9E2B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CF3D0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92C7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309C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CAB1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7A67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B6A3E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F2BA2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0285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6C861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0B9C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2E5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62220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BFA34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EEC1FF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E6F0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A40F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E414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9026B6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3945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1F5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7887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36A1F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DE4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4363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459A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2CB69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1EFEF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CF3C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6405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6581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1BFED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34B83D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50B62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0DC37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B4E43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4813C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CEAA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1F37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3BF5453" w14:textId="77777777" w:rsidTr="00503750">
        <w:trPr>
          <w:trHeight w:val="1073"/>
        </w:trPr>
        <w:tc>
          <w:tcPr>
            <w:tcW w:w="3614" w:type="dxa"/>
            <w:vMerge/>
          </w:tcPr>
          <w:p w14:paraId="530EA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49932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4226C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7B797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94C55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0671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CEB8E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3FFFEED" w14:textId="77777777" w:rsidTr="00503750">
        <w:trPr>
          <w:trHeight w:val="283"/>
        </w:trPr>
        <w:tc>
          <w:tcPr>
            <w:tcW w:w="3614" w:type="dxa"/>
          </w:tcPr>
          <w:p w14:paraId="6E12D6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A8E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9D11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BC17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D01B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B97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4AAD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DEA3D7" w14:textId="77777777" w:rsidTr="00503750">
        <w:trPr>
          <w:trHeight w:val="283"/>
        </w:trPr>
        <w:tc>
          <w:tcPr>
            <w:tcW w:w="3614" w:type="dxa"/>
          </w:tcPr>
          <w:p w14:paraId="0EE36D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F3DD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84FB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3B01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419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69C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419A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87E40F" w14:textId="77777777" w:rsidTr="00503750">
        <w:trPr>
          <w:trHeight w:val="283"/>
        </w:trPr>
        <w:tc>
          <w:tcPr>
            <w:tcW w:w="3614" w:type="dxa"/>
          </w:tcPr>
          <w:p w14:paraId="054058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940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32F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2F32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B90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69D4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09A8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4DA4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D75E26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F33B44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E7B6D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02E1A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3BFFE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78A0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481F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9E4BF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78EB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8580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33339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9BCC35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D9720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1259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9DB75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28F784B" w14:textId="1B263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06C079" w14:textId="57901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1292BC" w14:textId="19451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419A7" w14:textId="49671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A8F01C" w14:textId="504C5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105735" w14:textId="41986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E81D2" w14:textId="1782F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F7089D" w14:textId="21F05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BFFA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F24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7CCE718" w14:textId="1105F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A83D9" w14:textId="3458B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0E68A" w14:textId="23BD6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08F348" w14:textId="6A3D0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9DF01" w14:textId="0F1E42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D1F01" w14:textId="58E87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BB23BB" w14:textId="39AB7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56A9E2" w14:textId="4F257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2AF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FE9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2DEC12D" w14:textId="78566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A59771" w14:textId="02D8E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AF9774" w14:textId="08BA0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5208F8" w14:textId="0131E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EE50B" w14:textId="35F5D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58D65" w14:textId="6C5C5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E3095" w14:textId="0FC04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FABC9E" w14:textId="4C5CB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70B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C1D9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1D03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762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533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A4F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49F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948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1D4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8F01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738A13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86DBA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A5945F" w14:textId="37A45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9E045" w14:textId="750FD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5D964E" w14:textId="2FD2B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BDCA5" w14:textId="69B87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2C6329" w14:textId="06227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E4DEBB" w14:textId="141C1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186AD" w14:textId="3BABF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D85B6F" w14:textId="7BDFC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B6EB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28CB5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D9DE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42DF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C733F8D" w14:textId="16ADB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9D19F" w14:textId="58549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BB2F3" w14:textId="710F7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D0D96" w14:textId="22F5B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F1053" w14:textId="35FE3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24261" w14:textId="776E7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95163" w14:textId="5C4C7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342E1E" w14:textId="7A6FA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334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3ECD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0591A77" w14:textId="06E9A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590B31" w14:textId="7D9AB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0F26FA" w14:textId="0FDF4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705EF" w14:textId="6D2F4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B75BF" w14:textId="7C0F7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30E4A5" w14:textId="7D9DF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079FC" w14:textId="3D0CF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14B5E6" w14:textId="2B902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8A4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4E8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203968" w14:textId="367BE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472585" w14:textId="0F973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737E1" w14:textId="2A459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7A766" w14:textId="5D41D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DED23" w14:textId="056FD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F45EE" w14:textId="7D045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FAC328" w14:textId="7F1DB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1DAD93" w14:textId="4F44B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E31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E3741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E95B97" w14:textId="275FB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B8EDD" w14:textId="0E264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549A6B" w14:textId="0C9E0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49E16" w14:textId="6A9E6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19A12" w14:textId="658B1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07A7C" w14:textId="5B128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07A7A2" w14:textId="66DFF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B6E1B8" w14:textId="5F277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AF039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0ABA3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B2CC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2877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78F1199" w14:textId="1E2C2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316E3" w14:textId="5F4D3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B1E96A" w14:textId="7C129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547786" w14:textId="7611E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7A3EB9" w14:textId="7CF5F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52064" w14:textId="61BBC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78665C" w14:textId="48D63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FB9C94" w14:textId="211E1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4DFD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36407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8C51B0" w14:textId="33BAB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69D57" w14:textId="2CFB8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6EC243" w14:textId="061C4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1F4BE5" w14:textId="1E1ED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AF7BF0" w14:textId="5A232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3287D3" w14:textId="5680C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9150C4" w14:textId="4C1A8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D44201" w14:textId="14632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3B9C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DFCA3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05C7752" w14:textId="67F99C0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65A3D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831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D1D1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51D2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F649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65D8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8FA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FAFF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1CB7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BB1B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1818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5FF4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2579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AFD9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29D0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2A24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CE96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DA05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61F5B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7DE279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A1A5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4642F1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097A44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26EE3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1733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30AD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8EE1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7C46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AE24D6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4853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47F723" w14:textId="31C106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E0D38E" w14:textId="7D2A83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20C042" w14:textId="7B258B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7C7D5E" w14:textId="6AC64A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B4917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6BF27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601778" w14:textId="52C544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711143" w14:textId="3CA39C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7B019CB" w14:textId="15916E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DA7483" w14:textId="7301B7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125D4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63E6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430094" w14:textId="442621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7A0308" w14:textId="152950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D33EDE" w14:textId="35CC2E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1FB93D" w14:textId="342261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C5FD6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D908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E9C214" w14:textId="196AB8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C75700" w14:textId="761AD3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617DC1" w14:textId="777010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223E8A" w14:textId="4A386D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F7D36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E9797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A3F08B" w14:textId="33468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44FCCA6" w14:textId="6A5BFA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6AF96F" w14:textId="6AA939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EFFE33" w14:textId="167502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562BB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176E1D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C244C8" w14:textId="1ADC55F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D55A0F" w14:textId="0E4AB7D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ECF47F" w14:textId="7BF83BC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6CA080" w14:textId="2272158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1D7BD75" w14:textId="77777777" w:rsidR="00944C3D" w:rsidRDefault="00944C3D" w:rsidP="00944C3D">
      <w:pPr>
        <w:rPr>
          <w:rFonts w:ascii="Arial" w:hAnsi="Arial"/>
          <w:b/>
        </w:rPr>
      </w:pPr>
    </w:p>
    <w:p w14:paraId="2C8C114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3F4ECB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47F21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C43E6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3F03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2785E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ED672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D1A891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62A78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6516A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5D8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C4E26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9A6E6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E096E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AEA95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6B3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BD6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A2CCD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F8A6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B5257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F27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A7B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2D047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998A4F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FFDDA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8C72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B9F3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115F3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67F738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D01A9F" w14:textId="77777777" w:rsidTr="00503750">
        <w:tc>
          <w:tcPr>
            <w:tcW w:w="2835" w:type="dxa"/>
            <w:vAlign w:val="center"/>
          </w:tcPr>
          <w:p w14:paraId="727F4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7AB6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4CA5C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23F11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881C0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4CBD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808D6B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C9A0D0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CF248B0" w14:textId="4D48AFC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B7A0E" w14:textId="364AF0D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6372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DE219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BA8838" w14:textId="50B69C8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C52C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622D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19FA3E0" w14:textId="0AE65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E7FAC" w14:textId="411F1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4C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20E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61BD6A" w14:textId="3C88C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B6FC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8EFF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9333FDE" w14:textId="5F39D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260C0D" w14:textId="5C4A9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A93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D05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2417A1" w14:textId="1C87D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08B2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FEBF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B1D933B" w14:textId="4FE00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A61DD2" w14:textId="05BB0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D2B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BDE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2393F9" w14:textId="48838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C93F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C172C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021D284" w14:textId="21FEA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5C176" w14:textId="6D05C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2B8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ACE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5D532B" w14:textId="70A1D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5CBC3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BD4D0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E5E2E63" w14:textId="406AD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268653" w14:textId="053A2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FBE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37F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E68A84" w14:textId="48023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AEEBB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ADC1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DE45F61" w14:textId="50048B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2BE1F5" w14:textId="7783B8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8846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F436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DF1ED8" w14:textId="087955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965CA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6DF00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69D0EB6" w14:textId="4CB918D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24A265E" w14:textId="77777777" w:rsidR="00944C3D" w:rsidRDefault="00944C3D" w:rsidP="00944C3D">
      <w:pPr>
        <w:rPr>
          <w:rFonts w:ascii="Arial" w:hAnsi="Arial"/>
          <w:b/>
        </w:rPr>
      </w:pPr>
    </w:p>
    <w:p w14:paraId="21AEE49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4193605" w14:textId="77777777" w:rsidTr="00503750">
        <w:tc>
          <w:tcPr>
            <w:tcW w:w="2835" w:type="dxa"/>
            <w:vAlign w:val="center"/>
          </w:tcPr>
          <w:p w14:paraId="4D83C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2BB46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59DC5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0B818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197EB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C3D3B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12ED5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63A1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E54294C" w14:textId="008CC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C11004" w14:textId="78516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904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AB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50ADF7" w14:textId="0A7DC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48F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D05A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03295CE" w14:textId="51B84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9D135" w14:textId="74A0B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CBC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E37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753D11" w14:textId="18D78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112B8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E7F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2FE08B1" w14:textId="20494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0174A" w14:textId="31815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A3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61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FA8019" w14:textId="044A2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B23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BEC7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DF1EF0D" w14:textId="2E93F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6CCA91" w14:textId="05184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41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F7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09F791" w14:textId="0C929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78C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3099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271903E" w14:textId="736ED9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B77123" w14:textId="4F4949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7C4B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56C9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80B0B2" w14:textId="15816C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AFBE2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11DAEA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05A919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AC360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453D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555855D" w14:textId="77777777" w:rsidTr="00503750">
        <w:trPr>
          <w:trHeight w:val="699"/>
        </w:trPr>
        <w:tc>
          <w:tcPr>
            <w:tcW w:w="3502" w:type="dxa"/>
            <w:vMerge/>
          </w:tcPr>
          <w:p w14:paraId="1D907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A02E2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BBB23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A69D75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CE9F3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635810B" w14:textId="356B3F7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DA47D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71A41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77D3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4F57D8B" w14:textId="30538EC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8DE0BA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3DF23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7B0D6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62000A7" w14:textId="5ACBFD7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C5B8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8217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CE417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8A1A75D" w14:textId="77777777" w:rsidTr="00503750">
        <w:trPr>
          <w:trHeight w:val="593"/>
        </w:trPr>
        <w:tc>
          <w:tcPr>
            <w:tcW w:w="3497" w:type="dxa"/>
          </w:tcPr>
          <w:p w14:paraId="23B1F9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DAC2F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A742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ED261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9E6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3326F39" w14:textId="0D3E8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E1BB12" w14:textId="4ED75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BFA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F176A8" w14:textId="284E9F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61EADE" w14:textId="733DE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7C0656" w14:textId="519EC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E9E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8AFC2D" w14:textId="15C53D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F92F46" w14:textId="4B1C7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783F8" w14:textId="1F28A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236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048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5D38048" w14:textId="42B5A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D0414" w14:textId="0DC4B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C35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ADDDAB" w14:textId="46148D2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1DB134" w14:textId="58069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23E7B0" w14:textId="4EC90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177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2DFA59" w14:textId="4D0332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EA1128" w14:textId="0EEB7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A109CB" w14:textId="67B9A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4CC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5A0E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5F4DE34" w14:textId="792BE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FD2D6E" w14:textId="0696B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197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D98D86" w14:textId="4FE125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1729D8" w14:textId="7BB58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AD06FA" w14:textId="0FE9E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CE39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5D9F7D" w14:textId="3F06B3A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BC29B7" w14:textId="1C4DA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99513C" w14:textId="6C854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65DF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C7146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0B614B2" w14:textId="2646C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44AB8F" w14:textId="515AD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63A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FEF450" w14:textId="269E0D6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EF9461" w14:textId="313FD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1C159E" w14:textId="2E921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F03D8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B9E9F21" w14:textId="2F1FBF3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4B7F9E" w14:textId="3BCEA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BA6F0" w14:textId="3873D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750CBA" w14:textId="77777777" w:rsidR="00944C3D" w:rsidRDefault="00944C3D" w:rsidP="00944C3D">
      <w:pPr>
        <w:rPr>
          <w:rFonts w:ascii="Arial" w:hAnsi="Arial"/>
          <w:b/>
        </w:rPr>
      </w:pPr>
    </w:p>
    <w:p w14:paraId="06762D9E" w14:textId="77777777" w:rsidR="00944C3D" w:rsidRDefault="00944C3D" w:rsidP="00944C3D">
      <w:pPr>
        <w:rPr>
          <w:rFonts w:ascii="Arial" w:hAnsi="Arial"/>
          <w:b/>
        </w:rPr>
      </w:pPr>
    </w:p>
    <w:p w14:paraId="7EC0BC0B" w14:textId="77777777" w:rsidR="00944C3D" w:rsidRDefault="00944C3D" w:rsidP="00944C3D">
      <w:pPr>
        <w:rPr>
          <w:rFonts w:ascii="Arial" w:hAnsi="Arial"/>
          <w:b/>
        </w:rPr>
      </w:pPr>
    </w:p>
    <w:p w14:paraId="42FAF44C" w14:textId="77777777" w:rsidR="00944C3D" w:rsidRDefault="00944C3D" w:rsidP="00944C3D">
      <w:pPr>
        <w:rPr>
          <w:rFonts w:ascii="Arial" w:hAnsi="Arial"/>
          <w:b/>
        </w:rPr>
      </w:pPr>
    </w:p>
    <w:p w14:paraId="307ADCA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14:paraId="1A364E93" w14:textId="77777777" w:rsidTr="00503750">
        <w:tc>
          <w:tcPr>
            <w:tcW w:w="2622" w:type="dxa"/>
            <w:vAlign w:val="center"/>
          </w:tcPr>
          <w:p w14:paraId="746FD2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0F3FE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B6A6D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D08AA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08ED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394FE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6054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2F40C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79B4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D4C00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0711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8236D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D8F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972BFD1" w14:textId="601C4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356195" w14:textId="53C68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ED74DC" w14:textId="75182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A8E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8D3B29" w14:textId="07D7F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B1F14" w14:textId="77777777" w:rsidTr="00503750">
        <w:tc>
          <w:tcPr>
            <w:tcW w:w="2622" w:type="dxa"/>
            <w:vAlign w:val="center"/>
          </w:tcPr>
          <w:p w14:paraId="622177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9009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7770EDA" w14:textId="45F2B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81A599" w14:textId="2C7ED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BAC7B5" w14:textId="78AA0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8C3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47775D" w14:textId="508D5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05A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A3F2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D8D51E8" w14:textId="73CBE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8BF5CD" w14:textId="6088F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61AABB" w14:textId="11700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DF7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D61997" w14:textId="4465D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8E6B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ACB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9FCD4E6" w14:textId="14608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806115" w14:textId="1C5A9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94130" w14:textId="76232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E6B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25AE34" w14:textId="00AFF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5E772" w14:textId="77777777" w:rsidTr="00503750">
        <w:tc>
          <w:tcPr>
            <w:tcW w:w="2622" w:type="dxa"/>
            <w:vAlign w:val="center"/>
          </w:tcPr>
          <w:p w14:paraId="17D7F4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2DB8734" w14:textId="53FF9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6803.20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DEB9B2" w14:textId="2921A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8796.08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86B967" w14:textId="12C67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8311.52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839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976D39" w14:textId="76291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7287.76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DBE99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CCBB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C48F60D" w14:textId="4E5CF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142386" w14:textId="2A388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A37424" w14:textId="274B3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AB6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7D1D5A" w14:textId="6A98B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94E56" w14:textId="77777777" w:rsidTr="00503750">
        <w:tc>
          <w:tcPr>
            <w:tcW w:w="2622" w:type="dxa"/>
            <w:vAlign w:val="center"/>
          </w:tcPr>
          <w:p w14:paraId="359C8B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191A1CA" w14:textId="2D61F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F89C72" w14:textId="762F3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96A7FF" w14:textId="1BF97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B78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F4C152" w14:textId="309B7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3DA5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2F3A7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3FC53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3C7B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663378E" w14:textId="12F78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572A23" w14:textId="6D4DC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F85B9B" w14:textId="6D88C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F0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7A46D5" w14:textId="7F0E3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067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112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6E3BB27" w14:textId="53408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8FC247" w14:textId="18C99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1CE20E" w14:textId="592DE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18F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0C748E" w14:textId="50736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2606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EA5D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C18E8ED" w14:textId="372D3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ACAA95" w14:textId="19A68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18F1D7" w14:textId="2C526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02A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7B65EF" w14:textId="0ECF8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499674" w14:textId="77777777" w:rsidTr="00503750">
        <w:tc>
          <w:tcPr>
            <w:tcW w:w="2622" w:type="dxa"/>
            <w:vAlign w:val="center"/>
          </w:tcPr>
          <w:p w14:paraId="113872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D851676" w14:textId="519B7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BB92B2" w14:textId="13052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F78ABB" w14:textId="13E8E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92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F565A6" w14:textId="4F95C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F9027" w14:textId="77777777" w:rsidTr="00503750">
        <w:tc>
          <w:tcPr>
            <w:tcW w:w="2622" w:type="dxa"/>
            <w:vAlign w:val="center"/>
          </w:tcPr>
          <w:p w14:paraId="051DB1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F2CF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63B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F33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AD3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85A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EBDA0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49E2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E8D2E53" w14:textId="5679AF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6803.20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371E0A" w14:textId="2C263DA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8796.08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883117" w14:textId="5C57C3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8311.52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CFEF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224CDE" w14:textId="3C6B60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7287.76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1848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A765F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DAD6E5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5006D6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C72081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7E52D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6ECF7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31A6D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52AB5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E15BF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D8A76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84B5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F3D4B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C15B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FA0D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AD35D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2290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E616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B0CFB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4A34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0A73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D0BEB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42C4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C374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F612E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83C1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7F7C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FD85D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E02B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970B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CA40E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2449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F17F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1AE8B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109E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272C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D38E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1455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998D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4D4E2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0BCE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0DEC7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23486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0347A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3F640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C5AA5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E095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BE1B1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38AC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8D9A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F6E80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F786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403B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525FA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AEE7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DFFC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1E17E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9A7B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E224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09B5F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0530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826D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E9F22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EE67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2008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00C7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917A6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4B39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E2890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0B0B3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0176C41" w14:textId="77777777" w:rsidTr="00503750">
        <w:tc>
          <w:tcPr>
            <w:tcW w:w="2835" w:type="dxa"/>
            <w:vAlign w:val="center"/>
          </w:tcPr>
          <w:p w14:paraId="65E338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8F78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B127F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FA92F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88CDB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EDE45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2283A2" w14:textId="77777777" w:rsidTr="00503750">
        <w:tc>
          <w:tcPr>
            <w:tcW w:w="2835" w:type="dxa"/>
            <w:vAlign w:val="center"/>
          </w:tcPr>
          <w:p w14:paraId="7DA0D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F35CB4C" w14:textId="746C9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4D9FB" w14:textId="697D0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B54F1" w14:textId="6835D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66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EEA450" w14:textId="3E746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76A69" w14:textId="77777777" w:rsidTr="00503750">
        <w:tc>
          <w:tcPr>
            <w:tcW w:w="2835" w:type="dxa"/>
            <w:vAlign w:val="center"/>
          </w:tcPr>
          <w:p w14:paraId="5E2086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0E4872B" w14:textId="0C5E4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224406" w14:textId="61A91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89E5B" w14:textId="7A448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FFC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520A07" w14:textId="434C1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FCD41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E9A1D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957878F" w14:textId="658C34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F82467" w14:textId="016DD4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9911C" w14:textId="371BA8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0A5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AF9BE8" w14:textId="0F0EA7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1E895A2" w14:textId="77777777" w:rsidTr="00503750">
        <w:tc>
          <w:tcPr>
            <w:tcW w:w="2835" w:type="dxa"/>
            <w:vAlign w:val="center"/>
          </w:tcPr>
          <w:p w14:paraId="5C617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2BD75BC" w14:textId="293E8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5A717B" w14:textId="26D0A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C060C2" w14:textId="1ED3C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4CF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37ACB0" w14:textId="6CF69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AB7B9" w14:textId="77777777" w:rsidTr="00503750">
        <w:tc>
          <w:tcPr>
            <w:tcW w:w="2835" w:type="dxa"/>
            <w:vAlign w:val="center"/>
          </w:tcPr>
          <w:p w14:paraId="12C13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A38BE07" w14:textId="1D864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DED981" w14:textId="72C9B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ADDDD" w14:textId="1EAF7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2E4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DB766A" w14:textId="173BB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5D7B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246E7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52776C3" w14:textId="28540F2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400B7" w14:textId="3FB36BF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9C3935" w14:textId="6544253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4B8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7DEA64" w14:textId="254AFFE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88A4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D817C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B818A4B" w14:textId="3AF51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32B38" w14:textId="01ED3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E0A97" w14:textId="2757E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91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F57363" w14:textId="6F26A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BDECE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35763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DE2AF6B" w14:textId="77777777" w:rsidTr="00503750">
        <w:tc>
          <w:tcPr>
            <w:tcW w:w="2552" w:type="dxa"/>
            <w:shd w:val="clear" w:color="auto" w:fill="auto"/>
            <w:vAlign w:val="center"/>
          </w:tcPr>
          <w:p w14:paraId="5003F2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274EA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A612D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D172A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CC71E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DDF0F00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C7052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C27F4EE" w14:textId="54F7AF4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3EBFF9D" w14:textId="4CFA29B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FBA09DE" w14:textId="05D4482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F196FB4" w14:textId="3FED5E9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80545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14F5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D03E619" w14:textId="18B10F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99EF3F8" w14:textId="2D7DA48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02555A" w14:textId="46718AB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E911284" w14:textId="3441EA4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C2FF67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70E95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942F85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57B2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15DD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0664A26" w14:textId="77777777" w:rsidTr="00503750">
        <w:tc>
          <w:tcPr>
            <w:tcW w:w="4395" w:type="dxa"/>
            <w:vMerge/>
          </w:tcPr>
          <w:p w14:paraId="693D52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097E4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E3773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1F8403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F375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8FDEC94" w14:textId="239E5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  <w:lang w:eastAsia="sk-SK"/>
              </w:rPr>
              <w:t>-61.12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69B2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214A38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BC41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716644" w14:textId="15668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  <w:lang w:eastAsia="sk-SK"/>
              </w:rPr>
              <w:t>61.12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6D02E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0FCF3D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CD2E6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1E8A3A9" w14:textId="10B43F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DB6D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31703A" w14:textId="77777777" w:rsidTr="00503750">
        <w:tc>
          <w:tcPr>
            <w:tcW w:w="4395" w:type="dxa"/>
            <w:vAlign w:val="center"/>
          </w:tcPr>
          <w:p w14:paraId="63229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14AF94F" w14:textId="06582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4B13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CCC459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6AB6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84985F9" w14:textId="7B3A1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A5557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008EE9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39694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2D5CDB1" w14:textId="2DD641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40B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5291F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1B6DB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F1618C5" w14:textId="1E5615A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4321.17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C11B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EB62B9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DB1F8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F1C7AB2" w14:textId="77777777" w:rsidTr="00503750">
        <w:tc>
          <w:tcPr>
            <w:tcW w:w="4395" w:type="dxa"/>
            <w:vAlign w:val="center"/>
          </w:tcPr>
          <w:p w14:paraId="2F9EA62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458BF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BB44D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1B0A34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29BBC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BA8EE42" w14:textId="2D5FAF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C92582" w14:textId="48DFD9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3E2F6A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07587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7E9A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101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80673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51D86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8C11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888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F883C1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B03F5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1F9B75B" w14:textId="117623D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FBD788" w14:textId="758B502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F70755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8764D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D8F6B7F" w14:textId="7075E0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1BCC11" w14:textId="2DC787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52DA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A7AE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DDF36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8A2EE0D" w14:textId="77777777" w:rsidTr="00503750">
        <w:tc>
          <w:tcPr>
            <w:tcW w:w="1843" w:type="dxa"/>
            <w:vAlign w:val="center"/>
          </w:tcPr>
          <w:p w14:paraId="71CFE2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F37F76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11A8A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242FB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EBDE0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55117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30317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FA80D0C" w14:textId="77777777" w:rsidTr="00503750">
        <w:tc>
          <w:tcPr>
            <w:tcW w:w="1843" w:type="dxa"/>
            <w:vAlign w:val="center"/>
          </w:tcPr>
          <w:p w14:paraId="6D9317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F06E9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405A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D374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360D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C15B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E5B0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8458F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D0978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F560E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66FA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9EDD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9443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F4FD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AF92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6D2F48" w14:textId="77777777" w:rsidTr="00503750">
        <w:tc>
          <w:tcPr>
            <w:tcW w:w="1843" w:type="dxa"/>
            <w:vAlign w:val="center"/>
          </w:tcPr>
          <w:p w14:paraId="3E55E9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0DA72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5792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8BEC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F030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79A5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BDF5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75143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EBBCA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54245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6F8E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39A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2AFD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55C5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7592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E539B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D94B2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C847D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D936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04CB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0517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6C7A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9A42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E46D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3E85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C0D00E1" w14:textId="77777777" w:rsidTr="00503750">
        <w:trPr>
          <w:trHeight w:val="664"/>
        </w:trPr>
        <w:tc>
          <w:tcPr>
            <w:tcW w:w="3372" w:type="dxa"/>
          </w:tcPr>
          <w:p w14:paraId="79A324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2AB68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D149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DBC0CA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E7A0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5F3179D" w14:textId="3B4AC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DDD187" w14:textId="12B3C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D9BF1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3EFA27" w14:textId="7E50CA4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0F71BA" w14:textId="0635F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8AB1F5" w14:textId="3FD4B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DB66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85EE2A" w14:textId="0A59870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0E9C4D" w14:textId="1B6FB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8EDDB0" w14:textId="0EBD7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8D802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601CE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E557303" w14:textId="1FEAD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2A15A7" w14:textId="20C8B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EA13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7A6C39" w14:textId="0AADD27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96C3E9" w14:textId="01059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E6AF90" w14:textId="7CBA1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F7A22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6EA0816" w14:textId="60DE3F3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44DB1A" w14:textId="40813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966D9A" w14:textId="1883F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13CF7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0BBFC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B48F34B" w14:textId="77777777" w:rsidTr="00503750">
        <w:tc>
          <w:tcPr>
            <w:tcW w:w="2835" w:type="dxa"/>
            <w:vAlign w:val="center"/>
          </w:tcPr>
          <w:p w14:paraId="17C93F8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E9749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CEAD4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7F7F2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E20CC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411320B" w14:textId="77777777" w:rsidTr="00503750">
        <w:tc>
          <w:tcPr>
            <w:tcW w:w="2835" w:type="dxa"/>
          </w:tcPr>
          <w:p w14:paraId="58AA4C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84A81CD" w14:textId="75460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62499F" w14:textId="1288F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AF42C9" w14:textId="2F857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A1F3C1" w14:textId="1D219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2D826C" w14:textId="77777777" w:rsidTr="00503750">
        <w:tc>
          <w:tcPr>
            <w:tcW w:w="2835" w:type="dxa"/>
          </w:tcPr>
          <w:p w14:paraId="12B99E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5FA9C54" w14:textId="26F14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4C30BD" w14:textId="65AEF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F67DA1" w14:textId="0440D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3E6174" w14:textId="53666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303C16" w14:textId="77777777" w:rsidTr="00503750">
        <w:tc>
          <w:tcPr>
            <w:tcW w:w="2835" w:type="dxa"/>
          </w:tcPr>
          <w:p w14:paraId="16F1369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EC6F72C" w14:textId="62C9A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052A0C" w14:textId="58F7D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2B111C" w14:textId="3D7D6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3C37A9" w14:textId="577BF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7F7668" w14:textId="77777777" w:rsidTr="00503750">
        <w:tc>
          <w:tcPr>
            <w:tcW w:w="2835" w:type="dxa"/>
            <w:vAlign w:val="center"/>
          </w:tcPr>
          <w:p w14:paraId="107E15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0000D15" w14:textId="2AC69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02CA61" w14:textId="283DB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1AA65B" w14:textId="363F2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6CD6F7" w14:textId="703CC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558CE5" w14:textId="77777777" w:rsidTr="00503750">
        <w:tc>
          <w:tcPr>
            <w:tcW w:w="2835" w:type="dxa"/>
            <w:vAlign w:val="center"/>
          </w:tcPr>
          <w:p w14:paraId="32EE41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96152BC" w14:textId="4A636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AFF0E2" w14:textId="30FE0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B8C7DE" w14:textId="27826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D89192" w14:textId="2BD71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E70C6D" w14:textId="77777777" w:rsidTr="00503750">
        <w:tc>
          <w:tcPr>
            <w:tcW w:w="2835" w:type="dxa"/>
          </w:tcPr>
          <w:p w14:paraId="500AF4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F566F64" w14:textId="02E59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FC390D" w14:textId="4C7A8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258CE1" w14:textId="7DBD3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9A4F75" w14:textId="3A527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14B559" w14:textId="77777777" w:rsidTr="00503750">
        <w:tc>
          <w:tcPr>
            <w:tcW w:w="2835" w:type="dxa"/>
          </w:tcPr>
          <w:p w14:paraId="33D492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CF30DFA" w14:textId="1BD92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6C1E31" w14:textId="5D1BA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CF06B5" w14:textId="6EEFB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411D7A" w14:textId="7862F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CA2333" w14:textId="77777777" w:rsidTr="00503750">
        <w:tc>
          <w:tcPr>
            <w:tcW w:w="2835" w:type="dxa"/>
          </w:tcPr>
          <w:p w14:paraId="707E03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D6B7659" w14:textId="3FDCC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A7F6CC" w14:textId="16A77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B3A801" w14:textId="6FC5C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411B88" w14:textId="2F4BA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B5197F" w14:textId="77777777" w:rsidR="00944C3D" w:rsidRDefault="00944C3D" w:rsidP="00944C3D">
      <w:pPr>
        <w:rPr>
          <w:rFonts w:ascii="Arial" w:hAnsi="Arial"/>
          <w:b/>
        </w:rPr>
      </w:pPr>
    </w:p>
    <w:p w14:paraId="6A9FD8E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A7E5FB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151FA5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0FE2B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1C4BD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39A2B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C9064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C3981B5" w14:textId="77777777" w:rsidTr="00503750">
        <w:trPr>
          <w:trHeight w:val="443"/>
        </w:trPr>
        <w:tc>
          <w:tcPr>
            <w:tcW w:w="2560" w:type="dxa"/>
          </w:tcPr>
          <w:p w14:paraId="6D2B30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CE1EF07" w14:textId="06F55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9BA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E4D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D11BAD6" w14:textId="3D960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57A44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531A7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CFAE7DA" w14:textId="66904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09D5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790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0D03CD" w14:textId="0A06A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B61E1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0469C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FEAD617" w14:textId="78A6A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23E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32C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C3418B" w14:textId="1AEFC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DB368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4ACC2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29C5B70" w14:textId="1F9FF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36CA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BE2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E76A06" w14:textId="195ED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8BF46" w14:textId="77777777" w:rsidR="00944C3D" w:rsidRDefault="00944C3D" w:rsidP="00944C3D">
      <w:pPr>
        <w:rPr>
          <w:rFonts w:ascii="Arial" w:hAnsi="Arial"/>
          <w:b/>
        </w:rPr>
      </w:pPr>
    </w:p>
    <w:p w14:paraId="535ECA87" w14:textId="77777777" w:rsidR="00944C3D" w:rsidRDefault="00944C3D" w:rsidP="00944C3D">
      <w:pPr>
        <w:rPr>
          <w:rFonts w:ascii="Arial" w:hAnsi="Arial"/>
          <w:b/>
        </w:rPr>
      </w:pPr>
    </w:p>
    <w:p w14:paraId="768C7EA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6E48054" w14:textId="77777777" w:rsidR="00944C3D" w:rsidRDefault="00944C3D" w:rsidP="00944C3D">
      <w:pPr>
        <w:rPr>
          <w:rFonts w:ascii="Arial" w:hAnsi="Arial"/>
          <w:b/>
        </w:rPr>
      </w:pPr>
    </w:p>
    <w:p w14:paraId="071BC31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93C031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F1872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FA9D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473CA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DE87C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5071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2913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EAFC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2EC7B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E0B49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2141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0D8C5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98C72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B028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916FD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F4C0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1C818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A1DC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60CF20C" w14:textId="77777777" w:rsidTr="00503750">
        <w:trPr>
          <w:trHeight w:val="677"/>
        </w:trPr>
        <w:tc>
          <w:tcPr>
            <w:tcW w:w="3358" w:type="dxa"/>
          </w:tcPr>
          <w:p w14:paraId="359601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6C96E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8A03B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20BF4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AE5E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17B5B4B" w14:textId="3D335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6A3FDD" w14:textId="6AEEB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981E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55DC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2F559AC" w14:textId="70565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7DF7CB" w14:textId="18C7C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C86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D918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18B34EB" w14:textId="48777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79BFB6" w14:textId="6E199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0F3D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85A7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6835118" w14:textId="6B17E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CAD597" w14:textId="5D0A0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6B2DD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46A3B2" w14:textId="45DE7C2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02A66E" w14:textId="338A0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B7775E" w14:textId="41CD6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1E2A4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2CA38AB" w14:textId="2BCEB00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ECCE5E" w14:textId="1DD98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B5A240" w14:textId="7ACA5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487BA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BD50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A37E44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4D272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87561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5813A7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D3D49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34692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A451B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ABCE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F24A3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A023F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9DF9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0D05D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9159A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92862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5AD9F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6827B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9692B4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C8EC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E2014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FB04C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8FE0E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AEB2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30AE17C" w14:textId="0D9A5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792511" w14:textId="1ED45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481A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FB3F5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5CCEC96" w14:textId="05A22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9CE971" w14:textId="0EA96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832B7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6DF73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5C3BE6" w14:textId="5ADF9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72A07A" w14:textId="4953C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5CE8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926F7C1" w14:textId="288E68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FB6F33" w14:textId="77B38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E5A0F6" w14:textId="1446D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B6FB7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14B2050" w14:textId="05F5CD8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235F73" w14:textId="20CCE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119612" w14:textId="75A4D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D9F6A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D7FF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0657CF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E7CDF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78964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CDFCA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3E6F6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788A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B6C81A9" w14:textId="1986E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B70B6F" w14:textId="0CD98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80AD0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4480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9F85204" w14:textId="65488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6F4397" w14:textId="3AB5D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E2BB9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7BCA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C17571A" w14:textId="1BA39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7530ED" w14:textId="1E7C4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6BE23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43018B" w14:textId="63F98B4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E9F171A" w14:textId="6D1A6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45FF9C" w14:textId="203DD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F8DBE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5D2D41E" w14:textId="7E6C2C9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4203ED7" w14:textId="52D50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17A3EE" w14:textId="57873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18B28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86238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3F48C2C" w14:textId="77777777" w:rsidTr="00503750">
        <w:tc>
          <w:tcPr>
            <w:tcW w:w="3686" w:type="dxa"/>
            <w:vAlign w:val="center"/>
          </w:tcPr>
          <w:p w14:paraId="0E0D28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CD89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D161A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84164E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B252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0CE1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363F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C1341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C837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F6A3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F41B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CD9AE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F899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73889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EF55B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A6373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BBBAA8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98A533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A156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90BE6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D2436E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0E55C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A1572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3C3E4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ADD03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5B77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CFA3CE6" w14:textId="45BDE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FEFFF2" w14:textId="62F30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15F17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A18A3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E3A76C1" w14:textId="0ACF9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EABB09" w14:textId="24D37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DD6D1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DDD1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3C58DD1" w14:textId="26D7A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DE728E" w14:textId="570ED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F7455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5AE7AA5" w14:textId="0F9CE2B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A3F8BC" w14:textId="571F1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8A3A9C" w14:textId="550C7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91B73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02B1BAE" w14:textId="2F1EE22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D1A13A" w14:textId="63E80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22FEB1" w14:textId="4ACBE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2EE7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6DC21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2BB726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29EE7E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218E6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E61A2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C8CD6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32AC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422F7E4" w14:textId="0F666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3ACF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0BAD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50B07E7" w14:textId="65CC8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C7DE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3A56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3146DE0" w14:textId="4B917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4143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BF04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A0B7981" w14:textId="16A7E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A287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CEEA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419D842" w14:textId="489D4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1ECC9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3FBB9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90D7A6E" w14:textId="4CF67B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9B95CB" w14:textId="77777777" w:rsidR="00944C3D" w:rsidRDefault="00944C3D" w:rsidP="00944C3D">
      <w:pPr>
        <w:rPr>
          <w:sz w:val="22"/>
          <w:szCs w:val="22"/>
        </w:rPr>
      </w:pPr>
    </w:p>
    <w:p w14:paraId="40CE7DE3" w14:textId="77777777" w:rsidR="00944C3D" w:rsidRDefault="00944C3D" w:rsidP="00944C3D">
      <w:pPr>
        <w:rPr>
          <w:sz w:val="22"/>
          <w:szCs w:val="22"/>
        </w:rPr>
      </w:pPr>
    </w:p>
    <w:p w14:paraId="4CC051F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9147AA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1B1DB96" w14:textId="4C9B11E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F420C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F65DE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D7E1C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1EC89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824730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A01A4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C0892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FE9671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856AB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95D00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FE9E4A1" w14:textId="4DED5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F4C70F" w14:textId="055EA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299F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5C71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D7B5F71" w14:textId="4E0EF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095C60" w14:textId="5A2B9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2CFDD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ACA56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F6D2D8E" w14:textId="58479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796538" w14:textId="23856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C4616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1416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0AC1E59" w14:textId="09DC0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150742" w14:textId="07575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209D2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BD921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3DAB242" w14:textId="7E541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F571EF" w14:textId="73049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C5D5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393437" w14:textId="65BEFC9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194D60E" w14:textId="2F0A7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E4BA25" w14:textId="60299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39F1E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AAA5081" w14:textId="532A136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2DF612C" w14:textId="28C0A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9F9592" w14:textId="571D9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0232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56C95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B2D691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076B47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4F548D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0F828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2340E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2617A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8677D8C" w14:textId="52B2F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48500F" w14:textId="69C1C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148F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0A7C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75C09C6" w14:textId="2F7CA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EFD03D" w14:textId="61B83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DF415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DD64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E67F866" w14:textId="771F2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B14635" w14:textId="66DFB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A9FD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DA51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16898B1" w14:textId="38B7E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B68F73" w14:textId="2DCCE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42ED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67899D3" w14:textId="28F555C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B1FCC7" w14:textId="220E9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3B6948" w14:textId="47390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7C95A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94F1CB" w14:textId="36B2F25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70CB30B" w14:textId="0101E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3D6C9D" w14:textId="057B7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DDBE2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E871B76" w14:textId="5AFF0B7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35633F" w14:textId="414C0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2D3883" w14:textId="2D4D0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06062" w:rsidRPr="006571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D499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0C4B4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AB1532A" w14:textId="2E3B28E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FD040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4F406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266E21F" w14:textId="2E9C2C7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FFDA1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209E0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E5B0A60" w14:textId="386273D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5A9AF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B376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C846E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253EC9F" w14:textId="77777777" w:rsidR="00944C3D" w:rsidRPr="003607F0" w:rsidRDefault="00944C3D" w:rsidP="00944C3D"/>
    <w:p w14:paraId="58A96328" w14:textId="77777777" w:rsidR="00F47675" w:rsidRPr="00944C3D" w:rsidRDefault="00F47675" w:rsidP="00944C3D"/>
    <w:sectPr w:rsidR="00F47675" w:rsidRPr="00944C3D" w:rsidSect="00D61F5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33D16" w14:textId="77777777" w:rsidR="00D61F5B" w:rsidRDefault="00D61F5B">
      <w:r>
        <w:separator/>
      </w:r>
    </w:p>
  </w:endnote>
  <w:endnote w:type="continuationSeparator" w:id="0">
    <w:p w14:paraId="0DFF9690" w14:textId="77777777" w:rsidR="00D61F5B" w:rsidRDefault="00D6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29D5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ECBFC8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E456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387A1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78BD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84C303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6C35A" w14:textId="77777777" w:rsidR="00D61F5B" w:rsidRDefault="00D61F5B">
      <w:r>
        <w:separator/>
      </w:r>
    </w:p>
  </w:footnote>
  <w:footnote w:type="continuationSeparator" w:id="0">
    <w:p w14:paraId="43A3B78F" w14:textId="77777777" w:rsidR="00D61F5B" w:rsidRDefault="00D61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937384">
    <w:abstractNumId w:val="13"/>
  </w:num>
  <w:num w:numId="2" w16cid:durableId="2114126306">
    <w:abstractNumId w:val="17"/>
  </w:num>
  <w:num w:numId="3" w16cid:durableId="1416436182">
    <w:abstractNumId w:val="8"/>
  </w:num>
  <w:num w:numId="4" w16cid:durableId="1509053005">
    <w:abstractNumId w:val="7"/>
  </w:num>
  <w:num w:numId="5" w16cid:durableId="34887315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402915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9173402">
    <w:abstractNumId w:val="20"/>
  </w:num>
  <w:num w:numId="8" w16cid:durableId="719859299">
    <w:abstractNumId w:val="10"/>
  </w:num>
  <w:num w:numId="9" w16cid:durableId="1733427310">
    <w:abstractNumId w:val="0"/>
  </w:num>
  <w:num w:numId="10" w16cid:durableId="1791046053">
    <w:abstractNumId w:val="19"/>
  </w:num>
  <w:num w:numId="11" w16cid:durableId="1988626301">
    <w:abstractNumId w:val="6"/>
  </w:num>
  <w:num w:numId="12" w16cid:durableId="790827601">
    <w:abstractNumId w:val="9"/>
  </w:num>
  <w:num w:numId="13" w16cid:durableId="1523396545">
    <w:abstractNumId w:val="12"/>
  </w:num>
  <w:num w:numId="14" w16cid:durableId="1631012838">
    <w:abstractNumId w:val="15"/>
  </w:num>
  <w:num w:numId="15" w16cid:durableId="1653830801">
    <w:abstractNumId w:val="14"/>
  </w:num>
  <w:num w:numId="16" w16cid:durableId="272134081">
    <w:abstractNumId w:val="2"/>
  </w:num>
  <w:num w:numId="17" w16cid:durableId="770859099">
    <w:abstractNumId w:val="4"/>
  </w:num>
  <w:num w:numId="18" w16cid:durableId="1412703584">
    <w:abstractNumId w:val="11"/>
  </w:num>
  <w:num w:numId="19" w16cid:durableId="617755393">
    <w:abstractNumId w:val="5"/>
  </w:num>
  <w:num w:numId="20" w16cid:durableId="304162564">
    <w:abstractNumId w:val="18"/>
  </w:num>
  <w:num w:numId="21" w16cid:durableId="197166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5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3378938.doc"/>
    <w:docVar w:name="arg5" w:val="5"/>
  </w:docVars>
  <w:rsids>
    <w:rsidRoot w:val="0040606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06062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61F5B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8FC25"/>
  <w15:docId w15:val="{F15C15A0-0DD8-4E5A-8AF4-8CA58A37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</Pages>
  <Words>5340</Words>
  <Characters>30440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2024-02-28T11:02:00Z</dcterms:created>
  <dcterms:modified xsi:type="dcterms:W3CDTF">2024-02-28T11:06:00Z</dcterms:modified>
</cp:coreProperties>
</file>