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75F0395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1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A0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9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8E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AE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F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9E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1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F4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6E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7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0F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B5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7F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43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E0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7B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CF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8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1B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8E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8DDF9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D424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908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7C7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D8E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8BE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29B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761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D5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221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CD1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2AE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A56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1C83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288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AB01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18D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E2F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1D5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5C6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6EC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7F87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FB0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E38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067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5D5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C4F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FFD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4E8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1E6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ABC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A1B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C78A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058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2443F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6D8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FD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23C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FF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E326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A5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E82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85D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2772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530A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FE8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766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A67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6F4F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3B16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790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385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57C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151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FB7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D2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846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4BB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13E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F6A4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885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E57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941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057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C27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A0BC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617F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F70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9C003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71A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A17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12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661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4FF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6F7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FF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9F8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F1E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8EFD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DE6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B9F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712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017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28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B90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B22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9FF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40F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A7E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A10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F42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485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4F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1C0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23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81D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785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A85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AAA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A1F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35E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0C1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D81290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3DC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2FA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8A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1BB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A1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95C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E7C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AF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CC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CF2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2E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B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D3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CF8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E9F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6F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26F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A70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79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D87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AB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1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7F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0F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D4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BF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89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E7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72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36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0FD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E5E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CA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D64992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FB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2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64A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52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2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47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D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E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8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C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A9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1DD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B2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6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F2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5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03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C528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D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48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31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2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0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A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64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21A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559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E4C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FCF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897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A1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6FB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8B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6DB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F3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FE5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ECC2E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F1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B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6E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7D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16D0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2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62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0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B4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39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80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8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E2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3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249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47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7ED68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8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59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D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0C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90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47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D0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B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B1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2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C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F4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7A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F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BCF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03700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B1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AA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02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99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55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9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2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26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BA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C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1E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5806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B0E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C5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0E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5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8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B7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F8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6E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F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2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F6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A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1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5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FC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B980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1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F2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D7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3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F4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F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1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4FE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74C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1F13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0F4715" w14:textId="74C582FD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6DFC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28A9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75E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453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11F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896E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1BCD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5477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5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7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F9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C5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3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C9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C3C4F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6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C6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E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5E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3BF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F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F7B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C1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E7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EF80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7E729B7" wp14:editId="7A384577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4F6BA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E729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34F6BA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D9F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1DA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35F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812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15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8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C3C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2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40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A8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7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71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7A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CDF56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567F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4700F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B79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BCDED53" wp14:editId="0616762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00143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DED53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C00143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6C05AD7" wp14:editId="3C69B05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67E9A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C05AD7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267E9A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9DCE78" wp14:editId="6A06B08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47152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9DCE78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C47152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DAF0A34" wp14:editId="5F273A9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F3F6E1" w14:textId="6346FB64" w:rsidR="000B647F" w:rsidRDefault="00000000" w:rsidP="00944C3D">
                                  <w:fldSimple w:instr=" MERGEFIELD  aDMOD  \* MERGEFORMAT ">
                                    <w:r w:rsidR="00A00ABB" w:rsidRPr="00A00AB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F0A34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CF3F6E1" w14:textId="6346FB64" w:rsidR="000B647F" w:rsidRDefault="00000000" w:rsidP="00944C3D">
                            <w:fldSimple w:instr=" MERGEFIELD  aDMOD  \* MERGEFORMAT ">
                              <w:r w:rsidR="00A00ABB" w:rsidRPr="00A00AB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EFF9A8D" wp14:editId="2ED92269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3EAA17" w14:textId="0F8B0AB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0ABB" w:rsidRPr="005965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FF9A8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A3EAA17" w14:textId="0F8B0AB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0ABB" w:rsidRPr="005965D6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B09F47A" wp14:editId="27F4E07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F548C0" w14:textId="19669790" w:rsidR="000B647F" w:rsidRDefault="00000000" w:rsidP="00944C3D">
                                  <w:fldSimple w:instr=" MERGEFIELD  aDRDO  \* MERGEFORMAT ">
                                    <w:r w:rsidR="00A00ABB" w:rsidRPr="00A00AB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9F47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CF548C0" w14:textId="19669790" w:rsidR="000B647F" w:rsidRDefault="00000000" w:rsidP="00944C3D">
                            <w:fldSimple w:instr=" MERGEFIELD  aDRDO  \* MERGEFORMAT ">
                              <w:r w:rsidR="00A00ABB" w:rsidRPr="00A00ABB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853D72B" wp14:editId="437297B0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4DFBE8" w14:textId="3B353182" w:rsidR="000B647F" w:rsidRDefault="00000000" w:rsidP="00944C3D">
                                  <w:fldSimple w:instr=" MERGEFIELD  aDMDO  \* MERGEFORMAT ">
                                    <w:r w:rsidR="00A00ABB" w:rsidRPr="00A00AB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3D72B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74DFBE8" w14:textId="3B353182" w:rsidR="000B647F" w:rsidRDefault="00000000" w:rsidP="00944C3D">
                            <w:fldSimple w:instr=" MERGEFIELD  aDMDO  \* MERGEFORMAT ">
                              <w:r w:rsidR="00A00ABB" w:rsidRPr="00A00AB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8F9F7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5E5028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D9DCEC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E321993" wp14:editId="030BDFB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0DAA72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21993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2E0DAA72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991411F" wp14:editId="547C287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BB3BA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91411F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BBB3BA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2944DB" wp14:editId="5C43676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C0B0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944DB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84C0B0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0E32FE4" wp14:editId="46B1044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F5EC7E" w14:textId="5BBAE3C1" w:rsidR="000B647F" w:rsidRDefault="00000000" w:rsidP="00944C3D">
                                  <w:fldSimple w:instr=" MERGEFIELD  aDRDOo  \* MERGEFORMAT ">
                                    <w:r w:rsidR="00A00ABB" w:rsidRPr="00A00AB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32FE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4F5EC7E" w14:textId="5BBAE3C1" w:rsidR="000B647F" w:rsidRDefault="00000000" w:rsidP="00944C3D">
                            <w:fldSimple w:instr=" MERGEFIELD  aDRDOo  \* MERGEFORMAT ">
                              <w:r w:rsidR="00A00ABB" w:rsidRPr="00A00AB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FFD4E4B" wp14:editId="03B13F75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51D617" w14:textId="7A542A64" w:rsidR="000B647F" w:rsidRDefault="00000000" w:rsidP="00944C3D">
                                  <w:fldSimple w:instr=" MERGEFIELD  aDMDO  \* MERGEFORMAT ">
                                    <w:r w:rsidR="00A00ABB" w:rsidRPr="00A00AB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FD4E4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651D617" w14:textId="7A542A64" w:rsidR="000B647F" w:rsidRDefault="00000000" w:rsidP="00944C3D">
                            <w:fldSimple w:instr=" MERGEFIELD  aDMDO  \* MERGEFORMAT ">
                              <w:r w:rsidR="00A00ABB" w:rsidRPr="00A00AB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1DC256C" wp14:editId="359489B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C2F840" w14:textId="3CF7A2BF" w:rsidR="000B647F" w:rsidRDefault="00000000" w:rsidP="00944C3D">
                                  <w:fldSimple w:instr=" MERGEFIELD  aDRODo  \* MERGEFORMAT ">
                                    <w:r w:rsidR="00A00ABB" w:rsidRPr="00A00AB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C256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8C2F840" w14:textId="3CF7A2BF" w:rsidR="000B647F" w:rsidRDefault="00000000" w:rsidP="00944C3D">
                            <w:fldSimple w:instr=" MERGEFIELD  aDRODo  \* MERGEFORMAT ">
                              <w:r w:rsidR="00A00ABB" w:rsidRPr="00A00AB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74C18C" wp14:editId="0031DFF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04AAB5" w14:textId="7B43F0F2" w:rsidR="000B647F" w:rsidRDefault="00000000" w:rsidP="00944C3D">
                                  <w:fldSimple w:instr=" MERGEFIELD  aDMOD  \* MERGEFORMAT ">
                                    <w:r w:rsidR="00A00ABB" w:rsidRPr="00A00AB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4C18C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104AAB5" w14:textId="7B43F0F2" w:rsidR="000B647F" w:rsidRDefault="00000000" w:rsidP="00944C3D">
                            <w:fldSimple w:instr=" MERGEFIELD  aDMOD  \* MERGEFORMAT ">
                              <w:r w:rsidR="00A00ABB" w:rsidRPr="00A00AB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127FC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BE0808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23A12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9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922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4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1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67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33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12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C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1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2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7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24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6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12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A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C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5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47C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8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C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53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7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B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1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462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609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7B6B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1E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D5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094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CA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AC1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5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AB2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7A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A4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00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F0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0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7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5DD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8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FD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C6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B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F59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956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212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B5D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FF6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418F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F847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B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7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F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0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22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BE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1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D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34EE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0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6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0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E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90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4B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3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A0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1E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09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F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0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6F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0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F2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D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5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4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AA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1B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AE1B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D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25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A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D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60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578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C4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80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FDC2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E1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A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65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F6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6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AC1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D0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42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A8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B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3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9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E0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F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35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B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E8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C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F7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CC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50DB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4D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7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CF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0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6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26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0F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D9C3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28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6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A1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3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8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0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E9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0F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A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0B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75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57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9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D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B8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E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87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42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F19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0F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511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73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AB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B2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1D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BE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DA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6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07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4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21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CF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176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669A1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E3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1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4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9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12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28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9C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91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E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5F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65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17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F1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9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C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E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D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41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27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C5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17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F0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11B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7CC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5B3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4F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C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D7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9900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8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C55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468F05A" wp14:editId="18D9715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00CE6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8F05A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E00CE6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9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0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7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A8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53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C2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4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D4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6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8DD9A68" wp14:editId="1879739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A5DA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D9A68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02A5DA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E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6C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8B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E3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2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8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1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3E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89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3B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5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F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F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923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7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0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3B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7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23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F8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20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8D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A82B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782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3ADAF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EFC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1CE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540B73" wp14:editId="6147F8F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CC9113" w14:textId="73781CB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0ABB" w:rsidRPr="005965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36121045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40B73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2CC9113" w14:textId="73781CB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0ABB" w:rsidRPr="005965D6">
                              <w:rPr>
                                <w:rFonts w:ascii="Arial" w:hAnsi="Arial" w:cs="Arial"/>
                                <w:noProof/>
                              </w:rPr>
                              <w:t>36121045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F0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5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42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3E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6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07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5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2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9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2712CB" wp14:editId="7308C14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EE3976" w14:textId="672A1DE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0ABB" w:rsidRPr="005965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2021542941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712CB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BEE3976" w14:textId="672A1DE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0ABB" w:rsidRPr="005965D6">
                              <w:rPr>
                                <w:rFonts w:ascii="Arial" w:hAnsi="Arial" w:cs="Arial"/>
                                <w:noProof/>
                              </w:rPr>
                              <w:t>2021542941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D3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3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5F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8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48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4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65B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B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B5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6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3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9F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0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5D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2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D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408D1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A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B3B82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0F1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CC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D0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6E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2E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DE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BA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7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D8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4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EF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A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B7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C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3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79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80981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03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E9E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A8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1EB77DE" wp14:editId="3162469B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F30803" w14:textId="22A11DA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0ABB" w:rsidRPr="005965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č.1180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B77D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6F30803" w14:textId="22A11DA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0ABB" w:rsidRPr="005965D6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č.1180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BE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A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4AC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A5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F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BB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06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E3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6A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C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2C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0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A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21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1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8B5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4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A3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7F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5BE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0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99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B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48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82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B2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0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A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88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D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02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C787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2A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F1E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0860A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871C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DB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4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1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1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06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E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B4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1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3D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D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FD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1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9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A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87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0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6C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E7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1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9D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D0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1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7E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9F3437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281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3B82AD" wp14:editId="6010DC9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4C0B11" w14:textId="2E3DD8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0ABB" w:rsidRPr="005965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Strojárenska 2,4,6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B82AD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E4C0B11" w14:textId="2E3DD8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0ABB" w:rsidRPr="005965D6">
                              <w:rPr>
                                <w:rFonts w:ascii="Arial" w:hAnsi="Arial" w:cs="Arial"/>
                                <w:noProof/>
                              </w:rPr>
                              <w:t>Strojárenska 2,4,6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2C0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B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F58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6D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A78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5B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FF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E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83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7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8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8C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BC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D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E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9A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E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EAAFF3" wp14:editId="236CA7C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5D3102" w14:textId="241D800B"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AAFF3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F5D3102" w14:textId="241D800B"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5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1D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08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F4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4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5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5CA5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E1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BE0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C6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BD80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1F176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A6CBD4F" wp14:editId="58A7458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D54229" w14:textId="2FFE5AD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0ABB" w:rsidRPr="005965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CBD4F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AD54229" w14:textId="2FFE5AD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0ABB" w:rsidRPr="005965D6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4235756" wp14:editId="7ADA4B6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F5DC1B" w14:textId="0B44787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0ABB" w:rsidRPr="005965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235756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8F5DC1B" w14:textId="0B44787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0ABB" w:rsidRPr="005965D6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4C9DE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51C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3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09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16CAF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E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AEE6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8C2529" wp14:editId="527A4EE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FEBC00" w14:textId="54FDF6D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0ABB" w:rsidRPr="005965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C2529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72FEBC00" w14:textId="54FDF6D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0ABB" w:rsidRPr="005965D6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C8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0F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CB36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8AC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B8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C0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940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0953F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8B943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932499D" wp14:editId="593EE75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1873" w14:textId="1E3D89A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32499D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78D81873" w14:textId="1E3D89A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5D0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17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EC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AF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9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D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7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BF5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FF79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6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8938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55C3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C325A3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3F1175" wp14:editId="578DAF9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FFB0A0" w14:textId="6EE8C84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00ABB" w:rsidRPr="005965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F1175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2FFB0A0" w14:textId="6EE8C84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00ABB" w:rsidRPr="005965D6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BB790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1F9A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0722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08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F8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0B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4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0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4D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C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2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37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E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B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E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99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77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C9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7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E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A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5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6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F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E3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D9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4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8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D2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55DC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F06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DDA3C3" w14:textId="688EB971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00ABB">
              <w:rPr>
                <w:rFonts w:ascii="Arial" w:hAnsi="Arial"/>
                <w:lang w:eastAsia="sk-SK"/>
              </w:rPr>
              <w:t>28.2.2024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4E06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A4A5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767E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4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035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BA35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04F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AC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C8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EF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7D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C601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5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FAA1E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937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8A5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08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44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99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DC8B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9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AAB63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215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FF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C9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E0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9B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1BF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1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808E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1C0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1A8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B5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3F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C8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ACD7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F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F933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DCF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8C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A94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D9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56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5C11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6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DA17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2DD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82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9A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5E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D2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FC1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7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5CEE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D2A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60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3D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321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BE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D027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CA2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38F2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47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F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8E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A0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FC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40B0D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0DA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2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CE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7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E3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2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4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8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E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4C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A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7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62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F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12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DC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3C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89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BC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16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3851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4D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C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DCB030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4040C4B1" w14:textId="77777777" w:rsidR="00944C3D" w:rsidRDefault="00944C3D" w:rsidP="00944C3D">
      <w:pPr>
        <w:rPr>
          <w:rFonts w:ascii="Arial" w:hAnsi="Arial"/>
        </w:rPr>
      </w:pPr>
    </w:p>
    <w:p w14:paraId="0FC6924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4FE61DFC" w14:textId="09AC9A7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4A1919DF" w14:textId="15BD4DC9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A00ABB">
        <w:rPr>
          <w:rFonts w:ascii="Arial" w:hAnsi="Arial"/>
          <w:sz w:val="22"/>
          <w:szCs w:val="22"/>
        </w:rPr>
        <w:t>Strojárenská 2,4,6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0026B3C" w14:textId="632BAE0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7D8B3D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F7901A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461F128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041FBE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E698D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5DDE1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1C1E6B6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1164831" w14:textId="71D9EF02" w:rsidR="00944C3D" w:rsidRPr="008D0433" w:rsidRDefault="00A00AB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Lucia Blašková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DC4B67" w14:textId="1552FB0E" w:rsidR="00944C3D" w:rsidRPr="008D0433" w:rsidRDefault="00A00AB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44592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FA6BEA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60B95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56AA1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C1B9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B5EABF0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20ACC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352F6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0D9B7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F6D9C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E0D54A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07453D8" w14:textId="0CEB5392" w:rsidR="00944C3D" w:rsidRDefault="00A00ABB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29C1578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4738D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C5BB04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863B22" w14:textId="0AA1442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4C9748B0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CC70C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68F74F5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80EC71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9F8F7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6F3245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146C4C1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886E3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9D643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BE8FE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7C2E3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9B08B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4E03E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9BDAB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62DA0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3054F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DBBDD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B2E25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B8B77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F530F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0880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DBF1C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63BAF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090C1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21D78D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457061B" w14:textId="67BFE38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991F10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ED894B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CE6EB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7B7A9029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7F976BF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84D4EFC" w14:textId="3AF1C601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8DBEBF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7F85B7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18771BEC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DD8C9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0B450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07F8D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687E0F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C76E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986D2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4387F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23754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5CDAB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E48D7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B7193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188FC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E56DB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5321B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E475F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4FF67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AF302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D680B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513AE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F272B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CC9F1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7A3296F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1D617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D4357F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6B9156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19FF71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0D773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5483DF5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21AE2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3C73B5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E0A299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6E94CA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F2DBC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895A5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FE811B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4FCB18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D32B720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19ABF3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DA7F38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F3594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258EB7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F119C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B72CAC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8A737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21415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79536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245D1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37643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DD903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966AC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2EC9E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A9110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39BB4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A0BDA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3C8A3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342CA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46D9D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A101FE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DD2F7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17E04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A7064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4D853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F16790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7A55A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D7CA3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18DCC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7F480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D1EF5C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C78D83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D8CB999" w14:textId="4789AD8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AB908B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78FF7C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9212F9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92C54D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4C01F9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988A9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C8CB0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B524ED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421BDD0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76DF82D" w14:textId="77777777" w:rsidTr="00503750">
        <w:tc>
          <w:tcPr>
            <w:tcW w:w="2302" w:type="dxa"/>
            <w:vAlign w:val="center"/>
          </w:tcPr>
          <w:p w14:paraId="3D7B88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72199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EFE28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76904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2CB3C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49D561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9F89B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16980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92BDC6C" w14:textId="77777777" w:rsidTr="00503750">
        <w:tc>
          <w:tcPr>
            <w:tcW w:w="15593" w:type="dxa"/>
            <w:gridSpan w:val="8"/>
            <w:vAlign w:val="center"/>
          </w:tcPr>
          <w:p w14:paraId="50D6BD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43A5882" w14:textId="77777777" w:rsidTr="00503750">
        <w:tc>
          <w:tcPr>
            <w:tcW w:w="2302" w:type="dxa"/>
            <w:vAlign w:val="center"/>
          </w:tcPr>
          <w:p w14:paraId="02B3F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E51BA1D" w14:textId="1AD9B6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05DD709" w14:textId="0907CD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0F3F5A" w14:textId="290335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FE1352" w14:textId="2C4CEF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381065" w14:textId="742C54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D9EA33" w14:textId="309CF7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FA9BDE" w14:textId="1DBC60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E0206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D624A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EC8FBA1" w14:textId="50E5FB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6A4E58" w14:textId="005F26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4C4D61" w14:textId="459490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139B0" w14:textId="6A34BD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ED84B" w14:textId="5BC19C1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CCC0C4" w14:textId="0C49EC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0BDB12" w14:textId="7D18CC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41AEC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E47C1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D5FB6" w14:textId="0C75CD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DD8A15" w14:textId="470E56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070D9E" w14:textId="39AB38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A20C8A" w14:textId="02D868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C7CF10" w14:textId="560105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5F9D36" w14:textId="3E631D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1EF8F6" w14:textId="6C8DD3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CBCE7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4DA4D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5EC43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3F307D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8085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828A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91111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D0DF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27BE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9DA3DD4" w14:textId="77777777" w:rsidTr="00503750">
        <w:tc>
          <w:tcPr>
            <w:tcW w:w="2302" w:type="dxa"/>
            <w:vAlign w:val="center"/>
          </w:tcPr>
          <w:p w14:paraId="46BB90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AC1AF2" w14:textId="40EC59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92748D" w14:textId="1E74BA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8E3FBC" w14:textId="45C094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2FC22D" w14:textId="08C8A0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38F8A4" w14:textId="5D78E4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77036" w14:textId="2C3C54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88B025" w14:textId="6E6663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D832A1" w14:textId="77777777" w:rsidTr="00503750">
        <w:tc>
          <w:tcPr>
            <w:tcW w:w="15593" w:type="dxa"/>
            <w:gridSpan w:val="8"/>
            <w:vAlign w:val="center"/>
          </w:tcPr>
          <w:p w14:paraId="2482C5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8BF263C" w14:textId="77777777" w:rsidTr="00503750">
        <w:tc>
          <w:tcPr>
            <w:tcW w:w="2302" w:type="dxa"/>
            <w:vAlign w:val="center"/>
          </w:tcPr>
          <w:p w14:paraId="4C1B16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63C93FC" w14:textId="29DCB5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05FAF3" w14:textId="059C95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78EBEF" w14:textId="2CC30D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EFFF761" w14:textId="4155D2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C22F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B7B8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3218A30" w14:textId="0A282E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20570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2AA6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733DF02" w14:textId="44E40B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BFF3134" w14:textId="05BD6C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0FA429" w14:textId="2423D2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196D91" w14:textId="039DFD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8D481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1464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6894C6" w14:textId="1380B04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44F4E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BB7A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F4F2032" w14:textId="6D077A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930856" w14:textId="3C9601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B3B3EB" w14:textId="312A15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0A0EB3" w14:textId="0D20E6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E291B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FCE5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F01AE7" w14:textId="13A684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C0429D" w14:textId="77777777" w:rsidTr="00503750">
        <w:tc>
          <w:tcPr>
            <w:tcW w:w="2302" w:type="dxa"/>
            <w:vAlign w:val="center"/>
          </w:tcPr>
          <w:p w14:paraId="4D74D5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63DF1E8" w14:textId="07DF11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761610" w14:textId="4A8D55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395A47" w14:textId="3D5E1A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490FF0" w14:textId="320091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F542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FA95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3F3426" w14:textId="5D3DD6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256E22" w14:textId="77777777" w:rsidTr="00503750">
        <w:tc>
          <w:tcPr>
            <w:tcW w:w="15593" w:type="dxa"/>
            <w:gridSpan w:val="8"/>
            <w:vAlign w:val="center"/>
          </w:tcPr>
          <w:p w14:paraId="4EC84C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6396A72" w14:textId="77777777" w:rsidTr="00503750">
        <w:tc>
          <w:tcPr>
            <w:tcW w:w="2302" w:type="dxa"/>
            <w:vAlign w:val="center"/>
          </w:tcPr>
          <w:p w14:paraId="37FF07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DE13AB6" w14:textId="4EAF92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9649DB" w14:textId="076FEB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9C4C6C" w14:textId="6BB0A9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2C9A5C" w14:textId="2E502C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2A8E12" w14:textId="745BE0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99096E" w14:textId="52A90E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0B7FF9" w14:textId="0A72EA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C4160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3B55B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F964104" w14:textId="59B21F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48FCF7" w14:textId="70C206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1D4049" w14:textId="38C9D9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37FEFA" w14:textId="5AA2A0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3D67C2" w14:textId="5FB691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C23406" w14:textId="4B9E58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52AD04" w14:textId="1BB609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B78C8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B8E88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61959EB" w14:textId="5AC56F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9B7E43" w14:textId="0DF858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47ADC6" w14:textId="1D8AF3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E2722D" w14:textId="727C2F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42FBE6" w14:textId="07F458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C647F9" w14:textId="3F82BB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C3F5C0" w14:textId="25FD0D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D9172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49635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18343BC" w14:textId="538602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CA6048" w14:textId="17A67D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C93F4" w14:textId="2969EE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24E3C3" w14:textId="754099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428DCD" w14:textId="6BC8B3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46C2C6" w14:textId="6CCAD2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AADC7A" w14:textId="60378C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5072D2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959FD1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E4F9CF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5518C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4926165" w14:textId="5294BA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AF34E3" w14:textId="5F568D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8CB019" w14:textId="3ACDAC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4C7B70" w14:textId="7602FD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282EAF" w14:textId="75FBFB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3D5DA" w14:textId="63223B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7FE3B7" w14:textId="5F56C0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399B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F44FC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4910BA4" w14:textId="0FA571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786658" w14:textId="1BBD9B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FB4106" w14:textId="7897E3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FA2AD1" w14:textId="6642D1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497123" w14:textId="44A0AD9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6240D" w14:textId="68D183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220CD8" w14:textId="362594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3C6310" w14:textId="77777777" w:rsidR="00944C3D" w:rsidRDefault="00944C3D" w:rsidP="00944C3D">
      <w:pPr>
        <w:rPr>
          <w:rFonts w:ascii="Arial" w:hAnsi="Arial"/>
          <w:b/>
        </w:rPr>
      </w:pPr>
    </w:p>
    <w:p w14:paraId="68B11A07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194544F" w14:textId="77777777" w:rsidTr="00503750">
        <w:tc>
          <w:tcPr>
            <w:tcW w:w="1944" w:type="dxa"/>
            <w:vAlign w:val="center"/>
          </w:tcPr>
          <w:p w14:paraId="6D4067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AD8BE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81B17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2609E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FBEC5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4A1A3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81400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27167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39FCE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4CC16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49A9C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A8453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8296A03" w14:textId="77777777" w:rsidTr="00503750">
        <w:tc>
          <w:tcPr>
            <w:tcW w:w="15685" w:type="dxa"/>
            <w:gridSpan w:val="12"/>
            <w:vAlign w:val="center"/>
          </w:tcPr>
          <w:p w14:paraId="727330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EA3FDC0" w14:textId="77777777" w:rsidTr="00503750">
        <w:tc>
          <w:tcPr>
            <w:tcW w:w="1944" w:type="dxa"/>
            <w:vAlign w:val="center"/>
          </w:tcPr>
          <w:p w14:paraId="77D4D4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AEDC84E" w14:textId="22B72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F2A2B95" w14:textId="69D9A3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FD6C567" w14:textId="22880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5FC4D5" w14:textId="52E53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0ECCA3" w14:textId="36802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CD57F8" w14:textId="2BB295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B474E6" w14:textId="5450C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DF5710C" w14:textId="0C6A9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FEBCDD" w14:textId="5FD1D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A04C84" w14:textId="25B64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A442D0" w14:textId="4F200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3AE2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44AA6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EF30626" w14:textId="0485D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3FCC26" w14:textId="6E4E48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687C0AC" w14:textId="4907C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F74B6A" w14:textId="2EC647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A1525E8" w14:textId="50AD9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5C0D9E" w14:textId="504A0D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836C84" w14:textId="13AB5F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E7098E" w14:textId="5F15A7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663AF7" w14:textId="26F48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F10048" w14:textId="69A0C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A488DF" w14:textId="68A869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F9698C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DBD6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6C73E2E" w14:textId="2693F8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4A93F4E" w14:textId="5000D0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BEE6FF3" w14:textId="09EA19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49843B" w14:textId="4C937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62CC2A" w14:textId="7280D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3F1D23" w14:textId="7F683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4D6BD4" w14:textId="758F9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2E92FD" w14:textId="524B26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3C9A7C3" w14:textId="3DD45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35B1FE" w14:textId="51E4C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FA220F" w14:textId="5F4FA5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2A334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15300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1841E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5B9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7F3B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B9A78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0102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6A57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6264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5847A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64F4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B2F7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6BF5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E14E0DF" w14:textId="77777777" w:rsidTr="00503750">
        <w:tc>
          <w:tcPr>
            <w:tcW w:w="1944" w:type="dxa"/>
            <w:vAlign w:val="center"/>
          </w:tcPr>
          <w:p w14:paraId="1EFF39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04A5792" w14:textId="1FF2A1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F0E617D" w14:textId="5EBB5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5BEF65D" w14:textId="229462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9FE34A9" w14:textId="4A5CB7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37204B" w14:textId="28A29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DEC279" w14:textId="3B530C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D78501" w14:textId="3583C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166A88" w14:textId="6A4C5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019DD9" w14:textId="6AC8F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41181BF" w14:textId="50E90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AB5626" w14:textId="3F9F45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67CA67" w14:textId="77777777" w:rsidTr="00503750">
        <w:tc>
          <w:tcPr>
            <w:tcW w:w="15685" w:type="dxa"/>
            <w:gridSpan w:val="12"/>
            <w:vAlign w:val="center"/>
          </w:tcPr>
          <w:p w14:paraId="4203A8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5CF710F" w14:textId="77777777" w:rsidTr="00503750">
        <w:tc>
          <w:tcPr>
            <w:tcW w:w="1944" w:type="dxa"/>
            <w:vAlign w:val="center"/>
          </w:tcPr>
          <w:p w14:paraId="25CC9C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59F6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4BA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F0BC26" w14:textId="03C0E3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6EC941" w14:textId="17849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2BBF71" w14:textId="784FC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D5C4390" w14:textId="49E6D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98F2A2" w14:textId="3000C3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1A10C7E" w14:textId="3BA5D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68F6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7D38C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9B73DED" w14:textId="5309C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73D82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2311C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123E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96AE3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49660E3" w14:textId="6E2B3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0FD082" w14:textId="68A56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BF0896" w14:textId="5820A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B9119F" w14:textId="118A4B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E5E445" w14:textId="0AF22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72E6EE" w14:textId="13DDD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123D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1D53A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4202D7" w14:textId="7B8033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E1B11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6385F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BB4C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0D258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954E6A" w14:textId="0A63B7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EE15CB" w14:textId="3D701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C6EC0E" w14:textId="7904F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5AB0B9" w14:textId="7F0B77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3A88AA" w14:textId="3FE1BD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99CB55" w14:textId="764DB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1A5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DF2AA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72382C" w14:textId="7B8F7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54632" w14:textId="77777777" w:rsidTr="00503750">
        <w:tc>
          <w:tcPr>
            <w:tcW w:w="1944" w:type="dxa"/>
            <w:vAlign w:val="center"/>
          </w:tcPr>
          <w:p w14:paraId="0E53E0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2C55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85D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A0D75F" w14:textId="4FA07D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732969" w14:textId="17BCE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086913" w14:textId="6C750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B3E620" w14:textId="3056F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904CDD" w14:textId="51F04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E1A236" w14:textId="385893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18C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6E33D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B90658" w14:textId="135E7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119C69" w14:textId="77777777" w:rsidTr="00503750">
        <w:tc>
          <w:tcPr>
            <w:tcW w:w="15685" w:type="dxa"/>
            <w:gridSpan w:val="12"/>
            <w:vAlign w:val="center"/>
          </w:tcPr>
          <w:p w14:paraId="6DD2B9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EECDA79" w14:textId="77777777" w:rsidTr="00503750">
        <w:tc>
          <w:tcPr>
            <w:tcW w:w="1944" w:type="dxa"/>
            <w:vAlign w:val="center"/>
          </w:tcPr>
          <w:p w14:paraId="66AA3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A3F8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3473B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EC51952" w14:textId="35E3A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692AFE" w14:textId="685BA4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321B3" w14:textId="5B1B8D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50982F" w14:textId="45DDA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EB19D7" w14:textId="6C106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C4B33FB" w14:textId="5BE6B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160D15" w14:textId="74690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00C3DC" w14:textId="19F6E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66919D" w14:textId="652B52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7331C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F8634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AA310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CC695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70A397" w14:textId="67B991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40C34F" w14:textId="51032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914CF2" w14:textId="08CD57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41AFF0" w14:textId="4485B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076F3B" w14:textId="5CCB7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42EEEC" w14:textId="1E765F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D487F6" w14:textId="2881A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270B2FE" w14:textId="19B32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8FB72D" w14:textId="47C1DC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56D7D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A48B5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261D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9FAE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E35B5D" w14:textId="1AFB5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34FA6A" w14:textId="5A0A8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77A979" w14:textId="6E33BB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AD4F30" w14:textId="2618E1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C3C22D" w14:textId="2A195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9FCF4BE" w14:textId="772F8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45DFEF" w14:textId="40B93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ACB588" w14:textId="171E8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BBCF6DB" w14:textId="07FBB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A553F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DA455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65D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41E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E837D5" w14:textId="108E76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B2895E" w14:textId="7EF79D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64CD4AF" w14:textId="0830A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880908" w14:textId="3A9E04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CF2802" w14:textId="39C15F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3EC617" w14:textId="390D9D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4259BE" w14:textId="0DBF4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6798B64" w14:textId="306B5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E54C19" w14:textId="59A705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9374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3921D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C1BDC8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EF3C2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8681255" w14:textId="07C0A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B944E20" w14:textId="6B5409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385F639" w14:textId="2D9E6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439EF5" w14:textId="15741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35E3F6" w14:textId="3B440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772EBB" w14:textId="23C1A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489804" w14:textId="7F2227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FCDAB9" w14:textId="60CD5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15FBC0E" w14:textId="174A81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BE3E8E" w14:textId="4B98B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727C6A" w14:textId="20999F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B7259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3E70D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1F2D457" w14:textId="3A3058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BC8F3E3" w14:textId="13B52F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740FC9F" w14:textId="026E4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28193B" w14:textId="33AAF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5CD27D" w14:textId="2AE0F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803C805" w14:textId="5E835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1D5403" w14:textId="150BD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2CDC06" w14:textId="308621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0178FE" w14:textId="52B1D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8B858E" w14:textId="4D7D9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8F9E42" w14:textId="4FAACA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2AD7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999E65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26BBA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9A2B9F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8F8B4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82049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778DC2B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2C491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A04DC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69D71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2A334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A1AC0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9DFB4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A6E58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641BA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D73C3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11BCAC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E280F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2E14E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7E48C4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887462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5E565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C65F3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3BD5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1B16DC3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89A8C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C1D1C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D231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9C022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ECC8C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83FD94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47FF9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D13E5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80A70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3810C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8DA03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5192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6E453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260DB2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1622D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3E770A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7C828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4D3EE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16499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B59E2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D4E97E4" w14:textId="77777777" w:rsidTr="00503750">
        <w:trPr>
          <w:trHeight w:val="1073"/>
        </w:trPr>
        <w:tc>
          <w:tcPr>
            <w:tcW w:w="3614" w:type="dxa"/>
            <w:vMerge/>
          </w:tcPr>
          <w:p w14:paraId="08C346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66CAC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216EB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44834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1028E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A2FF6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6D07BF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DB608F9" w14:textId="77777777" w:rsidTr="00503750">
        <w:trPr>
          <w:trHeight w:val="283"/>
        </w:trPr>
        <w:tc>
          <w:tcPr>
            <w:tcW w:w="3614" w:type="dxa"/>
          </w:tcPr>
          <w:p w14:paraId="2B25E5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F3E9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36227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7A382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6E461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758E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2E6DC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A195B8A" w14:textId="77777777" w:rsidTr="00503750">
        <w:trPr>
          <w:trHeight w:val="283"/>
        </w:trPr>
        <w:tc>
          <w:tcPr>
            <w:tcW w:w="3614" w:type="dxa"/>
          </w:tcPr>
          <w:p w14:paraId="7B831D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02242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D4F05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BA0B3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F0388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5945B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7477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3476D7" w14:textId="77777777" w:rsidTr="00503750">
        <w:trPr>
          <w:trHeight w:val="283"/>
        </w:trPr>
        <w:tc>
          <w:tcPr>
            <w:tcW w:w="3614" w:type="dxa"/>
          </w:tcPr>
          <w:p w14:paraId="69D9A8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2241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345B5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45C05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5B9B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A62BD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911BA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BFDBB6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E5CCB8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1EF9F97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8F7ED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A5B64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F314B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12AA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CA9BD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6D300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7C2C1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57745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BB73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5FE5E1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6E40E1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5A8D1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6CF71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151146A" w14:textId="3DDD5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88EA2C" w14:textId="3119C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8C4E49" w14:textId="7F5EF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A4181D" w14:textId="2F97D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3E0952" w14:textId="0406DF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F86124" w14:textId="0E3AC5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B34719" w14:textId="1CE4A6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1BB3339" w14:textId="1584AF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819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78D8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7F17E7FE" w14:textId="300E09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2BEE83" w14:textId="77A254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69FF84" w14:textId="75F5F8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C4252" w14:textId="6D2EB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0915AF" w14:textId="2C4BF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91C8DE" w14:textId="33007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D3D4E0" w14:textId="0D46A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99A6240" w14:textId="0C8380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C6D7B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A4EA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0D72C98" w14:textId="122D57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D6B0C4" w14:textId="1D963C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481843" w14:textId="4CADF4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D779A3" w14:textId="0E935F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623E01" w14:textId="313F5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F17365" w14:textId="6B64F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E4CB07" w14:textId="0C76F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4D7D26" w14:textId="45E97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020D2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4EA1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5297C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41EFC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3CBA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82ABB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7640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59E6D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9E05A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EF27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D638CB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7BF01B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5B2531A" w14:textId="0566A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2AE311" w14:textId="1EDE9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55B5C1" w14:textId="3449A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2A77E4" w14:textId="788BB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464A4E" w14:textId="5E158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9D826E" w14:textId="018E5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A1859C" w14:textId="6BDFD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8F8EBC" w14:textId="1EE39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C3C5E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F19970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C02CE9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8B168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AEB8E43" w14:textId="0010EE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BD5EAF" w14:textId="602F9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617D8" w14:textId="37F31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2DA31D" w14:textId="64FAD4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D79415" w14:textId="0B6C1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58CFE9" w14:textId="0D8682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2CCECD" w14:textId="5CCEA5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0647F1" w14:textId="116EFA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5BA9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2BCD2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0F46D92" w14:textId="34AE9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1C389C" w14:textId="3FCB41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B45F7C" w14:textId="526EC0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BFF554" w14:textId="120F2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339D30" w14:textId="228433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221614" w14:textId="658BA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B5B65D" w14:textId="09F1F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21D0FF" w14:textId="60261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52B7D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7CDA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8DC32C6" w14:textId="386216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49911" w14:textId="0CD31F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C0F16D" w14:textId="50246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FAAAAE" w14:textId="3706AA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A502" w14:textId="489533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3128BA" w14:textId="6B620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F429BB" w14:textId="05F2E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AF1D3AE" w14:textId="2CB97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7E589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648AA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627FBB1" w14:textId="422127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EF72AA" w14:textId="5F831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0EDAE6" w14:textId="7C79F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F055B0" w14:textId="7B2BF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141A41" w14:textId="69E77A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3FF6E0" w14:textId="2FA4D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EE98E4" w14:textId="5B494F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6C0811" w14:textId="4E467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D149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1190E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1ABB7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EC0E4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4EC3B11" w14:textId="5F33E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A2D863" w14:textId="33D881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543D4F" w14:textId="556F0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C0D664" w14:textId="0132E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ED9A3D" w14:textId="50CDCB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42DCD1" w14:textId="1868C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1E22C9" w14:textId="7026B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2918DD" w14:textId="3B7917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53BAF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3B2F73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C3B540" w14:textId="718AA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0D4D24" w14:textId="5F17B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551F58" w14:textId="6103BB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A02E76" w14:textId="511D66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234740" w14:textId="4BE43E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7128AF" w14:textId="41927E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329185" w14:textId="20E40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05943F" w14:textId="0EDFF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9F79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0D7D2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98838EF" w14:textId="47A8DC5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9FCFF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F1AA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1BD8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4981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F6C0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5098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0A64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CCB1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4B40A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1586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DA09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AD62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9E3C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8727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0142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57FC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74088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77D339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B524ED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EEF03A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26CF91D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499D8B4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DB0E6B4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3BF4F0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EA9BA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05B04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EC618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AE66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C15DF7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68F3A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FB5699D" w14:textId="0A38DD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DA18845" w14:textId="0DE9FF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8F5AFE8" w14:textId="23F21D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46A4641" w14:textId="494F15A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831A26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E2AA6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53DC263" w14:textId="0ACE472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D572036" w14:textId="5E009FB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27BA610" w14:textId="36752FC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9E83C3" w14:textId="32EBAEC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F132B4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33076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3C1D19" w14:textId="3F76A80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351855" w14:textId="49EDD83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5F33CF6" w14:textId="6B9DEAC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76792A" w14:textId="6EED92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5129F6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D6F45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BC388A" w14:textId="596CA13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FD1E464" w14:textId="54C89AA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233BD80" w14:textId="249E00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5F9A3ED" w14:textId="1DAF70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3AFA94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67AFA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6F29601" w14:textId="19F56EB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37180AD" w14:textId="149213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4623E4C" w14:textId="75F811D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FCAE17" w14:textId="2663A4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6092FC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4FF065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A29B0F" w14:textId="579BF7E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723606C" w14:textId="5DBEBC6D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336DE23" w14:textId="1F9CF21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AF4A274" w14:textId="7F14801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979E35E" w14:textId="77777777" w:rsidR="00944C3D" w:rsidRDefault="00944C3D" w:rsidP="00944C3D">
      <w:pPr>
        <w:rPr>
          <w:rFonts w:ascii="Arial" w:hAnsi="Arial"/>
          <w:b/>
        </w:rPr>
      </w:pPr>
    </w:p>
    <w:p w14:paraId="3414687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08EAA3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0DF947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F2578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B862A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751D01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74D453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649647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C23F5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A8BA9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AE4DA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88CA2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FCD72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89F39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F7116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08AFC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EF2E9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DB68D2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49D73D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15B55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7E87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B54BC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1EDF56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8513F9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00175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2F51E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0B295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6AE62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D0BF5A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4B364FB" w14:textId="77777777" w:rsidTr="00503750">
        <w:tc>
          <w:tcPr>
            <w:tcW w:w="2835" w:type="dxa"/>
            <w:vAlign w:val="center"/>
          </w:tcPr>
          <w:p w14:paraId="7EDCDE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7A57F5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B6102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3A284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CAF55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D7CB8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E3DFD20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135AC9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32B6B5B" w14:textId="28986281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272FA" w14:textId="37FFC19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C1B066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98E8C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F27358A" w14:textId="3422127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39639D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B2470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FF0F126" w14:textId="4598C3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60277A" w14:textId="0FB5B4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D76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0A9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53A6F9" w14:textId="5588D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267AC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1AF70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28DF2B9" w14:textId="03E1E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A57D1E" w14:textId="782CFD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BDE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500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94D3CE9" w14:textId="511E8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A7A40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6401C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48795F1" w14:textId="729EBA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901339" w14:textId="017F6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3E2E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9AFC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E64310" w14:textId="2C312B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90C4CD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84C6F3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753868B" w14:textId="2A391C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5D5C1D" w14:textId="70C70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A381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A44C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32048AB" w14:textId="7F335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4179F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4DACF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966AC2F" w14:textId="78047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E843B0" w14:textId="2AF2F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79B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2615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09C118" w14:textId="6C35FE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7B8B4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2F157D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FC4B6A4" w14:textId="7AECCC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9F86FF" w14:textId="7C15214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0AC12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A19B5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D110BB" w14:textId="7E7DC2E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19B2F9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97D4C9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6EFC7B9" w14:textId="78A0175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7CDD01D" w14:textId="77777777" w:rsidR="00944C3D" w:rsidRDefault="00944C3D" w:rsidP="00944C3D">
      <w:pPr>
        <w:rPr>
          <w:rFonts w:ascii="Arial" w:hAnsi="Arial"/>
          <w:b/>
        </w:rPr>
      </w:pPr>
    </w:p>
    <w:p w14:paraId="7DB59C1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D061FC1" w14:textId="77777777" w:rsidTr="00503750">
        <w:tc>
          <w:tcPr>
            <w:tcW w:w="2835" w:type="dxa"/>
            <w:vAlign w:val="center"/>
          </w:tcPr>
          <w:p w14:paraId="3B31D0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11DAC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A63CF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22523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5CC36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64E18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1633144E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EFCFF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ADD5ADE" w14:textId="36807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F3C673" w14:textId="5E18DA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10E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971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E6FADE" w14:textId="35131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2E1C0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09EBF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51F3FA1" w14:textId="31B301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D8C0DB" w14:textId="3B373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6B62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A82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482130" w14:textId="49B874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EF17E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F73B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8ABAAC1" w14:textId="36724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C29284" w14:textId="65DAA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7BBB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C4C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54AFF5" w14:textId="78972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E15F5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75DB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57A64DB" w14:textId="18AD5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7BDE95" w14:textId="27247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16B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5F3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A1AFC8" w14:textId="284D3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3A4E2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513D5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4EF158E" w14:textId="78EF789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1ABE74" w14:textId="54E0FF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09482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20C14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A294FC" w14:textId="7F48B9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9D425E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ABDCCB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2A8DA6B4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E62F6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5946F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B4B63D5" w14:textId="77777777" w:rsidTr="00503750">
        <w:trPr>
          <w:trHeight w:val="699"/>
        </w:trPr>
        <w:tc>
          <w:tcPr>
            <w:tcW w:w="3502" w:type="dxa"/>
            <w:vMerge/>
          </w:tcPr>
          <w:p w14:paraId="174113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68B1E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215D9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795CBA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641DA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7762D1F" w14:textId="33A340E9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BADDA2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6752BB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8B196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7FE13994" w14:textId="56D4E36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E6AE8E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AAD92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81A46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319DE1D" w14:textId="1DE9D031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26AE3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A595BD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2573E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47418027" w14:textId="77777777" w:rsidTr="00503750">
        <w:trPr>
          <w:trHeight w:val="593"/>
        </w:trPr>
        <w:tc>
          <w:tcPr>
            <w:tcW w:w="3497" w:type="dxa"/>
          </w:tcPr>
          <w:p w14:paraId="24DBC6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1E5DB9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CA594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C27B8A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DE2D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47950AE" w14:textId="55C63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18D171" w14:textId="73E80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F4146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AE418B8" w14:textId="09AF3DB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B94FEEB" w14:textId="3B947F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04606D" w14:textId="3758F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455F5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BEC4D2" w14:textId="227809B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91A899" w14:textId="3C15F3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FDB63E" w14:textId="7AB9A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D87B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6829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C096495" w14:textId="1ED17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646DE3" w14:textId="2D440A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5C5CA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03D5E5" w14:textId="6D58190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318F1B" w14:textId="6F7116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4BBB46" w14:textId="52F84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39B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25C1038" w14:textId="4C49ECE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E7171A" w14:textId="65BD3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6E035B" w14:textId="21462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95DC3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FB8E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F87B532" w14:textId="4B44C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3EFDA9" w14:textId="4FB2E6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03721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32EF191" w14:textId="6DEACB1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F6269D" w14:textId="222A9B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340DD5" w14:textId="66151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E98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73C50F8" w14:textId="6762D8D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FAFC8E" w14:textId="10E75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B7B1D8" w14:textId="26383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6AFA65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AA298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AAE42B1" w14:textId="356E65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A416275" w14:textId="041A2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DDDAF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814D101" w14:textId="4C34D7B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A2E4D0" w14:textId="01C436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30C40D" w14:textId="491590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66612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82566E7" w14:textId="78F7153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DE9A8D2" w14:textId="6CF9A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FE78A1" w14:textId="1C4E5B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AAC707" w14:textId="77777777" w:rsidR="00944C3D" w:rsidRDefault="00944C3D" w:rsidP="00944C3D">
      <w:pPr>
        <w:rPr>
          <w:rFonts w:ascii="Arial" w:hAnsi="Arial"/>
          <w:b/>
        </w:rPr>
      </w:pPr>
    </w:p>
    <w:p w14:paraId="24A21C8E" w14:textId="77777777" w:rsidR="00944C3D" w:rsidRDefault="00944C3D" w:rsidP="00944C3D">
      <w:pPr>
        <w:rPr>
          <w:rFonts w:ascii="Arial" w:hAnsi="Arial"/>
          <w:b/>
        </w:rPr>
      </w:pPr>
    </w:p>
    <w:p w14:paraId="7A2E3239" w14:textId="77777777" w:rsidR="00944C3D" w:rsidRDefault="00944C3D" w:rsidP="00944C3D">
      <w:pPr>
        <w:rPr>
          <w:rFonts w:ascii="Arial" w:hAnsi="Arial"/>
          <w:b/>
        </w:rPr>
      </w:pPr>
    </w:p>
    <w:p w14:paraId="5949AF37" w14:textId="77777777" w:rsidR="00944C3D" w:rsidRDefault="00944C3D" w:rsidP="00944C3D">
      <w:pPr>
        <w:rPr>
          <w:rFonts w:ascii="Arial" w:hAnsi="Arial"/>
          <w:b/>
        </w:rPr>
      </w:pPr>
    </w:p>
    <w:p w14:paraId="7AD3AA3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06F59F4E" w14:textId="77777777" w:rsidTr="00503750">
        <w:tc>
          <w:tcPr>
            <w:tcW w:w="2622" w:type="dxa"/>
            <w:vAlign w:val="center"/>
          </w:tcPr>
          <w:p w14:paraId="25360C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259D66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27CDF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BA35A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4E5DA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0FF04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2531D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98EB4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2B223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F10EC92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7ED20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F7D4E0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7509B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A60F8BB" w14:textId="02DF4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5332241" w14:textId="246639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B60F6C" w14:textId="07B8A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7A8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861917" w14:textId="18701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6348A0" w14:textId="77777777" w:rsidTr="00503750">
        <w:tc>
          <w:tcPr>
            <w:tcW w:w="2622" w:type="dxa"/>
            <w:vAlign w:val="center"/>
          </w:tcPr>
          <w:p w14:paraId="6526AD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7EBE3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F74FDAB" w14:textId="53EF7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34680E" w14:textId="16BA2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88C03F" w14:textId="2A220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043F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8AA831" w14:textId="1BE68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315CA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E600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AAC7CA4" w14:textId="38FE9D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368E3F" w14:textId="39971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FBEB98" w14:textId="2FDA5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89DE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294B0F" w14:textId="3E9A4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6946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BB99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AEB7EA2" w14:textId="0A6971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65F0E2" w14:textId="6E9194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D6D463" w14:textId="51032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9E9B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D2A0A3" w14:textId="75082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B07128" w14:textId="77777777" w:rsidTr="00503750">
        <w:tc>
          <w:tcPr>
            <w:tcW w:w="2622" w:type="dxa"/>
            <w:vAlign w:val="center"/>
          </w:tcPr>
          <w:p w14:paraId="0FBE0E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931748A" w14:textId="0AD261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676.88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509678" w14:textId="6D8243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14081.70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A9463F" w14:textId="5DD66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14455.04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F8B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C83546" w14:textId="57790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303.54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EB5A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F1E4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6CE3821" w14:textId="1CA792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4C0B8E" w14:textId="17B88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63F798" w14:textId="10990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1E2D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CE1B6C" w14:textId="0FCD1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3266F5" w14:textId="77777777" w:rsidTr="00503750">
        <w:tc>
          <w:tcPr>
            <w:tcW w:w="2622" w:type="dxa"/>
            <w:vAlign w:val="center"/>
          </w:tcPr>
          <w:p w14:paraId="3D8C05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3FCE7C79" w14:textId="510F6C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8A0552" w14:textId="665E0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FB130D" w14:textId="6322A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16A1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474BC3" w14:textId="62A75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939D7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4A4AD27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E005DA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60BBD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B74EC8C" w14:textId="00FA3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A39485" w14:textId="4ADAD8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858E1B" w14:textId="2D733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A96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27E170" w14:textId="59553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6DA94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F15B2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E7EE19B" w14:textId="0838B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A1BC2B" w14:textId="0EAA9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BC94AF" w14:textId="31BBA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A10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9648A5" w14:textId="1E433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C654A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03B9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EE779EA" w14:textId="219D5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13CC46C" w14:textId="185FF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34848D6" w14:textId="3F4C8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71F1F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FF78B3" w14:textId="323D83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1D6859" w14:textId="77777777" w:rsidTr="00503750">
        <w:tc>
          <w:tcPr>
            <w:tcW w:w="2622" w:type="dxa"/>
            <w:vAlign w:val="center"/>
          </w:tcPr>
          <w:p w14:paraId="41AB4F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403CC1B" w14:textId="63488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BA1EB9" w14:textId="66587A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395CCB" w14:textId="067BED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A9E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948E21" w14:textId="2B26B0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6A37E3" w14:textId="77777777" w:rsidTr="00503750">
        <w:tc>
          <w:tcPr>
            <w:tcW w:w="2622" w:type="dxa"/>
            <w:vAlign w:val="center"/>
          </w:tcPr>
          <w:p w14:paraId="6738E8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0D39D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D906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D6A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3FF3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64E3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8F74D6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BEEE39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69D254B" w14:textId="2EA1D2C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676.88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AC6C37" w14:textId="5F92D9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14081.70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C035C5" w14:textId="7EBCF94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14455.04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DBC4D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1A889A" w14:textId="05433B9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303.54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260F7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F7713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2B1BDCC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BBFD63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98B2BC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0EF4D7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F22D9D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3CCC0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758D9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77AC8C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FDCBBC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C62A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165F7B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7996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21CF0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0B4245B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DC39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7DAA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EF7DCB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11708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A6BE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3E6C4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E031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1705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154533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9087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DCF3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87A86C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51835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9FE8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F97096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5E68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28C4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10BF9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A7B9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7DCBF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AB4798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6377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7386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BF83D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17887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DC3AE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ACD1E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6B5EE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3DA01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F6A0ED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B23C7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6AABE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3D54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C90C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5F3562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7BBA5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CDC1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A8EAC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20826A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A82B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DAA86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2E04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BF3F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D03C1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CBA39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68C8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2EE583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6A46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3ACEF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E2299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822CC7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A0A171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024B9D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BFABAA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2ED5E46" w14:textId="77777777" w:rsidTr="00503750">
        <w:tc>
          <w:tcPr>
            <w:tcW w:w="2835" w:type="dxa"/>
            <w:vAlign w:val="center"/>
          </w:tcPr>
          <w:p w14:paraId="3CD6BB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4F392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F3767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B8689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368E2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9C984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CC7940A" w14:textId="77777777" w:rsidTr="00503750">
        <w:tc>
          <w:tcPr>
            <w:tcW w:w="2835" w:type="dxa"/>
            <w:vAlign w:val="center"/>
          </w:tcPr>
          <w:p w14:paraId="37465E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19A8748" w14:textId="030925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449A51" w14:textId="69D98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E0E201" w14:textId="2290C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B0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22669E" w14:textId="17BC18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834702" w14:textId="77777777" w:rsidTr="00503750">
        <w:tc>
          <w:tcPr>
            <w:tcW w:w="2835" w:type="dxa"/>
            <w:vAlign w:val="center"/>
          </w:tcPr>
          <w:p w14:paraId="6F8718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CD32485" w14:textId="764374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2CCA9F" w14:textId="2E94EC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661A77" w14:textId="48DC8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1225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4378EF" w14:textId="6E46D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1AB2C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547FDE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5E56403" w14:textId="51FF1D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3A84AE" w14:textId="47A4B2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00ECE4" w14:textId="1576F7C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8CAD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D713AD" w14:textId="6BA7805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EE3ABB0" w14:textId="77777777" w:rsidTr="00503750">
        <w:tc>
          <w:tcPr>
            <w:tcW w:w="2835" w:type="dxa"/>
            <w:vAlign w:val="center"/>
          </w:tcPr>
          <w:p w14:paraId="524981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905FCA0" w14:textId="672CA4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B96DD4" w14:textId="3E74FF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B7207A" w14:textId="662DF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65C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8008EF" w14:textId="287E55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CC4ACD" w14:textId="77777777" w:rsidTr="00503750">
        <w:tc>
          <w:tcPr>
            <w:tcW w:w="2835" w:type="dxa"/>
            <w:vAlign w:val="center"/>
          </w:tcPr>
          <w:p w14:paraId="2F3E6A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8813DC8" w14:textId="3537BB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2BD667" w14:textId="1B83D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CD28D3" w14:textId="79ED93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A40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A248B5" w14:textId="2A4F34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355DB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15E8ED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39A8507" w14:textId="16C80E4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EE3CDA" w14:textId="77797D2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A152D5" w14:textId="5DB4898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F39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A1BF52" w14:textId="4D778E9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91EEF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B5926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63145FB" w14:textId="6FEE2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56961C" w14:textId="341362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C9878B" w14:textId="3285A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618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1F79D6" w14:textId="7ED7A2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D896CF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C264DD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602C15F6" w14:textId="77777777" w:rsidTr="00503750">
        <w:tc>
          <w:tcPr>
            <w:tcW w:w="2552" w:type="dxa"/>
            <w:shd w:val="clear" w:color="auto" w:fill="auto"/>
            <w:vAlign w:val="center"/>
          </w:tcPr>
          <w:p w14:paraId="04862D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A8D02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E94E2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0D074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8181D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8A0EC8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65364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848E576" w14:textId="19DD8FD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-.01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F979956" w14:textId="2696EB3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5E25E4C" w14:textId="25257D8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8484C38" w14:textId="21D075B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-.01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AE0D1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09F4F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AA8E5FE" w14:textId="1FA923F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C8BF859" w14:textId="66561F0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0C33538" w14:textId="6EC7067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BDD5261" w14:textId="234A4E2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438C12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057164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70BCC778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7FDF6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4E2ED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1B8FC3A" w14:textId="77777777" w:rsidTr="00503750">
        <w:tc>
          <w:tcPr>
            <w:tcW w:w="4395" w:type="dxa"/>
            <w:vMerge/>
          </w:tcPr>
          <w:p w14:paraId="153D2D4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6FD9E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2AA472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08A91F9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0B0EE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0EC6DF83" w14:textId="2E01C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795A4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8E8CFF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0EA7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04DA203" w14:textId="5683D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4D48A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DE5633D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567DF6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967E97F" w14:textId="745D00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2756D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104D490" w14:textId="77777777" w:rsidTr="00503750">
        <w:tc>
          <w:tcPr>
            <w:tcW w:w="4395" w:type="dxa"/>
            <w:vAlign w:val="center"/>
          </w:tcPr>
          <w:p w14:paraId="741CFA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16D5C854" w14:textId="6A2268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273014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559DD61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15B75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CA44EED" w14:textId="132F0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74B05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57E3EA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32A29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389358F" w14:textId="1DEE1F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1D863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60A5A0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73793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A1993C9" w14:textId="28CE1A6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6840.24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4758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62D37F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FC965D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4C01AE73" w14:textId="77777777" w:rsidTr="00503750">
        <w:tc>
          <w:tcPr>
            <w:tcW w:w="4395" w:type="dxa"/>
            <w:vAlign w:val="center"/>
          </w:tcPr>
          <w:p w14:paraId="5C5396E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DD2156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F8C14A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EE5F8E4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78E52C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A0BB1A8" w14:textId="674844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AB4796" w14:textId="11CEDA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59F81C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78A33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BF5B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C488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498B299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3434FB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85518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9274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9FAF17F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10859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856778C" w14:textId="6E28DB4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3525E1" w14:textId="5772DFB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98B256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B0F56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6868802" w14:textId="390F8A3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1C7A43" w14:textId="6C6382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A26715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FD7657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5D0D1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6F9E24D" w14:textId="77777777" w:rsidTr="00503750">
        <w:tc>
          <w:tcPr>
            <w:tcW w:w="1843" w:type="dxa"/>
            <w:vAlign w:val="center"/>
          </w:tcPr>
          <w:p w14:paraId="2DCB99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6D05A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22E902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F5C827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B06748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1B0988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ED89C8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A48FC43" w14:textId="77777777" w:rsidTr="00503750">
        <w:tc>
          <w:tcPr>
            <w:tcW w:w="1843" w:type="dxa"/>
            <w:vAlign w:val="center"/>
          </w:tcPr>
          <w:p w14:paraId="5B6B76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49E53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F84A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4CEBC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FE0E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7F433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4201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BC62D0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D0258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E1B4E7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9E5C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5E3D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6F99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6E92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FAAC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AFAB227" w14:textId="77777777" w:rsidTr="00503750">
        <w:tc>
          <w:tcPr>
            <w:tcW w:w="1843" w:type="dxa"/>
            <w:vAlign w:val="center"/>
          </w:tcPr>
          <w:p w14:paraId="5CB9DC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1408F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CE03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6C3C0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9489F2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0E92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41DEC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BB70F3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E913B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4B4E5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DF6E0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8C52D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51DA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4080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290E5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7A07D28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8D0270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54754E6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4CCED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A8105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E875AE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B646F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CCB09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EE469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17E22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57E4926" w14:textId="77777777" w:rsidTr="00503750">
        <w:trPr>
          <w:trHeight w:val="664"/>
        </w:trPr>
        <w:tc>
          <w:tcPr>
            <w:tcW w:w="3372" w:type="dxa"/>
          </w:tcPr>
          <w:p w14:paraId="714AF7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411A8A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7FCA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0F80172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8C8F9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3109C439" w14:textId="459E5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B98DC1" w14:textId="54C113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D75C1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0051E8A" w14:textId="2E16CA2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F717923" w14:textId="1ED8D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4107DC" w14:textId="2FAC3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B1EC9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CF497AD" w14:textId="31DD3C0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E6B9FF6" w14:textId="6DC3C6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9195" w14:textId="542270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478EF6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CCDAF5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9CDC5E5" w14:textId="15313D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DE218" w14:textId="36401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C6844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944177C" w14:textId="0225449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445B8A7" w14:textId="07D04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C9B8E1" w14:textId="057A0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F68BE3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4CC7665" w14:textId="1BE9242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2E6F728" w14:textId="2E15A4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A473AD" w14:textId="1CF80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616DB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9BACEB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7E8717DE" w14:textId="77777777" w:rsidTr="00503750">
        <w:tc>
          <w:tcPr>
            <w:tcW w:w="2835" w:type="dxa"/>
            <w:vAlign w:val="center"/>
          </w:tcPr>
          <w:p w14:paraId="7E97FB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78E7A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FFA85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8D02AE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150BBE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77DBE8C" w14:textId="77777777" w:rsidTr="00503750">
        <w:tc>
          <w:tcPr>
            <w:tcW w:w="2835" w:type="dxa"/>
          </w:tcPr>
          <w:p w14:paraId="1FAB98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500CCE1" w14:textId="7F8D3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C083D7" w14:textId="67CAB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8EC079" w14:textId="649F3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7AB4FA" w14:textId="248A5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A4BFE1" w14:textId="77777777" w:rsidTr="00503750">
        <w:tc>
          <w:tcPr>
            <w:tcW w:w="2835" w:type="dxa"/>
          </w:tcPr>
          <w:p w14:paraId="2E03F7F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94DC448" w14:textId="07B4A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6FE568" w14:textId="1FCAD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C0AC29" w14:textId="3A640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997184" w14:textId="079D5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DF2D49" w14:textId="77777777" w:rsidTr="00503750">
        <w:tc>
          <w:tcPr>
            <w:tcW w:w="2835" w:type="dxa"/>
          </w:tcPr>
          <w:p w14:paraId="1C61D5E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058F854" w14:textId="705CD1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3BABCC" w14:textId="3414F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3A7F90" w14:textId="736170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3C719B" w14:textId="51BBFE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FB71A1" w14:textId="77777777" w:rsidTr="00503750">
        <w:tc>
          <w:tcPr>
            <w:tcW w:w="2835" w:type="dxa"/>
            <w:vAlign w:val="center"/>
          </w:tcPr>
          <w:p w14:paraId="64D92B8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A67A3FE" w14:textId="4F6B3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0B5230" w14:textId="5AD4B3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5CF2A6" w14:textId="1E8060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D5A3D8" w14:textId="31C66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651B7D" w14:textId="77777777" w:rsidTr="00503750">
        <w:tc>
          <w:tcPr>
            <w:tcW w:w="2835" w:type="dxa"/>
            <w:vAlign w:val="center"/>
          </w:tcPr>
          <w:p w14:paraId="7D4317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1E41784" w14:textId="077FE7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66D66D" w14:textId="377915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3D0BA2" w14:textId="43F97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F41F64" w14:textId="4BC959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FFB23C" w14:textId="77777777" w:rsidTr="00503750">
        <w:tc>
          <w:tcPr>
            <w:tcW w:w="2835" w:type="dxa"/>
          </w:tcPr>
          <w:p w14:paraId="5BDC74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365E13F" w14:textId="7041C0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7F07B9" w14:textId="439BC8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583C3E" w14:textId="771B4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0BEFE9" w14:textId="0FCDA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398A7F" w14:textId="77777777" w:rsidTr="00503750">
        <w:tc>
          <w:tcPr>
            <w:tcW w:w="2835" w:type="dxa"/>
          </w:tcPr>
          <w:p w14:paraId="2E65738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50EB434" w14:textId="5EBDE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23E969" w14:textId="26C49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BE35AB" w14:textId="56BF2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1D9067" w14:textId="6EA04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4AC143" w14:textId="77777777" w:rsidTr="00503750">
        <w:tc>
          <w:tcPr>
            <w:tcW w:w="2835" w:type="dxa"/>
          </w:tcPr>
          <w:p w14:paraId="0783042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8421F3C" w14:textId="3F59EA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B511F2" w14:textId="5B372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7E3FE3" w14:textId="06D1E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265D289" w14:textId="133978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E50BF9" w14:textId="77777777" w:rsidR="00944C3D" w:rsidRDefault="00944C3D" w:rsidP="00944C3D">
      <w:pPr>
        <w:rPr>
          <w:rFonts w:ascii="Arial" w:hAnsi="Arial"/>
          <w:b/>
        </w:rPr>
      </w:pPr>
    </w:p>
    <w:p w14:paraId="030900C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DA7F99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B6F004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C694EB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EFD036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B77936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55EB73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33115A6" w14:textId="77777777" w:rsidTr="00503750">
        <w:trPr>
          <w:trHeight w:val="443"/>
        </w:trPr>
        <w:tc>
          <w:tcPr>
            <w:tcW w:w="2560" w:type="dxa"/>
          </w:tcPr>
          <w:p w14:paraId="402022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2BDC3F9E" w14:textId="347C9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B8169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EC43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8BC846C" w14:textId="268C0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472FB1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D18693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C89D3DF" w14:textId="5DD284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921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4AC3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72D44C" w14:textId="620EF7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7EF7D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3FD691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BB5CF15" w14:textId="0408B1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8D61A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8CEA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9E20FA5" w14:textId="18A51C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1C7372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1F7F21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00E37AA" w14:textId="777A8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7A4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9C1A5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4EEED8F" w14:textId="3412B8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85B6DB" w14:textId="77777777" w:rsidR="00944C3D" w:rsidRDefault="00944C3D" w:rsidP="00944C3D">
      <w:pPr>
        <w:rPr>
          <w:rFonts w:ascii="Arial" w:hAnsi="Arial"/>
          <w:b/>
        </w:rPr>
      </w:pPr>
    </w:p>
    <w:p w14:paraId="2FC4AC40" w14:textId="77777777" w:rsidR="00944C3D" w:rsidRDefault="00944C3D" w:rsidP="00944C3D">
      <w:pPr>
        <w:rPr>
          <w:rFonts w:ascii="Arial" w:hAnsi="Arial"/>
          <w:b/>
        </w:rPr>
      </w:pPr>
    </w:p>
    <w:p w14:paraId="2710F20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022147E" w14:textId="77777777" w:rsidR="00944C3D" w:rsidRDefault="00944C3D" w:rsidP="00944C3D">
      <w:pPr>
        <w:rPr>
          <w:rFonts w:ascii="Arial" w:hAnsi="Arial"/>
          <w:b/>
        </w:rPr>
      </w:pPr>
    </w:p>
    <w:p w14:paraId="4678FBB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96969A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A5D82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061A5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D2397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13247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C084E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5AD86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D1538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800950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36A74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5F1C3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EB9D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94DF9E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96240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9420A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594D2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7807E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AD4EB1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8177057" w14:textId="77777777" w:rsidTr="00503750">
        <w:trPr>
          <w:trHeight w:val="677"/>
        </w:trPr>
        <w:tc>
          <w:tcPr>
            <w:tcW w:w="3358" w:type="dxa"/>
          </w:tcPr>
          <w:p w14:paraId="154C6D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3002A0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FC65E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071CB7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63D6F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1DEA8C2A" w14:textId="6C4E7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0FEFDD" w14:textId="4C33E7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1938A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98BB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6663BA73" w14:textId="48C62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F4C43E" w14:textId="077CF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EF009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19FD0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B019F24" w14:textId="1464A4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84317A6" w14:textId="5C1696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FFF1C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F761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C6621E3" w14:textId="157E87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2EB5C5" w14:textId="2EF104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AD541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EC17E4" w14:textId="5DD7FF7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05D7E89" w14:textId="698EE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CC3F83" w14:textId="645AC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FE88F9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77FC57C" w14:textId="492EC6A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BC7D254" w14:textId="399F7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DCC7C4" w14:textId="309AD6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D917C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E710BA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09A468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1D9A7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5EA17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F16FF61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49905F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2BB86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D530AE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0500B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9CF35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7690F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5D6E8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09634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A46B0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6AA21A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7DA4CD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CC315C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C9B04E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327FB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FE4F63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DC6544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0642A6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217C9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5A33DDC" w14:textId="510B91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8917D6" w14:textId="1C01C8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7B8E9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DBBC4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76B71F8" w14:textId="53DC79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0003844" w14:textId="49E9A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50AC6D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61A74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FE8A296" w14:textId="724D5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B2616F" w14:textId="30370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2C5B6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9F3A7EA" w14:textId="7707BA0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7D9F6F" w14:textId="63B28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55A66F3" w14:textId="37887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35BCF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8BB8A8A" w14:textId="39DE9A7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DBE76E0" w14:textId="16A12A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E31F55" w14:textId="68B73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A9E6B2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82805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59728FE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B81EE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2A1083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6C548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A9DBCF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B076F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73B3EC8" w14:textId="56A12C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E42CF7" w14:textId="2AB93F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FB4DF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06679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6412846" w14:textId="062413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CB2DDFF" w14:textId="0A2732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06E27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E9C2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DE72C81" w14:textId="299FC2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8A30BC2" w14:textId="31B2A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24BD4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2B235C" w14:textId="45ECB0A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F84D60" w14:textId="60A55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BD2441" w14:textId="33EFE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947E6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57E741B" w14:textId="150E267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F3920CD" w14:textId="3E4C4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DAC2F05" w14:textId="60EB20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C2EA7F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8AAEE3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DE5455A" w14:textId="77777777" w:rsidTr="00503750">
        <w:tc>
          <w:tcPr>
            <w:tcW w:w="3686" w:type="dxa"/>
            <w:vAlign w:val="center"/>
          </w:tcPr>
          <w:p w14:paraId="60828DC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B85C9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683EB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3800EF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FA269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4BB40D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EB291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B6CDC9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2CA82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E0BBC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34078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B49218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A567B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2D801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3C8D9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C22BC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2F9915F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EEC3BE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F1794D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B4EFF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4E66FD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667A3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0F7BF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B77FB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05DA01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75CA6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685FF2D9" w14:textId="254EE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F45B41" w14:textId="0DA2F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DA5D0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2D32C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A6AB93F" w14:textId="07567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B517AA1" w14:textId="16CD5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DE069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73007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896BC71" w14:textId="48F068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C83674" w14:textId="3FC9E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74729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0AE970F" w14:textId="1030E84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4E5DEA3" w14:textId="526DF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9AD1ED" w14:textId="443C1A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C916E9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1D5C4673" w14:textId="21304F9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8076378" w14:textId="2774C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7FED8D" w14:textId="39F13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80B6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9E8D54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44B079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D2783A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7017C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04D36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B86FA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F36D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38C7FECE" w14:textId="13C79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45720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49CB8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E10E59D" w14:textId="4B6252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06EEEC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34670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D60AA37" w14:textId="5CAD0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11457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ACBFAC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E5F6E24" w14:textId="600E5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6D190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A330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A87023A" w14:textId="4BD32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81055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64FC1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192848E4" w14:textId="4C024C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5B651B1" w14:textId="77777777" w:rsidR="00944C3D" w:rsidRDefault="00944C3D" w:rsidP="00944C3D">
      <w:pPr>
        <w:rPr>
          <w:sz w:val="22"/>
          <w:szCs w:val="22"/>
        </w:rPr>
      </w:pPr>
    </w:p>
    <w:p w14:paraId="5E68B589" w14:textId="77777777" w:rsidR="00944C3D" w:rsidRDefault="00944C3D" w:rsidP="00944C3D">
      <w:pPr>
        <w:rPr>
          <w:sz w:val="22"/>
          <w:szCs w:val="22"/>
        </w:rPr>
      </w:pPr>
    </w:p>
    <w:p w14:paraId="7209387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66C8E69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442AD95" w14:textId="3E02F9F8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D0A03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38CF97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28080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CF055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22B795D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F0BEB8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758C5F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3AF2F5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AAE5547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7FD0BE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1BFC90F" w14:textId="483EA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5911A64" w14:textId="75F95B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18208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D0A74C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530183E" w14:textId="5F560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1EE3DB" w14:textId="5CD596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B30CFA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DA497F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E6685C5" w14:textId="195F6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E26A264" w14:textId="2D024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B6C5C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A9A7C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3B957B7" w14:textId="5F133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866D99A" w14:textId="02A92C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ACBA6C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ACE658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B196D52" w14:textId="271B7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98399B6" w14:textId="793C1E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66718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578C33D" w14:textId="6081730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4E6B454" w14:textId="1923A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1A0EB0F" w14:textId="7AEFD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1691E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61ECC32" w14:textId="70A7772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68C66D1" w14:textId="6E1D62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5132CB" w14:textId="715F9A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E824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BA397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2A27974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43A804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0358615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09BF58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EF0A0F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E3919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454AE3C" w14:textId="2466C2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FAD1AF8" w14:textId="0EEFEE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66F5D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05B195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1E7E5A3" w14:textId="42EBB8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617F8C" w14:textId="1DF0A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38849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F182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B38D826" w14:textId="1AC58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EC91507" w14:textId="63B446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F4232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A44311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51AE4DD" w14:textId="27E9F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CAD904" w14:textId="078DE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1839E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BF47711" w14:textId="4B05BBA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C8884FD" w14:textId="2CC10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C62D87D" w14:textId="7F776F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56E1E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77254EA" w14:textId="738D87B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8309AE7" w14:textId="54619E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B38088" w14:textId="25D3D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B57F0B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0256EE8" w14:textId="2AB871A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71C63CC" w14:textId="01E02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72D2E59" w14:textId="210B3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00ABB" w:rsidRPr="005965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BB456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63140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1203470D" w14:textId="1D88FD04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2C98BA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FF358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1B61852" w14:textId="2B5F4D29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1CFE1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FE379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9A77732" w14:textId="021FD50C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8947CB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82A5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11DC2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636D666" w14:textId="77777777" w:rsidR="00944C3D" w:rsidRPr="003607F0" w:rsidRDefault="00944C3D" w:rsidP="00944C3D"/>
    <w:p w14:paraId="10CBDCED" w14:textId="77777777" w:rsidR="00F47675" w:rsidRPr="00944C3D" w:rsidRDefault="00F47675" w:rsidP="00944C3D"/>
    <w:sectPr w:rsidR="00F47675" w:rsidRPr="00944C3D" w:rsidSect="00B524ED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D2595D" w14:textId="77777777" w:rsidR="00B524ED" w:rsidRDefault="00B524ED">
      <w:r>
        <w:separator/>
      </w:r>
    </w:p>
  </w:endnote>
  <w:endnote w:type="continuationSeparator" w:id="0">
    <w:p w14:paraId="170E4C3D" w14:textId="77777777" w:rsidR="00B524ED" w:rsidRDefault="00B5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CDCE8F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6579FC5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D973E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F5FE61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D50D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0C22BF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F14EB2" w14:textId="77777777" w:rsidR="00B524ED" w:rsidRDefault="00B524ED">
      <w:r>
        <w:separator/>
      </w:r>
    </w:p>
  </w:footnote>
  <w:footnote w:type="continuationSeparator" w:id="0">
    <w:p w14:paraId="182A4C88" w14:textId="77777777" w:rsidR="00B524ED" w:rsidRDefault="00B52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454954">
    <w:abstractNumId w:val="13"/>
  </w:num>
  <w:num w:numId="2" w16cid:durableId="423381704">
    <w:abstractNumId w:val="17"/>
  </w:num>
  <w:num w:numId="3" w16cid:durableId="1087656110">
    <w:abstractNumId w:val="8"/>
  </w:num>
  <w:num w:numId="4" w16cid:durableId="2022582119">
    <w:abstractNumId w:val="7"/>
  </w:num>
  <w:num w:numId="5" w16cid:durableId="159155049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333968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7870822">
    <w:abstractNumId w:val="20"/>
  </w:num>
  <w:num w:numId="8" w16cid:durableId="1341619668">
    <w:abstractNumId w:val="10"/>
  </w:num>
  <w:num w:numId="9" w16cid:durableId="1603688245">
    <w:abstractNumId w:val="0"/>
  </w:num>
  <w:num w:numId="10" w16cid:durableId="918178636">
    <w:abstractNumId w:val="19"/>
  </w:num>
  <w:num w:numId="11" w16cid:durableId="1406488993">
    <w:abstractNumId w:val="6"/>
  </w:num>
  <w:num w:numId="12" w16cid:durableId="874587181">
    <w:abstractNumId w:val="9"/>
  </w:num>
  <w:num w:numId="13" w16cid:durableId="1938251628">
    <w:abstractNumId w:val="12"/>
  </w:num>
  <w:num w:numId="14" w16cid:durableId="1765565533">
    <w:abstractNumId w:val="15"/>
  </w:num>
  <w:num w:numId="15" w16cid:durableId="1161895415">
    <w:abstractNumId w:val="14"/>
  </w:num>
  <w:num w:numId="16" w16cid:durableId="691079687">
    <w:abstractNumId w:val="2"/>
  </w:num>
  <w:num w:numId="17" w16cid:durableId="863790377">
    <w:abstractNumId w:val="4"/>
  </w:num>
  <w:num w:numId="18" w16cid:durableId="965503973">
    <w:abstractNumId w:val="11"/>
  </w:num>
  <w:num w:numId="19" w16cid:durableId="300504278">
    <w:abstractNumId w:val="5"/>
  </w:num>
  <w:num w:numId="20" w16cid:durableId="176821236">
    <w:abstractNumId w:val="18"/>
  </w:num>
  <w:num w:numId="21" w16cid:durableId="1640529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19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8204688.doc"/>
    <w:docVar w:name="arg5" w:val="4"/>
  </w:docVars>
  <w:rsids>
    <w:rsidRoot w:val="00A00AB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0ABB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524ED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A0EBD"/>
  <w15:docId w15:val="{107DFFB8-5D5C-48A0-BCA3-A9BBA978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7</TotalTime>
  <Pages>1</Pages>
  <Words>5340</Words>
  <Characters>30443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2024-02-28T09:36:00Z</dcterms:created>
  <dcterms:modified xsi:type="dcterms:W3CDTF">2024-02-28T09:43:00Z</dcterms:modified>
</cp:coreProperties>
</file>