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0D399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FA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3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2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9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2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69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CA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1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B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C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EB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13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B4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28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8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C0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00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F3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9A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07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4A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511CF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482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3D4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471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DA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5DE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C2C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93A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84E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900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AA7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9EC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2A5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2B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E10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E8F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A86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A7D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711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788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CAF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01B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A8A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354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1E6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E13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AF8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989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B51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DF8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19E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201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683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ABC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5A917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DDD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0F3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B84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ABA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DF1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401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72C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55B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867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9C1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8A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319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CD4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9EB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9A5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9E5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F55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7D6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451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BE3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2F6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52D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5C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3D9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0A3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484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FD2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A25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90C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E56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232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523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6C9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B7331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F4C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6C7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F14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B8B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8BF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041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DA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54C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151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1BC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8B5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4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97F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117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DB2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7A0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DEE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E1C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4AB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738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E3A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718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0CF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330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73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8FD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C01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F47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26C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59C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380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468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BD2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3B4CF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85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D37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72D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40B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50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903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E6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01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D5E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D35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BFB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FD0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EE0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456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54F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490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2F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84D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3A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D55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84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5C0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D3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9F0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E4C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67B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561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3F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55F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6E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C05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105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80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CD03F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7D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11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7D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D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FC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C2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99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A0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70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2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74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7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3E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53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8C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0E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CC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CC1E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F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36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0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B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DA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0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9B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983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EBC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537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080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34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32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E15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E70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7BF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745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E05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23DC1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EB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1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F7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98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5728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D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72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4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87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F9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D2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1C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FD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FA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1F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1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E102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2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D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AE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A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FA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40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15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1D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A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B1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65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62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C6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4C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49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23C2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A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E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3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69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45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5C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02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9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4F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6D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92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22FF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7E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3D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F0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03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A4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7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2D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4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3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21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F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FA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E1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E8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FA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80B5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4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E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5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FB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5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6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06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4ED8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9A44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FBC7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ECF892" w14:textId="6CAD420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F3050D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8C86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C658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F53D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0459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B37B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D46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5AB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0175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D6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B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25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CF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4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7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9592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17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63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A1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9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77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9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F6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3F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55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5589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9C50893" wp14:editId="36E6B7B6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656F5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44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362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42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1BA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10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15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E9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0E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90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3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3A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E9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3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4190A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52DC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3BCD8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666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C227F75" wp14:editId="62808A23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059DA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8404A5C" wp14:editId="5571AFF8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CBB99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78A360" wp14:editId="00204B08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E2F7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1EB2B60" wp14:editId="65EBE7E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01E060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C476DE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62D6676" wp14:editId="36C07DE8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7CEB64" w14:textId="371E622F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5E01BB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F3050D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2D66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57CEB64" w14:textId="371E622F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5E01BB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F3050D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1AAFA3C" wp14:editId="674E982D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6CF791" w14:textId="20A88725" w:rsidR="000B647F" w:rsidRDefault="0099716A" w:rsidP="00944C3D">
                                  <w:r>
                                    <w:t>20</w:t>
                                  </w:r>
                                  <w:r w:rsidR="00F3050D">
                                    <w:t>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AAFA3C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76CF791" w14:textId="20A88725" w:rsidR="000B647F" w:rsidRDefault="0099716A" w:rsidP="00944C3D">
                            <w:r>
                              <w:t>20</w:t>
                            </w:r>
                            <w:r w:rsidR="00F3050D">
                              <w:t>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D30E205" wp14:editId="675BB454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16796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C476DE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A85B8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4CC280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7277FA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421E48A" wp14:editId="63495CC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A4211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079CFB6" wp14:editId="2C22252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0B38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F901B2" wp14:editId="4FC2D50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EDC73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073D680" wp14:editId="76F89542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7DAED3" w14:textId="1CCE2936" w:rsidR="000B647F" w:rsidRDefault="0099716A" w:rsidP="00944C3D">
                                  <w:r>
                                    <w:t>20</w:t>
                                  </w:r>
                                  <w:r w:rsidR="005E01BB">
                                    <w:t>2</w:t>
                                  </w:r>
                                  <w:r w:rsidR="00F3050D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3D680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77DAED3" w14:textId="1CCE2936" w:rsidR="000B647F" w:rsidRDefault="0099716A" w:rsidP="00944C3D">
                            <w:r>
                              <w:t>20</w:t>
                            </w:r>
                            <w:r w:rsidR="005E01BB">
                              <w:t>2</w:t>
                            </w:r>
                            <w:r w:rsidR="00F3050D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982FDFD" wp14:editId="71569F6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4D496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C476DE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32E6A72" wp14:editId="46B64F16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730E41" w14:textId="701E213D" w:rsidR="000B647F" w:rsidRDefault="0099716A" w:rsidP="00944C3D">
                                  <w:r>
                                    <w:t>20</w:t>
                                  </w:r>
                                  <w:r w:rsidR="005E01BB">
                                    <w:t>2</w:t>
                                  </w:r>
                                  <w:r w:rsidR="00F3050D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2E6A72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6730E41" w14:textId="701E213D" w:rsidR="000B647F" w:rsidRDefault="0099716A" w:rsidP="00944C3D">
                            <w:r>
                              <w:t>20</w:t>
                            </w:r>
                            <w:r w:rsidR="005E01BB">
                              <w:t>2</w:t>
                            </w:r>
                            <w:r w:rsidR="00F3050D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B04D742" wp14:editId="63C2D7C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382F04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C476DE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59534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ADDBA2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D0B6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9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813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54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5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B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13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ED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5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30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1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9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F9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5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79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52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05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D3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31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C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4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F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D6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82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25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C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7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3B7D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F2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2F2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93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E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40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CE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E9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A4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2E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0C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0D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63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1B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31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7B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39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7F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9C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7FD5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659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7AD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994C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122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EFC3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FEA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1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8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5F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35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BD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3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1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CE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C1D5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37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95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8C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31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68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A3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BC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DE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18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30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E8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D0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5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7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F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41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3A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0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3B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2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5F39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DA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5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43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06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89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5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5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45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5F79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52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21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60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07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51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E6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B1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1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8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E3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54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16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5B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19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F8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85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85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1F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6E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67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E5D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B7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AC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8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F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F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7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7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4ACB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64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8A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48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75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4D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7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6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BB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54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19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F8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6C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F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19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63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3A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EB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0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24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8E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D15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0B8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2A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B9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70D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7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20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E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4A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8F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F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F1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8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8A56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9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3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4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7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06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5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4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65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E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2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E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E3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D4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29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7A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A2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2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E5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1E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D51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87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0DE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A70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BE0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365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215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F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83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1A50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7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0E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4DC5D69" wp14:editId="54F84B8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0BEB6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F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13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7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F8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CB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5E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13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FB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52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9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33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AD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DE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D7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9D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0A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C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BB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8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74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FA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A9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C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16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EC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F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4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73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9F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25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4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EA10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199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FD9D7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8E7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4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755CD8" wp14:editId="3577A12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2947FC" w14:textId="77777777" w:rsidR="000B647F" w:rsidRPr="00391121" w:rsidRDefault="006D105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36115886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6D105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36115886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2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8E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1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1D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86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97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D8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27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0D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6E81CD" wp14:editId="2F76827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AB981A" w14:textId="77777777" w:rsidR="000B647F" w:rsidRPr="00391121" w:rsidRDefault="006D105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2021491988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6D105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2021491988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19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49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43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49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02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6E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0B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CF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8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98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80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8B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DE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04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2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67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18C6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79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F14EB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985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4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FC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A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46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8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91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24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6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A1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8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7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E2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2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B6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C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65E5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134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A7F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79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7900A0" wp14:editId="6D19E6B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3DA270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6D105F">
                                    <w:rPr>
                                      <w:rFonts w:ascii="Arial" w:hAnsi="Arial" w:cs="Arial"/>
                                    </w:rPr>
                                    <w:t xml:space="preserve">Študentská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D105F">
                              <w:rPr>
                                <w:rFonts w:ascii="Arial" w:hAnsi="Arial" w:cs="Arial"/>
                              </w:rPr>
                              <w:t xml:space="preserve">Študentská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EC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26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84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FB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7B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6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4F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28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BA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AD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6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1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88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35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1D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6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1D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E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F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C5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D4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3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FE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5A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6B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9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B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3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D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20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F6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FB36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2F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76A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CDBFC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6428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E5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54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1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4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6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5F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33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80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C8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69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2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C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0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D7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B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4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09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7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13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A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3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0A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4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53078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57D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B41C26" wp14:editId="39A89D6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81DDA2" w14:textId="77777777" w:rsidR="000B647F" w:rsidRPr="00391121" w:rsidRDefault="006D105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Študentská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6D105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Študentská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8E4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7F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28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C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C9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1D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61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3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F6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3B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42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9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11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29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86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E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BE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4ABF3E1" wp14:editId="23B7C8B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2B3A89" w14:textId="77777777" w:rsidR="000B647F" w:rsidRDefault="006D105F" w:rsidP="00944C3D">
                                  <w:r>
                                    <w:t>1640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6D105F" w:rsidP="00944C3D">
                            <w:r>
                              <w:t>1640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84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F1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5C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B3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DE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0A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DD45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BA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1EF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A8E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A2FD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FED11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C9B12DA" wp14:editId="442F2C4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5F8A8A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</w:t>
                                  </w:r>
                                  <w:r w:rsidR="006D105F">
                                    <w:rPr>
                                      <w:rFonts w:ascii="Arial" w:hAnsi="Arial" w:cs="Arial"/>
                                    </w:rPr>
                                    <w:t xml:space="preserve">1 01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</w:t>
                            </w:r>
                            <w:r w:rsidR="006D105F">
                              <w:rPr>
                                <w:rFonts w:ascii="Arial" w:hAnsi="Arial" w:cs="Arial"/>
                              </w:rPr>
                              <w:t xml:space="preserve">1 01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0C1AB81" wp14:editId="00DD514E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965EFD" w14:textId="77777777" w:rsidR="000B647F" w:rsidRPr="00391121" w:rsidRDefault="002B25B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Trenč</w:t>
                                  </w:r>
                                  <w:r w:rsidR="006D105F">
                                    <w:rPr>
                                      <w:rFonts w:ascii="Arial" w:hAnsi="Arial" w:cs="Arial"/>
                                    </w:rPr>
                                    <w:t>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2B25B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Trenč</w:t>
                            </w:r>
                            <w:r w:rsidR="006D105F">
                              <w:rPr>
                                <w:rFonts w:ascii="Arial" w:hAnsi="Arial" w:cs="Arial"/>
                              </w:rPr>
                              <w:t>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C927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0C6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5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D9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A3DE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B1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2D65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584BDDB" wp14:editId="10744DF5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000A9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A9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804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E6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445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60B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EB1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75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20D5D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5BF42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8DF7550" wp14:editId="0FA4589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81F3F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692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9E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FB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10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60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9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A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F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AB9F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CF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A74F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9FC9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E0E25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EE6E96D" wp14:editId="6B95D54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100E2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AE55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0C59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D8F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D8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49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0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5D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46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10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45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2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23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75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AA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B8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8B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BA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D5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95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F3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F9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46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5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BF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BC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69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89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5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2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1C45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1F5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13EA93" w14:textId="74729164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5E01BB">
              <w:rPr>
                <w:rFonts w:ascii="Arial" w:hAnsi="Arial"/>
                <w:lang w:eastAsia="sk-SK"/>
              </w:rPr>
              <w:t>23.2.202</w:t>
            </w:r>
            <w:r w:rsidR="00F3050D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1AF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EAE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7BD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41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22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A178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9CC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39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B4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9B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AA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9C9B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4A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A00E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A1E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17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98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91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05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537A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B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9410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602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C1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0D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69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40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128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83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A7A5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40F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E1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75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77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B3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E94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14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9890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8A1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5B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F6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54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C9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EA87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F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9E5B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E5E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9E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62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81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EA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A10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10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FCC8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1C2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DE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78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A3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39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CBD7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25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B160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5BC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B14858" w14:textId="77777777" w:rsidR="00F3050D" w:rsidRDefault="00F3050D" w:rsidP="00503750">
            <w:pPr>
              <w:rPr>
                <w:rFonts w:ascii="Arial" w:hAnsi="Arial"/>
                <w:lang w:eastAsia="sk-SK"/>
              </w:rPr>
            </w:pPr>
          </w:p>
          <w:p w14:paraId="5FB27B68" w14:textId="77777777" w:rsidR="00F3050D" w:rsidRPr="00ED0163" w:rsidRDefault="00F3050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3C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65379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C11D8D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3B9AE0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555A28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23EB6AF" w14:textId="77777777" w:rsidR="00F3050D" w:rsidRDefault="00F3050D" w:rsidP="00503750">
            <w:pPr>
              <w:rPr>
                <w:rFonts w:ascii="Arial" w:hAnsi="Arial"/>
                <w:lang w:eastAsia="sk-SK"/>
              </w:rPr>
            </w:pPr>
          </w:p>
          <w:p w14:paraId="4149BF8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5469D9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118EFD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4B4FAB7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3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F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26A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2BBA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A9A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8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5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57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58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7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72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6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3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3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84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0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7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2C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49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4D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0C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30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7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A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5034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CB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0E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EC048B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21B37A91" w14:textId="77777777" w:rsidR="00944C3D" w:rsidRDefault="00944C3D" w:rsidP="00944C3D">
      <w:pPr>
        <w:rPr>
          <w:rFonts w:ascii="Arial" w:hAnsi="Arial"/>
        </w:rPr>
      </w:pPr>
    </w:p>
    <w:p w14:paraId="7D71C27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03E85D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9A1092E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1EA0A8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AA25DD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1F7E769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295ABF7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E7598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05D2D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9918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1FDC39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96FACB2" w14:textId="77777777" w:rsidR="00944C3D" w:rsidRPr="008D0433" w:rsidRDefault="006D105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Ambrož  Peter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C40DD30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7260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DF29D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F460B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D264B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21DB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B60A2B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E5617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7C1C2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F43F2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B0DD6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22B753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83C97E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79D038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D9C9D1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C42855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F02579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7E6EE6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155E32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885A72F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6F920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E6BF7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F0B1D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3FECD0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A6BB8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195AF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67EA7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28353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10D64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9D881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1ED99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ECB88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88FA4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99C25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668D6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DAEB85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2A7051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1E85E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A823F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68A1C4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6C2DF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02BD92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D35D1FC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4C561D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347AF9B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2884C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D79C9D6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440FBE4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C0C626B" w14:textId="2A3C018F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5E01BB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0228A82C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CC858D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D28E4ED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D059E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B9411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A78F3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B90A2A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4E330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ADA37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09191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7CDE4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6BCB3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04EEA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E7E90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9626D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968D8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64117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A32D1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5CC1F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A8A4C5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9E979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D2B5A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330FDA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198075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02749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E2C09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A62BC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8E5DF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5C2C8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C97F86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D220D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E7049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4B500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ED644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D08182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A92FD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41FDB2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526F85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31178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055D78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36B8991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8392B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45823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458D8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F70BF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073E46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F894D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17003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13C1B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9E4FA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3A3E8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90EF3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D93ED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F0DED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454A4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1D3DB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B7E3B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4C16C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B6741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353D4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4B784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6D4EA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136D3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F6188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BAB50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AA8F1C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85259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A4F63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2B0F5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9C5A0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410BC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6C91C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D214EA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1D2D121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ADB9E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6C0ACE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8B4F9C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1DFDA9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3D146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9B69F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710F6D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B3CD71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23A023B" w14:textId="77777777" w:rsidTr="00503750">
        <w:tc>
          <w:tcPr>
            <w:tcW w:w="2302" w:type="dxa"/>
            <w:vAlign w:val="center"/>
          </w:tcPr>
          <w:p w14:paraId="081537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10772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5D0A2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00433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C46F8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9B58E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538A9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9DDEF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5DAAC71" w14:textId="77777777" w:rsidTr="00503750">
        <w:tc>
          <w:tcPr>
            <w:tcW w:w="15593" w:type="dxa"/>
            <w:gridSpan w:val="8"/>
            <w:vAlign w:val="center"/>
          </w:tcPr>
          <w:p w14:paraId="067447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94F3E07" w14:textId="77777777" w:rsidTr="00503750">
        <w:tc>
          <w:tcPr>
            <w:tcW w:w="2302" w:type="dxa"/>
            <w:vAlign w:val="center"/>
          </w:tcPr>
          <w:p w14:paraId="21162C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AB71E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1AA8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B4F0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7824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2D22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8C1F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95EA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EB646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0B51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D478B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BD54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6D11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36E1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7F6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FA46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7635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5DEDB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D7838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82DF1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A648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37E3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1850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CA84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4D14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5EF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5C1D4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75D1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4A4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51807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D48C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272B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B845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5B16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68DF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F3057F0" w14:textId="77777777" w:rsidTr="00503750">
        <w:tc>
          <w:tcPr>
            <w:tcW w:w="2302" w:type="dxa"/>
            <w:vAlign w:val="center"/>
          </w:tcPr>
          <w:p w14:paraId="6ADC92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AF0D4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2607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0CE7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1140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D7A6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8D1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F3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8291CC" w14:textId="77777777" w:rsidTr="00503750">
        <w:tc>
          <w:tcPr>
            <w:tcW w:w="15593" w:type="dxa"/>
            <w:gridSpan w:val="8"/>
            <w:vAlign w:val="center"/>
          </w:tcPr>
          <w:p w14:paraId="2CAA90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73EB74D" w14:textId="77777777" w:rsidTr="00503750">
        <w:tc>
          <w:tcPr>
            <w:tcW w:w="2302" w:type="dxa"/>
            <w:vAlign w:val="center"/>
          </w:tcPr>
          <w:p w14:paraId="7A1FF9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7C109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9AE2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E16C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FBB9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155C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773F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C226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104BC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C0AFE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CE3CB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0C81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CB5C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AC19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5DD4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AEF4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E292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68D27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837FE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72CC7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EF66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3287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8FD8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5F4C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FD06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F1E8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69B7E0" w14:textId="77777777" w:rsidTr="00503750">
        <w:tc>
          <w:tcPr>
            <w:tcW w:w="2302" w:type="dxa"/>
            <w:vAlign w:val="center"/>
          </w:tcPr>
          <w:p w14:paraId="525E33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2E70E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1F3A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1B2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E8AC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DA7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B549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DFBD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185E60" w14:textId="77777777" w:rsidTr="00503750">
        <w:tc>
          <w:tcPr>
            <w:tcW w:w="15593" w:type="dxa"/>
            <w:gridSpan w:val="8"/>
            <w:vAlign w:val="center"/>
          </w:tcPr>
          <w:p w14:paraId="65BFD3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3C7F5EC" w14:textId="77777777" w:rsidTr="00503750">
        <w:tc>
          <w:tcPr>
            <w:tcW w:w="2302" w:type="dxa"/>
            <w:vAlign w:val="center"/>
          </w:tcPr>
          <w:p w14:paraId="40E942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FB16F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0A8A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665A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E4C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BB23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48DA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E651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A4F2E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93200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E5971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572A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0767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2C50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0ED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6FEC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C6FB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9AC23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80747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A500E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45C2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420D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09B8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0874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647E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47A5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BEB64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C18B2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A74B9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F1D7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D8F1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A27F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FEED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E4B2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ACF8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86F5E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A62C7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B89D1A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6948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ABB27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DB99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9BE8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293C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108F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5C0C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4D60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492B6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13DE0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DD74B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7482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CA47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610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8A96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ACB0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017D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136970" w14:textId="77777777" w:rsidR="00944C3D" w:rsidRDefault="00944C3D" w:rsidP="00944C3D">
      <w:pPr>
        <w:rPr>
          <w:rFonts w:ascii="Arial" w:hAnsi="Arial"/>
          <w:b/>
        </w:rPr>
      </w:pPr>
    </w:p>
    <w:p w14:paraId="6BC09EC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9FE4092" w14:textId="77777777" w:rsidTr="00503750">
        <w:tc>
          <w:tcPr>
            <w:tcW w:w="1944" w:type="dxa"/>
            <w:vAlign w:val="center"/>
          </w:tcPr>
          <w:p w14:paraId="57979E1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E97DC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2F2EA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C21B0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36E04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E9D62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6E8E4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F9405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9E46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F086E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18E65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ECAED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AD58C19" w14:textId="77777777" w:rsidTr="00503750">
        <w:tc>
          <w:tcPr>
            <w:tcW w:w="15685" w:type="dxa"/>
            <w:gridSpan w:val="12"/>
            <w:vAlign w:val="center"/>
          </w:tcPr>
          <w:p w14:paraId="69FFF1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BAA3185" w14:textId="77777777" w:rsidTr="00503750">
        <w:tc>
          <w:tcPr>
            <w:tcW w:w="1944" w:type="dxa"/>
            <w:vAlign w:val="center"/>
          </w:tcPr>
          <w:p w14:paraId="0D6C48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E2B7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5D42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5FAB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198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F50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1E9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BA6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7CE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367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B0C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1C0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BC788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B3A7D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DFAF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03F8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1ED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0BF2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7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EF8B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DA2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17D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707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128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D3B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00DB9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867E9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57D1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BC19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E030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E8D4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3F2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C637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5D7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01CF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773C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61C4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3B39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FBA8C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AF4B8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9614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520D9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4D2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1FE2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D2CCD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ADD4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5873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FB2D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B79D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D786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F662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DA0ED3A" w14:textId="77777777" w:rsidTr="00503750">
        <w:tc>
          <w:tcPr>
            <w:tcW w:w="1944" w:type="dxa"/>
            <w:vAlign w:val="center"/>
          </w:tcPr>
          <w:p w14:paraId="2D8773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0780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15F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B157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70B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12C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81E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C6C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379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184A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F3B0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BB40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8176F0" w14:textId="77777777" w:rsidTr="00503750">
        <w:tc>
          <w:tcPr>
            <w:tcW w:w="15685" w:type="dxa"/>
            <w:gridSpan w:val="12"/>
            <w:vAlign w:val="center"/>
          </w:tcPr>
          <w:p w14:paraId="61B9A1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5C0BFA0" w14:textId="77777777" w:rsidTr="00503750">
        <w:tc>
          <w:tcPr>
            <w:tcW w:w="1944" w:type="dxa"/>
            <w:vAlign w:val="center"/>
          </w:tcPr>
          <w:p w14:paraId="66BCAE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F8DB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DE5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C67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EC3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CF06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3B9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6F2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7E3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161A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3FBB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A4CF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50652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841E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D9FD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EFD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4B6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73A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621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9E64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8767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97B3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BB61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2A92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EE182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0DFB2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345E8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BE24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41DF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A7E9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B7B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24F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79D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C12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A94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400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9164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7B94E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8BE3FA" w14:textId="77777777" w:rsidTr="00503750">
        <w:tc>
          <w:tcPr>
            <w:tcW w:w="1944" w:type="dxa"/>
            <w:vAlign w:val="center"/>
          </w:tcPr>
          <w:p w14:paraId="1269E3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3527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8BF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AFEF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34DB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D4A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4173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EDDE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78B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210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B32C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5A8A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D8352C" w14:textId="77777777" w:rsidTr="00503750">
        <w:tc>
          <w:tcPr>
            <w:tcW w:w="15685" w:type="dxa"/>
            <w:gridSpan w:val="12"/>
            <w:vAlign w:val="center"/>
          </w:tcPr>
          <w:p w14:paraId="7BB5E9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8FEBDF6" w14:textId="77777777" w:rsidTr="00503750">
        <w:tc>
          <w:tcPr>
            <w:tcW w:w="1944" w:type="dxa"/>
            <w:vAlign w:val="center"/>
          </w:tcPr>
          <w:p w14:paraId="5D7C93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F395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4C3A9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383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9738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5DBD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32B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18C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D9E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7C6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17A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A58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209A60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FCA61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2104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861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6A378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522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FAE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D4C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E442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D00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5F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3EC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1993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D9BC8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0CF57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D530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6541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D29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8C3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F5FC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F05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F9EA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B22E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A0E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204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72D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9F8F7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F2391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A48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FBCB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AB6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020B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89D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6093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FE6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A19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D042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A34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08EE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83610B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54F3A7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D88E59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A2EAD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BB38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1D7F1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665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48C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257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34608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D0B2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5BD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889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0E9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921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A9C6B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7DC9B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54F5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011A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D6E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FDE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A3F5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168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FE3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9106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AA5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4A3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4203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BBE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8DAF4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8A74F6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38B9E4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AB5DB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DAD11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88556E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E438C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6046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85245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E6300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71FDD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EA43A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AD06E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92C34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61DFA8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931F3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4ABD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CE2838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AE9AD4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4B4B59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1AA75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37187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57CF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927EAF9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3A62D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92F5F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71AD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C1E7F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B6E3D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F4113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E8D67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93A73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6EBEE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41953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AB1A8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819B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46C0F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8C39926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F667C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9B3FB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CB6D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F3A43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93E9F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2671C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B9BF472" w14:textId="77777777" w:rsidTr="00503750">
        <w:trPr>
          <w:trHeight w:val="1073"/>
        </w:trPr>
        <w:tc>
          <w:tcPr>
            <w:tcW w:w="3614" w:type="dxa"/>
            <w:vMerge/>
          </w:tcPr>
          <w:p w14:paraId="42D716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079BD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97016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C24EA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F4290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7B7C2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FBB32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D82FD69" w14:textId="77777777" w:rsidTr="00503750">
        <w:trPr>
          <w:trHeight w:val="283"/>
        </w:trPr>
        <w:tc>
          <w:tcPr>
            <w:tcW w:w="3614" w:type="dxa"/>
          </w:tcPr>
          <w:p w14:paraId="58FDAC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C70B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D042F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495F1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75DFB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7E06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CBF99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8ED599F" w14:textId="77777777" w:rsidTr="00503750">
        <w:trPr>
          <w:trHeight w:val="283"/>
        </w:trPr>
        <w:tc>
          <w:tcPr>
            <w:tcW w:w="3614" w:type="dxa"/>
          </w:tcPr>
          <w:p w14:paraId="05408D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70C2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8F210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9637C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B187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B3B6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2754B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A209DBA" w14:textId="77777777" w:rsidTr="00503750">
        <w:trPr>
          <w:trHeight w:val="283"/>
        </w:trPr>
        <w:tc>
          <w:tcPr>
            <w:tcW w:w="3614" w:type="dxa"/>
          </w:tcPr>
          <w:p w14:paraId="349402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D401F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FF5F1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938D9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F9C1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9081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EB969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04FEE7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57C3BD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72FB012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A10CD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1B7B0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F0542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7D890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A2EF2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60F75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A2D1E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FFB07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C5138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5895F9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2691C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B6315F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24E33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C2EB4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E224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978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577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2F99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0E4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0BB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3A79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E8861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4F75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A6B2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92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F6D1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D5E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1F6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609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F6A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EC5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EFA2E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6DB2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2552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64F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840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073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436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33C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38C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212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71082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4A57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D138D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2160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88A9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FD23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FA4C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093D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2B2B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CA80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6DF66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52895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56CE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D11E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944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8014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9BF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1110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A57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120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79174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35D2C4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4A8E5B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7EFD7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ACFD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8DC0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162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6D2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CC7A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16C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F31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DB9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7C92F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8111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87A8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493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ED0B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DA0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4FC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B62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A86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D9FA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09B69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11FF0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16933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F3D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92F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BE18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BF0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DE28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C4F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DC9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CA578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4AED5D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24E4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E56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D6EC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3D1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134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8F0F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58D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AD77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842DF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E8C96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C76B32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E457D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A0A97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5DB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3BE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213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B6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492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060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590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4B9F9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0C3C7C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1D3B0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373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5A1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81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5B7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E8B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4EE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835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3709B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7CE72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4BDBBE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DDE98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821C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97750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7193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2C60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8156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E4D1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3B72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9981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FC48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67CB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0002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7B36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F5E2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F3DE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9D47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C9AC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FA523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710F6D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230C1F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38E5DE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7B6193B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5DBCB5B1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FF2A5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C515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5DB25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33EE2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7EB3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8BD80B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B9341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4ABB9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D0CAAB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9FCF94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F4F73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610CF2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90047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CF29F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88A90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6CF89A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E0D3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E74627F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DE761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8ED2A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233138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81D06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23FB8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50678B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1F38B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467C3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617BD1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7BE124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CF9EA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3F1F3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451A4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19E58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B887DE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52265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9585E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9F92F8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79DB6E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7EBD0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126417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3A9FAD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092C6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7A12C28" w14:textId="77777777" w:rsidR="00944C3D" w:rsidRDefault="00944C3D" w:rsidP="00944C3D">
      <w:pPr>
        <w:rPr>
          <w:rFonts w:ascii="Arial" w:hAnsi="Arial"/>
          <w:b/>
        </w:rPr>
      </w:pPr>
    </w:p>
    <w:p w14:paraId="6D27B36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C36604D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71A4B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6BF6E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9077F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FC592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998F6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CAD776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D1939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BCD05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35657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27063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C3064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5CBBA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3ABD3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1CDF6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578F1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0936F4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3D504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E1D3E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2E0E5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8C906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BB19D3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38E0C1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B7222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494DF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E4387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7DAAE6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B60D3A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FFC21EA" w14:textId="77777777" w:rsidTr="00503750">
        <w:tc>
          <w:tcPr>
            <w:tcW w:w="2835" w:type="dxa"/>
            <w:vAlign w:val="center"/>
          </w:tcPr>
          <w:p w14:paraId="1CA540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AB3F8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540D7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39A36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E2CBD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56933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BA0BC45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6ADDFE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7738F36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49F2D8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F6156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A0989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0BAAB6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908D5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06366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068C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D677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AF3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D59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A39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9186B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78AD3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3CE1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8EA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F69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6CC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A582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602B7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9EB3D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0B3A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0980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8B3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B69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530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66B91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66FCA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9BDFD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A19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554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A9A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3F0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9F0815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AD757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24E9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9E2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B17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551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A2111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5C822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D05ED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7626EB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3D7E0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17AFF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C5D1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F475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AFACEF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2E2B2A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DED3B43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1075DD1" w14:textId="77777777" w:rsidR="00944C3D" w:rsidRDefault="00944C3D" w:rsidP="00944C3D">
      <w:pPr>
        <w:rPr>
          <w:rFonts w:ascii="Arial" w:hAnsi="Arial"/>
          <w:b/>
        </w:rPr>
      </w:pPr>
    </w:p>
    <w:p w14:paraId="42A70B0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25A5BA6" w14:textId="77777777" w:rsidTr="00503750">
        <w:tc>
          <w:tcPr>
            <w:tcW w:w="2835" w:type="dxa"/>
            <w:vAlign w:val="center"/>
          </w:tcPr>
          <w:p w14:paraId="1D5E8E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4F8C48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3BE2F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236DB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D881D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9E71D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6CD045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F7AAD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30675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AC67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1C6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AC7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B1B0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50509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22BDE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806F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992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7F8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CFF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1561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6064A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8313D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418C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3F0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597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FCFC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7173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293AD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0135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A66A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7CE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10B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901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C3DE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0C031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9C3E9F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BF416C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1AAC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68073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EA898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AAB5C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E01A0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C530B5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32E751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8E77E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3E214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D1A467E" w14:textId="77777777" w:rsidTr="00503750">
        <w:trPr>
          <w:trHeight w:val="699"/>
        </w:trPr>
        <w:tc>
          <w:tcPr>
            <w:tcW w:w="3502" w:type="dxa"/>
            <w:vMerge/>
          </w:tcPr>
          <w:p w14:paraId="184E0D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56413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B5CAB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7F8355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40F41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85F93CE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5B626B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062A51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82406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917750B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3F1DAC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98B1EA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36512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78148C7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5D1B7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23AE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F1240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897171B" w14:textId="77777777" w:rsidTr="00503750">
        <w:trPr>
          <w:trHeight w:val="593"/>
        </w:trPr>
        <w:tc>
          <w:tcPr>
            <w:tcW w:w="3497" w:type="dxa"/>
          </w:tcPr>
          <w:p w14:paraId="25FFD9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3500B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0DC25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28172F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5E59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9A8C6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D4D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A4237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248C3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2387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088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45E82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2F2155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2903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8639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E13D1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E805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82C7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AB6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E850D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F09E9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014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7CD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8AA4B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272A9B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E5A8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745F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0106C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DECB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A40A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29F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00E45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6F277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4ABC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342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AFC71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45F31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8CA1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126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2834CA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17546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B189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4DD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2C2AA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7E1D6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39A6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AB8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6574FB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F6C3AC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16D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3F3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45B088" w14:textId="77777777" w:rsidR="00944C3D" w:rsidRDefault="00944C3D" w:rsidP="00944C3D">
      <w:pPr>
        <w:rPr>
          <w:rFonts w:ascii="Arial" w:hAnsi="Arial"/>
          <w:b/>
        </w:rPr>
      </w:pPr>
    </w:p>
    <w:p w14:paraId="459201BC" w14:textId="77777777" w:rsidR="00944C3D" w:rsidRDefault="00944C3D" w:rsidP="00944C3D">
      <w:pPr>
        <w:rPr>
          <w:rFonts w:ascii="Arial" w:hAnsi="Arial"/>
          <w:b/>
        </w:rPr>
      </w:pPr>
    </w:p>
    <w:p w14:paraId="0D596935" w14:textId="77777777" w:rsidR="00944C3D" w:rsidRDefault="00944C3D" w:rsidP="00944C3D">
      <w:pPr>
        <w:rPr>
          <w:rFonts w:ascii="Arial" w:hAnsi="Arial"/>
          <w:b/>
        </w:rPr>
      </w:pPr>
    </w:p>
    <w:p w14:paraId="3A25DCE9" w14:textId="77777777" w:rsidR="00944C3D" w:rsidRDefault="00944C3D" w:rsidP="00944C3D">
      <w:pPr>
        <w:rPr>
          <w:rFonts w:ascii="Arial" w:hAnsi="Arial"/>
          <w:b/>
        </w:rPr>
      </w:pPr>
    </w:p>
    <w:p w14:paraId="5998BB7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05D2A52D" w14:textId="77777777" w:rsidTr="00503750">
        <w:tc>
          <w:tcPr>
            <w:tcW w:w="2622" w:type="dxa"/>
            <w:vAlign w:val="center"/>
          </w:tcPr>
          <w:p w14:paraId="535DE3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3F578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B0F9B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0D9F3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452D3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8775B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5F017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6B7A0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D9345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32BE1D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D1755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4C9A441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584A3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0C7EF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B5D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BE4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B67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3C8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B8FD89E" w14:textId="77777777" w:rsidTr="00503750">
        <w:tc>
          <w:tcPr>
            <w:tcW w:w="2622" w:type="dxa"/>
            <w:vAlign w:val="center"/>
          </w:tcPr>
          <w:p w14:paraId="55330B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2531C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967E7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253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6C4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D1D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5784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BB42E1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875D4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B7861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4BB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092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20B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34A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31749D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A58F7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2295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AF1B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B41A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6D1E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3BA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E15F61A" w14:textId="77777777" w:rsidTr="00503750">
        <w:tc>
          <w:tcPr>
            <w:tcW w:w="2622" w:type="dxa"/>
            <w:vAlign w:val="center"/>
          </w:tcPr>
          <w:p w14:paraId="1F7792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92D75C5" w14:textId="112E4D23" w:rsidR="00944C3D" w:rsidRPr="008C56AB" w:rsidRDefault="00F3050D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17097</w:t>
            </w:r>
          </w:p>
        </w:tc>
        <w:tc>
          <w:tcPr>
            <w:tcW w:w="1275" w:type="dxa"/>
            <w:vAlign w:val="center"/>
          </w:tcPr>
          <w:p w14:paraId="700BDD7B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23CAC80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CB26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D48599" w14:textId="3241E491" w:rsidR="00944C3D" w:rsidRPr="008C56AB" w:rsidRDefault="00F3050D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10531</w:t>
            </w:r>
          </w:p>
        </w:tc>
      </w:tr>
      <w:tr w:rsidR="0099716A" w:rsidRPr="00050529" w14:paraId="51D6C3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8F34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FD00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2C9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F064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39E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5C3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7E2331A" w14:textId="77777777" w:rsidTr="00503750">
        <w:tc>
          <w:tcPr>
            <w:tcW w:w="2622" w:type="dxa"/>
            <w:vAlign w:val="center"/>
          </w:tcPr>
          <w:p w14:paraId="3725CF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09D1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4E16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C6FD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F7D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0A1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E1E38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BCF4DA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67ABA2C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6E22A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D8456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096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EA8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9D7E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0ED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74D50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9147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682E9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430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FEE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E9E6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2B3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41D41F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C24F8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14CA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B70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1D8D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C99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7FD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520EC77" w14:textId="77777777" w:rsidTr="00503750">
        <w:tc>
          <w:tcPr>
            <w:tcW w:w="2622" w:type="dxa"/>
            <w:vAlign w:val="center"/>
          </w:tcPr>
          <w:p w14:paraId="31779B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4A405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634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AC95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FCD1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F3E8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F31DB73" w14:textId="77777777" w:rsidTr="00503750">
        <w:tc>
          <w:tcPr>
            <w:tcW w:w="2622" w:type="dxa"/>
            <w:vAlign w:val="center"/>
          </w:tcPr>
          <w:p w14:paraId="5B1C3A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4F24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EBB53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823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F7A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E77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4ECD423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6BC98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C2CA84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8409CD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CE816E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A484D2D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C586B2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37212D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A4AB52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5AC204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F145F3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B96078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BA6E68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60551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5ADE7E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F0E6F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CE7BA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1004D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D8AE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79818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3E95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9BC4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9CC6B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275E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F530E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A615C8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1582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60CB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D5DBC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9BB7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4D4E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4D648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0CD4D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D872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DA37D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EA64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4D17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7966D4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E21BE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2DC9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68FC76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5DBF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544F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A7D5CC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539A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97A07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4F3BA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4D74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4CBD8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20FC03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58374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3854F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ECB664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4E62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D180D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0468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1EBBA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210FE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F290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283CC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FB063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F8BA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A11D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FEFBB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85440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1D3F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407EF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A4E2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90CC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C0F22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12C9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972C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59FA1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3B8B38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CCCC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DEED2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93DB70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3FEF3968" w14:textId="77777777" w:rsidTr="00503750">
        <w:tc>
          <w:tcPr>
            <w:tcW w:w="2835" w:type="dxa"/>
            <w:vAlign w:val="center"/>
          </w:tcPr>
          <w:p w14:paraId="4FA386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F5C3E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0E8EB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2909F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14DC8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019FC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B6FCC65" w14:textId="77777777" w:rsidTr="00503750">
        <w:tc>
          <w:tcPr>
            <w:tcW w:w="2835" w:type="dxa"/>
            <w:vAlign w:val="center"/>
          </w:tcPr>
          <w:p w14:paraId="577A24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3E73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7F5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6A6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AB8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FFA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27209B" w14:textId="77777777" w:rsidTr="00503750">
        <w:tc>
          <w:tcPr>
            <w:tcW w:w="2835" w:type="dxa"/>
            <w:vAlign w:val="center"/>
          </w:tcPr>
          <w:p w14:paraId="2B00F3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E7F6B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4B3A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00F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3517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E56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83915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F1AC4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FEEAC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820A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C9215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10F2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4267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D9BDEF6" w14:textId="77777777" w:rsidTr="00503750">
        <w:tc>
          <w:tcPr>
            <w:tcW w:w="2835" w:type="dxa"/>
            <w:vAlign w:val="center"/>
          </w:tcPr>
          <w:p w14:paraId="2D6C29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984A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309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667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BAAF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FE9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E465C5" w14:textId="77777777" w:rsidTr="00503750">
        <w:tc>
          <w:tcPr>
            <w:tcW w:w="2835" w:type="dxa"/>
            <w:vAlign w:val="center"/>
          </w:tcPr>
          <w:p w14:paraId="7FC54D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F39E7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62F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EEA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250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AF0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A6E4C3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820F4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3495EF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CC91D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034E0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D53E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CAC9A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39CF8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AA2BF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08D9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E83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A21E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696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881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DA201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C0CF95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D5D049B" w14:textId="77777777" w:rsidTr="00503750">
        <w:tc>
          <w:tcPr>
            <w:tcW w:w="2552" w:type="dxa"/>
            <w:shd w:val="clear" w:color="auto" w:fill="auto"/>
            <w:vAlign w:val="center"/>
          </w:tcPr>
          <w:p w14:paraId="68C6CE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DFF52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70C87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6B3A6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50B4B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0526FFF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4869F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BA5A2F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C6AF89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ECE83C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3A15BF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010516D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59F4B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B2E99B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5CC6E1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EA8CD1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CD19A1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D106E8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A6C35A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2518B8B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4528F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E579D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3688017" w14:textId="77777777" w:rsidTr="00503750">
        <w:tc>
          <w:tcPr>
            <w:tcW w:w="4395" w:type="dxa"/>
            <w:vMerge/>
          </w:tcPr>
          <w:p w14:paraId="6D6351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63B6F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12F6C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542727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B06AD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A28A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586F3C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C4AFEE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12EAF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6FF56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9E9F1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CEA243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42145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B6B5D2E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0E283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DE2301F" w14:textId="77777777" w:rsidTr="00503750">
        <w:tc>
          <w:tcPr>
            <w:tcW w:w="4395" w:type="dxa"/>
            <w:vAlign w:val="center"/>
          </w:tcPr>
          <w:p w14:paraId="4D7CCE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81BA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257AB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1F3193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95D0D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1D9B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1E000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325626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61BB1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F70412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08180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2D9647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C3C9F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CCF0C69" w14:textId="73E2D5F1" w:rsidR="00944C3D" w:rsidRDefault="00F3050D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182930</w:t>
            </w:r>
          </w:p>
          <w:p w14:paraId="3E1BFF2C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3190B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8F0F935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F95526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590F2877" w14:textId="77777777" w:rsidTr="00503750">
        <w:tc>
          <w:tcPr>
            <w:tcW w:w="4395" w:type="dxa"/>
            <w:vAlign w:val="center"/>
          </w:tcPr>
          <w:p w14:paraId="1E8621D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ACCFD6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52289D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0C079BD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59046E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AFC03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2F5AF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A6C529E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30B05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8D54D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A1B7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BA3A78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8AA1B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30E5BF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9018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DC977FF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05F46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422A29FD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999A83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8248687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50D346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6A000D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4C7B5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49E5A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FBEDC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DD579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488555D" w14:textId="77777777" w:rsidTr="00503750">
        <w:tc>
          <w:tcPr>
            <w:tcW w:w="1843" w:type="dxa"/>
            <w:vAlign w:val="center"/>
          </w:tcPr>
          <w:p w14:paraId="7675F81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6BBB26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9B89CE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A67D7D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CD0BE2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F1BD6F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A1220F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40F26FE" w14:textId="77777777" w:rsidTr="00503750">
        <w:tc>
          <w:tcPr>
            <w:tcW w:w="1843" w:type="dxa"/>
            <w:vAlign w:val="center"/>
          </w:tcPr>
          <w:p w14:paraId="0D3FA7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E0033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C907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2E77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AF1F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60A8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26EA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B4E6403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457AE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2C0B3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AF81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FBD1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9565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5BF1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44BE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CE8872E" w14:textId="77777777" w:rsidTr="00503750">
        <w:tc>
          <w:tcPr>
            <w:tcW w:w="1843" w:type="dxa"/>
            <w:vAlign w:val="center"/>
          </w:tcPr>
          <w:p w14:paraId="695FA3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51237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EC17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5E47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E3E4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D4BE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ADCE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817D82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F96E0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A2310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49D0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D2F0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64A7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76C6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97C9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B57727C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5CC43C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85133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414CD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2D637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4DAF2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44A29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1D47C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4CFED0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C58B5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75CCC0FD" w14:textId="77777777" w:rsidTr="00503750">
        <w:trPr>
          <w:trHeight w:val="664"/>
        </w:trPr>
        <w:tc>
          <w:tcPr>
            <w:tcW w:w="3372" w:type="dxa"/>
          </w:tcPr>
          <w:p w14:paraId="107FB2B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DF716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B2A034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1E5B35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B148FF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EE3B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4FE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AD85A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41D9FB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F860A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3B6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B1226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EDD0E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A732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A533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3C2A7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08271C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75308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6F7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C87F9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358E5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5A17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14D1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6E499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2D3DC5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4B89B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279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09FB8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202289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7CC06F8F" w14:textId="77777777" w:rsidTr="00503750">
        <w:tc>
          <w:tcPr>
            <w:tcW w:w="2835" w:type="dxa"/>
            <w:vAlign w:val="center"/>
          </w:tcPr>
          <w:p w14:paraId="27DB8FC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D26BEB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26FA75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0743A5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5EE946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B8ABD48" w14:textId="77777777" w:rsidTr="00503750">
        <w:tc>
          <w:tcPr>
            <w:tcW w:w="2835" w:type="dxa"/>
          </w:tcPr>
          <w:p w14:paraId="7D84C4F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98560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CFD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9427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B6A2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72A4A7" w14:textId="77777777" w:rsidTr="00503750">
        <w:tc>
          <w:tcPr>
            <w:tcW w:w="2835" w:type="dxa"/>
          </w:tcPr>
          <w:p w14:paraId="548C3A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29E4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C60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200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AE5C2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C90CD4" w14:textId="77777777" w:rsidTr="00503750">
        <w:tc>
          <w:tcPr>
            <w:tcW w:w="2835" w:type="dxa"/>
          </w:tcPr>
          <w:p w14:paraId="782396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0846F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760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7857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2B40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2B3049" w14:textId="77777777" w:rsidTr="00503750">
        <w:tc>
          <w:tcPr>
            <w:tcW w:w="2835" w:type="dxa"/>
            <w:vAlign w:val="center"/>
          </w:tcPr>
          <w:p w14:paraId="7EFDE8B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DD5D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4718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7B68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A738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9C7D39" w14:textId="77777777" w:rsidTr="00503750">
        <w:tc>
          <w:tcPr>
            <w:tcW w:w="2835" w:type="dxa"/>
            <w:vAlign w:val="center"/>
          </w:tcPr>
          <w:p w14:paraId="6FE822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77EB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2658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0D2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1C102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760EEB" w14:textId="77777777" w:rsidTr="00503750">
        <w:tc>
          <w:tcPr>
            <w:tcW w:w="2835" w:type="dxa"/>
          </w:tcPr>
          <w:p w14:paraId="127CE1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BDD2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A37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495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498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097263" w14:textId="77777777" w:rsidTr="00503750">
        <w:tc>
          <w:tcPr>
            <w:tcW w:w="2835" w:type="dxa"/>
          </w:tcPr>
          <w:p w14:paraId="282703B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BC591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6F2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C8A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0626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6B5930" w14:textId="77777777" w:rsidTr="00503750">
        <w:tc>
          <w:tcPr>
            <w:tcW w:w="2835" w:type="dxa"/>
          </w:tcPr>
          <w:p w14:paraId="6D7603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36A6C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C9C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066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AF1B2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496DC4" w14:textId="77777777" w:rsidR="00944C3D" w:rsidRDefault="00944C3D" w:rsidP="00944C3D">
      <w:pPr>
        <w:rPr>
          <w:rFonts w:ascii="Arial" w:hAnsi="Arial"/>
          <w:b/>
        </w:rPr>
      </w:pPr>
    </w:p>
    <w:p w14:paraId="4604BE4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345528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03E3C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1347636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4BC384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3C81D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F177DE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C81463B" w14:textId="77777777" w:rsidTr="00503750">
        <w:trPr>
          <w:trHeight w:val="443"/>
        </w:trPr>
        <w:tc>
          <w:tcPr>
            <w:tcW w:w="2560" w:type="dxa"/>
          </w:tcPr>
          <w:p w14:paraId="757C79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3522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23D8E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E94F8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411DE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E0840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67042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BB95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003E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078D1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60C6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70716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43581E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3C4E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49ED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D8F10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4677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5EE91D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4BA453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8FE4A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E8CB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59D8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CC0A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21C1B8" w14:textId="77777777" w:rsidR="00944C3D" w:rsidRDefault="00944C3D" w:rsidP="00944C3D">
      <w:pPr>
        <w:rPr>
          <w:rFonts w:ascii="Arial" w:hAnsi="Arial"/>
          <w:b/>
        </w:rPr>
      </w:pPr>
    </w:p>
    <w:p w14:paraId="2B1194EC" w14:textId="77777777" w:rsidR="00944C3D" w:rsidRDefault="00944C3D" w:rsidP="00944C3D">
      <w:pPr>
        <w:rPr>
          <w:rFonts w:ascii="Arial" w:hAnsi="Arial"/>
          <w:b/>
        </w:rPr>
      </w:pPr>
    </w:p>
    <w:p w14:paraId="5C8AFCE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B15C5BF" w14:textId="77777777" w:rsidR="00944C3D" w:rsidRDefault="00944C3D" w:rsidP="00944C3D">
      <w:pPr>
        <w:rPr>
          <w:rFonts w:ascii="Arial" w:hAnsi="Arial"/>
          <w:b/>
        </w:rPr>
      </w:pPr>
    </w:p>
    <w:p w14:paraId="6D500C5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7D2E6029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2F5A1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432FB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2E744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7390BD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72BF6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C9BF2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A1B2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ACF84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8742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A09EA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96820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8ABA26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8BE8E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163CC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CA8F4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B83587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8E676E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9BA6615" w14:textId="77777777" w:rsidTr="00503750">
        <w:trPr>
          <w:trHeight w:val="677"/>
        </w:trPr>
        <w:tc>
          <w:tcPr>
            <w:tcW w:w="3358" w:type="dxa"/>
          </w:tcPr>
          <w:p w14:paraId="3C6D08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DED50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43BEB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378870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EEAFE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83A3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AC3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50556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1DFD9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3BA1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18F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030F8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DE8C3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58F59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74A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F19D9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A780D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AB85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69A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2E933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C3663F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DA605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3F01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65368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ED1BC0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F266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45B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E8FEC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18210A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0F1D42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5C679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A2322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96226B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8643D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88D8C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BB09FA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57352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43B8D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3ABD5D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1EA75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AAE99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7F75B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BD3107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B2CA20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A50510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D46A66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641C1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3A74A4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3DA00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1FA8A7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A69A8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27C0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F06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74E5BB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39F8A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7A809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6A4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EC53C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9E1E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3F8D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47F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A02AD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B56417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71A8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08D3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A8F4C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298A03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4477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F73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C21B3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79A6F3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92A8D3B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AAA26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C8EA8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7D9CA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310792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078BE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33A3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25D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205E9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A04F2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AD66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466F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AE349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7DA42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B2EE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6F5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B6FBE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12484A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10302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8E07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305807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0E9C41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314D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E37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ADB4DF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600AEE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BF20390" w14:textId="77777777" w:rsidTr="00503750">
        <w:tc>
          <w:tcPr>
            <w:tcW w:w="3686" w:type="dxa"/>
            <w:vAlign w:val="center"/>
          </w:tcPr>
          <w:p w14:paraId="63435A6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9EF93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6EE38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2215AE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E7F8A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E772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30F04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F3974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4A8BD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87744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27E72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ECC70C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6FED4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92694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826AD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78056D1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40E649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735015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8F7A5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54994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B98E1F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089B5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E0B89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B97DA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872F54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32255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745E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E7AA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913D2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D37C4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F7D7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968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02999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FE45F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7358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C21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3933D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BCBDC5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6D030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D3E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36F5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98649B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FC7F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45D6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85AD6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59877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AAE5AD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1E8BC6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DDF9A9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63A33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4042FD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88FEF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4D615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59BE2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ABF8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35B36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186E5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6E014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D910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AB127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4EAA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1ECB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B0E59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DEF50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0EA0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E77B8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665532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83427C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7AA949" w14:textId="77777777" w:rsidR="00944C3D" w:rsidRDefault="00944C3D" w:rsidP="00944C3D">
      <w:pPr>
        <w:rPr>
          <w:sz w:val="22"/>
          <w:szCs w:val="22"/>
        </w:rPr>
      </w:pPr>
    </w:p>
    <w:p w14:paraId="06BD14B0" w14:textId="77777777" w:rsidR="00944C3D" w:rsidRDefault="00944C3D" w:rsidP="00944C3D">
      <w:pPr>
        <w:rPr>
          <w:sz w:val="22"/>
          <w:szCs w:val="22"/>
        </w:rPr>
      </w:pPr>
    </w:p>
    <w:p w14:paraId="1ECF5C2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40E670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7938037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0AA7D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9B527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CB831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45FB5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23AAAC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4C79D4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8E8BB5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368456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9E7426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FB6568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12268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19D4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99ED6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7EAE53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9688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B40F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71A58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A35F59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31A9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D48A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0599A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0E80C0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12236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884F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CECAB6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4E4067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AD8CD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A52C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E5F8A2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C43A2D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9CB4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757C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1F7B3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244EE1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96F9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9ACD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C662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B7856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C890D28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C85026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5B9194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90AC08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F6177B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0CA72C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1A2E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DC1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EED29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93AF7B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63DA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7012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6459A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F111BA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E5ED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7483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F45B7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9CF919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B102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5FC81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18DBB5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366907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0C11F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BD18F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E112F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5580D8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E0C0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E26E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3F74D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6A1160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CD7AA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B19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7249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77B4F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4661D75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C84CE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E4531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B53FB9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FE865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80BFA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434487F6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720C7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963F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FEBDD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4C546A7" w14:textId="77777777" w:rsidR="00944C3D" w:rsidRPr="003607F0" w:rsidRDefault="00944C3D" w:rsidP="00944C3D"/>
    <w:p w14:paraId="7F34704C" w14:textId="77777777" w:rsidR="00F47675" w:rsidRPr="00944C3D" w:rsidRDefault="00F47675" w:rsidP="00944C3D"/>
    <w:sectPr w:rsidR="00F47675" w:rsidRPr="00944C3D" w:rsidSect="00710F6D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127CE" w14:textId="77777777" w:rsidR="00710F6D" w:rsidRDefault="00710F6D">
      <w:r>
        <w:separator/>
      </w:r>
    </w:p>
  </w:endnote>
  <w:endnote w:type="continuationSeparator" w:id="0">
    <w:p w14:paraId="09C79F1C" w14:textId="77777777" w:rsidR="00710F6D" w:rsidRDefault="00710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FC5AB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7ADF228F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A11A8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CC43226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A667A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77A424B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00C0F" w14:textId="77777777" w:rsidR="00710F6D" w:rsidRDefault="00710F6D">
      <w:r>
        <w:separator/>
      </w:r>
    </w:p>
  </w:footnote>
  <w:footnote w:type="continuationSeparator" w:id="0">
    <w:p w14:paraId="730BEC58" w14:textId="77777777" w:rsidR="00710F6D" w:rsidRDefault="00710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652302">
    <w:abstractNumId w:val="13"/>
  </w:num>
  <w:num w:numId="2" w16cid:durableId="1286699625">
    <w:abstractNumId w:val="17"/>
  </w:num>
  <w:num w:numId="3" w16cid:durableId="2138329221">
    <w:abstractNumId w:val="8"/>
  </w:num>
  <w:num w:numId="4" w16cid:durableId="2101484841">
    <w:abstractNumId w:val="7"/>
  </w:num>
  <w:num w:numId="5" w16cid:durableId="79976701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007093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640575">
    <w:abstractNumId w:val="20"/>
  </w:num>
  <w:num w:numId="8" w16cid:durableId="1069352059">
    <w:abstractNumId w:val="10"/>
  </w:num>
  <w:num w:numId="9" w16cid:durableId="1534687496">
    <w:abstractNumId w:val="0"/>
  </w:num>
  <w:num w:numId="10" w16cid:durableId="875043078">
    <w:abstractNumId w:val="19"/>
  </w:num>
  <w:num w:numId="11" w16cid:durableId="1797674523">
    <w:abstractNumId w:val="6"/>
  </w:num>
  <w:num w:numId="12" w16cid:durableId="1307662123">
    <w:abstractNumId w:val="9"/>
  </w:num>
  <w:num w:numId="13" w16cid:durableId="1114522206">
    <w:abstractNumId w:val="12"/>
  </w:num>
  <w:num w:numId="14" w16cid:durableId="1763991482">
    <w:abstractNumId w:val="15"/>
  </w:num>
  <w:num w:numId="15" w16cid:durableId="291599073">
    <w:abstractNumId w:val="14"/>
  </w:num>
  <w:num w:numId="16" w16cid:durableId="1977444417">
    <w:abstractNumId w:val="2"/>
  </w:num>
  <w:num w:numId="17" w16cid:durableId="653875499">
    <w:abstractNumId w:val="4"/>
  </w:num>
  <w:num w:numId="18" w16cid:durableId="660352774">
    <w:abstractNumId w:val="11"/>
  </w:num>
  <w:num w:numId="19" w16cid:durableId="2040351980">
    <w:abstractNumId w:val="5"/>
  </w:num>
  <w:num w:numId="20" w16cid:durableId="1948654829">
    <w:abstractNumId w:val="18"/>
  </w:num>
  <w:num w:numId="21" w16cid:durableId="869991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24D2"/>
    <w:rsid w:val="00253A0A"/>
    <w:rsid w:val="00254422"/>
    <w:rsid w:val="002671C7"/>
    <w:rsid w:val="002739DE"/>
    <w:rsid w:val="00280B22"/>
    <w:rsid w:val="00291963"/>
    <w:rsid w:val="00292243"/>
    <w:rsid w:val="002B12D5"/>
    <w:rsid w:val="002B25BD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5D8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01BB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105F"/>
    <w:rsid w:val="006D7F5C"/>
    <w:rsid w:val="006E48BA"/>
    <w:rsid w:val="006E54EB"/>
    <w:rsid w:val="006F31A6"/>
    <w:rsid w:val="007046D5"/>
    <w:rsid w:val="00707C93"/>
    <w:rsid w:val="00710F6D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476DE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96CCD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BED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3050D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34FB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0A1E7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F5E3F-BAD1-4028-BB0C-2F1A3815B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5277</Words>
  <Characters>30079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2024-02-28T07:39:00Z</dcterms:created>
  <dcterms:modified xsi:type="dcterms:W3CDTF">2024-02-28T07:39:00Z</dcterms:modified>
</cp:coreProperties>
</file>