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1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28" w:type="dxa"/>
          <w:bottom w:w="0" w:type="dxa"/>
          <w:right w:w="108" w:type="dxa"/>
        </w:tblCellMar>
      </w:tblPr>
      <w:tblGrid>
        <w:gridCol w:w="2088"/>
        <w:gridCol w:w="7057"/>
      </w:tblGrid>
      <w:tr>
        <w:trPr>
          <w:trHeight w:val="1100" w:hRule="atLeast"/>
          <w:cantSplit w:val="false"/>
        </w:trPr>
        <w:tc>
          <w:tcPr>
            <w:tcW w:w="2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STRUIX,sro</w:t>
            </w:r>
          </w:p>
        </w:tc>
      </w:tr>
      <w:tr>
        <w:trPr>
          <w:trHeight w:val="390" w:hRule="atLeast"/>
          <w:cantSplit w:val="false"/>
        </w:trPr>
        <w:tc>
          <w:tcPr>
            <w:tcW w:w="2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  <w:tr>
        <w:trPr>
          <w:trHeight w:val="390" w:hRule="atLeast"/>
          <w:cantSplit w:val="false"/>
        </w:trPr>
        <w:tc>
          <w:tcPr>
            <w:tcW w:w="2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Normal"/>
        <w:spacing w:before="120" w:after="200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Účtovná jednotka sa vo svojej prevažnej činnosti zaoberá poskytovaním služieb – počítačové  programovanie.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f) Informácie o  schválenia účtovnej závierky za bezprostredne predchádzajúce účtovné obdobie príslušným orgánom účtovnej jednotky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569"/>
        <w:gridCol w:w="3813"/>
        <w:gridCol w:w="2246"/>
        <w:gridCol w:w="563"/>
        <w:gridCol w:w="700"/>
        <w:gridCol w:w="844"/>
        <w:gridCol w:w="414"/>
      </w:tblGrid>
      <w:tr>
        <w:trPr>
          <w:trHeight w:val="340" w:hRule="exact"/>
          <w:cantSplit w:val="false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2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2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12.06.2023</w:t>
            </w:r>
          </w:p>
        </w:tc>
        <w:tc>
          <w:tcPr>
            <w:tcW w:w="1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/>
      </w:pPr>
      <w:r>
        <w:rPr/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569"/>
        <w:gridCol w:w="6505"/>
        <w:gridCol w:w="821"/>
        <w:gridCol w:w="290"/>
        <w:gridCol w:w="573"/>
        <w:gridCol w:w="392"/>
      </w:tblGrid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569"/>
        <w:gridCol w:w="8579"/>
      </w:tblGrid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8544"/>
        <w:gridCol w:w="603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8544"/>
        <w:gridCol w:w="603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4. príchovky a prírastky zvierat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8544"/>
        <w:gridCol w:w="603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8544"/>
        <w:gridCol w:w="604"/>
      </w:tblGrid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8544"/>
        <w:gridCol w:w="604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8544"/>
        <w:gridCol w:w="603"/>
      </w:tblGrid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21 % po úpravách na daňové účely podľa zákona o daniach z príjmov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7058"/>
        <w:gridCol w:w="1538"/>
        <w:gridCol w:w="5"/>
        <w:gridCol w:w="553"/>
      </w:tblGrid>
      <w:tr>
        <w:trPr>
          <w:cantSplit w:val="false"/>
        </w:trPr>
        <w:tc>
          <w:tcPr>
            <w:tcW w:w="86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3103"/>
        <w:gridCol w:w="972"/>
        <w:gridCol w:w="1159"/>
        <w:gridCol w:w="1176"/>
        <w:gridCol w:w="981"/>
        <w:gridCol w:w="1758"/>
      </w:tblGrid>
      <w:tr>
        <w:trPr>
          <w:cantSplit w:val="false"/>
        </w:trPr>
        <w:tc>
          <w:tcPr>
            <w:tcW w:w="3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rFonts w:eastAsia="Arial Narrow" w:cs="Arial Narrow"/>
                <w:sz w:val="18"/>
              </w:rPr>
              <w:t xml:space="preserve">  </w:t>
            </w:r>
            <w:r>
              <w:rPr>
                <w:sz w:val="18"/>
              </w:rPr>
              <w:t>X</w:t>
            </w: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116873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114868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359825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114868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359826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58923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110936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169859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2776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5698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61845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113712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175557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57950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3932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189966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55028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184269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114868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104322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359925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114868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359825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56001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108160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164161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2922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2776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5698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58923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110936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169859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60871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6708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104322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195764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57949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3932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189966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3804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17032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20836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3804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17032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20836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4425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4374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16870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40006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21295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44380</w:t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/>
      </w:pPr>
      <w:r>
        <w:rPr/>
      </w:r>
    </w:p>
    <w:tbl>
      <w:tblPr>
        <w:jc w:val="left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4483"/>
        <w:gridCol w:w="2207"/>
        <w:gridCol w:w="2780"/>
      </w:tblGrid>
      <w:tr>
        <w:trPr>
          <w:cantSplit w:val="false"/>
        </w:trPr>
        <w:tc>
          <w:tcPr>
            <w:tcW w:w="44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48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</w:tr>
      <w:tr>
        <w:trPr>
          <w:cantSplit w:val="false"/>
        </w:trPr>
        <w:tc>
          <w:tcPr>
            <w:tcW w:w="4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</w:tr>
      <w:tr>
        <w:trPr>
          <w:cantSplit w:val="false"/>
        </w:trPr>
        <w:tc>
          <w:tcPr>
            <w:tcW w:w="4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rozdelení účtovného zisku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20213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9315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10898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20213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60159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63117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59000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59000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1159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4117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113850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133389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2532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12675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1008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868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1159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1008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38500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67438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3317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38680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70754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38500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67438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3317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38680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70754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-4686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25059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3555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4829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6782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-1161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23076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4846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4846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37314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20213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46628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10898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46628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20213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20213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-4686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25983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11331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37314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11331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11331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20213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11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4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