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11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28" w:type="dxa"/>
          <w:bottom w:w="0" w:type="dxa"/>
          <w:right w:w="108" w:type="dxa"/>
        </w:tblCellMar>
      </w:tblPr>
      <w:tblGrid>
        <w:gridCol w:w="2088"/>
        <w:gridCol w:w="7057"/>
      </w:tblGrid>
      <w:tr>
        <w:trPr>
          <w:trHeight w:val="1100" w:hRule="atLeast"/>
          <w:cantSplit w:val="false"/>
        </w:trPr>
        <w:tc>
          <w:tcPr>
            <w:tcW w:w="20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569"/>
        <w:gridCol w:w="3813"/>
        <w:gridCol w:w="2246"/>
        <w:gridCol w:w="563"/>
        <w:gridCol w:w="700"/>
        <w:gridCol w:w="844"/>
        <w:gridCol w:w="414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2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2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12.06.2023</w:t>
            </w:r>
          </w:p>
        </w:tc>
        <w:tc>
          <w:tcPr>
            <w:tcW w:w="1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/>
      </w:pPr>
      <w:r>
        <w:rPr/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569"/>
        <w:gridCol w:w="6505"/>
        <w:gridCol w:w="821"/>
        <w:gridCol w:w="290"/>
        <w:gridCol w:w="573"/>
        <w:gridCol w:w="392"/>
      </w:tblGrid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569"/>
        <w:gridCol w:w="8579"/>
      </w:tblGrid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4"/>
      </w:tblGrid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4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7058"/>
        <w:gridCol w:w="1538"/>
        <w:gridCol w:w="5"/>
        <w:gridCol w:w="553"/>
      </w:tblGrid>
      <w:tr>
        <w:trPr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3103"/>
        <w:gridCol w:w="972"/>
        <w:gridCol w:w="1159"/>
        <w:gridCol w:w="1176"/>
        <w:gridCol w:w="981"/>
        <w:gridCol w:w="1758"/>
      </w:tblGrid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58923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110936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169859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5698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61845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113712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175557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57950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189966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55028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184269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359925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108160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164161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5698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58923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110936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169859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60871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6708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195764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57949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189966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3804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20836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3804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20836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4374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16870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40006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21295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44380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4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4483"/>
        <w:gridCol w:w="2207"/>
        <w:gridCol w:w="2780"/>
      </w:tblGrid>
      <w:tr>
        <w:trPr>
          <w:cantSplit w:val="false"/>
        </w:trPr>
        <w:tc>
          <w:tcPr>
            <w:tcW w:w="448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9315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60159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63117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4117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113850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133389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2532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12675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38500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67438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38680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70754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38500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67438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38680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70754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25059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3555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4829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-1161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23076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37314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46628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37314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