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815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331558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6AA47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D7B3E3D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2BFCED83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5D30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76C8AA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75BDC777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8692" w14:textId="13DCA0D5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394839">
              <w:rPr>
                <w:sz w:val="22"/>
              </w:rPr>
              <w:t>LES TOMÁŠOVCE, POZEMKOVÉ SPOLOČENSTVO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7498E" w14:textId="7602544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394839">
              <w:rPr>
                <w:sz w:val="22"/>
              </w:rPr>
              <w:t>Štúrova 1, 1, 01001, Žilina</w:t>
            </w:r>
          </w:p>
        </w:tc>
      </w:tr>
    </w:tbl>
    <w:p w14:paraId="0C9A1C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F3A1B51" w14:textId="6CD0C20E" w:rsidR="005D536A" w:rsidRPr="00C94E0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C94E0A">
        <w:rPr>
          <w:color w:val="auto"/>
          <w:sz w:val="23"/>
          <w:szCs w:val="23"/>
        </w:rPr>
        <w:t xml:space="preserve">   </w:t>
      </w:r>
      <w:r w:rsidR="00C94E0A">
        <w:rPr>
          <w:b/>
          <w:bCs/>
          <w:color w:val="auto"/>
          <w:sz w:val="23"/>
          <w:szCs w:val="23"/>
        </w:rPr>
        <w:t>nemá</w:t>
      </w:r>
    </w:p>
    <w:p w14:paraId="4336AD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98744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AB2A5D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91B4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AC19D5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BE03F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4AB3A7B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7EF3E0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2C550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FC59BC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AF621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F8DD8E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95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D74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73ABA3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5C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25C4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1AE0B6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2F6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4C2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FB353B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C86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C408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E3BFBD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EF9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873B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3A129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4E82BB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9E28EF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39327AC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F659CB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83A114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68526B18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5300C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12E1A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220AF274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354C8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38470F" w14:textId="1FB17B3E" w:rsidR="008420B2" w:rsidRPr="00536B52" w:rsidRDefault="00C94E0A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190404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A1E9A4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312B7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01175D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8E30A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492350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ADA67F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7D26EC0" w14:textId="76D1B025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3EEFB2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CA5E15A" w14:textId="31BBEDA8" w:rsidR="005D536A" w:rsidRPr="00C94E0A" w:rsidRDefault="005D536A" w:rsidP="00536B52">
      <w:pPr>
        <w:pStyle w:val="Default"/>
        <w:keepNext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</w:t>
      </w:r>
      <w:r w:rsidRPr="00C94E0A">
        <w:rPr>
          <w:b/>
          <w:bCs/>
          <w:color w:val="auto"/>
          <w:sz w:val="23"/>
          <w:szCs w:val="23"/>
        </w:rPr>
        <w:t xml:space="preserve">to </w:t>
      </w:r>
      <w:r w:rsidR="00C94E0A" w:rsidRPr="00C94E0A">
        <w:rPr>
          <w:b/>
          <w:bCs/>
          <w:color w:val="auto"/>
          <w:sz w:val="23"/>
          <w:szCs w:val="23"/>
        </w:rPr>
        <w:t xml:space="preserve">   neobstarali</w:t>
      </w:r>
    </w:p>
    <w:p w14:paraId="52C2F9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1A98FE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AE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9B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3BD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460E1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321F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A89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CAEF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CB5A4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A764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844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C64ED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4B0263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4583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86B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D998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E9415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67EA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54D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09756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1F1F56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D63E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6F5E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875C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F7113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12E0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00E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ABE8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2FAD93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B4E8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087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AA01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C7C324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BAE4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8D1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6B25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C24A4D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114E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AC80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D3DF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4D3FB6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360AC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D712BC" w14:textId="74BD0EC4" w:rsidR="005D536A" w:rsidRPr="00C94E0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C94E0A">
        <w:rPr>
          <w:color w:val="auto"/>
          <w:sz w:val="23"/>
          <w:szCs w:val="23"/>
        </w:rPr>
        <w:t xml:space="preserve">   </w:t>
      </w:r>
      <w:r w:rsidR="00C94E0A">
        <w:rPr>
          <w:b/>
          <w:bCs/>
          <w:color w:val="auto"/>
          <w:sz w:val="23"/>
          <w:szCs w:val="23"/>
        </w:rPr>
        <w:t>Už neboli</w:t>
      </w:r>
    </w:p>
    <w:p w14:paraId="5BF67BD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90245C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63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76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7D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A13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848D36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B21C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CBF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CAF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2DE8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6C0C5A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38CA3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6F7C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B2C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D754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2CAC91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C4BD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6A1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CFB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C2F2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89117B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148000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35F511" w14:textId="666FE9F5" w:rsidR="005D536A" w:rsidRPr="00C94E0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C94E0A">
        <w:rPr>
          <w:color w:val="auto"/>
          <w:sz w:val="23"/>
          <w:szCs w:val="23"/>
        </w:rPr>
        <w:t xml:space="preserve">      </w:t>
      </w:r>
      <w:r w:rsidR="00C94E0A">
        <w:rPr>
          <w:b/>
          <w:bCs/>
          <w:color w:val="auto"/>
          <w:sz w:val="23"/>
          <w:szCs w:val="23"/>
        </w:rPr>
        <w:t>neboli</w:t>
      </w:r>
    </w:p>
    <w:p w14:paraId="1B07760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F4696F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BC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FD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FE71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CAAE2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A60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FB96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A9B5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EB456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65A2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DB77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64A25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EA5E8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CC19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BD34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F4928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165F32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D534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0975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4BE39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F2E62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18B9D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414C347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B94668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E7C46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9DC3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35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327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016CC01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B835C" w14:textId="5268181C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4F18" w14:textId="7E71CECC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760A0F" w14:textId="6F176623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1A1A0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1CF47" w14:textId="6FB63AA2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B4FA" w14:textId="3CF444AD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B0CC7C" w14:textId="01FB6303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A7195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493BE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B5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460D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78C82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EA2F6E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CE5DB7F" w14:textId="239F9776" w:rsidR="005D536A" w:rsidRPr="00C94E0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C94E0A">
        <w:rPr>
          <w:color w:val="auto"/>
          <w:sz w:val="23"/>
          <w:szCs w:val="23"/>
        </w:rPr>
        <w:t xml:space="preserve">   </w:t>
      </w:r>
      <w:r w:rsidR="00C94E0A">
        <w:rPr>
          <w:b/>
          <w:bCs/>
          <w:color w:val="auto"/>
          <w:sz w:val="23"/>
          <w:szCs w:val="23"/>
        </w:rPr>
        <w:t>neboli</w:t>
      </w:r>
    </w:p>
    <w:p w14:paraId="5922751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9B566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11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93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FFB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4E6208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84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79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EB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F140B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ADD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CE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C321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C4BD6F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8378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2A2A51B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4A4D0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1E85A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9D8F5D9" w14:textId="0E726BF8" w:rsidR="005D536A" w:rsidRPr="00C94E0A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C94E0A">
        <w:rPr>
          <w:color w:val="auto"/>
          <w:sz w:val="23"/>
          <w:szCs w:val="23"/>
        </w:rPr>
        <w:t xml:space="preserve">    </w:t>
      </w:r>
      <w:r w:rsidR="00C94E0A">
        <w:rPr>
          <w:b/>
          <w:bCs/>
          <w:color w:val="auto"/>
          <w:sz w:val="23"/>
          <w:szCs w:val="23"/>
        </w:rPr>
        <w:t>neboli</w:t>
      </w:r>
    </w:p>
    <w:p w14:paraId="235C5C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D60D45A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1F7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067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A8E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8AA52C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BF2F1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7DD6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98DE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2FF1C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545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435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8826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3622CE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AAC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B11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087B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F2E277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061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E84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C11AC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4C941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C66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4FE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30C0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D9463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5667C7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C304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F9FF9EA" w14:textId="7F62AEA1" w:rsidR="005D536A" w:rsidRPr="00C94E0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r w:rsidR="00C94E0A">
        <w:rPr>
          <w:color w:val="auto"/>
          <w:sz w:val="23"/>
          <w:szCs w:val="23"/>
        </w:rPr>
        <w:t xml:space="preserve">     </w:t>
      </w:r>
      <w:r w:rsidR="00C94E0A">
        <w:rPr>
          <w:b/>
          <w:bCs/>
          <w:color w:val="auto"/>
          <w:sz w:val="23"/>
          <w:szCs w:val="23"/>
        </w:rPr>
        <w:t>neboli</w:t>
      </w:r>
    </w:p>
    <w:p w14:paraId="67438AB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60440B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0F9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7C95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1C84FB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652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62C0" w14:textId="68411B9D" w:rsidR="008420B2" w:rsidRPr="00E23D62" w:rsidRDefault="00394839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0106AA3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6218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104E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424D57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D3A6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6584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FFF464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EE0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28D5" w14:textId="6FE8E814" w:rsidR="008420B2" w:rsidRPr="00E23D62" w:rsidRDefault="00394839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6CEC5AD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6DB0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E0E0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213041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A41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543B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90CCE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12B9EC" w14:textId="0D3224AC" w:rsidR="005D536A" w:rsidRPr="00C94E0A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C94E0A">
        <w:rPr>
          <w:color w:val="auto"/>
          <w:sz w:val="23"/>
          <w:szCs w:val="23"/>
        </w:rPr>
        <w:t xml:space="preserve">    </w:t>
      </w:r>
      <w:r w:rsidR="00C94E0A">
        <w:rPr>
          <w:b/>
          <w:bCs/>
          <w:color w:val="auto"/>
          <w:sz w:val="23"/>
          <w:szCs w:val="23"/>
        </w:rPr>
        <w:t>neboli</w:t>
      </w:r>
    </w:p>
    <w:p w14:paraId="0D738F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2507E0C2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51B8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0AA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EE28BB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A464A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F4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01A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A1A322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67C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09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9707F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7C7A7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1DE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E1F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9717E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29646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406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9FDF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01DA8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A3E2D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DAA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E71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5C07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0B393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33C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FD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B3F00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9DFD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016C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AAF64F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5C0896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566521E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0D30FD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C143C7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F5FACDE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477A294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0B427D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4F1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C5AE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F7524D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68E5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4D7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F02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E208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204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6184C7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13A8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2A45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051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CD9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11A5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138C8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3B69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4075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174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D39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CB4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901C9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714A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4860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DF4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042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D98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77EAF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95D4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17D0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EAC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861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2235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DC984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D13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516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D7A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C00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576C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6385F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CB28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D7B3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F09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5DE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531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B7BD6F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1668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C37D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0BBF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6BD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D2C2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1B4D17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F31D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AE22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43F9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7B3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EACC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3D6A0A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5EF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005D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DF6E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5F3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D2D2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79278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DE14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C00A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489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DD3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85F7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2205BE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EF9D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885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866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B421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2268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FD62C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71DC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2E57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30B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4914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B78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664727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68842BB" w14:textId="2916BE9F" w:rsidR="005D536A" w:rsidRPr="00C94E0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C94E0A">
        <w:rPr>
          <w:color w:val="auto"/>
          <w:sz w:val="23"/>
          <w:szCs w:val="23"/>
        </w:rPr>
        <w:t xml:space="preserve">     </w:t>
      </w:r>
      <w:r w:rsidR="00C94E0A">
        <w:rPr>
          <w:b/>
          <w:bCs/>
          <w:color w:val="auto"/>
          <w:sz w:val="23"/>
          <w:szCs w:val="23"/>
        </w:rPr>
        <w:t>nemá</w:t>
      </w:r>
    </w:p>
    <w:p w14:paraId="4474D1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08E813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5FFF9B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1AC58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619B2A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2E770E1" w14:textId="409649D7" w:rsidR="005D536A" w:rsidRPr="00C94E0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C94E0A">
        <w:rPr>
          <w:color w:val="auto"/>
          <w:sz w:val="23"/>
          <w:szCs w:val="23"/>
        </w:rPr>
        <w:t xml:space="preserve">    </w:t>
      </w:r>
      <w:r w:rsidR="00C94E0A">
        <w:rPr>
          <w:b/>
          <w:bCs/>
          <w:color w:val="auto"/>
          <w:sz w:val="23"/>
          <w:szCs w:val="23"/>
        </w:rPr>
        <w:t>neboli</w:t>
      </w:r>
    </w:p>
    <w:p w14:paraId="63E25B2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533051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CED0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1B5A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76F8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7C11CD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5764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99C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A6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9FF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836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14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E96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A8838E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C43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75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CE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36F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23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51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03F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4FBDB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ABF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EC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93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BF9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6D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87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BC1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13E9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CBB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61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31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647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86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5B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54C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3A2150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2D3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5B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C7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25E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B9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02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B5F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D8BCC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0EAF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0D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3B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051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A8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15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522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CDD31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27DBD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A28BF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83B5B3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8284C5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047D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04B47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0237F0" w14:textId="38972C4D" w:rsidR="005D536A" w:rsidRPr="00C94E0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C94E0A">
        <w:rPr>
          <w:color w:val="auto"/>
          <w:sz w:val="23"/>
          <w:szCs w:val="23"/>
        </w:rPr>
        <w:t xml:space="preserve">    </w:t>
      </w:r>
      <w:r w:rsidR="00C94E0A">
        <w:rPr>
          <w:b/>
          <w:bCs/>
          <w:color w:val="auto"/>
          <w:sz w:val="23"/>
          <w:szCs w:val="23"/>
        </w:rPr>
        <w:t>neboli</w:t>
      </w:r>
    </w:p>
    <w:p w14:paraId="7728CE7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386D5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E7955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8F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CE6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1EBE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179737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7515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84B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553FB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E5A7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F9A5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0B20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19A5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117775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846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581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CBA8C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8D02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95D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69A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EE50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783DD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8D3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8694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4C55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8CDD8A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FD0D9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FEC64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A0A4228" w14:textId="2AEC4230" w:rsidR="005D536A" w:rsidRPr="00C94E0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C94E0A">
        <w:rPr>
          <w:color w:val="auto"/>
          <w:sz w:val="23"/>
          <w:szCs w:val="23"/>
        </w:rPr>
        <w:t xml:space="preserve">    </w:t>
      </w:r>
      <w:r w:rsidR="00C94E0A">
        <w:rPr>
          <w:b/>
          <w:bCs/>
          <w:color w:val="auto"/>
          <w:sz w:val="23"/>
          <w:szCs w:val="23"/>
        </w:rPr>
        <w:t>neboli</w:t>
      </w:r>
    </w:p>
    <w:p w14:paraId="1698A54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908E60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56DDA4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25BF57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CE4B2F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B38F2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7A01AC9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8836B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A8F3D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8D5B1D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305F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A200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B84E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9361BA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5240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3277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DD9F5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694006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0A49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758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2954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16D308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FBDD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1CB5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62052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CB5483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C09E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3DE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B0FBB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FB2A08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02A5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4321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81FC2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4345AB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474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C404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2A776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788778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5DF1C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110536" w14:textId="44BCFE09" w:rsidR="005D536A" w:rsidRPr="00C94E0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C94E0A">
        <w:rPr>
          <w:color w:val="auto"/>
          <w:sz w:val="23"/>
          <w:szCs w:val="23"/>
        </w:rPr>
        <w:t xml:space="preserve">    </w:t>
      </w:r>
      <w:r w:rsidR="00C94E0A">
        <w:rPr>
          <w:b/>
          <w:bCs/>
          <w:color w:val="auto"/>
          <w:sz w:val="23"/>
          <w:szCs w:val="23"/>
        </w:rPr>
        <w:t>nemá</w:t>
      </w:r>
    </w:p>
    <w:p w14:paraId="1C0198A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49DC5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96CCC0" w14:textId="0A3348FC" w:rsidR="005D536A" w:rsidRPr="00C94E0A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C94E0A">
        <w:rPr>
          <w:color w:val="auto"/>
          <w:sz w:val="23"/>
          <w:szCs w:val="23"/>
        </w:rPr>
        <w:t xml:space="preserve">   </w:t>
      </w:r>
      <w:r w:rsidR="00C94E0A">
        <w:rPr>
          <w:b/>
          <w:bCs/>
          <w:color w:val="auto"/>
          <w:sz w:val="23"/>
          <w:szCs w:val="23"/>
        </w:rPr>
        <w:t>nemá</w:t>
      </w:r>
    </w:p>
    <w:p w14:paraId="54399EB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18BB351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76B118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18C3F7C" w14:textId="77777777" w:rsidR="00394839" w:rsidRDefault="00394839" w:rsidP="005D536A">
      <w:pPr>
        <w:jc w:val="both"/>
      </w:pPr>
    </w:p>
    <w:sectPr w:rsidR="00394839" w:rsidSect="00BA63BD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8C8AF" w14:textId="77777777" w:rsidR="00BA63BD" w:rsidRDefault="00BA63BD" w:rsidP="00536B52">
      <w:pPr>
        <w:spacing w:after="0" w:line="240" w:lineRule="auto"/>
      </w:pPr>
      <w:r>
        <w:separator/>
      </w:r>
    </w:p>
  </w:endnote>
  <w:endnote w:type="continuationSeparator" w:id="0">
    <w:p w14:paraId="33BA2193" w14:textId="77777777" w:rsidR="00BA63BD" w:rsidRDefault="00BA63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EC24E" w14:textId="77777777" w:rsidR="00BA63BD" w:rsidRDefault="00BA63BD" w:rsidP="00536B52">
      <w:pPr>
        <w:spacing w:after="0" w:line="240" w:lineRule="auto"/>
      </w:pPr>
      <w:r>
        <w:separator/>
      </w:r>
    </w:p>
  </w:footnote>
  <w:footnote w:type="continuationSeparator" w:id="0">
    <w:p w14:paraId="1E6CE3E4" w14:textId="77777777" w:rsidR="00BA63BD" w:rsidRDefault="00BA63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94E0A" w14:paraId="386E1C7D" w14:textId="77777777" w:rsidTr="00185D24">
      <w:tc>
        <w:tcPr>
          <w:tcW w:w="3890" w:type="dxa"/>
        </w:tcPr>
        <w:p w14:paraId="0677B0A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8C0BC0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4FB2034" w14:textId="023D04B6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410F50CB" w14:textId="79EA68CB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039B56CA" w14:textId="30C33A2C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795D2B17" w14:textId="4C9B6F4B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064B1BE7" w14:textId="02096AC3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0A7A1ADA" w14:textId="3E517E80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964DDF0" w14:textId="576ECF2A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7DA2F143" w14:textId="510E66DB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0E969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DB32300" w14:textId="308CCF47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C52873F" w14:textId="24F8A9F7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51B6A56" w14:textId="729D3408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CB0ED5" w14:textId="13E205CE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1404AD97" w14:textId="61055CB7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28433C7" w14:textId="25C2D11E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4C31C6D" w14:textId="3DDD304F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C267835" w14:textId="69931A51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6ADE77C5" w14:textId="4B658A8A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73A5BDC5" w14:textId="1180A64E" w:rsidR="00536B52" w:rsidRDefault="00C94E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7347ACDE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39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94839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465B3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A63BD"/>
    <w:rsid w:val="00BB6695"/>
    <w:rsid w:val="00BD039E"/>
    <w:rsid w:val="00BE22EC"/>
    <w:rsid w:val="00C94E0A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D35D"/>
  <w15:docId w15:val="{5222BF2E-1289-499C-9B55-BD4A76D4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35425-3559-472A-A796-C22A888F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4</TotalTime>
  <Pages>6</Pages>
  <Words>1440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2024-02-27T15:14:00Z</cp:lastPrinted>
  <dcterms:created xsi:type="dcterms:W3CDTF">2024-02-27T15:18:00Z</dcterms:created>
  <dcterms:modified xsi:type="dcterms:W3CDTF">2024-02-27T15:18:00Z</dcterms:modified>
</cp:coreProperties>
</file>