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BD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E8B33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D5185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B83B4EB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1D9D413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638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708CF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60A7213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C5CE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208FA">
              <w:rPr>
                <w:sz w:val="22"/>
              </w:rPr>
              <w:t xml:space="preserve">DAIS, </w:t>
            </w:r>
            <w:proofErr w:type="spellStart"/>
            <w:r w:rsidR="004208FA">
              <w:rPr>
                <w:sz w:val="22"/>
              </w:rPr>
              <w:t>s.r.o</w:t>
            </w:r>
            <w:proofErr w:type="spellEnd"/>
            <w:r w:rsidR="004208FA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62EB4" w14:textId="2E14734C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208FA">
              <w:rPr>
                <w:sz w:val="22"/>
              </w:rPr>
              <w:t>Štúrova, 156/2, 01001, Žilina</w:t>
            </w:r>
          </w:p>
        </w:tc>
      </w:tr>
    </w:tbl>
    <w:p w14:paraId="69C736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720AFC" w14:textId="1B15C25B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B13D5">
        <w:rPr>
          <w:color w:val="auto"/>
          <w:sz w:val="23"/>
          <w:szCs w:val="23"/>
        </w:rPr>
        <w:t xml:space="preserve">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241C33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8E11FD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F928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56F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FBAEB0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D67B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F398F96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E4626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31F2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3E121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74A1E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C13364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77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0B3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BE90B9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F4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85B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FFBEF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7E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ECB7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5B481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C8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F98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B383F0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54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A4B5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D7299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463603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36F206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93BFED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DAD5B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3E9BF09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290CAF7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A1923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341B6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7F52EFE2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46BF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9E55EB" w14:textId="2CCDE8BD" w:rsidR="008420B2" w:rsidRPr="00536B52" w:rsidRDefault="00CB13D5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2BC9B7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489C4B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4D50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50C1C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CA9C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970F5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D95A8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6F438B" w14:textId="72665FAB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347F19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F083E8" w14:textId="60EDB0D3" w:rsidR="005D536A" w:rsidRPr="00CB13D5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CB13D5">
        <w:rPr>
          <w:color w:val="auto"/>
          <w:sz w:val="23"/>
          <w:szCs w:val="23"/>
        </w:rPr>
        <w:t xml:space="preserve">   </w:t>
      </w:r>
      <w:r w:rsidR="00CB13D5">
        <w:rPr>
          <w:b/>
          <w:bCs/>
          <w:color w:val="auto"/>
          <w:sz w:val="23"/>
          <w:szCs w:val="23"/>
        </w:rPr>
        <w:t>nebolo</w:t>
      </w:r>
    </w:p>
    <w:p w14:paraId="480104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08FD6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E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85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1CA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19D8D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BCE3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3C4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010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479BB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2E53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08E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DA99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2763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38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428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464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D67F0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6437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667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EB63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A2390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12C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9C81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682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B113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48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91F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56C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5261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3C41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7AC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34A9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EE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1A95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A35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B6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33650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96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4FDF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39D1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EB825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78C7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88C5D8" w14:textId="2FD66EEC" w:rsidR="005D536A" w:rsidRPr="00CB13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CB13D5">
        <w:rPr>
          <w:color w:val="auto"/>
          <w:sz w:val="23"/>
          <w:szCs w:val="23"/>
        </w:rPr>
        <w:t xml:space="preserve">    </w:t>
      </w:r>
      <w:r w:rsidR="00CB13D5">
        <w:rPr>
          <w:b/>
          <w:bCs/>
          <w:color w:val="auto"/>
          <w:sz w:val="23"/>
          <w:szCs w:val="23"/>
        </w:rPr>
        <w:t>Neodpisovalo sa</w:t>
      </w:r>
    </w:p>
    <w:p w14:paraId="4F1AD0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D42A81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E1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0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55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086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6A2168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743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C31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316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E022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A6DCBA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675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AA9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B01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190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11332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D39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1FC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1A2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8E2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E3C7A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6ECE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E46D2B" w14:textId="3BD3DE31" w:rsidR="005D536A" w:rsidRPr="00CB13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CB13D5">
        <w:rPr>
          <w:color w:val="auto"/>
          <w:sz w:val="23"/>
          <w:szCs w:val="23"/>
        </w:rPr>
        <w:t xml:space="preserve">     </w:t>
      </w:r>
      <w:r w:rsidR="00CB13D5">
        <w:rPr>
          <w:b/>
          <w:bCs/>
          <w:color w:val="auto"/>
          <w:sz w:val="23"/>
          <w:szCs w:val="23"/>
        </w:rPr>
        <w:t>nebolo</w:t>
      </w:r>
    </w:p>
    <w:p w14:paraId="753CE2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3AB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D8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76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8DB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2340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F6D4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E2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84F1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D3BB4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58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60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DC5D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FCC5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5F0A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F02C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95AC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D80E7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0092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BC30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D4F32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53731E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82EB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87B8CA" w14:textId="33E10317" w:rsidR="005D536A" w:rsidRPr="00CB13D5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B13D5">
        <w:rPr>
          <w:color w:val="auto"/>
          <w:sz w:val="22"/>
          <w:szCs w:val="22"/>
        </w:rPr>
        <w:t xml:space="preserve">    </w:t>
      </w:r>
      <w:r w:rsidR="00CB13D5">
        <w:rPr>
          <w:b/>
          <w:bCs/>
          <w:color w:val="auto"/>
          <w:sz w:val="22"/>
          <w:szCs w:val="22"/>
        </w:rPr>
        <w:t>nemá</w:t>
      </w:r>
    </w:p>
    <w:p w14:paraId="6FC8DC3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9B482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517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11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2BC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65F110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5C5" w14:textId="6197EA12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AEE7" w14:textId="1BFBAEF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96A2D2" w14:textId="217458A8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04E1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0D028" w14:textId="0779E27A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72C8" w14:textId="69F213B2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6645B" w14:textId="06EA8868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C51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BBD4C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B7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6EABE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D6B5B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906701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70631AA" w14:textId="0D79E436" w:rsidR="005D536A" w:rsidRPr="00CB13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B13D5">
        <w:rPr>
          <w:color w:val="auto"/>
          <w:sz w:val="23"/>
          <w:szCs w:val="23"/>
        </w:rPr>
        <w:t xml:space="preserve">   </w:t>
      </w:r>
      <w:r w:rsidR="00CB13D5">
        <w:rPr>
          <w:b/>
          <w:bCs/>
          <w:color w:val="auto"/>
          <w:sz w:val="23"/>
          <w:szCs w:val="23"/>
        </w:rPr>
        <w:t>nebolo</w:t>
      </w:r>
    </w:p>
    <w:p w14:paraId="23AC19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C47B72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6B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64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E53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22730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67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78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D38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306D4A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69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8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8D6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819FB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7DF3E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A77F957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7A5360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8177A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7C14C92" w14:textId="25EC1A61" w:rsidR="005D536A" w:rsidRPr="00CB13D5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CB13D5">
        <w:rPr>
          <w:color w:val="auto"/>
          <w:sz w:val="23"/>
          <w:szCs w:val="23"/>
        </w:rPr>
        <w:t xml:space="preserve"> 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6DA338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6B0910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53B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498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C4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46A653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B98E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C96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831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1E19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941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FBB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ED3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1396A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D8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1B3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0D37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E3007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5B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6DE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2FBF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DDCB8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61B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DFC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F02C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9D673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2762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00DF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199CFEC" w14:textId="274A5404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CB13D5">
        <w:rPr>
          <w:color w:val="auto"/>
          <w:sz w:val="23"/>
          <w:szCs w:val="23"/>
        </w:rPr>
        <w:t xml:space="preserve">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44CA5D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79873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127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E31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6E204B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2FE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4507" w14:textId="33BA42E8" w:rsidR="008420B2" w:rsidRPr="00E23D62" w:rsidRDefault="004208F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AB1649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E54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6C35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3B6C4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D736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0781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0E63B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F2C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D139" w14:textId="6BF4A17B" w:rsidR="008420B2" w:rsidRPr="00E23D62" w:rsidRDefault="004208F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79FA8B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47EE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5656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FE1D2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9145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EBBA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4CDB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7EC1E6" w14:textId="5A3357B1" w:rsidR="005D536A" w:rsidRPr="00CB13D5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B13D5">
        <w:rPr>
          <w:color w:val="auto"/>
          <w:sz w:val="23"/>
          <w:szCs w:val="23"/>
        </w:rPr>
        <w:t xml:space="preserve">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29E170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203B1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B26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F033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5D5AA6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C34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B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064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8BFE7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657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2A4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FDF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165DE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E04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2B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55CFE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34485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D90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DD9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A8363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6FBF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86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C63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5DF4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31081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3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7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5ED5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FE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9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2369B1B" w14:textId="6CC0A369" w:rsidR="005D536A" w:rsidRPr="00CB13D5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CB13D5">
        <w:rPr>
          <w:color w:val="auto"/>
          <w:sz w:val="23"/>
          <w:szCs w:val="23"/>
        </w:rPr>
        <w:t xml:space="preserve">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63E952C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091921F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439B94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584E45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639468E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E54AB1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1B7CB8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CA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EE44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61E20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08B0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539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792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DB4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F95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987A24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D598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36F7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3EF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FF4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C30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6981F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906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96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84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42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B7F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EEB981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0154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1D22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5CB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198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4B2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4E9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35B6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9C47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A2C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483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41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859CB9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600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C90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209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627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69A7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8349C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40E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0B9D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798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AA7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89B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D0083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B231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221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14C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322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DB8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D0A1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D80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6C56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A77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97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C6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8B04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FA1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B75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DB9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7702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27A8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162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8F5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5254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CCE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78B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01F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DB37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3F1A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E1F0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676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D91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E24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DEF4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EE78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8B2E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37A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ED5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7F4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3628CA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6B9D7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296C3E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CE574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9B2D2D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C50B1B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BDB6B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F17FF32" w14:textId="0E7C552F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CB13D5">
        <w:rPr>
          <w:color w:val="auto"/>
          <w:sz w:val="23"/>
          <w:szCs w:val="23"/>
        </w:rPr>
        <w:t xml:space="preserve">      </w:t>
      </w:r>
      <w:r w:rsidR="00CB13D5">
        <w:rPr>
          <w:b/>
          <w:bCs/>
          <w:color w:val="auto"/>
          <w:sz w:val="23"/>
          <w:szCs w:val="23"/>
        </w:rPr>
        <w:t>nebolo</w:t>
      </w:r>
    </w:p>
    <w:p w14:paraId="06A604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A6694C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F9D7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C6B4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FB8D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238B69D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67AA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9B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4C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253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8B7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D7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1E9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15FAC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28C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F1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10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EAB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A6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44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64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E420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15F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DF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E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37C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F8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BF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180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082F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3CD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3B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AF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9F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9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E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804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D6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C96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2D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23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E3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1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0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18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9EA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D1B6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ED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3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42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C2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C29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E1CDA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9A8FC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8B7E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86F4C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CE40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856AC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5EB6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C97B421" w14:textId="1072108A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B13D5">
        <w:rPr>
          <w:color w:val="auto"/>
          <w:sz w:val="23"/>
          <w:szCs w:val="23"/>
        </w:rPr>
        <w:t xml:space="preserve">  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12E658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9D024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B375F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07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CC1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093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A4E2C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09F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AAE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2854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7019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7FE9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DF6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3D9B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FB00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12C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7F6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B2D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63F9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553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3C3F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A25A0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8940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D4B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7FC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CD56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8DE28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38219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6E9C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37CFFC0" w14:textId="20FCC81E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CB13D5">
        <w:rPr>
          <w:color w:val="auto"/>
          <w:sz w:val="23"/>
          <w:szCs w:val="23"/>
        </w:rPr>
        <w:t xml:space="preserve">      </w:t>
      </w:r>
      <w:r w:rsidR="00CB13D5">
        <w:rPr>
          <w:b/>
          <w:bCs/>
          <w:color w:val="auto"/>
          <w:sz w:val="23"/>
          <w:szCs w:val="23"/>
        </w:rPr>
        <w:t>nebolo</w:t>
      </w:r>
    </w:p>
    <w:p w14:paraId="0D6C221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863E4A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B47CBE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C65888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344E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6D1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69327D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49B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3B49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FE1FFA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6D5F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48B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5365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69F8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A24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6EE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6233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9852FF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343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091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0CC2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33A19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D4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03E7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58B5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F59006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AAC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73B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B907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6A0FE8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0CE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86E1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64807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FDB32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0EB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4C2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C433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CECF3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EF2D1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A2B915" w14:textId="5F569491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CB13D5">
        <w:rPr>
          <w:color w:val="auto"/>
          <w:sz w:val="23"/>
          <w:szCs w:val="23"/>
        </w:rPr>
        <w:t xml:space="preserve"> 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11A324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C22C8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34102A" w14:textId="3DC54C59" w:rsidR="005D536A" w:rsidRPr="00CB13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CB13D5">
        <w:rPr>
          <w:color w:val="auto"/>
          <w:sz w:val="23"/>
          <w:szCs w:val="23"/>
        </w:rPr>
        <w:t xml:space="preserve">   </w:t>
      </w:r>
      <w:r w:rsidR="00CB13D5" w:rsidRPr="00CB13D5">
        <w:rPr>
          <w:b/>
          <w:bCs/>
          <w:color w:val="auto"/>
          <w:sz w:val="23"/>
          <w:szCs w:val="23"/>
        </w:rPr>
        <w:t>nemá</w:t>
      </w:r>
    </w:p>
    <w:p w14:paraId="565CE72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51CE9C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14282D8" w14:textId="6B867552" w:rsidR="005D536A" w:rsidRPr="00CB13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CB13D5">
        <w:rPr>
          <w:color w:val="auto"/>
          <w:sz w:val="23"/>
          <w:szCs w:val="23"/>
        </w:rPr>
        <w:t xml:space="preserve">    </w:t>
      </w:r>
      <w:r w:rsidR="00CB13D5">
        <w:rPr>
          <w:b/>
          <w:bCs/>
          <w:color w:val="auto"/>
          <w:sz w:val="23"/>
          <w:szCs w:val="23"/>
        </w:rPr>
        <w:t>nemá</w:t>
      </w:r>
    </w:p>
    <w:p w14:paraId="6FA2475F" w14:textId="77777777" w:rsidR="004208FA" w:rsidRDefault="004208FA" w:rsidP="005D536A">
      <w:pPr>
        <w:jc w:val="both"/>
      </w:pPr>
    </w:p>
    <w:sectPr w:rsidR="004208FA" w:rsidSect="00CD5E7F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A0C5" w14:textId="77777777" w:rsidR="00CD5E7F" w:rsidRDefault="00CD5E7F" w:rsidP="00536B52">
      <w:pPr>
        <w:spacing w:after="0" w:line="240" w:lineRule="auto"/>
      </w:pPr>
      <w:r>
        <w:separator/>
      </w:r>
    </w:p>
  </w:endnote>
  <w:endnote w:type="continuationSeparator" w:id="0">
    <w:p w14:paraId="1B36D51E" w14:textId="77777777" w:rsidR="00CD5E7F" w:rsidRDefault="00CD5E7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CA13" w14:textId="77777777" w:rsidR="00CD5E7F" w:rsidRDefault="00CD5E7F" w:rsidP="00536B52">
      <w:pPr>
        <w:spacing w:after="0" w:line="240" w:lineRule="auto"/>
      </w:pPr>
      <w:r>
        <w:separator/>
      </w:r>
    </w:p>
  </w:footnote>
  <w:footnote w:type="continuationSeparator" w:id="0">
    <w:p w14:paraId="4FC35708" w14:textId="77777777" w:rsidR="00CD5E7F" w:rsidRDefault="00CD5E7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B13D5" w14:paraId="7C8AB4A7" w14:textId="77777777" w:rsidTr="00185D24">
      <w:tc>
        <w:tcPr>
          <w:tcW w:w="3890" w:type="dxa"/>
        </w:tcPr>
        <w:p w14:paraId="6994EAA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0FB4CC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3BC6F84" w14:textId="45EAA400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0EE7E8" w14:textId="55A26C1D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9E377AA" w14:textId="531A85C0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6727A11" w14:textId="3B8A0233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C1B8B0" w14:textId="38832423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2D721F6" w14:textId="1A0E22BE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23EB509" w14:textId="2B578633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3AB3C581" w14:textId="57C42EB0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DACB84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626B1DF" w14:textId="1C3FFFD0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5827A54" w14:textId="5E459B4A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99B927A" w14:textId="2F633FB9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04F215E" w14:textId="0D906DE2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6C00531" w14:textId="78D42A20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F93EDF6" w14:textId="7E610236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91CC2F1" w14:textId="6A9EC3BB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F6F89D1" w14:textId="67C7CF59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6F0D7" w14:textId="776A712E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5240BE" w14:textId="4984E879" w:rsidR="00536B52" w:rsidRDefault="00CB13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0415FA1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08FA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08FA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B13D5"/>
    <w:rsid w:val="00CD5E7F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9D0F"/>
  <w15:docId w15:val="{9126FB3D-5EC8-4F9D-B94E-DF59F732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1438</Words>
  <Characters>8199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2024-03-01T12:58:00Z</cp:lastPrinted>
  <dcterms:created xsi:type="dcterms:W3CDTF">2024-03-01T12:52:00Z</dcterms:created>
  <dcterms:modified xsi:type="dcterms:W3CDTF">2024-03-01T12:59:00Z</dcterms:modified>
</cp:coreProperties>
</file>