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3BC87E8A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4CB3B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Úč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57477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1F7DD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E8BDC" w14:textId="77777777" w:rsidR="00464973" w:rsidRPr="00464973" w:rsidRDefault="00841450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86811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D124A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390FA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D9679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256A8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3356E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5CB53" w14:textId="77777777" w:rsidR="00464973" w:rsidRPr="00464973" w:rsidRDefault="0047346C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60D7C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0422F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7F3BD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EA4BB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25235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15AB5252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6881D3A0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57A098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6F57539" w14:textId="77777777" w:rsidR="00944C3D" w:rsidRDefault="00944C3D" w:rsidP="00944C3D">
      <w:pPr>
        <w:rPr>
          <w:rFonts w:ascii="Arial" w:hAnsi="Arial"/>
        </w:rPr>
      </w:pPr>
    </w:p>
    <w:p w14:paraId="519EF16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99F2919" w14:textId="77777777" w:rsidR="0067007D" w:rsidRPr="0012502B" w:rsidRDefault="0067007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>Spoločenstvo vlastníkov bytov</w:t>
      </w:r>
      <w:r w:rsidR="00CA1C3A">
        <w:rPr>
          <w:rFonts w:ascii="Arial" w:hAnsi="Arial"/>
        </w:rPr>
        <w:t xml:space="preserve"> a nebytových priestorov </w:t>
      </w:r>
      <w:r w:rsidRPr="0012502B">
        <w:rPr>
          <w:rFonts w:ascii="Arial" w:hAnsi="Arial"/>
        </w:rPr>
        <w:t>domu</w:t>
      </w:r>
      <w:r w:rsidR="00CA1C3A">
        <w:rPr>
          <w:rFonts w:ascii="Arial" w:hAnsi="Arial"/>
        </w:rPr>
        <w:t xml:space="preserve"> č.</w:t>
      </w:r>
      <w:r w:rsidRPr="0012502B">
        <w:rPr>
          <w:rFonts w:ascii="Arial" w:hAnsi="Arial"/>
        </w:rPr>
        <w:t xml:space="preserve"> </w:t>
      </w:r>
      <w:r w:rsidR="0047346C">
        <w:rPr>
          <w:rFonts w:ascii="Arial" w:hAnsi="Arial"/>
        </w:rPr>
        <w:t>482</w:t>
      </w:r>
      <w:r w:rsidR="00CA1C3A">
        <w:rPr>
          <w:rFonts w:ascii="Arial" w:hAnsi="Arial"/>
        </w:rPr>
        <w:t xml:space="preserve"> </w:t>
      </w:r>
    </w:p>
    <w:p w14:paraId="49F87E85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Trvalý pobyt alebo sídlo: 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p02 </w:instrText>
      </w:r>
      <w:r w:rsidRPr="0012502B">
        <w:rPr>
          <w:rFonts w:ascii="Arial" w:hAnsi="Arial"/>
        </w:rPr>
        <w:fldChar w:fldCharType="end"/>
      </w:r>
      <w:r w:rsidR="00950D49" w:rsidRPr="0012502B">
        <w:t xml:space="preserve"> </w:t>
      </w:r>
      <w:r w:rsidR="0018796F">
        <w:rPr>
          <w:rFonts w:ascii="Arial" w:hAnsi="Arial"/>
        </w:rPr>
        <w:t xml:space="preserve">I.Krasku </w:t>
      </w:r>
      <w:r w:rsidR="0047346C">
        <w:rPr>
          <w:rFonts w:ascii="Arial" w:hAnsi="Arial"/>
        </w:rPr>
        <w:t>482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5D1A975F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47346C">
        <w:rPr>
          <w:rFonts w:ascii="Arial" w:hAnsi="Arial"/>
        </w:rPr>
        <w:t>28.08.2003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602DF64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E4E92D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0763CB53" w14:textId="4EC7CB41" w:rsidR="00B96361" w:rsidRPr="0012502B" w:rsidRDefault="007F6B06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Mgr. Marta Mlč</w:t>
      </w:r>
      <w:r>
        <w:rPr>
          <w:rFonts w:ascii="Arial" w:hAnsi="Arial" w:cs="Arial"/>
        </w:rPr>
        <w:t>ů</w:t>
      </w:r>
      <w:r>
        <w:rPr>
          <w:rFonts w:ascii="Arial" w:hAnsi="Arial"/>
        </w:rPr>
        <w:t>chová</w:t>
      </w:r>
      <w:r w:rsidR="00C573A6" w:rsidRPr="0012502B">
        <w:rPr>
          <w:rFonts w:ascii="Arial" w:hAnsi="Arial"/>
        </w:rPr>
        <w:t>, predseda</w:t>
      </w:r>
    </w:p>
    <w:p w14:paraId="1A7BEFBE" w14:textId="77777777"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14:paraId="1FA9158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4ABBD27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3B84443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3A54B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44D0BCAF" w14:textId="7E99C174" w:rsidR="00944C3D" w:rsidRPr="0012502B" w:rsidRDefault="007F6B06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3</w:t>
      </w:r>
    </w:p>
    <w:p w14:paraId="16E355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0A92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A63A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D175C7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443E9F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72CE24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5B5B2420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5285D2F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FA2FEE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030DA923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3E1E57F1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2D208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55694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B3D1E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879AD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44B74AF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7DC823DA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021470F0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653D5BB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DF43B9E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1DA01FD3" w14:textId="77777777" w:rsidR="00944C3D" w:rsidRDefault="00944C3D" w:rsidP="00944C3D">
      <w:pPr>
        <w:rPr>
          <w:rFonts w:ascii="Arial" w:hAnsi="Arial"/>
          <w:b/>
        </w:rPr>
      </w:pPr>
    </w:p>
    <w:p w14:paraId="22F1AC35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2C683CD4" w14:textId="77777777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35F2671C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F6A6BB3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20B2734B" w14:textId="77777777" w:rsidR="00841450" w:rsidRDefault="00841450" w:rsidP="00841450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</w:t>
      </w:r>
      <w:r w:rsidR="00B259A5">
        <w:rPr>
          <w:rFonts w:ascii="Arial" w:hAnsi="Arial"/>
        </w:rPr>
        <w:t>voči Prvej stavebnej sporiteľni</w:t>
      </w:r>
      <w:r>
        <w:rPr>
          <w:rFonts w:ascii="Arial" w:hAnsi="Arial"/>
        </w:rPr>
        <w:t xml:space="preserve">. </w:t>
      </w:r>
    </w:p>
    <w:p w14:paraId="78FDBFBC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39B1980B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6D22A4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0DBFC7" w14:textId="77777777" w:rsidR="00944C3D" w:rsidRDefault="00944C3D" w:rsidP="00944C3D">
      <w:pPr>
        <w:rPr>
          <w:rFonts w:ascii="Arial" w:hAnsi="Arial"/>
          <w:b/>
        </w:rPr>
      </w:pPr>
    </w:p>
    <w:p w14:paraId="5B832A1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51F32E77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794A7134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37E5E043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08D9344C" w14:textId="77777777" w:rsidR="00944C3D" w:rsidRDefault="00944C3D" w:rsidP="00944C3D">
      <w:pPr>
        <w:rPr>
          <w:sz w:val="22"/>
          <w:szCs w:val="22"/>
        </w:rPr>
      </w:pPr>
    </w:p>
    <w:p w14:paraId="0FB805CE" w14:textId="77777777" w:rsidR="00944C3D" w:rsidRDefault="00944C3D" w:rsidP="00944C3D">
      <w:pPr>
        <w:rPr>
          <w:sz w:val="22"/>
          <w:szCs w:val="22"/>
        </w:rPr>
      </w:pPr>
    </w:p>
    <w:p w14:paraId="21C35A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E671583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33B12007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2D2673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6EFF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BD1C37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69452836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1D249A6D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20451646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8"/>
      <w:footerReference w:type="default" r:id="rId9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538A3" w14:textId="77777777" w:rsidR="00950D49" w:rsidRDefault="00950D49">
      <w:r>
        <w:separator/>
      </w:r>
    </w:p>
  </w:endnote>
  <w:endnote w:type="continuationSeparator" w:id="0">
    <w:p w14:paraId="4CCDD60D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F0567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9EEDC0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F31A4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322314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6203671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44AA2" w14:textId="77777777" w:rsidR="00950D49" w:rsidRDefault="00950D49">
      <w:r>
        <w:separator/>
      </w:r>
    </w:p>
  </w:footnote>
  <w:footnote w:type="continuationSeparator" w:id="0">
    <w:p w14:paraId="5D8BB493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021063">
    <w:abstractNumId w:val="13"/>
  </w:num>
  <w:num w:numId="2" w16cid:durableId="916405292">
    <w:abstractNumId w:val="17"/>
  </w:num>
  <w:num w:numId="3" w16cid:durableId="788671661">
    <w:abstractNumId w:val="8"/>
  </w:num>
  <w:num w:numId="4" w16cid:durableId="1082289538">
    <w:abstractNumId w:val="7"/>
  </w:num>
  <w:num w:numId="5" w16cid:durableId="15187340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5199891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37870529">
    <w:abstractNumId w:val="20"/>
  </w:num>
  <w:num w:numId="8" w16cid:durableId="1558929853">
    <w:abstractNumId w:val="10"/>
  </w:num>
  <w:num w:numId="9" w16cid:durableId="1765222630">
    <w:abstractNumId w:val="0"/>
  </w:num>
  <w:num w:numId="10" w16cid:durableId="1104618869">
    <w:abstractNumId w:val="19"/>
  </w:num>
  <w:num w:numId="11" w16cid:durableId="970742978">
    <w:abstractNumId w:val="6"/>
  </w:num>
  <w:num w:numId="12" w16cid:durableId="207693785">
    <w:abstractNumId w:val="9"/>
  </w:num>
  <w:num w:numId="13" w16cid:durableId="162864008">
    <w:abstractNumId w:val="12"/>
  </w:num>
  <w:num w:numId="14" w16cid:durableId="1323124241">
    <w:abstractNumId w:val="15"/>
  </w:num>
  <w:num w:numId="15" w16cid:durableId="1196575499">
    <w:abstractNumId w:val="14"/>
  </w:num>
  <w:num w:numId="16" w16cid:durableId="682973818">
    <w:abstractNumId w:val="2"/>
  </w:num>
  <w:num w:numId="17" w16cid:durableId="137888893">
    <w:abstractNumId w:val="4"/>
  </w:num>
  <w:num w:numId="18" w16cid:durableId="507134059">
    <w:abstractNumId w:val="11"/>
  </w:num>
  <w:num w:numId="19" w16cid:durableId="1513103288">
    <w:abstractNumId w:val="5"/>
  </w:num>
  <w:num w:numId="20" w16cid:durableId="24915152">
    <w:abstractNumId w:val="18"/>
  </w:num>
  <w:num w:numId="21" w16cid:durableId="16294335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0530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454F"/>
    <w:rsid w:val="00163764"/>
    <w:rsid w:val="001664BB"/>
    <w:rsid w:val="0018796F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2314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35BAD"/>
    <w:rsid w:val="0044062B"/>
    <w:rsid w:val="0044430B"/>
    <w:rsid w:val="00444AB0"/>
    <w:rsid w:val="00447203"/>
    <w:rsid w:val="004508BD"/>
    <w:rsid w:val="004520DD"/>
    <w:rsid w:val="00464973"/>
    <w:rsid w:val="0047156B"/>
    <w:rsid w:val="0047346C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42A3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7F6B06"/>
    <w:rsid w:val="00801080"/>
    <w:rsid w:val="00803EC6"/>
    <w:rsid w:val="00820918"/>
    <w:rsid w:val="0083409F"/>
    <w:rsid w:val="00841450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77EAD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3637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59A5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8705E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1C3A"/>
    <w:rsid w:val="00CB5868"/>
    <w:rsid w:val="00CB6966"/>
    <w:rsid w:val="00CC5FBF"/>
    <w:rsid w:val="00CC6D24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06C3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FEE064"/>
  <w15:docId w15:val="{269E7ED2-161B-4AC1-9D69-F0B2E3855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36FA3-F0F5-45AA-9397-538B3C7FD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6</cp:revision>
  <cp:lastPrinted>2018-03-22T08:40:00Z</cp:lastPrinted>
  <dcterms:created xsi:type="dcterms:W3CDTF">2019-03-28T08:35:00Z</dcterms:created>
  <dcterms:modified xsi:type="dcterms:W3CDTF">2024-03-12T17:50:00Z</dcterms:modified>
</cp:coreProperties>
</file>