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960"/>
        <w:gridCol w:w="960"/>
        <w:gridCol w:w="340"/>
        <w:gridCol w:w="340"/>
        <w:gridCol w:w="340"/>
        <w:gridCol w:w="340"/>
        <w:gridCol w:w="340"/>
        <w:gridCol w:w="340"/>
        <w:gridCol w:w="340"/>
        <w:gridCol w:w="340"/>
        <w:gridCol w:w="960"/>
        <w:gridCol w:w="340"/>
        <w:gridCol w:w="340"/>
        <w:gridCol w:w="340"/>
        <w:gridCol w:w="340"/>
      </w:tblGrid>
      <w:tr w:rsidR="00464973" w:rsidRPr="00464973" w14:paraId="1B2E2F3B" w14:textId="77777777" w:rsidTr="00464973">
        <w:trPr>
          <w:trHeight w:val="315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165DC" w14:textId="77777777" w:rsidR="00464973" w:rsidRPr="00464973" w:rsidRDefault="00464973" w:rsidP="00464973">
            <w:pPr>
              <w:rPr>
                <w:rFonts w:ascii="Arial" w:hAnsi="Arial" w:cs="Arial"/>
                <w:color w:val="000000"/>
                <w:lang w:eastAsia="sk-SK"/>
              </w:rPr>
            </w:pPr>
            <w:r w:rsidRPr="00464973"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Poznámky </w:t>
            </w:r>
            <w:r>
              <w:rPr>
                <w:rFonts w:ascii="Arial" w:hAnsi="Arial" w:cs="Arial"/>
                <w:color w:val="000000"/>
                <w:szCs w:val="18"/>
                <w:lang w:eastAsia="sk-SK"/>
              </w:rPr>
              <w:t>(</w:t>
            </w:r>
            <w:r w:rsidRPr="00464973"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Úč </w:t>
            </w:r>
            <w:r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NUJ </w:t>
            </w:r>
            <w:r w:rsidRPr="00464973"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3 </w:t>
            </w:r>
            <w:r>
              <w:rPr>
                <w:rFonts w:ascii="Arial" w:hAnsi="Arial" w:cs="Arial"/>
                <w:color w:val="000000"/>
                <w:szCs w:val="18"/>
                <w:lang w:eastAsia="sk-SK"/>
              </w:rPr>
              <w:t>–</w:t>
            </w:r>
            <w:r w:rsidRPr="00464973"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 01</w:t>
            </w:r>
            <w:r>
              <w:rPr>
                <w:rFonts w:ascii="Arial" w:hAnsi="Arial" w:cs="Arial"/>
                <w:color w:val="000000"/>
                <w:szCs w:val="18"/>
                <w:lang w:eastAsia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B57E" w14:textId="77777777" w:rsidR="00464973" w:rsidRPr="00464973" w:rsidRDefault="00464973" w:rsidP="00464973">
            <w:pPr>
              <w:rPr>
                <w:rFonts w:ascii="Arial" w:hAnsi="Arial" w:cs="Arial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84CF5" w14:textId="77777777" w:rsidR="00464973" w:rsidRPr="00464973" w:rsidRDefault="00464973" w:rsidP="00464973">
            <w:pPr>
              <w:jc w:val="right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64973">
              <w:rPr>
                <w:rFonts w:ascii="Arial" w:hAnsi="Arial" w:cs="Arial"/>
                <w:b/>
                <w:bCs/>
                <w:color w:val="000000"/>
                <w:szCs w:val="18"/>
                <w:lang w:eastAsia="sk-SK"/>
              </w:rPr>
              <w:t>IČO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D36F6" w14:textId="77777777" w:rsidR="00464973" w:rsidRPr="00464973" w:rsidRDefault="00841450" w:rsidP="00841450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3AAF" w14:textId="77777777" w:rsidR="00464973" w:rsidRPr="00464973" w:rsidRDefault="006D42A3" w:rsidP="00464973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11B6" w14:textId="77777777" w:rsidR="00464973" w:rsidRPr="00464973" w:rsidRDefault="006D42A3" w:rsidP="009A2A36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E2732" w14:textId="77777777" w:rsidR="00464973" w:rsidRPr="00464973" w:rsidRDefault="006D42A3" w:rsidP="009A2A36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265DB" w14:textId="77777777" w:rsidR="00464973" w:rsidRPr="00464973" w:rsidRDefault="006D42A3" w:rsidP="00464973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A6158" w14:textId="77777777" w:rsidR="00464973" w:rsidRPr="00464973" w:rsidRDefault="006D42A3" w:rsidP="00464973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53E32" w14:textId="77777777" w:rsidR="00464973" w:rsidRPr="00464973" w:rsidRDefault="006D42A3" w:rsidP="00464973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FB3BF" w14:textId="77777777" w:rsidR="00464973" w:rsidRPr="00464973" w:rsidRDefault="006D42A3" w:rsidP="0066395B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66F9" w14:textId="77777777" w:rsidR="00464973" w:rsidRPr="00464973" w:rsidRDefault="00464973" w:rsidP="0046497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/ 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4E54" w14:textId="77777777" w:rsidR="00464973" w:rsidRPr="00464973" w:rsidRDefault="00464973" w:rsidP="0046497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FA742" w14:textId="77777777" w:rsidR="00464973" w:rsidRPr="00464973" w:rsidRDefault="00464973" w:rsidP="0046497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7867" w14:textId="77777777" w:rsidR="00464973" w:rsidRPr="00464973" w:rsidRDefault="00464973" w:rsidP="0046497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D0B3" w14:textId="77777777" w:rsidR="00464973" w:rsidRPr="00464973" w:rsidRDefault="00464973" w:rsidP="0046497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55D6B9DB" w14:textId="77777777" w:rsidR="00464973" w:rsidRDefault="00464973" w:rsidP="00464973">
      <w:pPr>
        <w:pStyle w:val="Hlavika"/>
        <w:rPr>
          <w:b/>
          <w:bCs/>
          <w:sz w:val="28"/>
          <w:szCs w:val="28"/>
        </w:rPr>
      </w:pPr>
    </w:p>
    <w:p w14:paraId="29A4F514" w14:textId="77777777" w:rsidR="00464973" w:rsidRDefault="00464973" w:rsidP="00464973">
      <w:pPr>
        <w:pStyle w:val="Hlavika"/>
        <w:rPr>
          <w:b/>
          <w:bCs/>
          <w:sz w:val="28"/>
          <w:szCs w:val="28"/>
        </w:rPr>
      </w:pPr>
    </w:p>
    <w:p w14:paraId="385AD70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0FF834C9" w14:textId="77777777" w:rsidR="00944C3D" w:rsidRDefault="00944C3D" w:rsidP="00944C3D">
      <w:pPr>
        <w:rPr>
          <w:rFonts w:ascii="Arial" w:hAnsi="Arial"/>
        </w:rPr>
      </w:pPr>
    </w:p>
    <w:p w14:paraId="400DC58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B60BDD0" w14:textId="77777777" w:rsidR="0067007D" w:rsidRPr="0012502B" w:rsidRDefault="0067007D" w:rsidP="00944C3D">
      <w:pPr>
        <w:ind w:left="426"/>
        <w:rPr>
          <w:rFonts w:ascii="Arial" w:hAnsi="Arial"/>
        </w:rPr>
      </w:pPr>
      <w:r w:rsidRPr="0012502B">
        <w:rPr>
          <w:rFonts w:ascii="Arial" w:hAnsi="Arial"/>
        </w:rPr>
        <w:t>Spoločenstvo vlastníkov bytov</w:t>
      </w:r>
      <w:r w:rsidR="00CA1C3A">
        <w:rPr>
          <w:rFonts w:ascii="Arial" w:hAnsi="Arial"/>
        </w:rPr>
        <w:t xml:space="preserve"> a nebytových priestorov bytového</w:t>
      </w:r>
      <w:r w:rsidRPr="0012502B">
        <w:rPr>
          <w:rFonts w:ascii="Arial" w:hAnsi="Arial"/>
        </w:rPr>
        <w:t xml:space="preserve"> domu</w:t>
      </w:r>
      <w:r w:rsidR="00CA1C3A">
        <w:rPr>
          <w:rFonts w:ascii="Arial" w:hAnsi="Arial"/>
        </w:rPr>
        <w:t xml:space="preserve"> č.</w:t>
      </w:r>
      <w:r w:rsidRPr="0012502B">
        <w:rPr>
          <w:rFonts w:ascii="Arial" w:hAnsi="Arial"/>
        </w:rPr>
        <w:t xml:space="preserve"> </w:t>
      </w:r>
      <w:r w:rsidR="00E406C3">
        <w:rPr>
          <w:rFonts w:ascii="Arial" w:hAnsi="Arial"/>
        </w:rPr>
        <w:t>49</w:t>
      </w:r>
      <w:r w:rsidR="00CA1C3A">
        <w:rPr>
          <w:rFonts w:ascii="Arial" w:hAnsi="Arial"/>
        </w:rPr>
        <w:t>0 v</w:t>
      </w:r>
      <w:r w:rsidRPr="0012502B">
        <w:rPr>
          <w:rFonts w:ascii="Arial" w:hAnsi="Arial"/>
        </w:rPr>
        <w:t> </w:t>
      </w:r>
      <w:r w:rsidR="00841450" w:rsidRPr="0012502B">
        <w:rPr>
          <w:rFonts w:ascii="Arial" w:hAnsi="Arial"/>
        </w:rPr>
        <w:t>Púchov</w:t>
      </w:r>
      <w:r w:rsidR="00CA1C3A">
        <w:rPr>
          <w:rFonts w:ascii="Arial" w:hAnsi="Arial"/>
        </w:rPr>
        <w:t>e</w:t>
      </w:r>
    </w:p>
    <w:p w14:paraId="795EBD9C" w14:textId="77777777" w:rsidR="0067007D" w:rsidRPr="0012502B" w:rsidRDefault="00944C3D" w:rsidP="00944C3D">
      <w:pPr>
        <w:ind w:left="426"/>
        <w:rPr>
          <w:rFonts w:ascii="Arial" w:hAnsi="Arial"/>
        </w:rPr>
      </w:pPr>
      <w:r w:rsidRPr="0012502B">
        <w:rPr>
          <w:rFonts w:ascii="Arial" w:hAnsi="Arial"/>
        </w:rPr>
        <w:t xml:space="preserve">Trvalý pobyt alebo sídlo: </w:t>
      </w:r>
      <w:r w:rsidRPr="0012502B">
        <w:rPr>
          <w:rFonts w:ascii="Arial" w:hAnsi="Arial"/>
        </w:rPr>
        <w:fldChar w:fldCharType="begin"/>
      </w:r>
      <w:r w:rsidRPr="0012502B">
        <w:rPr>
          <w:rFonts w:ascii="Arial" w:hAnsi="Arial"/>
        </w:rPr>
        <w:instrText xml:space="preserve"> MERGEFIELD p02 </w:instrText>
      </w:r>
      <w:r w:rsidRPr="0012502B">
        <w:rPr>
          <w:rFonts w:ascii="Arial" w:hAnsi="Arial"/>
        </w:rPr>
        <w:fldChar w:fldCharType="end"/>
      </w:r>
      <w:r w:rsidR="00950D49" w:rsidRPr="0012502B">
        <w:t xml:space="preserve"> </w:t>
      </w:r>
      <w:r w:rsidR="0018796F">
        <w:rPr>
          <w:rFonts w:ascii="Arial" w:hAnsi="Arial"/>
        </w:rPr>
        <w:t>I.Krasku 490</w:t>
      </w:r>
      <w:r w:rsidR="00CF541D" w:rsidRPr="0012502B">
        <w:rPr>
          <w:rFonts w:ascii="Arial" w:hAnsi="Arial"/>
        </w:rPr>
        <w:t>, 020 01 Púchov</w:t>
      </w:r>
      <w:r w:rsidR="0067007D" w:rsidRPr="0012502B">
        <w:rPr>
          <w:rFonts w:ascii="Arial" w:hAnsi="Arial"/>
        </w:rPr>
        <w:t>, Slovenská republika</w:t>
      </w:r>
    </w:p>
    <w:p w14:paraId="429CFCFD" w14:textId="77777777" w:rsidR="00944C3D" w:rsidRPr="0012502B" w:rsidRDefault="00944C3D" w:rsidP="00944C3D">
      <w:pPr>
        <w:ind w:left="426"/>
        <w:rPr>
          <w:rFonts w:ascii="Arial" w:hAnsi="Arial"/>
        </w:rPr>
      </w:pPr>
      <w:r w:rsidRPr="0012502B">
        <w:rPr>
          <w:rFonts w:ascii="Arial" w:hAnsi="Arial"/>
        </w:rPr>
        <w:t xml:space="preserve">Dátum založenia alebo zriadenia účtovnej jednotky: </w:t>
      </w:r>
      <w:r w:rsidR="006D42A3">
        <w:rPr>
          <w:rFonts w:ascii="Arial" w:hAnsi="Arial"/>
        </w:rPr>
        <w:t>21.06.2004</w:t>
      </w:r>
      <w:r w:rsidRPr="0012502B">
        <w:rPr>
          <w:rFonts w:ascii="Arial" w:hAnsi="Arial"/>
        </w:rPr>
        <w:fldChar w:fldCharType="begin"/>
      </w:r>
      <w:r w:rsidRPr="0012502B">
        <w:rPr>
          <w:rFonts w:ascii="Arial" w:hAnsi="Arial"/>
        </w:rPr>
        <w:instrText xml:space="preserve"> MERGEFIELD p03 </w:instrText>
      </w:r>
      <w:r w:rsidRPr="0012502B">
        <w:rPr>
          <w:rFonts w:ascii="Arial" w:hAnsi="Arial"/>
        </w:rPr>
        <w:fldChar w:fldCharType="end"/>
      </w:r>
    </w:p>
    <w:p w14:paraId="1BA23E5E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A3F686D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p w14:paraId="2D95F3FE" w14:textId="77777777" w:rsidR="00B96361" w:rsidRPr="0012502B" w:rsidRDefault="00E406C3" w:rsidP="0012502B">
      <w:pPr>
        <w:ind w:firstLine="426"/>
        <w:rPr>
          <w:rFonts w:ascii="Arial" w:hAnsi="Arial"/>
        </w:rPr>
      </w:pPr>
      <w:r>
        <w:rPr>
          <w:rFonts w:ascii="Arial" w:hAnsi="Arial"/>
        </w:rPr>
        <w:t xml:space="preserve">Jozef </w:t>
      </w:r>
      <w:r w:rsidR="0018796F">
        <w:rPr>
          <w:rFonts w:ascii="Arial" w:hAnsi="Arial"/>
        </w:rPr>
        <w:t>Gašpárek</w:t>
      </w:r>
      <w:r w:rsidR="00C573A6" w:rsidRPr="0012502B">
        <w:rPr>
          <w:rFonts w:ascii="Arial" w:hAnsi="Arial"/>
        </w:rPr>
        <w:t>, predseda</w:t>
      </w:r>
    </w:p>
    <w:p w14:paraId="6CBE1B4E" w14:textId="77777777" w:rsidR="00C573A6" w:rsidRPr="00B96361" w:rsidRDefault="00C573A6" w:rsidP="00944C3D">
      <w:pPr>
        <w:ind w:left="720"/>
        <w:rPr>
          <w:rFonts w:ascii="Arial" w:hAnsi="Arial"/>
          <w:sz w:val="22"/>
          <w:szCs w:val="22"/>
        </w:rPr>
      </w:pPr>
    </w:p>
    <w:p w14:paraId="542A7CD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D042788" w14:textId="77777777" w:rsidR="00944C3D" w:rsidRPr="0012502B" w:rsidRDefault="00B96361" w:rsidP="0012502B">
      <w:pPr>
        <w:ind w:firstLine="426"/>
        <w:rPr>
          <w:rFonts w:ascii="Arial" w:hAnsi="Arial"/>
        </w:rPr>
      </w:pPr>
      <w:r w:rsidRPr="0012502B">
        <w:rPr>
          <w:rFonts w:ascii="Arial" w:hAnsi="Arial"/>
        </w:rPr>
        <w:t>správa nehnuteľností</w:t>
      </w:r>
      <w:r w:rsidR="00944C3D" w:rsidRPr="0012502B">
        <w:rPr>
          <w:rFonts w:ascii="Arial" w:hAnsi="Arial"/>
        </w:rPr>
        <w:fldChar w:fldCharType="begin"/>
      </w:r>
      <w:r w:rsidR="00944C3D" w:rsidRPr="0012502B">
        <w:rPr>
          <w:rFonts w:ascii="Arial" w:hAnsi="Arial"/>
        </w:rPr>
        <w:instrText xml:space="preserve"> MERGEFIELD p04 </w:instrText>
      </w:r>
      <w:r w:rsidR="00944C3D" w:rsidRPr="0012502B">
        <w:rPr>
          <w:rFonts w:ascii="Arial" w:hAnsi="Arial"/>
        </w:rPr>
        <w:fldChar w:fldCharType="end"/>
      </w:r>
    </w:p>
    <w:p w14:paraId="236D8E09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CEEAC0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p w14:paraId="2B4ABB06" w14:textId="690A070D" w:rsidR="00944C3D" w:rsidRPr="0012502B" w:rsidRDefault="001D4D55" w:rsidP="0012502B">
      <w:pPr>
        <w:ind w:firstLine="426"/>
        <w:rPr>
          <w:rFonts w:ascii="Arial" w:hAnsi="Arial"/>
        </w:rPr>
      </w:pPr>
      <w:r>
        <w:rPr>
          <w:rFonts w:ascii="Arial" w:hAnsi="Arial"/>
        </w:rPr>
        <w:t>0</w:t>
      </w:r>
    </w:p>
    <w:p w14:paraId="6CF5A24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65F7A7A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7EA576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4274C3B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62A4300C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FD43A8A" w14:textId="77777777" w:rsidR="00944C3D" w:rsidRPr="00841450" w:rsidRDefault="007A41EF" w:rsidP="00944C3D">
      <w:pPr>
        <w:ind w:firstLine="426"/>
        <w:rPr>
          <w:rFonts w:ascii="Arial" w:hAnsi="Arial"/>
        </w:rPr>
      </w:pPr>
      <w:r w:rsidRPr="00841450">
        <w:rPr>
          <w:rFonts w:ascii="Arial" w:hAnsi="Arial"/>
        </w:rPr>
        <w:t>áno</w:t>
      </w:r>
    </w:p>
    <w:p w14:paraId="1BD6957B" w14:textId="77777777" w:rsidR="007A41EF" w:rsidRPr="0029467C" w:rsidRDefault="007A41EF" w:rsidP="00944C3D">
      <w:pPr>
        <w:ind w:firstLine="426"/>
        <w:rPr>
          <w:rFonts w:ascii="Arial" w:hAnsi="Arial"/>
          <w:sz w:val="22"/>
          <w:szCs w:val="22"/>
        </w:rPr>
      </w:pPr>
    </w:p>
    <w:p w14:paraId="12313EE4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64674F1" w14:textId="77777777" w:rsidR="00944C3D" w:rsidRPr="00841450" w:rsidRDefault="00944C3D" w:rsidP="00944C3D">
      <w:pPr>
        <w:ind w:left="426"/>
        <w:rPr>
          <w:rFonts w:ascii="Arial" w:hAnsi="Arial"/>
        </w:rPr>
      </w:pPr>
      <w:r w:rsidRPr="00841450">
        <w:rPr>
          <w:rFonts w:ascii="Arial" w:hAnsi="Arial"/>
        </w:rPr>
        <w:t>k) pohľadávky</w:t>
      </w:r>
      <w:r w:rsidR="00A44198" w:rsidRPr="00841450">
        <w:rPr>
          <w:rFonts w:ascii="Arial" w:hAnsi="Arial"/>
        </w:rPr>
        <w:t xml:space="preserve"> sú ocenené pri ich vzniku menovitou hodnotou</w:t>
      </w:r>
    </w:p>
    <w:p w14:paraId="5800F94C" w14:textId="77777777" w:rsidR="00944C3D" w:rsidRPr="00841450" w:rsidRDefault="00944C3D" w:rsidP="00944C3D">
      <w:pPr>
        <w:ind w:left="426"/>
        <w:rPr>
          <w:rFonts w:ascii="Arial" w:hAnsi="Arial"/>
        </w:rPr>
      </w:pPr>
      <w:r w:rsidRPr="00841450">
        <w:rPr>
          <w:rFonts w:ascii="Arial" w:hAnsi="Arial"/>
        </w:rPr>
        <w:t xml:space="preserve">l) </w:t>
      </w:r>
      <w:r w:rsidR="00A44198" w:rsidRPr="00841450">
        <w:rPr>
          <w:rFonts w:ascii="Arial" w:hAnsi="Arial"/>
        </w:rPr>
        <w:t>peňažné prostriedky menovitou hodnotou</w:t>
      </w:r>
    </w:p>
    <w:p w14:paraId="3868B7D8" w14:textId="77777777" w:rsidR="00A44198" w:rsidRPr="00841450" w:rsidRDefault="00944C3D" w:rsidP="00944C3D">
      <w:pPr>
        <w:ind w:left="426"/>
        <w:rPr>
          <w:rFonts w:ascii="Arial" w:hAnsi="Arial"/>
        </w:rPr>
      </w:pPr>
      <w:r w:rsidRPr="00841450">
        <w:rPr>
          <w:rFonts w:ascii="Arial" w:hAnsi="Arial"/>
        </w:rPr>
        <w:t xml:space="preserve">n) záväzky </w:t>
      </w:r>
      <w:r w:rsidR="00A44198" w:rsidRPr="00841450">
        <w:rPr>
          <w:rFonts w:ascii="Arial" w:hAnsi="Arial"/>
        </w:rPr>
        <w:t>menovitou hodnotou</w:t>
      </w:r>
    </w:p>
    <w:p w14:paraId="2461AE24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262584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1E21E7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AB6D626" w14:textId="77777777" w:rsidR="00944C3D" w:rsidRPr="00841450" w:rsidRDefault="00944C3D" w:rsidP="00944C3D">
      <w:pPr>
        <w:ind w:left="426"/>
        <w:rPr>
          <w:rFonts w:ascii="Arial" w:hAnsi="Arial"/>
          <w:b/>
        </w:rPr>
      </w:pPr>
    </w:p>
    <w:p w14:paraId="53426EBB" w14:textId="77777777" w:rsidR="00A44198" w:rsidRPr="00841450" w:rsidRDefault="00A44198" w:rsidP="00841450">
      <w:pPr>
        <w:ind w:left="426"/>
        <w:rPr>
          <w:rFonts w:ascii="Arial" w:hAnsi="Arial"/>
        </w:rPr>
      </w:pPr>
      <w:r w:rsidRPr="00841450">
        <w:rPr>
          <w:rFonts w:ascii="Arial" w:hAnsi="Arial"/>
        </w:rPr>
        <w:t xml:space="preserve">Účtovná jednotka nevykazuje v súvahe neobežný majetok, zásoby, krátkodobý finančný majetok, </w:t>
      </w:r>
      <w:r w:rsidR="00A32FA2" w:rsidRPr="00841450">
        <w:rPr>
          <w:rFonts w:ascii="Arial" w:hAnsi="Arial"/>
        </w:rPr>
        <w:t>položky časového rozlíšenia.</w:t>
      </w:r>
    </w:p>
    <w:p w14:paraId="369EF0BF" w14:textId="77777777" w:rsidR="00A32FA2" w:rsidRDefault="00A32FA2" w:rsidP="00A44198">
      <w:pPr>
        <w:ind w:firstLine="426"/>
        <w:rPr>
          <w:rFonts w:ascii="Arial" w:hAnsi="Arial"/>
          <w:sz w:val="22"/>
          <w:szCs w:val="22"/>
        </w:rPr>
      </w:pPr>
    </w:p>
    <w:p w14:paraId="0A86B00C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C1C7BF9" w14:textId="77777777" w:rsidR="00944C3D" w:rsidRDefault="002148F5" w:rsidP="00944C3D">
      <w:pPr>
        <w:ind w:left="426"/>
        <w:rPr>
          <w:rFonts w:ascii="Arial" w:hAnsi="Arial"/>
        </w:rPr>
      </w:pPr>
      <w:r>
        <w:rPr>
          <w:rFonts w:ascii="Arial" w:hAnsi="Arial"/>
        </w:rPr>
        <w:t>Účtovná jednotka vykazuje  krátkodobé pohľadávky voči vlastníkom bytov a NP za nakúpené energie a služby, ktoré budú predmetom ročného vyúčtovania, prípadne za neuhradenú časť predpisu za užívanie B a NP. Všetky pohľadávky sú za hlavnú nezdaňovanú činnosť. ÚJ netvorila opravné položky k pohľadávkam.</w:t>
      </w:r>
    </w:p>
    <w:p w14:paraId="1BCCE177" w14:textId="77777777" w:rsidR="00944C3D" w:rsidRDefault="00944C3D" w:rsidP="00944C3D">
      <w:pPr>
        <w:rPr>
          <w:rFonts w:ascii="Arial" w:hAnsi="Arial"/>
          <w:b/>
        </w:rPr>
      </w:pPr>
    </w:p>
    <w:p w14:paraId="1DF25C30" w14:textId="77777777" w:rsidR="00944C3D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p w14:paraId="75C75BA0" w14:textId="77777777" w:rsidR="000C2E65" w:rsidRDefault="000C2E65" w:rsidP="000C2E65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Účtovná jednotka vykazuje peňažné fondy tvorené podľa osobitného predpisu, ktorým je Fond prevádzky, údržby a opráv tvorený podľa Zákona č. 182/1993 Zb. z. o vlastníctve bytov a nebytových priestorov.</w:t>
      </w:r>
    </w:p>
    <w:p w14:paraId="7C13002F" w14:textId="77777777" w:rsidR="00880E42" w:rsidRDefault="00880E42" w:rsidP="000C2E65">
      <w:pPr>
        <w:spacing w:after="120"/>
        <w:ind w:left="426"/>
        <w:jc w:val="both"/>
        <w:rPr>
          <w:rFonts w:ascii="Arial" w:hAnsi="Arial"/>
        </w:rPr>
      </w:pPr>
    </w:p>
    <w:p w14:paraId="7FFAFD09" w14:textId="77777777" w:rsidR="00944C3D" w:rsidRPr="002426E3" w:rsidRDefault="00944C3D" w:rsidP="002426E3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426E3">
        <w:rPr>
          <w:rFonts w:ascii="Arial" w:hAnsi="Arial"/>
          <w:b/>
          <w:sz w:val="22"/>
          <w:szCs w:val="22"/>
        </w:rPr>
        <w:t>Opis a výška cudzích zdrojov</w:t>
      </w:r>
    </w:p>
    <w:p w14:paraId="5ACA4D1C" w14:textId="77777777" w:rsidR="002C4BCC" w:rsidRDefault="002C4BCC" w:rsidP="002C4BCC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Účtovná jednotka vykazuje krátkodobé záväzky z obchodného styku za neuhradené dodávky od dodávateľov plnení, opráv a</w:t>
      </w:r>
      <w:r w:rsidR="00431DA6">
        <w:rPr>
          <w:rFonts w:ascii="Arial" w:hAnsi="Arial"/>
        </w:rPr>
        <w:t> služieb. Tiež vykazuje ostatné krátkodobé záväzky za predpis na plnenia voči vlastníkom B a NP, ktoré budú predmetom ročného vyúčtovania.</w:t>
      </w:r>
    </w:p>
    <w:p w14:paraId="1DFD1B58" w14:textId="300732A7" w:rsidR="00841450" w:rsidRDefault="00841450" w:rsidP="00841450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 xml:space="preserve">Účtovná jednotka vykazuje dlhodobé bankové úvery voči </w:t>
      </w:r>
      <w:r w:rsidR="0018796F">
        <w:rPr>
          <w:rFonts w:ascii="Arial" w:hAnsi="Arial"/>
        </w:rPr>
        <w:t>Slovenskej sporiteľni</w:t>
      </w:r>
      <w:r>
        <w:rPr>
          <w:rFonts w:ascii="Arial" w:hAnsi="Arial"/>
        </w:rPr>
        <w:t>.</w:t>
      </w:r>
    </w:p>
    <w:p w14:paraId="120EAF3A" w14:textId="77777777" w:rsidR="00431DA6" w:rsidRDefault="00431DA6" w:rsidP="00431DA6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 xml:space="preserve">Účtovná jednotka nevykazuje </w:t>
      </w:r>
      <w:r w:rsidRPr="00431DA6">
        <w:rPr>
          <w:rFonts w:ascii="Arial" w:hAnsi="Arial"/>
        </w:rPr>
        <w:t>majet</w:t>
      </w:r>
      <w:r w:rsidR="00841450">
        <w:rPr>
          <w:rFonts w:ascii="Arial" w:hAnsi="Arial"/>
        </w:rPr>
        <w:t>o</w:t>
      </w:r>
      <w:r w:rsidRPr="00431DA6">
        <w:rPr>
          <w:rFonts w:ascii="Arial" w:hAnsi="Arial"/>
        </w:rPr>
        <w:t>k prenajat</w:t>
      </w:r>
      <w:r w:rsidR="00841450">
        <w:rPr>
          <w:rFonts w:ascii="Arial" w:hAnsi="Arial"/>
        </w:rPr>
        <w:t>ý</w:t>
      </w:r>
      <w:r w:rsidRPr="00431DA6">
        <w:rPr>
          <w:rFonts w:ascii="Arial" w:hAnsi="Arial"/>
        </w:rPr>
        <w:t xml:space="preserve"> formou finančného prenájmu</w:t>
      </w:r>
      <w:r>
        <w:rPr>
          <w:rFonts w:ascii="Arial" w:hAnsi="Arial"/>
        </w:rPr>
        <w:t>.</w:t>
      </w:r>
    </w:p>
    <w:p w14:paraId="5864F6A5" w14:textId="77777777" w:rsidR="00431DA6" w:rsidRDefault="00431DA6" w:rsidP="00431DA6">
      <w:pPr>
        <w:spacing w:after="120"/>
        <w:ind w:left="426"/>
        <w:jc w:val="both"/>
        <w:rPr>
          <w:rFonts w:ascii="Arial" w:hAnsi="Arial"/>
        </w:rPr>
      </w:pPr>
    </w:p>
    <w:p w14:paraId="3457091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A044F1D" w14:textId="77777777" w:rsidR="00944C3D" w:rsidRDefault="00944C3D" w:rsidP="00944C3D">
      <w:pPr>
        <w:rPr>
          <w:rFonts w:ascii="Arial" w:hAnsi="Arial"/>
          <w:b/>
        </w:rPr>
      </w:pPr>
    </w:p>
    <w:p w14:paraId="625BAEE6" w14:textId="77777777" w:rsidR="00F2729F" w:rsidRDefault="00F2729F" w:rsidP="00F2729F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Všetky náklady a výnosy účtovnej jednotky sú za hlavnú nezdaňovanú činnosť.</w:t>
      </w:r>
    </w:p>
    <w:p w14:paraId="7251A390" w14:textId="77777777" w:rsidR="00B64B81" w:rsidRDefault="008E7537" w:rsidP="008E7537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Účtovná jednotk</w:t>
      </w:r>
      <w:r w:rsidR="00F2729F">
        <w:rPr>
          <w:rFonts w:ascii="Arial" w:hAnsi="Arial"/>
        </w:rPr>
        <w:t>a</w:t>
      </w:r>
      <w:r>
        <w:rPr>
          <w:rFonts w:ascii="Arial" w:hAnsi="Arial"/>
        </w:rPr>
        <w:t xml:space="preserve"> nevykazuje </w:t>
      </w:r>
      <w:r w:rsidRPr="008E7537">
        <w:rPr>
          <w:rFonts w:ascii="Arial" w:hAnsi="Arial"/>
        </w:rPr>
        <w:t>tržb</w:t>
      </w:r>
      <w:r>
        <w:rPr>
          <w:rFonts w:ascii="Arial" w:hAnsi="Arial"/>
        </w:rPr>
        <w:t>y</w:t>
      </w:r>
      <w:r w:rsidRPr="008E7537">
        <w:rPr>
          <w:rFonts w:ascii="Arial" w:hAnsi="Arial"/>
        </w:rPr>
        <w:t xml:space="preserve"> za vlastné výkony a</w:t>
      </w:r>
      <w:r>
        <w:rPr>
          <w:rFonts w:ascii="Arial" w:hAnsi="Arial"/>
        </w:rPr>
        <w:t> </w:t>
      </w:r>
      <w:r w:rsidRPr="008E7537">
        <w:rPr>
          <w:rFonts w:ascii="Arial" w:hAnsi="Arial"/>
        </w:rPr>
        <w:t>tovar</w:t>
      </w:r>
      <w:r>
        <w:rPr>
          <w:rFonts w:ascii="Arial" w:hAnsi="Arial"/>
        </w:rPr>
        <w:t>, p</w:t>
      </w:r>
      <w:r w:rsidRPr="008E7537">
        <w:rPr>
          <w:rFonts w:ascii="Arial" w:hAnsi="Arial"/>
        </w:rPr>
        <w:t>rijat</w:t>
      </w:r>
      <w:r>
        <w:rPr>
          <w:rFonts w:ascii="Arial" w:hAnsi="Arial"/>
        </w:rPr>
        <w:t>é</w:t>
      </w:r>
      <w:r w:rsidRPr="008E7537">
        <w:rPr>
          <w:rFonts w:ascii="Arial" w:hAnsi="Arial"/>
        </w:rPr>
        <w:t xml:space="preserve"> dar</w:t>
      </w:r>
      <w:r>
        <w:rPr>
          <w:rFonts w:ascii="Arial" w:hAnsi="Arial"/>
        </w:rPr>
        <w:t>y</w:t>
      </w:r>
      <w:r w:rsidRPr="008E7537">
        <w:rPr>
          <w:rFonts w:ascii="Arial" w:hAnsi="Arial"/>
        </w:rPr>
        <w:t xml:space="preserve">, </w:t>
      </w:r>
      <w:r w:rsidR="00B64B81">
        <w:rPr>
          <w:rFonts w:ascii="Arial" w:hAnsi="Arial"/>
        </w:rPr>
        <w:t xml:space="preserve">prijaté </w:t>
      </w:r>
      <w:r w:rsidR="00B64B81" w:rsidRPr="008E7537">
        <w:rPr>
          <w:rFonts w:ascii="Arial" w:hAnsi="Arial"/>
        </w:rPr>
        <w:t>dotáci</w:t>
      </w:r>
      <w:r w:rsidR="00B64B81">
        <w:rPr>
          <w:rFonts w:ascii="Arial" w:hAnsi="Arial"/>
        </w:rPr>
        <w:t xml:space="preserve">e a granty, </w:t>
      </w:r>
      <w:r w:rsidR="00B64B81" w:rsidRPr="008E7537">
        <w:rPr>
          <w:rFonts w:ascii="Arial" w:hAnsi="Arial"/>
        </w:rPr>
        <w:t>významn</w:t>
      </w:r>
      <w:r w:rsidR="00B64B81">
        <w:rPr>
          <w:rFonts w:ascii="Arial" w:hAnsi="Arial"/>
        </w:rPr>
        <w:t>é</w:t>
      </w:r>
      <w:r w:rsidR="00B64B81" w:rsidRPr="008E7537">
        <w:rPr>
          <w:rFonts w:ascii="Arial" w:hAnsi="Arial"/>
        </w:rPr>
        <w:t xml:space="preserve"> položk</w:t>
      </w:r>
      <w:r w:rsidR="00B64B81">
        <w:rPr>
          <w:rFonts w:ascii="Arial" w:hAnsi="Arial"/>
        </w:rPr>
        <w:t>y</w:t>
      </w:r>
      <w:r w:rsidR="00B64B81" w:rsidRPr="008E7537">
        <w:rPr>
          <w:rFonts w:ascii="Arial" w:hAnsi="Arial"/>
        </w:rPr>
        <w:t xml:space="preserve"> finančných výnosov</w:t>
      </w:r>
      <w:r w:rsidR="00B64B81">
        <w:rPr>
          <w:rFonts w:ascii="Arial" w:hAnsi="Arial"/>
        </w:rPr>
        <w:t>.</w:t>
      </w:r>
    </w:p>
    <w:p w14:paraId="40FCCEBD" w14:textId="77777777" w:rsidR="00F2729F" w:rsidRDefault="00B64B81" w:rsidP="00F2729F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Najvýznamnejšími nákladmi sú náklady na Opravy a</w:t>
      </w:r>
      <w:r w:rsidR="00F2729F">
        <w:rPr>
          <w:rFonts w:ascii="Arial" w:hAnsi="Arial"/>
        </w:rPr>
        <w:t> </w:t>
      </w:r>
      <w:r>
        <w:rPr>
          <w:rFonts w:ascii="Arial" w:hAnsi="Arial"/>
        </w:rPr>
        <w:t>udržiavanie</w:t>
      </w:r>
      <w:r w:rsidR="00F2729F">
        <w:rPr>
          <w:rFonts w:ascii="Arial" w:hAnsi="Arial"/>
        </w:rPr>
        <w:t>, ktoré boli vynaložené v súlade so Zákonom č. 182/1993 Zb. z. o vlastníctve bytov a nebytových priestorov.</w:t>
      </w:r>
    </w:p>
    <w:p w14:paraId="3D93F337" w14:textId="77777777" w:rsidR="00F2729F" w:rsidRDefault="00F2729F" w:rsidP="00F2729F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Ú</w:t>
      </w:r>
      <w:r w:rsidRPr="00B64B81">
        <w:rPr>
          <w:rFonts w:ascii="Arial" w:hAnsi="Arial"/>
        </w:rPr>
        <w:t>čtovn</w:t>
      </w:r>
      <w:r>
        <w:rPr>
          <w:rFonts w:ascii="Arial" w:hAnsi="Arial"/>
        </w:rPr>
        <w:t>á</w:t>
      </w:r>
      <w:r w:rsidRPr="00B64B81">
        <w:rPr>
          <w:rFonts w:ascii="Arial" w:hAnsi="Arial"/>
        </w:rPr>
        <w:t xml:space="preserve"> jednotke</w:t>
      </w:r>
      <w:r>
        <w:rPr>
          <w:rFonts w:ascii="Arial" w:hAnsi="Arial"/>
        </w:rPr>
        <w:t xml:space="preserve"> nemá </w:t>
      </w:r>
      <w:r w:rsidRPr="00B64B81">
        <w:rPr>
          <w:rFonts w:ascii="Arial" w:hAnsi="Arial"/>
        </w:rPr>
        <w:t>povinnosť overenia účtovnej závierky audítorom</w:t>
      </w:r>
      <w:r>
        <w:rPr>
          <w:rFonts w:ascii="Arial" w:hAnsi="Arial"/>
        </w:rPr>
        <w:t>.</w:t>
      </w:r>
    </w:p>
    <w:p w14:paraId="6FE6548D" w14:textId="77777777" w:rsidR="00944C3D" w:rsidRDefault="00944C3D" w:rsidP="00944C3D">
      <w:pPr>
        <w:rPr>
          <w:sz w:val="22"/>
          <w:szCs w:val="22"/>
        </w:rPr>
      </w:pPr>
    </w:p>
    <w:p w14:paraId="7246A1AD" w14:textId="77777777" w:rsidR="00944C3D" w:rsidRDefault="00944C3D" w:rsidP="00944C3D">
      <w:pPr>
        <w:rPr>
          <w:sz w:val="22"/>
          <w:szCs w:val="22"/>
        </w:rPr>
      </w:pPr>
    </w:p>
    <w:p w14:paraId="1AB55ED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3B0319DE" w14:textId="77777777" w:rsidR="00F2729F" w:rsidRDefault="00F2729F" w:rsidP="00944C3D">
      <w:pPr>
        <w:rPr>
          <w:rFonts w:ascii="Arial" w:hAnsi="Arial"/>
          <w:sz w:val="22"/>
          <w:szCs w:val="22"/>
        </w:rPr>
      </w:pPr>
    </w:p>
    <w:p w14:paraId="01043E5B" w14:textId="77777777" w:rsidR="00F2729F" w:rsidRDefault="00F2729F" w:rsidP="00F2729F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 xml:space="preserve">Účtovná jednotka nevykazuje </w:t>
      </w:r>
      <w:r w:rsidRPr="00F2729F">
        <w:rPr>
          <w:rFonts w:ascii="Arial" w:hAnsi="Arial"/>
        </w:rPr>
        <w:t>údaj</w:t>
      </w:r>
      <w:r>
        <w:rPr>
          <w:rFonts w:ascii="Arial" w:hAnsi="Arial"/>
        </w:rPr>
        <w:t>e</w:t>
      </w:r>
      <w:r w:rsidRPr="00F2729F">
        <w:rPr>
          <w:rFonts w:ascii="Arial" w:hAnsi="Arial"/>
        </w:rPr>
        <w:t xml:space="preserve"> na podsúvahových účtoch</w:t>
      </w:r>
      <w:r>
        <w:rPr>
          <w:rFonts w:ascii="Arial" w:hAnsi="Arial"/>
        </w:rPr>
        <w:t>.</w:t>
      </w:r>
    </w:p>
    <w:p w14:paraId="1AD8E1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493D2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DBC5DF2" w14:textId="77777777" w:rsidR="00F2729F" w:rsidRDefault="00F2729F" w:rsidP="00F2729F">
      <w:pPr>
        <w:spacing w:after="120"/>
        <w:ind w:left="426"/>
        <w:jc w:val="both"/>
        <w:rPr>
          <w:rFonts w:ascii="Arial" w:hAnsi="Arial"/>
        </w:rPr>
      </w:pPr>
    </w:p>
    <w:p w14:paraId="4E6CDB67" w14:textId="77777777" w:rsidR="008E1C61" w:rsidRDefault="00F2729F" w:rsidP="008E1C61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 xml:space="preserve">Účtovná jednotka </w:t>
      </w:r>
      <w:r w:rsidR="008E1C61">
        <w:rPr>
          <w:rFonts w:ascii="Arial" w:hAnsi="Arial"/>
        </w:rPr>
        <w:t xml:space="preserve">neeviduje </w:t>
      </w:r>
      <w:r w:rsidR="008E1C61" w:rsidRPr="008E1C61">
        <w:rPr>
          <w:rFonts w:ascii="Arial" w:hAnsi="Arial"/>
        </w:rPr>
        <w:t>in</w:t>
      </w:r>
      <w:r w:rsidR="008E1C61">
        <w:rPr>
          <w:rFonts w:ascii="Arial" w:hAnsi="Arial"/>
        </w:rPr>
        <w:t>é</w:t>
      </w:r>
      <w:r w:rsidR="008E1C61" w:rsidRPr="008E1C61">
        <w:rPr>
          <w:rFonts w:ascii="Arial" w:hAnsi="Arial"/>
        </w:rPr>
        <w:t xml:space="preserve"> aktív</w:t>
      </w:r>
      <w:r w:rsidR="008E1C61">
        <w:rPr>
          <w:rFonts w:ascii="Arial" w:hAnsi="Arial"/>
        </w:rPr>
        <w:t xml:space="preserve">a, iné pasíva, </w:t>
      </w:r>
      <w:r w:rsidR="008E1C61" w:rsidRPr="008E1C61">
        <w:rPr>
          <w:rFonts w:ascii="Arial" w:hAnsi="Arial"/>
        </w:rPr>
        <w:t>ostatn</w:t>
      </w:r>
      <w:r w:rsidR="008E1C61">
        <w:rPr>
          <w:rFonts w:ascii="Arial" w:hAnsi="Arial"/>
        </w:rPr>
        <w:t xml:space="preserve">é </w:t>
      </w:r>
      <w:r w:rsidR="008E1C61" w:rsidRPr="008E1C61">
        <w:rPr>
          <w:rFonts w:ascii="Arial" w:hAnsi="Arial"/>
        </w:rPr>
        <w:t>finančn</w:t>
      </w:r>
      <w:r w:rsidR="008E1C61">
        <w:rPr>
          <w:rFonts w:ascii="Arial" w:hAnsi="Arial"/>
        </w:rPr>
        <w:t>é</w:t>
      </w:r>
      <w:r w:rsidR="008E1C61" w:rsidRPr="008E1C61">
        <w:rPr>
          <w:rFonts w:ascii="Arial" w:hAnsi="Arial"/>
        </w:rPr>
        <w:t xml:space="preserve"> povinnost</w:t>
      </w:r>
      <w:r w:rsidR="008E1C61">
        <w:rPr>
          <w:rFonts w:ascii="Arial" w:hAnsi="Arial"/>
        </w:rPr>
        <w:t xml:space="preserve">i okrem tých, ktoré vykázala v súvahe ani nemá </w:t>
      </w:r>
      <w:r w:rsidR="008E1C61" w:rsidRPr="008E1C61">
        <w:rPr>
          <w:rFonts w:ascii="Arial" w:hAnsi="Arial"/>
        </w:rPr>
        <w:t>v správe alebo vo vlastníctve kultúrn</w:t>
      </w:r>
      <w:r w:rsidR="008E1C61">
        <w:rPr>
          <w:rFonts w:ascii="Arial" w:hAnsi="Arial"/>
        </w:rPr>
        <w:t>e</w:t>
      </w:r>
      <w:r w:rsidR="008E1C61" w:rsidRPr="008E1C61">
        <w:rPr>
          <w:rFonts w:ascii="Arial" w:hAnsi="Arial"/>
        </w:rPr>
        <w:t xml:space="preserve"> pamiatk</w:t>
      </w:r>
      <w:r w:rsidR="008E1C61">
        <w:rPr>
          <w:rFonts w:ascii="Arial" w:hAnsi="Arial"/>
        </w:rPr>
        <w:t>y.</w:t>
      </w:r>
    </w:p>
    <w:p w14:paraId="4129CF57" w14:textId="77777777" w:rsidR="008E1C61" w:rsidRPr="008E1C61" w:rsidRDefault="008E1C61" w:rsidP="008E1C61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M</w:t>
      </w:r>
      <w:r w:rsidRPr="008E1C61">
        <w:rPr>
          <w:rFonts w:ascii="Arial" w:hAnsi="Arial"/>
        </w:rPr>
        <w:t>edzi dňom, ku ktorému sa zostavuje účtovná</w:t>
      </w:r>
      <w:r>
        <w:rPr>
          <w:rFonts w:ascii="Arial" w:hAnsi="Arial"/>
        </w:rPr>
        <w:t xml:space="preserve"> závierka a dňom jej zostavenia nenastali žiadne </w:t>
      </w:r>
      <w:r w:rsidRPr="008E1C61">
        <w:rPr>
          <w:rFonts w:ascii="Arial" w:hAnsi="Arial"/>
        </w:rPr>
        <w:t>významn</w:t>
      </w:r>
      <w:r>
        <w:rPr>
          <w:rFonts w:ascii="Arial" w:hAnsi="Arial"/>
        </w:rPr>
        <w:t>é</w:t>
      </w:r>
      <w:r w:rsidRPr="008E1C61">
        <w:rPr>
          <w:rFonts w:ascii="Arial" w:hAnsi="Arial"/>
        </w:rPr>
        <w:t xml:space="preserve"> skutočnosti</w:t>
      </w:r>
      <w:r>
        <w:rPr>
          <w:rFonts w:ascii="Arial" w:hAnsi="Arial"/>
        </w:rPr>
        <w:t>.</w:t>
      </w:r>
    </w:p>
    <w:p w14:paraId="7C041D09" w14:textId="77777777" w:rsidR="008E1C61" w:rsidRDefault="008E1C61" w:rsidP="008E1C61">
      <w:pPr>
        <w:spacing w:after="120"/>
        <w:ind w:left="426"/>
        <w:jc w:val="both"/>
        <w:rPr>
          <w:rFonts w:ascii="Arial" w:hAnsi="Arial"/>
        </w:rPr>
      </w:pPr>
    </w:p>
    <w:sectPr w:rsidR="008E1C61" w:rsidSect="0012502B">
      <w:footerReference w:type="even" r:id="rId8"/>
      <w:footerReference w:type="default" r:id="rId9"/>
      <w:pgSz w:w="11906" w:h="16838"/>
      <w:pgMar w:top="567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C14CA" w14:textId="77777777" w:rsidR="00950D49" w:rsidRDefault="00950D49">
      <w:r>
        <w:separator/>
      </w:r>
    </w:p>
  </w:endnote>
  <w:endnote w:type="continuationSeparator" w:id="0">
    <w:p w14:paraId="10A993B2" w14:textId="77777777" w:rsidR="00950D49" w:rsidRDefault="00950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85543" w14:textId="77777777" w:rsidR="00950D49" w:rsidRDefault="00950D49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E5BC687" w14:textId="77777777" w:rsidR="00950D49" w:rsidRDefault="00950D49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AC605" w14:textId="77777777" w:rsidR="00950D49" w:rsidRPr="00010D38" w:rsidRDefault="00950D49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880E42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784BA925" w14:textId="77777777" w:rsidR="00950D49" w:rsidRDefault="00950D49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AD9B5" w14:textId="77777777" w:rsidR="00950D49" w:rsidRDefault="00950D49">
      <w:r>
        <w:separator/>
      </w:r>
    </w:p>
  </w:footnote>
  <w:footnote w:type="continuationSeparator" w:id="0">
    <w:p w14:paraId="6E020D69" w14:textId="77777777" w:rsidR="00950D49" w:rsidRDefault="00950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695349">
    <w:abstractNumId w:val="13"/>
  </w:num>
  <w:num w:numId="2" w16cid:durableId="18242206">
    <w:abstractNumId w:val="17"/>
  </w:num>
  <w:num w:numId="3" w16cid:durableId="531456918">
    <w:abstractNumId w:val="8"/>
  </w:num>
  <w:num w:numId="4" w16cid:durableId="592712593">
    <w:abstractNumId w:val="7"/>
  </w:num>
  <w:num w:numId="5" w16cid:durableId="79825666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490051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87400764">
    <w:abstractNumId w:val="20"/>
  </w:num>
  <w:num w:numId="8" w16cid:durableId="209728256">
    <w:abstractNumId w:val="10"/>
  </w:num>
  <w:num w:numId="9" w16cid:durableId="932250982">
    <w:abstractNumId w:val="0"/>
  </w:num>
  <w:num w:numId="10" w16cid:durableId="856119864">
    <w:abstractNumId w:val="19"/>
  </w:num>
  <w:num w:numId="11" w16cid:durableId="773548896">
    <w:abstractNumId w:val="6"/>
  </w:num>
  <w:num w:numId="12" w16cid:durableId="863859788">
    <w:abstractNumId w:val="9"/>
  </w:num>
  <w:num w:numId="13" w16cid:durableId="283464929">
    <w:abstractNumId w:val="12"/>
  </w:num>
  <w:num w:numId="14" w16cid:durableId="282351097">
    <w:abstractNumId w:val="15"/>
  </w:num>
  <w:num w:numId="15" w16cid:durableId="1196038277">
    <w:abstractNumId w:val="14"/>
  </w:num>
  <w:num w:numId="16" w16cid:durableId="1615095521">
    <w:abstractNumId w:val="2"/>
  </w:num>
  <w:num w:numId="17" w16cid:durableId="1900557239">
    <w:abstractNumId w:val="4"/>
  </w:num>
  <w:num w:numId="18" w16cid:durableId="1506549329">
    <w:abstractNumId w:val="11"/>
  </w:num>
  <w:num w:numId="19" w16cid:durableId="308025173">
    <w:abstractNumId w:val="5"/>
  </w:num>
  <w:num w:numId="20" w16cid:durableId="382826800">
    <w:abstractNumId w:val="18"/>
  </w:num>
  <w:num w:numId="21" w16cid:durableId="1532036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rg1" w:val="201654"/>
    <w:docVar w:name="arg2" w:val="driver=asa9;dbf=g:\data\mbppuchov.db;dbn=mbppuchov;eng=sql11;links=tcpip(ip=192.168.0.101);uid=janduchova;con=finus(10.15);pwd=55555"/>
    <w:docVar w:name="arg3" w:val="0"/>
    <w:docVar w:name="arg4" w:val="C:\Users\MsBP\AppData\Local\Temp\292921.doc"/>
    <w:docVar w:name="arg5" w:val="1"/>
  </w:docVars>
  <w:rsids>
    <w:rsidRoot w:val="00A77D3E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2E65"/>
    <w:rsid w:val="000C553E"/>
    <w:rsid w:val="000D134A"/>
    <w:rsid w:val="000F0107"/>
    <w:rsid w:val="00105D55"/>
    <w:rsid w:val="00120F10"/>
    <w:rsid w:val="0012290E"/>
    <w:rsid w:val="0012502B"/>
    <w:rsid w:val="0012652D"/>
    <w:rsid w:val="0013217B"/>
    <w:rsid w:val="001465C1"/>
    <w:rsid w:val="0015103D"/>
    <w:rsid w:val="00152B1C"/>
    <w:rsid w:val="0015454F"/>
    <w:rsid w:val="00163764"/>
    <w:rsid w:val="001664BB"/>
    <w:rsid w:val="0018796F"/>
    <w:rsid w:val="0019621E"/>
    <w:rsid w:val="00197E0F"/>
    <w:rsid w:val="001B51FA"/>
    <w:rsid w:val="001D225C"/>
    <w:rsid w:val="001D2AB6"/>
    <w:rsid w:val="001D4D55"/>
    <w:rsid w:val="001E33AE"/>
    <w:rsid w:val="001E538B"/>
    <w:rsid w:val="001F17B9"/>
    <w:rsid w:val="001F7461"/>
    <w:rsid w:val="00200A6E"/>
    <w:rsid w:val="002066E2"/>
    <w:rsid w:val="00207A36"/>
    <w:rsid w:val="00212499"/>
    <w:rsid w:val="002148F5"/>
    <w:rsid w:val="00220DC1"/>
    <w:rsid w:val="00224039"/>
    <w:rsid w:val="002247A4"/>
    <w:rsid w:val="00230F36"/>
    <w:rsid w:val="00240D97"/>
    <w:rsid w:val="00241F9D"/>
    <w:rsid w:val="002426E3"/>
    <w:rsid w:val="002509F7"/>
    <w:rsid w:val="00251EEE"/>
    <w:rsid w:val="00253A0A"/>
    <w:rsid w:val="00254422"/>
    <w:rsid w:val="002671C7"/>
    <w:rsid w:val="00270F44"/>
    <w:rsid w:val="002739DE"/>
    <w:rsid w:val="00280B22"/>
    <w:rsid w:val="00291963"/>
    <w:rsid w:val="00292243"/>
    <w:rsid w:val="002B12D5"/>
    <w:rsid w:val="002C4BCC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B0AA2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31DA6"/>
    <w:rsid w:val="0044062B"/>
    <w:rsid w:val="0044430B"/>
    <w:rsid w:val="00444AB0"/>
    <w:rsid w:val="00447203"/>
    <w:rsid w:val="004508BD"/>
    <w:rsid w:val="004520DD"/>
    <w:rsid w:val="00464973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37FA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149BA"/>
    <w:rsid w:val="0062543C"/>
    <w:rsid w:val="00631973"/>
    <w:rsid w:val="00631F90"/>
    <w:rsid w:val="00643188"/>
    <w:rsid w:val="00660AB8"/>
    <w:rsid w:val="0066395B"/>
    <w:rsid w:val="0067007D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42A3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841D6"/>
    <w:rsid w:val="00790961"/>
    <w:rsid w:val="00793C02"/>
    <w:rsid w:val="0079716F"/>
    <w:rsid w:val="007A41E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41450"/>
    <w:rsid w:val="0086010C"/>
    <w:rsid w:val="0087241F"/>
    <w:rsid w:val="00874C86"/>
    <w:rsid w:val="00880E42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8E1C61"/>
    <w:rsid w:val="008E7537"/>
    <w:rsid w:val="0090277A"/>
    <w:rsid w:val="00917B6D"/>
    <w:rsid w:val="00924809"/>
    <w:rsid w:val="009265BB"/>
    <w:rsid w:val="00932780"/>
    <w:rsid w:val="00935402"/>
    <w:rsid w:val="0094468D"/>
    <w:rsid w:val="00944C3D"/>
    <w:rsid w:val="00950D49"/>
    <w:rsid w:val="00951CD2"/>
    <w:rsid w:val="0096055A"/>
    <w:rsid w:val="00973A02"/>
    <w:rsid w:val="009A278B"/>
    <w:rsid w:val="009A2A36"/>
    <w:rsid w:val="009B2521"/>
    <w:rsid w:val="009E1BB8"/>
    <w:rsid w:val="009E6601"/>
    <w:rsid w:val="009F2298"/>
    <w:rsid w:val="009F61B4"/>
    <w:rsid w:val="00A02DF7"/>
    <w:rsid w:val="00A052AA"/>
    <w:rsid w:val="00A0740D"/>
    <w:rsid w:val="00A32FA2"/>
    <w:rsid w:val="00A44198"/>
    <w:rsid w:val="00A4559A"/>
    <w:rsid w:val="00A45CBB"/>
    <w:rsid w:val="00A548D2"/>
    <w:rsid w:val="00A61D74"/>
    <w:rsid w:val="00A62A99"/>
    <w:rsid w:val="00A65012"/>
    <w:rsid w:val="00A67AA4"/>
    <w:rsid w:val="00A71248"/>
    <w:rsid w:val="00A77D3E"/>
    <w:rsid w:val="00A80683"/>
    <w:rsid w:val="00A82CC0"/>
    <w:rsid w:val="00AA3410"/>
    <w:rsid w:val="00AB58E7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0329"/>
    <w:rsid w:val="00B5159F"/>
    <w:rsid w:val="00B64B81"/>
    <w:rsid w:val="00B6597A"/>
    <w:rsid w:val="00B808E2"/>
    <w:rsid w:val="00B85F0B"/>
    <w:rsid w:val="00B9049A"/>
    <w:rsid w:val="00B943F2"/>
    <w:rsid w:val="00B96361"/>
    <w:rsid w:val="00BB2432"/>
    <w:rsid w:val="00BB5DA2"/>
    <w:rsid w:val="00BB64C5"/>
    <w:rsid w:val="00BC1B5E"/>
    <w:rsid w:val="00BC2414"/>
    <w:rsid w:val="00BD28DC"/>
    <w:rsid w:val="00BD603E"/>
    <w:rsid w:val="00BE1CFF"/>
    <w:rsid w:val="00BE598C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573A6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A1C3A"/>
    <w:rsid w:val="00CB5868"/>
    <w:rsid w:val="00CB6966"/>
    <w:rsid w:val="00CC5FBF"/>
    <w:rsid w:val="00CC6D24"/>
    <w:rsid w:val="00CD2022"/>
    <w:rsid w:val="00CD6DB7"/>
    <w:rsid w:val="00CE23A8"/>
    <w:rsid w:val="00CE28FD"/>
    <w:rsid w:val="00CF541D"/>
    <w:rsid w:val="00D009DF"/>
    <w:rsid w:val="00D01172"/>
    <w:rsid w:val="00D01B9C"/>
    <w:rsid w:val="00D151AD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406C3"/>
    <w:rsid w:val="00E51C26"/>
    <w:rsid w:val="00E56EB4"/>
    <w:rsid w:val="00E61EAC"/>
    <w:rsid w:val="00E62CA8"/>
    <w:rsid w:val="00E85CCA"/>
    <w:rsid w:val="00E9202B"/>
    <w:rsid w:val="00EA31BC"/>
    <w:rsid w:val="00EA6F2E"/>
    <w:rsid w:val="00EB1F11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2729F"/>
    <w:rsid w:val="00F42BB3"/>
    <w:rsid w:val="00F42D02"/>
    <w:rsid w:val="00F475A7"/>
    <w:rsid w:val="00F47675"/>
    <w:rsid w:val="00F50F2E"/>
    <w:rsid w:val="00F57F6C"/>
    <w:rsid w:val="00F62577"/>
    <w:rsid w:val="00F7589C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B11EB0"/>
  <w15:docId w15:val="{0CC305D8-DEBE-464C-9257-63DBDD79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34"/>
    <w:qFormat/>
    <w:rsid w:val="00950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D9821-6EDB-4570-9A49-0D145C48A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MsBP_JI</dc:creator>
  <cp:lastModifiedBy>Miroslava Vajdečková</cp:lastModifiedBy>
  <cp:revision>6</cp:revision>
  <cp:lastPrinted>2018-03-27T14:28:00Z</cp:lastPrinted>
  <dcterms:created xsi:type="dcterms:W3CDTF">2019-03-28T08:42:00Z</dcterms:created>
  <dcterms:modified xsi:type="dcterms:W3CDTF">2024-03-14T07:32:00Z</dcterms:modified>
</cp:coreProperties>
</file>