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14:paraId="4164D8FD" w14:textId="77777777" w:rsidTr="00831E64">
        <w:tc>
          <w:tcPr>
            <w:tcW w:w="3061" w:type="dxa"/>
            <w:shd w:val="clear" w:color="auto" w:fill="auto"/>
            <w:vAlign w:val="center"/>
          </w:tcPr>
          <w:p w14:paraId="7720C78C" w14:textId="77777777"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943AE6" w14:textId="77777777"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A458E8" w14:textId="77777777" w:rsidR="00374517" w:rsidRPr="00831E64" w:rsidRDefault="00C615B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F37D79" w14:textId="77777777" w:rsidR="00374517" w:rsidRPr="00831E64" w:rsidRDefault="00C615B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B213F7B" w14:textId="77777777" w:rsidR="00374517" w:rsidRPr="00831E64" w:rsidRDefault="00C615B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8D3830" w14:textId="77777777" w:rsidR="00374517" w:rsidRPr="00831E64" w:rsidRDefault="00C615B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B14F7F" w14:textId="77777777" w:rsidR="00374517" w:rsidRPr="00831E64" w:rsidRDefault="00C615B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438E9B" w14:textId="77777777" w:rsidR="00374517" w:rsidRPr="00831E64" w:rsidRDefault="00C615B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C2B77C" w14:textId="77777777" w:rsidR="00374517" w:rsidRPr="00831E64" w:rsidRDefault="00C615B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05EE88" w14:textId="77777777" w:rsidR="00374517" w:rsidRPr="00831E64" w:rsidRDefault="00C615B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9CB31F" w14:textId="77777777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906C54" w14:textId="77777777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898919B" w14:textId="77777777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016BEE7" w14:textId="77777777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3A6645C" w14:textId="77777777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4E54B42" w14:textId="77777777"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7B850BA6" w14:textId="77777777"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3A1CD5FE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14:paraId="7F4A4052" w14:textId="77777777"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14:paraId="5E927BD4" w14:textId="77777777"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14:paraId="3C67FB05" w14:textId="77777777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14:paraId="34A55F8A" w14:textId="77777777"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14:paraId="474EFDB6" w14:textId="77777777"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14:paraId="43B18ABF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7C15C8BA" w14:textId="77777777"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6AC28692" w14:textId="77777777" w:rsidR="00EC48B8" w:rsidRPr="006C3311" w:rsidRDefault="004947AC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Košická arcidiecéza, Arcibiskupský úrad Košice, Hlavná 28</w:t>
            </w:r>
          </w:p>
        </w:tc>
      </w:tr>
      <w:tr w:rsidR="00EC48B8" w:rsidRPr="004C12F0" w14:paraId="12C4ABA6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0D2496F5" w14:textId="77777777"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4FBFF91D" w14:textId="77777777" w:rsidR="00EC48B8" w:rsidRPr="006C3311" w:rsidRDefault="004947AC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04183 Košice</w:t>
            </w:r>
          </w:p>
        </w:tc>
      </w:tr>
      <w:tr w:rsidR="00374517" w:rsidRPr="004C12F0" w14:paraId="06E55C09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1DF9B82D" w14:textId="77777777"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101B6B05" w14:textId="77777777"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14:paraId="2584296D" w14:textId="77777777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14:paraId="2808881B" w14:textId="77777777"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14:paraId="6A5A4E8B" w14:textId="77777777" w:rsidR="00C91CBE" w:rsidRPr="006C3311" w:rsidRDefault="004947AC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01.03.2007</w:t>
            </w:r>
          </w:p>
        </w:tc>
      </w:tr>
    </w:tbl>
    <w:p w14:paraId="5A3608E5" w14:textId="77777777"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14:paraId="66003246" w14:textId="77777777"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14:paraId="5F0AE12C" w14:textId="77777777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309595A7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14:paraId="759AE28F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7F4F" w14:textId="77777777" w:rsidR="00EC48B8" w:rsidRPr="004947AC" w:rsidRDefault="004947AC" w:rsidP="0001299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4947AC">
              <w:rPr>
                <w:b/>
                <w:bCs/>
                <w:sz w:val="16"/>
                <w:szCs w:val="16"/>
              </w:rPr>
              <w:t xml:space="preserve">PaedDr. Róbert </w:t>
            </w:r>
            <w:proofErr w:type="spellStart"/>
            <w:r w:rsidRPr="004947AC">
              <w:rPr>
                <w:b/>
                <w:bCs/>
                <w:sz w:val="16"/>
                <w:szCs w:val="16"/>
              </w:rPr>
              <w:t>Majzlík</w:t>
            </w:r>
            <w:proofErr w:type="spellEnd"/>
            <w:r w:rsidRPr="004947AC">
              <w:rPr>
                <w:b/>
                <w:bCs/>
                <w:sz w:val="16"/>
                <w:szCs w:val="16"/>
              </w:rPr>
              <w:t>, PhD.</w:t>
            </w:r>
          </w:p>
        </w:tc>
      </w:tr>
      <w:tr w:rsidR="00EC48B8" w:rsidRPr="00497323" w14:paraId="51A63233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3F6D4F45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6CE53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1F346CD6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6FE0A584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AB4BD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7AB2ED94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39400DBB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9D6A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254ABB19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3D51538E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541C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6C925C07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3EF86A8D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C6D1A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1F14A72B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5E173BA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71B8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705E18B2" w14:textId="77777777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765DD1E4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14:paraId="084A1DA7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05308" w14:textId="77777777" w:rsidR="00EC48B8" w:rsidRPr="00497323" w:rsidRDefault="004947AC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Ing. Mária Tabaková predsedníčka, Členovia : </w:t>
            </w:r>
            <w:proofErr w:type="spellStart"/>
            <w:r>
              <w:rPr>
                <w:sz w:val="16"/>
                <w:szCs w:val="16"/>
              </w:rPr>
              <w:t>ThLic</w:t>
            </w:r>
            <w:proofErr w:type="spellEnd"/>
            <w:r>
              <w:rPr>
                <w:sz w:val="16"/>
                <w:szCs w:val="16"/>
              </w:rPr>
              <w:t xml:space="preserve">. Štefan </w:t>
            </w:r>
            <w:proofErr w:type="spellStart"/>
            <w:r>
              <w:rPr>
                <w:sz w:val="16"/>
                <w:szCs w:val="16"/>
              </w:rPr>
              <w:t>Albičuk</w:t>
            </w:r>
            <w:proofErr w:type="spellEnd"/>
            <w:r>
              <w:rPr>
                <w:sz w:val="16"/>
                <w:szCs w:val="16"/>
              </w:rPr>
              <w:t xml:space="preserve">, PhD., Mgr. Miroslav </w:t>
            </w:r>
            <w:proofErr w:type="spellStart"/>
            <w:r>
              <w:rPr>
                <w:sz w:val="16"/>
                <w:szCs w:val="16"/>
              </w:rPr>
              <w:t>Jacko</w:t>
            </w:r>
            <w:proofErr w:type="spellEnd"/>
            <w:r>
              <w:rPr>
                <w:sz w:val="16"/>
                <w:szCs w:val="16"/>
              </w:rPr>
              <w:t>,</w:t>
            </w:r>
          </w:p>
        </w:tc>
      </w:tr>
      <w:tr w:rsidR="00EC48B8" w:rsidRPr="00497323" w14:paraId="14443D01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64E646BE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DE62" w14:textId="77777777" w:rsidR="00EC48B8" w:rsidRPr="00497323" w:rsidRDefault="004947AC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Mária </w:t>
            </w:r>
            <w:proofErr w:type="spellStart"/>
            <w:r>
              <w:rPr>
                <w:sz w:val="16"/>
                <w:szCs w:val="16"/>
              </w:rPr>
              <w:t>Harvanová</w:t>
            </w:r>
            <w:proofErr w:type="spellEnd"/>
            <w:r>
              <w:rPr>
                <w:sz w:val="16"/>
                <w:szCs w:val="16"/>
              </w:rPr>
              <w:t xml:space="preserve">, Mgr. Jozef </w:t>
            </w:r>
            <w:proofErr w:type="spellStart"/>
            <w:r>
              <w:rPr>
                <w:sz w:val="16"/>
                <w:szCs w:val="16"/>
              </w:rPr>
              <w:t>Tušim</w:t>
            </w:r>
            <w:proofErr w:type="spellEnd"/>
            <w:r>
              <w:rPr>
                <w:sz w:val="16"/>
                <w:szCs w:val="16"/>
              </w:rPr>
              <w:t xml:space="preserve">, Ján </w:t>
            </w:r>
            <w:proofErr w:type="spellStart"/>
            <w:r>
              <w:rPr>
                <w:sz w:val="16"/>
                <w:szCs w:val="16"/>
              </w:rPr>
              <w:t>Hoľko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Dis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aet</w:t>
            </w:r>
            <w:proofErr w:type="spellEnd"/>
            <w:r>
              <w:rPr>
                <w:sz w:val="16"/>
                <w:szCs w:val="16"/>
              </w:rPr>
              <w:t xml:space="preserve">., </w:t>
            </w:r>
            <w:proofErr w:type="spellStart"/>
            <w:r>
              <w:rPr>
                <w:sz w:val="16"/>
                <w:szCs w:val="16"/>
              </w:rPr>
              <w:t>Bianka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Kundravá</w:t>
            </w:r>
            <w:proofErr w:type="spellEnd"/>
            <w:r>
              <w:rPr>
                <w:sz w:val="16"/>
                <w:szCs w:val="16"/>
              </w:rPr>
              <w:t>, Ing. Mgr. Mária Helmeczyová,</w:t>
            </w:r>
          </w:p>
        </w:tc>
      </w:tr>
      <w:tr w:rsidR="00EC48B8" w:rsidRPr="00497323" w14:paraId="3BAA2582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8E51C51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17CF" w14:textId="77777777" w:rsidR="00EC48B8" w:rsidRPr="00497323" w:rsidRDefault="004947AC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Zuzana </w:t>
            </w:r>
            <w:proofErr w:type="spellStart"/>
            <w:r>
              <w:rPr>
                <w:sz w:val="16"/>
                <w:szCs w:val="16"/>
              </w:rPr>
              <w:t>Hrubovská</w:t>
            </w:r>
            <w:proofErr w:type="spellEnd"/>
            <w:r>
              <w:rPr>
                <w:sz w:val="16"/>
                <w:szCs w:val="16"/>
              </w:rPr>
              <w:t xml:space="preserve">, Ing. Tomáš Oravec, Peter </w:t>
            </w:r>
            <w:proofErr w:type="spellStart"/>
            <w:r>
              <w:rPr>
                <w:sz w:val="16"/>
                <w:szCs w:val="16"/>
              </w:rPr>
              <w:t>Klimčo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</w:tbl>
    <w:p w14:paraId="096DC6BE" w14:textId="77777777"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14:paraId="536E2AAF" w14:textId="77777777"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14:paraId="1BEB6BE6" w14:textId="77777777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4468563D" w14:textId="77777777"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133C1" w14:textId="77777777" w:rsidR="004F702F" w:rsidRPr="00497323" w:rsidRDefault="004947AC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 31 0 Stredné všeobecnovzdelávacie školstvo</w:t>
            </w:r>
          </w:p>
        </w:tc>
      </w:tr>
      <w:tr w:rsidR="006C3311" w:rsidRPr="00497323" w14:paraId="651DC01B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319728E7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8F14D" w14:textId="77777777" w:rsidR="006C3311" w:rsidRPr="00497323" w:rsidRDefault="004947AC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 20 0 Základné školstvo</w:t>
            </w:r>
          </w:p>
        </w:tc>
      </w:tr>
      <w:tr w:rsidR="006C3311" w:rsidRPr="00497323" w14:paraId="0F91CBDE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15FC14C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5342" w14:textId="77777777" w:rsidR="006C3311" w:rsidRPr="00497323" w:rsidRDefault="004947AC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 10 0 Predškolská výchova</w:t>
            </w:r>
          </w:p>
        </w:tc>
      </w:tr>
      <w:tr w:rsidR="006C3311" w:rsidRPr="00497323" w14:paraId="38C8A829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6746C2A9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C462" w14:textId="77777777" w:rsidR="006C3311" w:rsidRPr="00497323" w:rsidRDefault="004947AC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Školský klub detí</w:t>
            </w:r>
          </w:p>
        </w:tc>
      </w:tr>
      <w:tr w:rsidR="00C91CBE" w:rsidRPr="00497323" w14:paraId="0D933D3A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4E80E75" w14:textId="77777777"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3EA6" w14:textId="77777777"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14:paraId="3E092C6A" w14:textId="77777777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64A08228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192F" w14:textId="77777777" w:rsidR="0001299B" w:rsidRPr="00497323" w:rsidRDefault="004947AC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Nevykonávame.</w:t>
            </w:r>
          </w:p>
        </w:tc>
      </w:tr>
      <w:tr w:rsidR="0001299B" w:rsidRPr="00497323" w14:paraId="20A87FBB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0F9C098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E31C8" w14:textId="77777777"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14:paraId="48943970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7B38DF24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6518" w14:textId="77777777"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796C50DB" w14:textId="77777777"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14:paraId="4B66D339" w14:textId="77777777"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14:paraId="42C220AD" w14:textId="77777777"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14:paraId="58124E0D" w14:textId="77777777" w:rsidTr="001C3B76">
        <w:trPr>
          <w:trHeight w:val="284"/>
        </w:trPr>
        <w:tc>
          <w:tcPr>
            <w:tcW w:w="2364" w:type="pct"/>
          </w:tcPr>
          <w:p w14:paraId="2C6C6710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55BA9EF6" w14:textId="77777777"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14:paraId="73712E83" w14:textId="77777777"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14:paraId="751F9ABC" w14:textId="77777777" w:rsidTr="00C64368">
        <w:trPr>
          <w:trHeight w:val="284"/>
        </w:trPr>
        <w:tc>
          <w:tcPr>
            <w:tcW w:w="2364" w:type="pct"/>
            <w:vAlign w:val="center"/>
          </w:tcPr>
          <w:p w14:paraId="5149294E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14:paraId="7EC27457" w14:textId="39C56091" w:rsidR="004F702F" w:rsidRPr="00497323" w:rsidRDefault="004947AC" w:rsidP="004947A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DB00C3">
              <w:rPr>
                <w:sz w:val="16"/>
                <w:szCs w:val="16"/>
              </w:rPr>
              <w:t>8</w:t>
            </w:r>
          </w:p>
        </w:tc>
        <w:tc>
          <w:tcPr>
            <w:tcW w:w="1318" w:type="pct"/>
            <w:vAlign w:val="center"/>
          </w:tcPr>
          <w:p w14:paraId="04F63A1A" w14:textId="51F3FB8D" w:rsidR="004F702F" w:rsidRPr="00497323" w:rsidRDefault="004947AC" w:rsidP="004947A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DB00C3">
              <w:rPr>
                <w:sz w:val="16"/>
                <w:szCs w:val="16"/>
              </w:rPr>
              <w:t>8</w:t>
            </w:r>
          </w:p>
        </w:tc>
      </w:tr>
      <w:tr w:rsidR="004F702F" w:rsidRPr="00497323" w14:paraId="354AE973" w14:textId="77777777" w:rsidTr="00C64368">
        <w:trPr>
          <w:trHeight w:val="284"/>
        </w:trPr>
        <w:tc>
          <w:tcPr>
            <w:tcW w:w="2364" w:type="pct"/>
            <w:vAlign w:val="center"/>
          </w:tcPr>
          <w:p w14:paraId="58800D57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14:paraId="438CA3F0" w14:textId="77777777" w:rsidR="004F702F" w:rsidRPr="00497323" w:rsidRDefault="004947AC" w:rsidP="004947A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14:paraId="057A0628" w14:textId="77777777" w:rsidR="004F702F" w:rsidRPr="00497323" w:rsidRDefault="00C05C04" w:rsidP="00C05C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4F702F" w:rsidRPr="00497323" w14:paraId="36FFFED3" w14:textId="77777777" w:rsidTr="00C64368">
        <w:trPr>
          <w:trHeight w:val="284"/>
        </w:trPr>
        <w:tc>
          <w:tcPr>
            <w:tcW w:w="2364" w:type="pct"/>
            <w:vAlign w:val="center"/>
          </w:tcPr>
          <w:p w14:paraId="15EAAE1B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14:paraId="672606AA" w14:textId="77777777" w:rsidR="004F702F" w:rsidRPr="00497323" w:rsidRDefault="00AE266A" w:rsidP="00AE266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38DAA530" w14:textId="77777777" w:rsidR="004F702F" w:rsidRPr="00497323" w:rsidRDefault="00AE266A" w:rsidP="00AE266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14:paraId="3B8E7036" w14:textId="77777777" w:rsidTr="00C64368">
        <w:trPr>
          <w:trHeight w:val="284"/>
        </w:trPr>
        <w:tc>
          <w:tcPr>
            <w:tcW w:w="2364" w:type="pct"/>
            <w:vAlign w:val="center"/>
          </w:tcPr>
          <w:p w14:paraId="15DFBD12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14:paraId="43651BE7" w14:textId="77777777" w:rsidR="004F702F" w:rsidRPr="00497323" w:rsidRDefault="00AE266A" w:rsidP="00AE266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18EC47E2" w14:textId="77777777" w:rsidR="004F702F" w:rsidRPr="00497323" w:rsidRDefault="00AE266A" w:rsidP="00AE266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6273898D" w14:textId="77777777"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14:paraId="0570E06F" w14:textId="77777777"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14:paraId="565EBF9D" w14:textId="77777777"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14:paraId="0BE9DA35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14:paraId="2564D382" w14:textId="77777777"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14:paraId="2812FB2B" w14:textId="77777777"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14:paraId="7B3A6B65" w14:textId="77777777"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77174F">
        <w:rPr>
          <w:strike/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14:paraId="0B370C89" w14:textId="77777777"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14:paraId="41A3C441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59E8AD93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14:paraId="4E57B705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14:paraId="161513C2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14:paraId="177051BD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42ACD618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7B9E2072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7C4FAB6C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14:paraId="4AFC6ABE" w14:textId="77777777"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14:paraId="5097E5DF" w14:textId="77777777"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14:paraId="424329F2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E5A7699" w14:textId="77777777"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14:paraId="1F84BC94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14:paraId="3DD1C4E4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5ACFAE3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14:paraId="7821A55C" w14:textId="77777777" w:rsidR="00497323" w:rsidRPr="00497323" w:rsidRDefault="002041C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14:paraId="7AC9CC80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337B2C15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14:paraId="1756DF86" w14:textId="77777777" w:rsidR="00497323" w:rsidRPr="00497323" w:rsidRDefault="002041C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Reálna hodnota</w:t>
            </w:r>
          </w:p>
        </w:tc>
      </w:tr>
      <w:tr w:rsidR="00497323" w:rsidRPr="00497323" w14:paraId="702B1707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AB74CE0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14:paraId="550D0950" w14:textId="77777777" w:rsidR="00497323" w:rsidRPr="00497323" w:rsidRDefault="002041C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Reálna hodnota</w:t>
            </w:r>
          </w:p>
        </w:tc>
      </w:tr>
      <w:tr w:rsidR="00497323" w:rsidRPr="00497323" w14:paraId="31D8C1CE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401F66FF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14:paraId="0FBF1D6E" w14:textId="77777777" w:rsidR="00497323" w:rsidRPr="00497323" w:rsidRDefault="002041C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14:paraId="00137F23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38FC231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14:paraId="1D19C126" w14:textId="77777777" w:rsidR="00497323" w:rsidRPr="00497323" w:rsidRDefault="002041C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náklady</w:t>
            </w:r>
          </w:p>
        </w:tc>
      </w:tr>
      <w:tr w:rsidR="00497323" w:rsidRPr="00497323" w14:paraId="4B29EC25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7011B43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14:paraId="507F9FFF" w14:textId="77777777" w:rsidR="00497323" w:rsidRPr="00497323" w:rsidRDefault="002041C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Reálna hodnota</w:t>
            </w:r>
          </w:p>
        </w:tc>
      </w:tr>
      <w:tr w:rsidR="00497323" w:rsidRPr="00497323" w14:paraId="43183945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2552E65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14:paraId="38E1A232" w14:textId="77777777" w:rsidR="00497323" w:rsidRPr="00497323" w:rsidRDefault="002041C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Reálna hodnota</w:t>
            </w:r>
          </w:p>
        </w:tc>
      </w:tr>
      <w:tr w:rsidR="00497323" w:rsidRPr="00497323" w14:paraId="0F74614B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359F57E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14:paraId="7D2BAC0D" w14:textId="77777777" w:rsidR="00497323" w:rsidRPr="00497323" w:rsidRDefault="002041C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14:paraId="3978F338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EC52361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14:paraId="6BEB35B9" w14:textId="77777777" w:rsidR="00497323" w:rsidRPr="00497323" w:rsidRDefault="002041C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náklady</w:t>
            </w:r>
          </w:p>
        </w:tc>
      </w:tr>
      <w:tr w:rsidR="00497323" w:rsidRPr="00497323" w14:paraId="7B5F7E39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0176C4E" w14:textId="77777777"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14:paraId="4DA2D8AF" w14:textId="77777777" w:rsidR="00497323" w:rsidRPr="00497323" w:rsidRDefault="002041C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Reálna hodnota</w:t>
            </w:r>
          </w:p>
        </w:tc>
      </w:tr>
      <w:tr w:rsidR="00497323" w:rsidRPr="00497323" w14:paraId="7FE260B9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97A49F2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14:paraId="0373787F" w14:textId="77777777" w:rsidR="00497323" w:rsidRPr="00497323" w:rsidRDefault="002041C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497323" w:rsidRPr="00497323" w14:paraId="2E803906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AA58914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14:paraId="2B887F16" w14:textId="77777777" w:rsidR="00497323" w:rsidRPr="00497323" w:rsidRDefault="002041C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Reálna hodnota</w:t>
            </w:r>
          </w:p>
        </w:tc>
      </w:tr>
      <w:tr w:rsidR="00497323" w:rsidRPr="00497323" w14:paraId="433DF4FA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8186058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14:paraId="2A34B62F" w14:textId="77777777" w:rsidR="00497323" w:rsidRPr="00497323" w:rsidRDefault="002041C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497323" w:rsidRPr="00497323" w14:paraId="1215D476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3AEBF4BC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14:paraId="0918A8F1" w14:textId="77777777" w:rsidR="00497323" w:rsidRPr="00497323" w:rsidRDefault="002041C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497323" w:rsidRPr="00497323" w14:paraId="2DBDD45F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A845B1A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14:paraId="72A7E309" w14:textId="77777777" w:rsidR="00497323" w:rsidRPr="00497323" w:rsidRDefault="002041C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497323" w:rsidRPr="00497323" w14:paraId="1F428A66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688FCFA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14:paraId="305DF310" w14:textId="77777777" w:rsidR="00497323" w:rsidRPr="00497323" w:rsidRDefault="002041C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14:paraId="6038FF00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6C43FDF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14:paraId="41D33F87" w14:textId="77777777" w:rsidR="00497323" w:rsidRPr="00497323" w:rsidRDefault="002041C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14:paraId="598A6647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59B7E7E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14:paraId="395052EF" w14:textId="77777777" w:rsidR="00497323" w:rsidRPr="00497323" w:rsidRDefault="002041C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</w:tbl>
    <w:p w14:paraId="2D828843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03B23D59" w14:textId="77777777"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14:paraId="2F8A841E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67E82BFD" w14:textId="77777777"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14:paraId="50EC6CA4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14:paraId="1910A05B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14:paraId="2DE46F31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14:paraId="473A3045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6FFB3A27" w14:textId="77777777" w:rsidR="00497323" w:rsidRPr="00497323" w:rsidRDefault="0077174F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Stavba - ihriská</w:t>
            </w:r>
          </w:p>
        </w:tc>
        <w:tc>
          <w:tcPr>
            <w:tcW w:w="1250" w:type="pct"/>
            <w:vAlign w:val="center"/>
          </w:tcPr>
          <w:p w14:paraId="13F2E068" w14:textId="77777777" w:rsidR="00497323" w:rsidRPr="00497323" w:rsidRDefault="0077174F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20</w:t>
            </w:r>
          </w:p>
        </w:tc>
        <w:tc>
          <w:tcPr>
            <w:tcW w:w="1250" w:type="pct"/>
            <w:vAlign w:val="center"/>
          </w:tcPr>
          <w:p w14:paraId="6797C188" w14:textId="77777777" w:rsidR="00497323" w:rsidRPr="00497323" w:rsidRDefault="0077174F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1/20</w:t>
            </w:r>
          </w:p>
        </w:tc>
        <w:tc>
          <w:tcPr>
            <w:tcW w:w="1250" w:type="pct"/>
            <w:vAlign w:val="center"/>
          </w:tcPr>
          <w:p w14:paraId="43E870BF" w14:textId="77777777" w:rsidR="00497323" w:rsidRPr="00497323" w:rsidRDefault="0077174F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497323" w14:paraId="597348E7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1E5A9B97" w14:textId="77777777" w:rsidR="00497323" w:rsidRPr="00497323" w:rsidRDefault="0077174F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20Stavba – budova školy</w:t>
            </w:r>
          </w:p>
        </w:tc>
        <w:tc>
          <w:tcPr>
            <w:tcW w:w="1250" w:type="pct"/>
            <w:vAlign w:val="center"/>
          </w:tcPr>
          <w:p w14:paraId="150F9F23" w14:textId="77777777" w:rsidR="00497323" w:rsidRPr="00497323" w:rsidRDefault="0077174F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40</w:t>
            </w:r>
          </w:p>
        </w:tc>
        <w:tc>
          <w:tcPr>
            <w:tcW w:w="1250" w:type="pct"/>
            <w:vAlign w:val="center"/>
          </w:tcPr>
          <w:p w14:paraId="1358CCCC" w14:textId="77777777" w:rsidR="00497323" w:rsidRPr="00497323" w:rsidRDefault="0077174F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1/40</w:t>
            </w:r>
          </w:p>
        </w:tc>
        <w:tc>
          <w:tcPr>
            <w:tcW w:w="1250" w:type="pct"/>
            <w:vAlign w:val="center"/>
          </w:tcPr>
          <w:p w14:paraId="50B561BC" w14:textId="77777777" w:rsidR="00497323" w:rsidRPr="00497323" w:rsidRDefault="0077174F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14:paraId="36C0BD6E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1B2FF3F0" w14:textId="77777777"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14:paraId="1DEAF035" w14:textId="77777777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14:paraId="19AE02E6" w14:textId="77777777"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14:paraId="43B1FAAF" w14:textId="77777777"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14:paraId="5849A3DE" w14:textId="77777777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14:paraId="590DD28E" w14:textId="77777777"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7174F">
              <w:rPr>
                <w:strike/>
                <w:sz w:val="18"/>
                <w:szCs w:val="18"/>
              </w:rPr>
              <w:t>áno</w:t>
            </w:r>
            <w:r w:rsidRPr="00831E64">
              <w:rPr>
                <w:sz w:val="18"/>
                <w:szCs w:val="18"/>
              </w:rPr>
              <w:t xml:space="preserve">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14:paraId="02537F5C" w14:textId="77777777"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7174F">
              <w:rPr>
                <w:strike/>
                <w:sz w:val="18"/>
                <w:szCs w:val="18"/>
              </w:rPr>
              <w:t>áno /</w:t>
            </w:r>
            <w:r w:rsidRPr="00831E64">
              <w:rPr>
                <w:sz w:val="18"/>
                <w:szCs w:val="18"/>
              </w:rPr>
              <w:t xml:space="preserve"> nie</w:t>
            </w:r>
          </w:p>
        </w:tc>
      </w:tr>
    </w:tbl>
    <w:p w14:paraId="1C206561" w14:textId="77777777"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14:paraId="21DDE9AC" w14:textId="77777777"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14:paraId="595A1E22" w14:textId="77777777"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14:paraId="7142F675" w14:textId="77777777"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14:paraId="30F5ED3A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659A9453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76390E37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14:paraId="05E33A90" w14:textId="77777777"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14:paraId="794A4D0C" w14:textId="77777777"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14:paraId="583ABD61" w14:textId="77777777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C20B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DD10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78A14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8DDE2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4FEEA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452B7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0C20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BF2B3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14:paraId="3405413C" w14:textId="77777777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11EC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C62DA" w14:textId="77777777" w:rsidR="00497323" w:rsidRPr="00156A1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9100D" w14:textId="77777777" w:rsidR="00497323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987CF" w14:textId="77777777" w:rsidR="00497323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BD5CE" w14:textId="77777777" w:rsidR="00497323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363A" w14:textId="77777777" w:rsidR="00497323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B023F" w14:textId="77777777" w:rsidR="00497323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2070C" w14:textId="77777777" w:rsidR="00497323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14:paraId="020B9052" w14:textId="77777777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46786" w14:textId="77777777"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45984" w14:textId="77777777" w:rsidR="00156A13" w:rsidRPr="00156A1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B14FE" w14:textId="77777777" w:rsidR="00156A13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074D" w14:textId="77777777" w:rsidR="00156A13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E333" w14:textId="77777777" w:rsidR="00156A13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E748" w14:textId="77777777" w:rsidR="00156A13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68122" w14:textId="77777777" w:rsidR="00156A13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4D63C" w14:textId="77777777" w:rsidR="00156A13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14:paraId="33BA0E81" w14:textId="77777777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C4912" w14:textId="77777777"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C029F" w14:textId="77777777" w:rsidR="00156A13" w:rsidRPr="00156A1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D5863" w14:textId="77777777" w:rsidR="00156A13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4CADE" w14:textId="77777777" w:rsidR="00156A13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79F10" w14:textId="77777777" w:rsidR="00156A13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DD864" w14:textId="77777777" w:rsidR="00156A13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35B48" w14:textId="77777777" w:rsidR="00156A13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1A2A9" w14:textId="77777777" w:rsidR="00156A13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14:paraId="6FA8CADE" w14:textId="77777777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B2DEE" w14:textId="77777777"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A661" w14:textId="77777777"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4A371" w14:textId="77777777"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EF579" w14:textId="77777777"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C1179" w14:textId="77777777"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4C17" w14:textId="77777777"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ECF05" w14:textId="77777777"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8C349" w14:textId="77777777"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14:paraId="404CD0B2" w14:textId="77777777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B9086" w14:textId="77777777"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4317B" w14:textId="77777777" w:rsidR="00247E8B" w:rsidRPr="00156A1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B1C7E" w14:textId="77777777" w:rsidR="00247E8B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0DB53" w14:textId="77777777" w:rsidR="00247E8B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AD8EA" w14:textId="77777777" w:rsidR="00247E8B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7A13" w14:textId="77777777" w:rsidR="00247E8B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8086A" w14:textId="77777777" w:rsidR="00247E8B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985C" w14:textId="77777777" w:rsidR="00247E8B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14:paraId="2DC9CC74" w14:textId="77777777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F1D3F" w14:textId="77777777"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1D8E6" w14:textId="77777777" w:rsidR="00EB27D6" w:rsidRPr="00156A1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AAF52" w14:textId="77777777" w:rsidR="00EB27D6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4A65F" w14:textId="77777777" w:rsidR="00EB27D6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F4C38" w14:textId="77777777" w:rsidR="00EB27D6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C0C02" w14:textId="77777777" w:rsidR="001E500F" w:rsidRDefault="001E500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  <w:p w14:paraId="5CC598BE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1A012" w14:textId="77777777" w:rsidR="00EB27D6" w:rsidRPr="00497323" w:rsidRDefault="001E500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68D5C" w14:textId="77777777" w:rsidR="00EB27D6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14:paraId="6A6E2114" w14:textId="77777777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434D" w14:textId="77777777"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3AD8D" w14:textId="77777777" w:rsidR="00EB27D6" w:rsidRPr="00156A1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C61F" w14:textId="77777777" w:rsidR="00EB27D6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E938A" w14:textId="77777777" w:rsidR="00EB27D6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EDC7" w14:textId="77777777" w:rsidR="00EB27D6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49A34" w14:textId="77777777" w:rsidR="00EB27D6" w:rsidRPr="00497323" w:rsidRDefault="001E500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C6520" w14:textId="77777777" w:rsidR="00EB27D6" w:rsidRPr="00497323" w:rsidRDefault="001E500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06B39" w14:textId="77777777" w:rsidR="00EB27D6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14:paraId="6B21056B" w14:textId="77777777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7DF06" w14:textId="77777777"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3AC17" w14:textId="77777777" w:rsidR="00EB27D6" w:rsidRPr="00156A1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D00F" w14:textId="77777777" w:rsidR="00EB27D6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3CA42" w14:textId="77777777" w:rsidR="00EB27D6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314A7" w14:textId="77777777" w:rsidR="00EB27D6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C19DE" w14:textId="77777777" w:rsidR="00EB27D6" w:rsidRPr="00497323" w:rsidRDefault="001E500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93343" w14:textId="77777777" w:rsidR="00EB27D6" w:rsidRPr="00497323" w:rsidRDefault="001E500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7479" w14:textId="77777777" w:rsidR="00EB27D6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14:paraId="565130D9" w14:textId="77777777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9D44D" w14:textId="77777777"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286AE" w14:textId="77777777" w:rsidR="00EB27D6" w:rsidRPr="00156A1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5B308" w14:textId="77777777" w:rsidR="00EB27D6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EA16" w14:textId="77777777" w:rsidR="00EB27D6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E1FF7" w14:textId="77777777" w:rsidR="00EB27D6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15A1" w14:textId="77777777" w:rsidR="00EB27D6" w:rsidRPr="00497323" w:rsidRDefault="001E500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3A597" w14:textId="77777777" w:rsidR="00EB27D6" w:rsidRPr="00497323" w:rsidRDefault="001E500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8578" w14:textId="77777777" w:rsidR="00EB27D6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14:paraId="2BED06F5" w14:textId="77777777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BD006" w14:textId="77777777"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82BD4" w14:textId="77777777" w:rsidR="00EB27D6" w:rsidRPr="00156A13" w:rsidRDefault="001E500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63FF5" w14:textId="77777777" w:rsidR="00EB27D6" w:rsidRPr="00497323" w:rsidRDefault="001E500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0489C" w14:textId="77777777" w:rsidR="00EB27D6" w:rsidRPr="00497323" w:rsidRDefault="001E500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E61C2" w14:textId="77777777" w:rsidR="00EB27D6" w:rsidRPr="00497323" w:rsidRDefault="001E500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94E8E" w14:textId="77777777" w:rsidR="00EB27D6" w:rsidRPr="00497323" w:rsidRDefault="001E500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779D3" w14:textId="77777777" w:rsidR="00EB27D6" w:rsidRPr="00497323" w:rsidRDefault="001E500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95E22" w14:textId="77777777" w:rsidR="00EB27D6" w:rsidRPr="00497323" w:rsidRDefault="001E500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B27D6" w:rsidRPr="00497323" w14:paraId="35E7F126" w14:textId="77777777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0BF38" w14:textId="77777777"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957E" w14:textId="77777777" w:rsidR="00EB27D6" w:rsidRPr="00497323" w:rsidRDefault="001E500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7EDEC" w14:textId="77777777" w:rsidR="00EB27D6" w:rsidRPr="00497323" w:rsidRDefault="001E500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46D6" w14:textId="77777777" w:rsidR="00EB27D6" w:rsidRPr="00497323" w:rsidRDefault="001E500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D39E2" w14:textId="77777777" w:rsidR="00EB27D6" w:rsidRPr="00497323" w:rsidRDefault="001E500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29182" w14:textId="77777777" w:rsidR="00EB27D6" w:rsidRPr="00497323" w:rsidRDefault="001E500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4EC30" w14:textId="77777777" w:rsidR="00EB27D6" w:rsidRPr="00497323" w:rsidRDefault="001E500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BD9D" w14:textId="77777777" w:rsidR="00EB27D6" w:rsidRPr="00497323" w:rsidRDefault="001E500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14:paraId="2FDBDC01" w14:textId="77777777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B12BA" w14:textId="77777777"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A2DD5" w14:textId="77777777" w:rsidR="00EB27D6" w:rsidRPr="00497323" w:rsidRDefault="001E500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D0A11" w14:textId="77777777" w:rsidR="00EB27D6" w:rsidRPr="00497323" w:rsidRDefault="001E500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DECE" w14:textId="77777777" w:rsidR="00EB27D6" w:rsidRPr="00497323" w:rsidRDefault="006750D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5A40" w14:textId="77777777" w:rsidR="00EB27D6" w:rsidRPr="00497323" w:rsidRDefault="006750D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24C26" w14:textId="77777777" w:rsidR="00EB27D6" w:rsidRPr="00497323" w:rsidRDefault="006750D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343B" w14:textId="77777777" w:rsidR="00EB27D6" w:rsidRPr="00497323" w:rsidRDefault="006750D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0A0F6" w14:textId="77777777" w:rsidR="00EB27D6" w:rsidRPr="00497323" w:rsidRDefault="006750D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14:paraId="6D7E69DF" w14:textId="77777777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D5A7" w14:textId="77777777"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81F7D" w14:textId="77777777" w:rsidR="00EB27D6" w:rsidRPr="00497323" w:rsidRDefault="006750D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CE49D" w14:textId="77777777" w:rsidR="00EB27D6" w:rsidRPr="00497323" w:rsidRDefault="006750D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B2B95" w14:textId="77777777" w:rsidR="00EB27D6" w:rsidRPr="00497323" w:rsidRDefault="006750D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D715" w14:textId="77777777" w:rsidR="00EB27D6" w:rsidRPr="00497323" w:rsidRDefault="006750D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F264E" w14:textId="77777777" w:rsidR="00EB27D6" w:rsidRPr="00497323" w:rsidRDefault="006750D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D6AE7" w14:textId="77777777" w:rsidR="00EB27D6" w:rsidRPr="00497323" w:rsidRDefault="006750D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B27B0" w14:textId="77777777" w:rsidR="00EB27D6" w:rsidRPr="00497323" w:rsidRDefault="006750D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14:paraId="7CA5B8D5" w14:textId="77777777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06F2C" w14:textId="77777777"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14:paraId="2E1205A4" w14:textId="77777777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B903" w14:textId="77777777"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AF30" w14:textId="77777777" w:rsidR="00EB27D6" w:rsidRPr="00156A1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B8B18" w14:textId="77777777" w:rsidR="00EB27D6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FC93" w14:textId="77777777" w:rsidR="00EB27D6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D599D" w14:textId="77777777" w:rsidR="00EB27D6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9715" w14:textId="77777777" w:rsidR="00EB27D6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B934" w14:textId="77777777" w:rsidR="00EB27D6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8B8B0" w14:textId="77777777" w:rsidR="00EB27D6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14:paraId="1E34C5E8" w14:textId="77777777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25EB" w14:textId="77777777"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E6AD5" w14:textId="77777777" w:rsidR="00330341" w:rsidRPr="00156A1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4BA4" w14:textId="77777777" w:rsidR="00330341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39963" w14:textId="77777777" w:rsidR="00330341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03765" w14:textId="77777777" w:rsidR="00330341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9DBA8" w14:textId="77777777" w:rsidR="00330341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C9E2F" w14:textId="77777777" w:rsidR="00330341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6F55" w14:textId="77777777" w:rsidR="00330341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69990755" w14:textId="77777777"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14:paraId="2EBB459C" w14:textId="77777777"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14:paraId="0CBE7D8E" w14:textId="77777777" w:rsidTr="00DB00C3">
        <w:trPr>
          <w:trHeight w:val="1020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A439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FFF8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EB553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ED7AA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47C89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A5D33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647AB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8324D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EA33D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5140" w14:textId="77777777"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14:paraId="766EC1EA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1AA8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6131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14:paraId="789E1165" w14:textId="77777777" w:rsidTr="00DB00C3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36185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0CFE1" w14:textId="77777777" w:rsidR="00B643E5" w:rsidRPr="00156A1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3DD28" w14:textId="77777777" w:rsidR="00B643E5" w:rsidRPr="00497323" w:rsidRDefault="006750D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82005" w14:textId="77777777" w:rsidR="00B643E5" w:rsidRPr="00497323" w:rsidRDefault="006750D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121608,87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14D83" w14:textId="77777777" w:rsidR="00B643E5" w:rsidRPr="00497323" w:rsidRDefault="006750D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3518,56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716F" w14:textId="3860DE67" w:rsidR="00B643E5" w:rsidRPr="00497323" w:rsidRDefault="00DB00C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776CF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5A19D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E9A3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0F7BE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D12A9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A0AE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5BDA252A" w14:textId="77777777" w:rsidTr="00DB00C3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E35E4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62BE" w14:textId="77777777" w:rsidR="00B643E5" w:rsidRPr="00156A1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6D09D" w14:textId="77777777" w:rsidR="00B643E5" w:rsidRPr="00497323" w:rsidRDefault="006750D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DFCB7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4BE9D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16779" w14:textId="77777777" w:rsidR="00B643E5" w:rsidRPr="00497323" w:rsidRDefault="006750D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B7004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501E0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BF99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42686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6C9A2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2155B" w14:textId="77CC8204" w:rsidR="00B643E5" w:rsidRPr="00497323" w:rsidRDefault="00DB00C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643E5" w:rsidRPr="00497323" w14:paraId="7A4B418D" w14:textId="77777777" w:rsidTr="00DB00C3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0A5AE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0F3DB" w14:textId="77777777" w:rsidR="00B643E5" w:rsidRPr="00156A1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7E4C3" w14:textId="77777777" w:rsidR="00B643E5" w:rsidRPr="00497323" w:rsidRDefault="006750D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FDC44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1E4DC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A2B0" w14:textId="569FC718" w:rsidR="00B643E5" w:rsidRPr="00497323" w:rsidRDefault="00DB00C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20D0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AB477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9F819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F99C5" w14:textId="5371681A" w:rsidR="00B643E5" w:rsidRPr="00497323" w:rsidRDefault="00DB00C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AE75D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AE1F4" w14:textId="458FE834" w:rsidR="00B643E5" w:rsidRPr="00497323" w:rsidRDefault="00DB00C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1F4346B3" w14:textId="77777777" w:rsidTr="00DB00C3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BE5A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94D8D" w14:textId="77777777" w:rsidR="00B643E5" w:rsidRPr="00497323" w:rsidRDefault="006750D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0DF4F" w14:textId="77777777" w:rsidR="00B643E5" w:rsidRPr="00497323" w:rsidRDefault="006750D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39F4F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  <w:r w:rsidR="006750DA"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369B9" w14:textId="77777777" w:rsidR="00B643E5" w:rsidRPr="00497323" w:rsidRDefault="006750D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B7C0" w14:textId="77777777" w:rsidR="00B643E5" w:rsidRPr="00497323" w:rsidRDefault="006750D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4F68D" w14:textId="77777777" w:rsidR="00B643E5" w:rsidRPr="00497323" w:rsidRDefault="006750D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342BB" w14:textId="77777777" w:rsidR="00B643E5" w:rsidRPr="00497323" w:rsidRDefault="006750D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3F307" w14:textId="77777777" w:rsidR="00B643E5" w:rsidRPr="00497323" w:rsidRDefault="006750D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F0705" w14:textId="77777777" w:rsidR="00B643E5" w:rsidRPr="00497323" w:rsidRDefault="006750D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D1C7E" w14:textId="77777777" w:rsidR="00B643E5" w:rsidRPr="00497323" w:rsidRDefault="006750D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AC0CD" w14:textId="77777777" w:rsidR="00B643E5" w:rsidRPr="00497323" w:rsidRDefault="006750D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756CD63B" w14:textId="77777777" w:rsidTr="00DB00C3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C0CC7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320A2" w14:textId="77777777" w:rsidR="00B643E5" w:rsidRPr="00156A1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C7E3" w14:textId="77777777" w:rsidR="00B643E5" w:rsidRPr="00497323" w:rsidRDefault="006750D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C0B8F" w14:textId="77777777" w:rsidR="00B643E5" w:rsidRPr="00497323" w:rsidRDefault="005F769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121608,67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43A5B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5A85" w14:textId="77777777" w:rsidR="00B643E5" w:rsidRPr="00497323" w:rsidRDefault="006750D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099A0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6BF7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4983B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DD6F" w14:textId="79C68EE7" w:rsidR="00B643E5" w:rsidRPr="00497323" w:rsidRDefault="00DB00C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BDF89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B807B" w14:textId="2EB6473D" w:rsidR="00B643E5" w:rsidRPr="00497323" w:rsidRDefault="00DB00C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3051B548" w14:textId="77777777" w:rsidTr="00DB00C3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396AF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89E26" w14:textId="77777777" w:rsidR="00B643E5" w:rsidRPr="00156A13" w:rsidRDefault="006750D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80B46" w14:textId="77777777" w:rsidR="00B643E5" w:rsidRPr="00497323" w:rsidRDefault="006750D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2C62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52130,89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8F07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6750D" w14:textId="77777777" w:rsidR="00DB00C3" w:rsidRDefault="00DB00C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</w:t>
            </w:r>
          </w:p>
          <w:p w14:paraId="01C0012C" w14:textId="7BDC9D2B"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9B1C0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4F882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E50F8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50759" w14:textId="55F83BAC" w:rsidR="00B643E5" w:rsidRPr="00497323" w:rsidRDefault="00DB00C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3625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79F38" w14:textId="77777777" w:rsidR="00B643E5" w:rsidRPr="00497323" w:rsidRDefault="00820CB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428E6" w14:textId="7E456789" w:rsidR="00B643E5" w:rsidRPr="00497323" w:rsidRDefault="005F769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</w:t>
            </w:r>
            <w:r w:rsidR="00DB00C3">
              <w:rPr>
                <w:rFonts w:cs="Calibri"/>
                <w:color w:val="000000"/>
                <w:sz w:val="16"/>
                <w:szCs w:val="16"/>
                <w:lang w:eastAsia="sk-SK"/>
              </w:rPr>
              <w:t>90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97,27</w:t>
            </w:r>
          </w:p>
        </w:tc>
      </w:tr>
      <w:tr w:rsidR="00B643E5" w:rsidRPr="00497323" w14:paraId="7E8B884F" w14:textId="77777777" w:rsidTr="00DB00C3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447B3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F6EE0" w14:textId="77777777" w:rsidR="00B643E5" w:rsidRPr="00156A13" w:rsidRDefault="006750D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D60D6" w14:textId="77777777" w:rsidR="00B643E5" w:rsidRPr="00497323" w:rsidRDefault="006750D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8ED4C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3171,95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46AAE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D6889" w14:textId="01074AC9" w:rsidR="00B643E5" w:rsidRPr="00497323" w:rsidRDefault="00DB00C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4200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002A6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25A98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A4D37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10236" w14:textId="77777777" w:rsidR="00B643E5" w:rsidRPr="00497323" w:rsidRDefault="00820CB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E932D" w14:textId="77777777" w:rsidR="00B643E5" w:rsidRPr="00497323" w:rsidRDefault="00820CB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12313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3171,95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77CB7B3B" w14:textId="77777777" w:rsidTr="00DB00C3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93AEE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69C97" w14:textId="77777777" w:rsidR="00B643E5" w:rsidRPr="00156A13" w:rsidRDefault="005F769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24EC9" w14:textId="77777777" w:rsidR="00B643E5" w:rsidRPr="00497323" w:rsidRDefault="005F769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5274C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163E0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17D57" w14:textId="77777777" w:rsidR="00B643E5" w:rsidRPr="00497323" w:rsidRDefault="005F769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23AE9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AE159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3F1F8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67A61" w14:textId="77777777" w:rsidR="00B643E5" w:rsidRPr="00497323" w:rsidRDefault="00820CB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B96D" w14:textId="77777777" w:rsidR="00B643E5" w:rsidRPr="00497323" w:rsidRDefault="00820CB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4A6F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6AFB5396" w14:textId="77777777" w:rsidTr="00DB00C3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90D3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7DB60" w14:textId="77777777" w:rsidR="00B643E5" w:rsidRPr="00156A13" w:rsidRDefault="005F769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7BADC" w14:textId="77777777" w:rsidR="00B643E5" w:rsidRPr="00497323" w:rsidRDefault="005F769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83A41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55302,84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F8929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DB08D" w14:textId="77777777" w:rsidR="00B643E5" w:rsidRPr="00497323" w:rsidRDefault="00820CB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D31365">
              <w:rPr>
                <w:sz w:val="16"/>
                <w:szCs w:val="16"/>
              </w:rPr>
              <w:fldChar w:fldCharType="begin">
                <w:ffData>
                  <w:name w:val="ksD08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0" w:name="ksD083"/>
            <w:r w:rsidR="00D31365">
              <w:rPr>
                <w:sz w:val="16"/>
                <w:szCs w:val="16"/>
              </w:rPr>
              <w:instrText xml:space="preserve"> FORMTEXT </w:instrText>
            </w:r>
            <w:r w:rsidR="00D31365">
              <w:rPr>
                <w:sz w:val="16"/>
                <w:szCs w:val="16"/>
              </w:rPr>
            </w:r>
            <w:r w:rsidR="00D31365">
              <w:rPr>
                <w:sz w:val="16"/>
                <w:szCs w:val="16"/>
              </w:rPr>
              <w:fldChar w:fldCharType="separate"/>
            </w:r>
            <w:r w:rsidR="00D31365">
              <w:rPr>
                <w:noProof/>
                <w:sz w:val="16"/>
                <w:szCs w:val="16"/>
              </w:rPr>
              <w:t> </w:t>
            </w:r>
            <w:r w:rsidR="00D31365">
              <w:rPr>
                <w:noProof/>
                <w:sz w:val="16"/>
                <w:szCs w:val="16"/>
              </w:rPr>
              <w:t> </w:t>
            </w:r>
            <w:r w:rsidR="00D31365">
              <w:rPr>
                <w:noProof/>
                <w:sz w:val="16"/>
                <w:szCs w:val="16"/>
              </w:rPr>
              <w:t> </w:t>
            </w:r>
            <w:r w:rsidR="00D31365">
              <w:rPr>
                <w:noProof/>
                <w:sz w:val="16"/>
                <w:szCs w:val="16"/>
              </w:rPr>
              <w:t> </w:t>
            </w:r>
            <w:r w:rsidR="00D31365">
              <w:rPr>
                <w:noProof/>
                <w:sz w:val="16"/>
                <w:szCs w:val="16"/>
              </w:rPr>
              <w:t> </w:t>
            </w:r>
            <w:r w:rsidR="00D31365">
              <w:rPr>
                <w:sz w:val="16"/>
                <w:szCs w:val="16"/>
              </w:rPr>
              <w:fldChar w:fldCharType="end"/>
            </w:r>
            <w:bookmarkEnd w:id="0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AF613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F2379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0BA5D" w14:textId="77777777" w:rsidR="00B643E5" w:rsidRPr="00497323" w:rsidRDefault="00C615B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A60B9" w14:textId="77777777" w:rsidR="00B643E5" w:rsidRPr="00497323" w:rsidRDefault="00820CB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D5200" w14:textId="77777777" w:rsidR="00B643E5" w:rsidRPr="00497323" w:rsidRDefault="00820CB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FBE11" w14:textId="09523303" w:rsidR="00B643E5" w:rsidRPr="00497323" w:rsidRDefault="00DB00C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62269,22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2F28F2BB" w14:textId="77777777" w:rsidTr="00DB00C3">
        <w:trPr>
          <w:trHeight w:val="40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29149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C77A9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75593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AD7AD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0B135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B2248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F10CD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470FF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FCF64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3E041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F0EE7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BA655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7F6D5CD2" w14:textId="77777777" w:rsidTr="00DB00C3">
        <w:trPr>
          <w:trHeight w:val="28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4C07B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912A3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CDCE5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30354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36198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C0E9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C896D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11242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64AF7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A92B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49C61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01333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1F62DCFF" w14:textId="77777777" w:rsidTr="00DB00C3">
        <w:trPr>
          <w:trHeight w:val="28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EE791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6226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FEF52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CFA60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E20B3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9351D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7B52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2ADD7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3DBA9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B1F8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E4D2F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3F8F5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7FF5520D" w14:textId="77777777" w:rsidTr="00DB00C3">
        <w:trPr>
          <w:trHeight w:val="40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4DE35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D5A3D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BBED6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4E811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7A339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DB3C0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591C2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5A47B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3D6D4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55C2E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E3065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36ACF" w14:textId="77777777" w:rsidR="00B643E5" w:rsidRPr="00497323" w:rsidRDefault="00366E6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679565BE" w14:textId="77777777" w:rsidTr="00DB00C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9A82D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DB00C3" w:rsidRPr="00497323" w14:paraId="01CBD5E8" w14:textId="77777777" w:rsidTr="00DB00C3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D07FC" w14:textId="77777777" w:rsidR="00DB00C3" w:rsidRPr="00497323" w:rsidRDefault="00DB00C3" w:rsidP="00DB00C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82B50" w14:textId="77777777" w:rsidR="00DB00C3" w:rsidRPr="00156A13" w:rsidRDefault="00DB00C3" w:rsidP="00DB00C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24A97" w14:textId="77777777" w:rsidR="00DB00C3" w:rsidRPr="00497323" w:rsidRDefault="00DB00C3" w:rsidP="00DB00C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47B57" w14:textId="51B614BC" w:rsidR="00DB00C3" w:rsidRPr="00497323" w:rsidRDefault="00DB00C3" w:rsidP="00DB00C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66306,03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C9572" w14:textId="13AD6ED3" w:rsidR="00DB00C3" w:rsidRPr="00497323" w:rsidRDefault="00DB00C3" w:rsidP="00DB00C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DEBEA" w14:textId="77777777" w:rsidR="00DB00C3" w:rsidRPr="00497323" w:rsidRDefault="00DB00C3" w:rsidP="00DB00C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03E02" w14:textId="77777777" w:rsidR="00DB00C3" w:rsidRPr="00497323" w:rsidRDefault="00DB00C3" w:rsidP="00DB00C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AFF0" w14:textId="77777777" w:rsidR="00DB00C3" w:rsidRPr="00497323" w:rsidRDefault="00DB00C3" w:rsidP="00DB00C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56287" w14:textId="77777777" w:rsidR="00DB00C3" w:rsidRPr="00497323" w:rsidRDefault="00DB00C3" w:rsidP="00DB00C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1B4CD" w14:textId="77777777" w:rsidR="00DB00C3" w:rsidRPr="00497323" w:rsidRDefault="00DB00C3" w:rsidP="00DB00C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1FB8F" w14:textId="77777777" w:rsidR="00DB00C3" w:rsidRPr="00497323" w:rsidRDefault="00DB00C3" w:rsidP="00DB00C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63C2" w14:textId="671EEAE6" w:rsidR="00DB00C3" w:rsidRPr="00497323" w:rsidRDefault="00DB00C3" w:rsidP="00DB00C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55302,84</w:t>
            </w:r>
          </w:p>
        </w:tc>
      </w:tr>
      <w:tr w:rsidR="00DB00C3" w:rsidRPr="00497323" w14:paraId="40D447ED" w14:textId="77777777" w:rsidTr="00DB00C3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9E340" w14:textId="77777777" w:rsidR="00DB00C3" w:rsidRPr="00497323" w:rsidRDefault="00DB00C3" w:rsidP="00DB00C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FCA0B" w14:textId="77777777" w:rsidR="00DB00C3" w:rsidRPr="00156A13" w:rsidRDefault="00DB00C3" w:rsidP="00DB00C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6F6E2" w14:textId="77777777" w:rsidR="00DB00C3" w:rsidRPr="00497323" w:rsidRDefault="00DB00C3" w:rsidP="00DB00C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0010" w14:textId="0251D9D2" w:rsidR="00DB00C3" w:rsidRPr="00497323" w:rsidRDefault="00DB00C3" w:rsidP="00DB00C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63710,03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135FC" w14:textId="77777777" w:rsidR="00DB00C3" w:rsidRPr="00497323" w:rsidRDefault="00DB00C3" w:rsidP="00DB00C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10307" w14:textId="77777777" w:rsidR="00DB00C3" w:rsidRPr="00497323" w:rsidRDefault="00DB00C3" w:rsidP="00DB00C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DEE66" w14:textId="77777777" w:rsidR="00DB00C3" w:rsidRPr="00497323" w:rsidRDefault="00DB00C3" w:rsidP="00DB00C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F8424" w14:textId="77777777" w:rsidR="00DB00C3" w:rsidRPr="00497323" w:rsidRDefault="00DB00C3" w:rsidP="00DB00C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D1EB0" w14:textId="77777777" w:rsidR="00DB00C3" w:rsidRPr="00497323" w:rsidRDefault="00DB00C3" w:rsidP="00DB00C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15F6" w14:textId="575C8F22" w:rsidR="00DB00C3" w:rsidRPr="00497323" w:rsidRDefault="00DB00C3" w:rsidP="00DB00C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A57E9" w14:textId="14EBE6FE" w:rsidR="00DB00C3" w:rsidRPr="00497323" w:rsidRDefault="00DB00C3" w:rsidP="00DB00C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B3B72" w14:textId="0D953F66" w:rsidR="00DB00C3" w:rsidRPr="00497323" w:rsidRDefault="00DB00C3" w:rsidP="00DB00C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B00C3" w:rsidRPr="00497323" w14:paraId="2E67A290" w14:textId="77777777" w:rsidTr="00DB00C3">
        <w:trPr>
          <w:trHeight w:val="288"/>
        </w:trPr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1BD3" w14:textId="77777777" w:rsidR="00DB00C3" w:rsidRPr="00497323" w:rsidRDefault="00DB00C3" w:rsidP="00DB00C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477E" w14:textId="77777777" w:rsidR="00DB00C3" w:rsidRPr="00497323" w:rsidRDefault="00DB00C3" w:rsidP="00DB00C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37E71" w14:textId="77777777" w:rsidR="00DB00C3" w:rsidRPr="00497323" w:rsidRDefault="00DB00C3" w:rsidP="00DB00C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6B4CE" w14:textId="77777777" w:rsidR="00DB00C3" w:rsidRPr="00497323" w:rsidRDefault="00DB00C3" w:rsidP="00DB00C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1110" w14:textId="77777777" w:rsidR="00DB00C3" w:rsidRPr="00497323" w:rsidRDefault="00DB00C3" w:rsidP="00DB00C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25E92" w14:textId="77777777" w:rsidR="00DB00C3" w:rsidRPr="00497323" w:rsidRDefault="00DB00C3" w:rsidP="00DB00C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ACA7" w14:textId="77777777" w:rsidR="00DB00C3" w:rsidRPr="00497323" w:rsidRDefault="00DB00C3" w:rsidP="00DB00C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6638D" w14:textId="77777777" w:rsidR="00DB00C3" w:rsidRPr="00497323" w:rsidRDefault="00DB00C3" w:rsidP="00DB00C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5ECBD" w14:textId="77777777" w:rsidR="00DB00C3" w:rsidRPr="00497323" w:rsidRDefault="00DB00C3" w:rsidP="00DB00C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80AAA" w14:textId="77777777" w:rsidR="00DB00C3" w:rsidRPr="00497323" w:rsidRDefault="00DB00C3" w:rsidP="00DB00C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0D33" w14:textId="77777777" w:rsidR="00DB00C3" w:rsidRPr="00497323" w:rsidRDefault="00DB00C3" w:rsidP="00DB00C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3784" w14:textId="77777777" w:rsidR="00DB00C3" w:rsidRPr="00497323" w:rsidRDefault="00DB00C3" w:rsidP="00DB00C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58D43F75" w14:textId="77777777"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14:paraId="3841C4D7" w14:textId="77777777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14:paraId="619360D7" w14:textId="77777777"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6DF7032D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14:paraId="1E09B224" w14:textId="77777777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14:paraId="4E2950BC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220B13F7" w14:textId="77777777"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7503C686" w14:textId="77777777"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14:paraId="2CE3EC68" w14:textId="77777777"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14:paraId="3FB384B6" w14:textId="77777777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14:paraId="3EF110A5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411872FE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14:paraId="62004713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14:paraId="28A3A635" w14:textId="77777777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14:paraId="64F707AB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14:paraId="73EE04E2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14:paraId="0D3E432C" w14:textId="77777777"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292C1413" w14:textId="77777777"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14:paraId="1B0AE80F" w14:textId="77777777"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14:paraId="0C75420C" w14:textId="77777777"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14:paraId="3A0E4BFF" w14:textId="77777777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37B7D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51592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4D7F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EB13D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26288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AA823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13169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17C29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503C4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14:paraId="28842E6B" w14:textId="77777777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64EA7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14:paraId="5ED5A039" w14:textId="77777777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578DD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AA6C0" w14:textId="77777777" w:rsidR="00E924CA" w:rsidRPr="00E924CA" w:rsidRDefault="00DB192C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0652" w14:textId="77777777" w:rsidR="00E924CA" w:rsidRPr="00E924CA" w:rsidRDefault="00DB192C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20EC" w14:textId="77777777" w:rsidR="00E924CA" w:rsidRPr="00E924CA" w:rsidRDefault="00DB192C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AF338" w14:textId="77777777" w:rsidR="00E924CA" w:rsidRPr="00E924CA" w:rsidRDefault="00DB192C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A45A" w14:textId="77777777" w:rsidR="00E924CA" w:rsidRPr="00E924CA" w:rsidRDefault="00DB192C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AF7F2" w14:textId="77777777" w:rsidR="00E924CA" w:rsidRPr="00E924CA" w:rsidRDefault="00DB192C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6E471" w14:textId="77777777" w:rsidR="00E924CA" w:rsidRPr="00E924CA" w:rsidRDefault="00DB192C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6A1AF" w14:textId="77777777" w:rsidR="00E924CA" w:rsidRPr="00E924CA" w:rsidRDefault="00DB192C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4E92809C" w14:textId="77777777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088E4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07908" w14:textId="77777777" w:rsidR="00E924CA" w:rsidRPr="00E924CA" w:rsidRDefault="00DB192C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FF874" w14:textId="77777777" w:rsidR="00E924CA" w:rsidRPr="00E924CA" w:rsidRDefault="00DB192C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B5E19" w14:textId="77777777" w:rsidR="00E924CA" w:rsidRPr="00E924CA" w:rsidRDefault="00DB192C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A466" w14:textId="77777777" w:rsidR="00E924CA" w:rsidRPr="00E924CA" w:rsidRDefault="00DB192C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0A330" w14:textId="77777777" w:rsidR="00E924CA" w:rsidRPr="00E924CA" w:rsidRDefault="00DB192C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142E1" w14:textId="77777777" w:rsidR="00E924CA" w:rsidRPr="00E924CA" w:rsidRDefault="00DB192C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F6E6E" w14:textId="77777777" w:rsidR="00E924CA" w:rsidRPr="00E924CA" w:rsidRDefault="00DB192C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C50BE" w14:textId="77777777" w:rsidR="00E924CA" w:rsidRPr="00E924CA" w:rsidRDefault="00DB192C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09FF7D4B" w14:textId="77777777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CB69D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8BFD" w14:textId="77777777" w:rsidR="00E924CA" w:rsidRPr="00E924CA" w:rsidRDefault="00DB192C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5326A" w14:textId="77777777" w:rsidR="00E924CA" w:rsidRPr="00E924CA" w:rsidRDefault="00DB192C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BED9D" w14:textId="77777777" w:rsidR="00E924CA" w:rsidRPr="00E924CA" w:rsidRDefault="00DB192C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78976" w14:textId="77777777" w:rsidR="00E924CA" w:rsidRPr="00E924CA" w:rsidRDefault="00DB192C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13D39" w14:textId="77777777" w:rsidR="00E924CA" w:rsidRPr="00E924CA" w:rsidRDefault="00DB192C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86E1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1310B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33B87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706AFEBB" w14:textId="77777777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65228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A8CF1" w14:textId="77777777" w:rsidR="00E924CA" w:rsidRPr="00E924CA" w:rsidRDefault="00DB192C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DCD2C" w14:textId="77777777" w:rsidR="00E924CA" w:rsidRPr="00E924CA" w:rsidRDefault="00DB192C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4DFBB" w14:textId="77777777" w:rsidR="00E924CA" w:rsidRPr="00E924CA" w:rsidRDefault="00DB192C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80576" w14:textId="77777777" w:rsidR="00E924CA" w:rsidRPr="00E924CA" w:rsidRDefault="00DB192C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67BE0" w14:textId="77777777" w:rsidR="00E924CA" w:rsidRPr="00E924CA" w:rsidRDefault="00DB192C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0B74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33B22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4098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0266810B" w14:textId="77777777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B31E9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699BA" w14:textId="77777777" w:rsidR="00E924CA" w:rsidRPr="00E924CA" w:rsidRDefault="00DB192C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4457F" w14:textId="77777777" w:rsidR="00E924CA" w:rsidRPr="00E924CA" w:rsidRDefault="00DB192C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D335" w14:textId="77777777" w:rsidR="00E924CA" w:rsidRPr="00E924CA" w:rsidRDefault="00DB192C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6954" w14:textId="77777777" w:rsidR="00E924CA" w:rsidRPr="00E924CA" w:rsidRDefault="00DB192C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68386" w14:textId="77777777" w:rsidR="00E924CA" w:rsidRPr="00E924CA" w:rsidRDefault="00DB192C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7482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8E59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BAE31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615A3993" w14:textId="77777777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14469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14:paraId="50952BB5" w14:textId="77777777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FAD8B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191FA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9ED8C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09E0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68D27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1BC2D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CEE3A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C05C8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693E9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6D589F74" w14:textId="77777777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AA556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57AE7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8E5A2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E390A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0F85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47D2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70958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E6ECD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95CD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53DE410A" w14:textId="77777777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A1801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7C9BC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31660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3BFD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02DF4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FC9B2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9ACC5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5EC31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D97C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758FF17B" w14:textId="77777777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F20E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B941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2FF54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1826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D5374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6754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3C15C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D909B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16E44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7DB7750F" w14:textId="77777777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FE02A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14:paraId="49540F16" w14:textId="77777777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2BD6F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9FDE7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51B3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11526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51378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8B310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A702A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BEC5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584A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0D5B2957" w14:textId="77777777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390BD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48305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320EB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C9DC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EBBD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A44D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1F45D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7E2F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DA837" w14:textId="77777777" w:rsidR="00E924CA" w:rsidRPr="00E924CA" w:rsidRDefault="0088564E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7D4D9C88" w14:textId="77777777" w:rsidR="00E924CA" w:rsidRDefault="00E924CA" w:rsidP="00E924CA">
      <w:pPr>
        <w:spacing w:before="0" w:line="240" w:lineRule="auto"/>
        <w:rPr>
          <w:sz w:val="18"/>
          <w:szCs w:val="18"/>
        </w:rPr>
      </w:pPr>
    </w:p>
    <w:p w14:paraId="257B1ADF" w14:textId="77777777"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14:paraId="51E3984C" w14:textId="77777777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2B473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19F02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D3B1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D71C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F34A6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14:paraId="052F6D78" w14:textId="77777777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68D34" w14:textId="77777777"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3C574" w14:textId="77777777"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ACA82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AF1F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6268F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1FDD0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2E170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14:paraId="36ED63A6" w14:textId="77777777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37BD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  <w:r w:rsidR="007950CE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20867" w14:textId="77777777" w:rsidR="001B753C" w:rsidRPr="001B753C" w:rsidRDefault="007950CE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1B753C"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940D7" w14:textId="77777777" w:rsidR="001B753C" w:rsidRPr="001B753C" w:rsidRDefault="007950CE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1B753C"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967C0" w14:textId="77777777" w:rsidR="001B753C" w:rsidRPr="001B753C" w:rsidRDefault="007950CE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1B753C"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DFCF4" w14:textId="77777777" w:rsidR="001B753C" w:rsidRPr="001B753C" w:rsidRDefault="007950CE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1B753C"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DEC11" w14:textId="77777777" w:rsidR="001B753C" w:rsidRPr="001B753C" w:rsidRDefault="007950CE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1B753C"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61055" w14:textId="77777777" w:rsidR="001B753C" w:rsidRPr="001B753C" w:rsidRDefault="007950CE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1B753C"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4C1497D1" w14:textId="77777777"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14:paraId="4D1115D3" w14:textId="77777777"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14:paraId="7A8F92CB" w14:textId="77777777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14:paraId="237F24E2" w14:textId="77777777"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5FB6B4C9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7F42762E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33BCC9E2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C99B0A6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5F1AD06E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22BAFD2E" w14:textId="77777777"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14:paraId="71BD7929" w14:textId="77777777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14:paraId="70FF61B7" w14:textId="77777777" w:rsidR="0055543B" w:rsidRPr="00B80FC6" w:rsidRDefault="007950CE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10549FF2" w14:textId="77777777" w:rsidR="0055543B" w:rsidRPr="00B80FC6" w:rsidRDefault="007950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1988C123" w14:textId="77777777" w:rsidR="0055543B" w:rsidRPr="00B80FC6" w:rsidRDefault="007950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E66145D" w14:textId="77777777" w:rsidR="0055543B" w:rsidRPr="00B80FC6" w:rsidRDefault="007950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1D27F38D" w14:textId="77777777" w:rsidR="0055543B" w:rsidRPr="00B80FC6" w:rsidRDefault="007950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0B731CE" w14:textId="77777777" w:rsidR="0055543B" w:rsidRPr="00B80FC6" w:rsidRDefault="007950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2EFE6D8D" w14:textId="77777777" w:rsidR="0055543B" w:rsidRPr="00B80FC6" w:rsidRDefault="007950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0CDE09EA" w14:textId="77777777"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14:paraId="3D2F1EC4" w14:textId="77777777"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14:paraId="53BC06FD" w14:textId="77777777"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14:paraId="6F65042E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14:paraId="2590E139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115E449C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87ADDBA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4C99063B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14:paraId="5D85A097" w14:textId="77777777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421D0EBD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FCB49FD" w14:textId="75A841E9" w:rsidR="0055543B" w:rsidRPr="00B80FC6" w:rsidRDefault="00DB00C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150,50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4E26D3D" w14:textId="1FE81A74" w:rsidR="0055543B" w:rsidRPr="00B80FC6" w:rsidRDefault="00DB00C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175,50</w:t>
            </w:r>
          </w:p>
        </w:tc>
      </w:tr>
      <w:tr w:rsidR="00B80FC6" w:rsidRPr="00B80FC6" w14:paraId="6A9144ED" w14:textId="77777777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6A6E9C1E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30680DE1" w14:textId="3D506B08" w:rsidR="0055543B" w:rsidRPr="00B80FC6" w:rsidRDefault="00DB00C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7950CE" w:rsidRPr="00B80F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22E9488E" w14:textId="7E98A651" w:rsidR="0055543B" w:rsidRPr="00B80FC6" w:rsidRDefault="00DB00C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170,45</w:t>
            </w:r>
          </w:p>
        </w:tc>
      </w:tr>
      <w:tr w:rsidR="00B80FC6" w:rsidRPr="00B80FC6" w14:paraId="23E9A18C" w14:textId="77777777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620E3407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55EEDB04" w14:textId="34D2CE86" w:rsidR="0055543B" w:rsidRPr="00B80FC6" w:rsidRDefault="00DB00C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49155,30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47550690" w14:textId="7AEE6E85" w:rsidR="0055543B" w:rsidRPr="00B80FC6" w:rsidRDefault="00DB00C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41697,89</w:t>
            </w:r>
          </w:p>
        </w:tc>
      </w:tr>
      <w:tr w:rsidR="00B80FC6" w:rsidRPr="00B80FC6" w14:paraId="0D7D0E1C" w14:textId="77777777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54E74C87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486FBA9F" w14:textId="77777777" w:rsidR="0055543B" w:rsidRPr="00B80FC6" w:rsidRDefault="00F96E7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01574EF7" w14:textId="77777777" w:rsidR="0055543B" w:rsidRPr="00B80FC6" w:rsidRDefault="00F96E7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14:paraId="1B9F0094" w14:textId="77777777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1192FA61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4E9C0EAD" w14:textId="77777777" w:rsidR="0055543B" w:rsidRPr="00B80FC6" w:rsidRDefault="00C615B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53EBE437" w14:textId="77777777" w:rsidR="0055543B" w:rsidRPr="00B80FC6" w:rsidRDefault="00C615B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14:paraId="5D3D5C5A" w14:textId="77777777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3DE5E523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37945279" w14:textId="33144F11" w:rsidR="0055543B" w:rsidRPr="008D6513" w:rsidRDefault="00DB00C3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49305,80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502CAEDE" w14:textId="62B65965" w:rsidR="0055543B" w:rsidRPr="008D6513" w:rsidRDefault="00BE524E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42043,84</w:t>
            </w:r>
          </w:p>
        </w:tc>
      </w:tr>
    </w:tbl>
    <w:p w14:paraId="160CE381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07809A8B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14:paraId="51759FCF" w14:textId="77777777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6BB56F54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2A7CE97F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151669E8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17E9A8AC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79F89B95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14:paraId="21A52E2E" w14:textId="77777777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2880ABA1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6B451AC0" w14:textId="77777777" w:rsidR="002279FB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55201ABB" w14:textId="77777777" w:rsidR="002279FB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4BAE4FD3" w14:textId="77777777" w:rsidR="002279FB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79392DF6" w14:textId="77777777" w:rsidR="002279FB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14:paraId="52782E2F" w14:textId="77777777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58E95F45" w14:textId="77777777"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BF8BBA0" w14:textId="77777777" w:rsidR="00584449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6042AFA2" w14:textId="77777777" w:rsidR="00584449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7958B0C4" w14:textId="77777777" w:rsidR="00584449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5A824404" w14:textId="77777777" w:rsidR="00584449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14:paraId="42E7DCC8" w14:textId="77777777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6790AE05" w14:textId="77777777"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3470D3B4" w14:textId="77777777" w:rsidR="00584449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67766AB8" w14:textId="77777777" w:rsidR="00584449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44E8F5E0" w14:textId="77777777" w:rsidR="00584449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382D74D5" w14:textId="77777777" w:rsidR="00584449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14:paraId="1C99B514" w14:textId="77777777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540DB07C" w14:textId="77777777"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2C3857FE" w14:textId="77777777" w:rsidR="00584449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894880A" w14:textId="77777777" w:rsidR="00584449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4533962A" w14:textId="77777777" w:rsidR="00584449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67149B61" w14:textId="77777777" w:rsidR="00584449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14:paraId="0727B261" w14:textId="77777777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4FC475C4" w14:textId="77777777"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3EE6AE34" w14:textId="77777777" w:rsidR="00584449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32B5DE1A" w14:textId="77777777" w:rsidR="00584449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061663CA" w14:textId="77777777" w:rsidR="00584449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23FEF5C8" w14:textId="77777777" w:rsidR="00584449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14:paraId="4DB51B61" w14:textId="77777777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18F2F9F9" w14:textId="77777777"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3C6C8AEB" w14:textId="77777777" w:rsidR="002E0A97" w:rsidRPr="008D6513" w:rsidRDefault="00C615B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2B1A1B76" w14:textId="77777777" w:rsidR="002E0A97" w:rsidRPr="008D6513" w:rsidRDefault="00C615B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239C394A" w14:textId="77777777" w:rsidR="002E0A97" w:rsidRPr="008D6513" w:rsidRDefault="00C615B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3B4E80EF" w14:textId="77777777" w:rsidR="002E0A97" w:rsidRPr="008D6513" w:rsidRDefault="00C615B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37E827D0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604C2CA7" w14:textId="77777777"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14:paraId="2A0CEA96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6559F78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477AEA3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14:paraId="5177FB79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02F73358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60795709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14:paraId="5048EBCE" w14:textId="77777777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4C903FB4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4E8B39B" w14:textId="77777777" w:rsidR="002279FB" w:rsidRPr="00B80FC6" w:rsidRDefault="001054D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7E3F2BA1" w14:textId="77777777" w:rsidR="002279FB" w:rsidRPr="00B80FC6" w:rsidRDefault="001054D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5879B606" w14:textId="77777777" w:rsidR="002279FB" w:rsidRPr="00B80FC6" w:rsidRDefault="001054D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14:paraId="69C3427E" w14:textId="77777777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188B1FB2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2C4BABAF" w14:textId="77777777" w:rsidR="002279FB" w:rsidRPr="00B80FC6" w:rsidRDefault="001054D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6E061F01" w14:textId="77777777" w:rsidR="002279FB" w:rsidRPr="00B80FC6" w:rsidRDefault="001054D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7BE05FAC" w14:textId="77777777" w:rsidR="002279FB" w:rsidRPr="00B80FC6" w:rsidRDefault="001054D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14:paraId="5A9EA597" w14:textId="77777777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02DAC31B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1D7B826E" w14:textId="77777777" w:rsidR="002279FB" w:rsidRPr="00B80FC6" w:rsidRDefault="001054D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26478278" w14:textId="77777777" w:rsidR="002279FB" w:rsidRPr="00B80FC6" w:rsidRDefault="001054D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2064EB2B" w14:textId="77777777" w:rsidR="002279FB" w:rsidRPr="00B80FC6" w:rsidRDefault="001054D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14:paraId="37AB6F54" w14:textId="77777777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13436AF3" w14:textId="77777777"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1C6A9EA2" w14:textId="77777777" w:rsidR="002279FB" w:rsidRPr="00B80FC6" w:rsidRDefault="001054D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415462BA" w14:textId="77777777" w:rsidR="002279FB" w:rsidRPr="00B80FC6" w:rsidRDefault="001054D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5D5C440C" w14:textId="77777777" w:rsidR="002279FB" w:rsidRPr="00B80FC6" w:rsidRDefault="001054D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46DAC3BB" w14:textId="77777777"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14:paraId="5193AB15" w14:textId="77777777"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14:paraId="29172FC7" w14:textId="77777777"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14:paraId="0A61BE7D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7990B563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14:paraId="3F8B9DD6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14:paraId="6A32F2C8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14:paraId="3F98CCE8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14:paraId="63F9A97C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14:paraId="7BE7E5A4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14:paraId="259F0C6E" w14:textId="77777777" w:rsidTr="00BF54DF">
        <w:trPr>
          <w:trHeight w:val="284"/>
        </w:trPr>
        <w:tc>
          <w:tcPr>
            <w:tcW w:w="1119" w:type="pct"/>
            <w:vAlign w:val="center"/>
          </w:tcPr>
          <w:p w14:paraId="62D58944" w14:textId="77777777"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14:paraId="34FFD6F6" w14:textId="77777777" w:rsidR="005C049C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55E66C5D" w14:textId="77777777" w:rsidR="005C049C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3D81331" w14:textId="77777777" w:rsidR="005C049C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1364E564" w14:textId="77777777" w:rsidR="005C049C" w:rsidRPr="00B80FC6" w:rsidRDefault="000365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0C0F5B6" w14:textId="77777777" w:rsidR="005C049C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14:paraId="6F54DFDE" w14:textId="77777777" w:rsidTr="00BF54DF">
        <w:trPr>
          <w:trHeight w:val="284"/>
        </w:trPr>
        <w:tc>
          <w:tcPr>
            <w:tcW w:w="1119" w:type="pct"/>
            <w:vAlign w:val="center"/>
          </w:tcPr>
          <w:p w14:paraId="61AC8C1C" w14:textId="77777777"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14:paraId="3387F832" w14:textId="77777777" w:rsidR="005C049C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24970D5" w14:textId="77777777" w:rsidR="005C049C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567A469D" w14:textId="77777777" w:rsidR="005C049C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BF3C776" w14:textId="77777777" w:rsidR="005C049C" w:rsidRPr="00B80FC6" w:rsidRDefault="000365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4237BCDA" w14:textId="77777777" w:rsidR="005C049C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14:paraId="2C06D8EC" w14:textId="77777777" w:rsidTr="00BF54DF">
        <w:trPr>
          <w:trHeight w:val="284"/>
        </w:trPr>
        <w:tc>
          <w:tcPr>
            <w:tcW w:w="1119" w:type="pct"/>
            <w:vAlign w:val="center"/>
          </w:tcPr>
          <w:p w14:paraId="261D3E56" w14:textId="77777777"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14:paraId="4AED384B" w14:textId="77777777" w:rsidR="005C049C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99560ED" w14:textId="77777777" w:rsidR="005C049C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42B4291B" w14:textId="77777777" w:rsidR="005C049C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1499D5D1" w14:textId="77777777" w:rsidR="005C049C" w:rsidRPr="00B80FC6" w:rsidRDefault="000365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6CAC60B4" w14:textId="77777777" w:rsidR="005C049C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14:paraId="0A425AE1" w14:textId="77777777" w:rsidTr="00BF54DF">
        <w:trPr>
          <w:trHeight w:val="284"/>
        </w:trPr>
        <w:tc>
          <w:tcPr>
            <w:tcW w:w="1119" w:type="pct"/>
            <w:vAlign w:val="center"/>
          </w:tcPr>
          <w:p w14:paraId="1DBC8F35" w14:textId="77777777"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14:paraId="65CEA3F1" w14:textId="77777777" w:rsidR="005C049C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43743D87" w14:textId="77777777" w:rsidR="005C049C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5D6929E0" w14:textId="77777777" w:rsidR="005C049C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6785B4E" w14:textId="77777777" w:rsidR="005C049C" w:rsidRPr="00B80FC6" w:rsidRDefault="000365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2538C82" w14:textId="77777777" w:rsidR="005C049C" w:rsidRPr="00B80FC6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14:paraId="77421E0B" w14:textId="77777777" w:rsidTr="00BF54DF">
        <w:trPr>
          <w:trHeight w:val="284"/>
        </w:trPr>
        <w:tc>
          <w:tcPr>
            <w:tcW w:w="1119" w:type="pct"/>
            <w:vAlign w:val="center"/>
          </w:tcPr>
          <w:p w14:paraId="2EA522C3" w14:textId="77777777"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14:paraId="10334F16" w14:textId="77777777" w:rsidR="002E0A97" w:rsidRPr="008D6513" w:rsidRDefault="000365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1B6DB3F8" w14:textId="77777777" w:rsidR="002E0A97" w:rsidRPr="008D6513" w:rsidRDefault="000365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5A9DF4AE" w14:textId="77777777" w:rsidR="002E0A97" w:rsidRPr="008D6513" w:rsidRDefault="000365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8C08AE7" w14:textId="77777777" w:rsidR="002E0A97" w:rsidRPr="008D6513" w:rsidRDefault="000365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D9DBC01" w14:textId="77777777" w:rsidR="002E0A97" w:rsidRPr="008D6513" w:rsidRDefault="000365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2E0A97" w:rsidRPr="002279FB" w14:paraId="7F918741" w14:textId="77777777" w:rsidTr="00BF54DF">
        <w:trPr>
          <w:trHeight w:val="284"/>
        </w:trPr>
        <w:tc>
          <w:tcPr>
            <w:tcW w:w="1119" w:type="pct"/>
            <w:vAlign w:val="center"/>
          </w:tcPr>
          <w:p w14:paraId="3E87883A" w14:textId="77777777"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14:paraId="7081F933" w14:textId="77777777" w:rsidR="002E0A97" w:rsidRPr="008D6513" w:rsidRDefault="00C615B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45421B74" w14:textId="77777777" w:rsidR="002E0A97" w:rsidRPr="008D6513" w:rsidRDefault="00C615B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142409C9" w14:textId="77777777" w:rsidR="002E0A97" w:rsidRPr="008D6513" w:rsidRDefault="00C615B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459812ED" w14:textId="77777777" w:rsidR="002E0A97" w:rsidRPr="008D6513" w:rsidRDefault="000365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61ADCB2" w14:textId="77777777" w:rsidR="002E0A97" w:rsidRPr="008D6513" w:rsidRDefault="00C615B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0CFECCB7" w14:textId="77777777"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14:paraId="260044F3" w14:textId="77777777"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14:paraId="4B2CA8DE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7361E827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0E14241F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14:paraId="35BA67CB" w14:textId="77777777"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14:paraId="3DE62C27" w14:textId="77777777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0B57297D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29DF55E9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14:paraId="77EF99A4" w14:textId="77777777"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4238AC82" w14:textId="77777777"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14:paraId="133ED6FD" w14:textId="77777777"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14:paraId="6CCA60A1" w14:textId="77777777"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14:paraId="40658C71" w14:textId="77777777" w:rsidTr="002E0A97">
        <w:trPr>
          <w:trHeight w:val="608"/>
        </w:trPr>
        <w:tc>
          <w:tcPr>
            <w:tcW w:w="1209" w:type="pct"/>
            <w:vAlign w:val="center"/>
          </w:tcPr>
          <w:p w14:paraId="2AE9ED96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14:paraId="6B4C58F3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14:paraId="6AFD4AB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14:paraId="1228A381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14:paraId="3C154EED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14:paraId="1881A361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14:paraId="5DAD0D1D" w14:textId="77777777" w:rsidTr="00BF54DF">
        <w:trPr>
          <w:trHeight w:val="284"/>
        </w:trPr>
        <w:tc>
          <w:tcPr>
            <w:tcW w:w="1209" w:type="pct"/>
            <w:vAlign w:val="center"/>
          </w:tcPr>
          <w:p w14:paraId="12C99A7A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14:paraId="5B38027A" w14:textId="77777777" w:rsidR="00461D4F" w:rsidRPr="00461D4F" w:rsidRDefault="000365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14:paraId="0EC3D917" w14:textId="77777777" w:rsidR="00461D4F" w:rsidRPr="00461D4F" w:rsidRDefault="000365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14:paraId="0A6C07DF" w14:textId="77777777" w:rsidR="00461D4F" w:rsidRPr="00461D4F" w:rsidRDefault="000365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14:paraId="6D76B88C" w14:textId="77777777" w:rsidR="00461D4F" w:rsidRPr="00461D4F" w:rsidRDefault="000365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14:paraId="7E92B816" w14:textId="77777777" w:rsidR="00461D4F" w:rsidRPr="00461D4F" w:rsidRDefault="000365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61D4F" w:rsidRPr="00461D4F" w14:paraId="3E88477F" w14:textId="77777777" w:rsidTr="00BF54DF">
        <w:trPr>
          <w:trHeight w:val="284"/>
        </w:trPr>
        <w:tc>
          <w:tcPr>
            <w:tcW w:w="1209" w:type="pct"/>
            <w:vAlign w:val="center"/>
          </w:tcPr>
          <w:p w14:paraId="52DD0BBE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14:paraId="05185BAF" w14:textId="77777777" w:rsidR="00461D4F" w:rsidRPr="00461D4F" w:rsidRDefault="000365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14:paraId="1281EC05" w14:textId="77777777" w:rsidR="00461D4F" w:rsidRPr="00461D4F" w:rsidRDefault="000365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14:paraId="1D482C13" w14:textId="77777777" w:rsidR="00461D4F" w:rsidRPr="00461D4F" w:rsidRDefault="000365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14:paraId="74CF877A" w14:textId="77777777" w:rsidR="00461D4F" w:rsidRPr="00461D4F" w:rsidRDefault="000365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14:paraId="588D4476" w14:textId="77777777" w:rsidR="00461D4F" w:rsidRPr="00461D4F" w:rsidRDefault="000365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61D4F" w:rsidRPr="00461D4F" w14:paraId="162A482F" w14:textId="77777777" w:rsidTr="00BF54DF">
        <w:trPr>
          <w:trHeight w:val="284"/>
        </w:trPr>
        <w:tc>
          <w:tcPr>
            <w:tcW w:w="1209" w:type="pct"/>
            <w:vAlign w:val="center"/>
          </w:tcPr>
          <w:p w14:paraId="0D2BAACE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14:paraId="5F44683E" w14:textId="77777777" w:rsidR="00461D4F" w:rsidRPr="00461D4F" w:rsidRDefault="000365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14:paraId="5E5FF055" w14:textId="77777777" w:rsidR="00461D4F" w:rsidRPr="00461D4F" w:rsidRDefault="000365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14:paraId="2193D69B" w14:textId="77777777" w:rsidR="00461D4F" w:rsidRPr="00461D4F" w:rsidRDefault="000365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14:paraId="3F9CB719" w14:textId="77777777" w:rsidR="00461D4F" w:rsidRPr="00461D4F" w:rsidRDefault="000365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14:paraId="7A291C29" w14:textId="77777777" w:rsidR="00461D4F" w:rsidRPr="00461D4F" w:rsidRDefault="000365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61D4F" w:rsidRPr="00461D4F" w14:paraId="70E7D858" w14:textId="77777777" w:rsidTr="00BF54DF">
        <w:trPr>
          <w:trHeight w:val="284"/>
        </w:trPr>
        <w:tc>
          <w:tcPr>
            <w:tcW w:w="1209" w:type="pct"/>
            <w:vAlign w:val="center"/>
          </w:tcPr>
          <w:p w14:paraId="6F1FED24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14:paraId="36D97584" w14:textId="77777777" w:rsidR="00461D4F" w:rsidRPr="00461D4F" w:rsidRDefault="000365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14:paraId="4F7E111C" w14:textId="77777777" w:rsidR="00461D4F" w:rsidRPr="00461D4F" w:rsidRDefault="000365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14:paraId="326335F1" w14:textId="77777777" w:rsidR="00461D4F" w:rsidRPr="00461D4F" w:rsidRDefault="000365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14:paraId="23191F11" w14:textId="77777777" w:rsidR="00461D4F" w:rsidRPr="00461D4F" w:rsidRDefault="000365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14:paraId="15C991B7" w14:textId="77777777" w:rsidR="00461D4F" w:rsidRPr="00461D4F" w:rsidRDefault="000365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461D4F" w14:paraId="024422CD" w14:textId="77777777" w:rsidTr="00BF54DF">
        <w:trPr>
          <w:trHeight w:val="284"/>
        </w:trPr>
        <w:tc>
          <w:tcPr>
            <w:tcW w:w="1209" w:type="pct"/>
            <w:vAlign w:val="center"/>
          </w:tcPr>
          <w:p w14:paraId="09639106" w14:textId="77777777"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14:paraId="4BBF39C4" w14:textId="77777777" w:rsidR="002E0A97" w:rsidRPr="00C54F78" w:rsidRDefault="00C615B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14:paraId="021802F4" w14:textId="77777777" w:rsidR="002E0A97" w:rsidRPr="00C54F78" w:rsidRDefault="00C615B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14:paraId="6E35E995" w14:textId="77777777" w:rsidR="002E0A97" w:rsidRPr="00C54F78" w:rsidRDefault="00C615B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14:paraId="254EFA03" w14:textId="77777777" w:rsidR="002E0A97" w:rsidRPr="00C54F78" w:rsidRDefault="000365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14:paraId="61D9F977" w14:textId="77777777" w:rsidR="002E0A97" w:rsidRPr="00C54F78" w:rsidRDefault="00C615B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0AF7BA6A" w14:textId="77777777"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14:paraId="5CB720DE" w14:textId="77777777"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14:paraId="7874C37F" w14:textId="77777777"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14:paraId="258587C4" w14:textId="77777777" w:rsidTr="00945816">
        <w:trPr>
          <w:trHeight w:val="284"/>
        </w:trPr>
        <w:tc>
          <w:tcPr>
            <w:tcW w:w="2000" w:type="pct"/>
            <w:vMerge w:val="restart"/>
          </w:tcPr>
          <w:p w14:paraId="327CCE68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79073B94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14:paraId="0BC327D2" w14:textId="77777777" w:rsidTr="00945816">
        <w:trPr>
          <w:trHeight w:val="284"/>
        </w:trPr>
        <w:tc>
          <w:tcPr>
            <w:tcW w:w="2000" w:type="pct"/>
            <w:vMerge/>
          </w:tcPr>
          <w:p w14:paraId="0EB62C5E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7DD0D488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4F76630F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14:paraId="75AA8B20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58DB4FF2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14:paraId="7096DAA4" w14:textId="77777777" w:rsidR="00461D4F" w:rsidRPr="00461D4F" w:rsidRDefault="00FA4E7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14:paraId="664EBCB6" w14:textId="77777777" w:rsidR="00461D4F" w:rsidRPr="00461D4F" w:rsidRDefault="00FA4E7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61D4F" w:rsidRPr="007002DC" w14:paraId="54F0D200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2AA831E1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14:paraId="118E43E8" w14:textId="77777777" w:rsidR="00461D4F" w:rsidRPr="00461D4F" w:rsidRDefault="00FA4E7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14:paraId="19CFD37B" w14:textId="77777777" w:rsidR="00461D4F" w:rsidRPr="00461D4F" w:rsidRDefault="00FA4E7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61D4F" w:rsidRPr="007002DC" w14:paraId="799B4DB6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35B52C4F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14:paraId="0271922B" w14:textId="77777777" w:rsidR="00461D4F" w:rsidRPr="00C54F78" w:rsidRDefault="00C615B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14:paraId="5A012953" w14:textId="77777777" w:rsidR="00461D4F" w:rsidRPr="00C54F78" w:rsidRDefault="00C615B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560139EC" w14:textId="77777777"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14:paraId="081807DA" w14:textId="77777777"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14:paraId="6C9DD206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1CF1E601" w14:textId="77777777"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0711637F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14:paraId="4122BC47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41740703" w14:textId="77777777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7D8F0F09" w14:textId="77777777"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7440CAF8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74B7924A" w14:textId="77777777" w:rsidR="009B4B0C" w:rsidRPr="00B80FC6" w:rsidRDefault="00FA4E7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14:paraId="07DAB774" w14:textId="77777777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1B3DC7BF" w14:textId="77777777"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2C24B312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16F6745C" w14:textId="77777777" w:rsidR="009B4B0C" w:rsidRPr="00B80FC6" w:rsidRDefault="00FA4E7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6CBCA24C" w14:textId="77777777"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14:paraId="1BAB308D" w14:textId="77777777"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14:paraId="11725D47" w14:textId="77777777"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14:paraId="6B712E47" w14:textId="77777777"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14:paraId="7009508D" w14:textId="77777777"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14:paraId="30642DAE" w14:textId="77777777"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14:paraId="103271B7" w14:textId="77777777" w:rsidTr="00B92942">
        <w:trPr>
          <w:trHeight w:val="284"/>
        </w:trPr>
        <w:tc>
          <w:tcPr>
            <w:tcW w:w="2000" w:type="pct"/>
            <w:vAlign w:val="center"/>
          </w:tcPr>
          <w:p w14:paraId="0E393AD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449205C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14:paraId="30F51A7C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14:paraId="4605C37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14:paraId="662788F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14:paraId="15BE271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14:paraId="3AEDD859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14:paraId="51919D0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14:paraId="5A4124E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14:paraId="32CAF4A4" w14:textId="77777777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14:paraId="7A41363E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14:paraId="5E4C91BF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2F1804D5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14:paraId="477E1D45" w14:textId="77777777" w:rsidR="00194A51" w:rsidRPr="00194A51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4C35BB41" w14:textId="77777777" w:rsidR="00194A51" w:rsidRPr="00194A51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445D88A0" w14:textId="77777777" w:rsidR="00194A51" w:rsidRPr="00194A51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534F3E10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220CC0C9" w14:textId="77777777" w:rsidR="00194A51" w:rsidRPr="00194A51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14:paraId="33541451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3A80251A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14:paraId="611C32AE" w14:textId="77777777"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14:paraId="11D12E0E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20E097B2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63283B83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1980051B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5F50A197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14:paraId="5C401609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3B9C47EF" w14:textId="77777777"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14:paraId="758073DD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5BE9CF88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33CB8420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219892CC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75446769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14:paraId="69B2D578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219A50E1" w14:textId="77777777"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14:paraId="381D9A03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62AA297F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3506E71F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64DD5F02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1B92CC43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14:paraId="1D5EFD6B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0CB4401A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14:paraId="7A0BE14F" w14:textId="77777777" w:rsidR="00194A51" w:rsidRPr="00194A51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34CF98EC" w14:textId="77777777" w:rsidR="00194A51" w:rsidRPr="00194A51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1B2A6E14" w14:textId="77777777" w:rsidR="00194A51" w:rsidRPr="00194A51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45CDAEA9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7EB2687A" w14:textId="77777777" w:rsidR="00194A51" w:rsidRPr="00194A51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14:paraId="0D38A303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602CB754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14:paraId="2E81F9F8" w14:textId="77777777" w:rsidR="00194A51" w:rsidRPr="00194A51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4B5F5A83" w14:textId="77777777" w:rsidR="00194A51" w:rsidRPr="00194A51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24202F01" w14:textId="77777777" w:rsidR="00194A51" w:rsidRPr="00194A51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01B803EC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0B7B1DF3" w14:textId="77777777" w:rsidR="00194A51" w:rsidRPr="00194A51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14:paraId="36CF9667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50D2693F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14:paraId="331C6531" w14:textId="77777777" w:rsidR="00194A51" w:rsidRPr="00194A51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6362CA70" w14:textId="77777777" w:rsidR="00194A51" w:rsidRPr="00194A51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5FFD0905" w14:textId="77777777" w:rsidR="00194A51" w:rsidRPr="00194A51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094FF8F5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5C0E974F" w14:textId="77777777" w:rsidR="00194A51" w:rsidRPr="00194A51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14:paraId="5CA5F85F" w14:textId="77777777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14:paraId="54C9CC0D" w14:textId="77777777"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14:paraId="5C3C37FE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663632B2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14:paraId="4843BCDE" w14:textId="77777777" w:rsidR="00194A51" w:rsidRPr="00194A51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69B16132" w14:textId="77777777" w:rsidR="00194A51" w:rsidRPr="00194A51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54EA9F1E" w14:textId="77777777" w:rsidR="00194A51" w:rsidRPr="00194A51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47E72793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09E61EE7" w14:textId="77777777" w:rsidR="00194A51" w:rsidRPr="00194A51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14:paraId="37FC0AD1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0D3CEE55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14:paraId="758FEB4C" w14:textId="77777777" w:rsidR="00194A51" w:rsidRPr="00194A51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2D42BA32" w14:textId="77777777" w:rsidR="00194A51" w:rsidRPr="00194A51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73EDE61B" w14:textId="77777777" w:rsidR="00194A51" w:rsidRPr="00194A51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08A180C4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36D5827F" w14:textId="77777777" w:rsidR="00194A51" w:rsidRPr="00194A51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14:paraId="203AEF86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5B37D51B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14:paraId="07F75D34" w14:textId="77777777" w:rsidR="00194A51" w:rsidRPr="00194A51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" w:name="ps42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599" w:type="pct"/>
            <w:vAlign w:val="center"/>
          </w:tcPr>
          <w:p w14:paraId="37BF590D" w14:textId="77777777" w:rsidR="00194A51" w:rsidRPr="00194A51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" w:name="d42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599" w:type="pct"/>
            <w:vAlign w:val="center"/>
          </w:tcPr>
          <w:p w14:paraId="42C8144D" w14:textId="77777777" w:rsidR="00194A51" w:rsidRPr="00194A51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" w:name="md42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599" w:type="pct"/>
            <w:vAlign w:val="center"/>
          </w:tcPr>
          <w:p w14:paraId="10BF99E1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217F004B" w14:textId="77777777" w:rsidR="00194A51" w:rsidRPr="00194A51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4" w:name="ksd42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"/>
          </w:p>
        </w:tc>
      </w:tr>
      <w:tr w:rsidR="00194A51" w:rsidRPr="00CD3920" w14:paraId="7B9434CF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1003BCF4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14:paraId="7A7484E0" w14:textId="77777777" w:rsidR="00194A51" w:rsidRPr="00194A51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631A73F8" w14:textId="77777777" w:rsidR="00194A51" w:rsidRPr="00194A51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08DFCED5" w14:textId="77777777" w:rsidR="00194A51" w:rsidRPr="00194A51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0D0E7DC6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7FFBD7D6" w14:textId="77777777" w:rsidR="00194A51" w:rsidRPr="00194A51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14:paraId="0A6B9276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7FBAE401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14:paraId="3FC9EF7A" w14:textId="390F4AFB" w:rsidR="00194A51" w:rsidRPr="00194A51" w:rsidRDefault="00CC630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40F4F190" w14:textId="1ABC61A4" w:rsidR="00194A51" w:rsidRPr="00194A51" w:rsidRDefault="00CC630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0FE3FDC7" w14:textId="47FA9DFB" w:rsidR="00194A51" w:rsidRPr="00194A51" w:rsidRDefault="00CC630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388B7450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58FA03AB" w14:textId="2031A3DB" w:rsidR="00194A51" w:rsidRPr="00194A51" w:rsidRDefault="00CC630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-11455,04</w:t>
            </w:r>
          </w:p>
        </w:tc>
      </w:tr>
      <w:tr w:rsidR="00194A51" w:rsidRPr="00CD3920" w14:paraId="0CCDC753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5BDE7C73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14:paraId="015941D7" w14:textId="77777777" w:rsidR="00194A51" w:rsidRPr="00CD3920" w:rsidRDefault="00C615B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583F8476" w14:textId="748B7202" w:rsidR="00194A51" w:rsidRPr="00CD3920" w:rsidRDefault="00CC630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17C974EB" w14:textId="24A1B00A" w:rsidR="00194A51" w:rsidRPr="00CD3920" w:rsidRDefault="00CC630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26971657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0D40DF93" w14:textId="2A3269D0" w:rsidR="00194A51" w:rsidRPr="00CD3920" w:rsidRDefault="00CC630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-11455,04</w:t>
            </w:r>
          </w:p>
        </w:tc>
      </w:tr>
    </w:tbl>
    <w:p w14:paraId="4D64621D" w14:textId="77777777"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14:paraId="1F14DDC3" w14:textId="77777777"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14:paraId="7E8C328A" w14:textId="77777777"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14:paraId="1C4FD68E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637BDAE1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2188E898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14:paraId="6E8C1ECF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3DE6B611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56E371A8" w14:textId="77777777" w:rsidR="00361BA8" w:rsidRPr="00361BA8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14:paraId="1F052E01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1086D0CE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14:paraId="7E8646CA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24C29490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57CA14A1" w14:textId="77777777" w:rsidR="00361BA8" w:rsidRPr="00361BA8" w:rsidRDefault="00A2237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61BA8" w:rsidRPr="00361BA8" w14:paraId="736C5A06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0056BF94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1B003E8D" w14:textId="77777777" w:rsidR="00361BA8" w:rsidRPr="00361BA8" w:rsidRDefault="00A2237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61BA8" w:rsidRPr="00361BA8" w14:paraId="7AD35225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1EC68640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411918A5" w14:textId="77777777" w:rsidR="00361BA8" w:rsidRPr="00361BA8" w:rsidRDefault="00A2237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61BA8" w:rsidRPr="00361BA8" w14:paraId="3DB3779D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18035E57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5446DDAF" w14:textId="77777777" w:rsidR="00361BA8" w:rsidRPr="00361BA8" w:rsidRDefault="00A2237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61BA8" w:rsidRPr="00361BA8" w14:paraId="7B749345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2900913C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15D0846A" w14:textId="77777777" w:rsidR="00361BA8" w:rsidRPr="00361BA8" w:rsidRDefault="00A2237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61BA8" w:rsidRPr="00361BA8" w14:paraId="6EF16667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4242CA2F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17533A54" w14:textId="77777777" w:rsidR="00361BA8" w:rsidRPr="00361BA8" w:rsidRDefault="00A2237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61BA8" w:rsidRPr="00361BA8" w14:paraId="158EE39F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3DF27EF8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1AFDCC2F" w14:textId="77777777" w:rsidR="00361BA8" w:rsidRPr="00361BA8" w:rsidRDefault="00A2237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61BA8" w:rsidRPr="00361BA8" w14:paraId="29FE90E4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25BEF53F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29D34B5A" w14:textId="77777777" w:rsidR="00361BA8" w:rsidRPr="00361BA8" w:rsidRDefault="00A2237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61BA8" w:rsidRPr="00361BA8" w14:paraId="6C68C2B4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26094276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4C477538" w14:textId="77777777" w:rsidR="00361BA8" w:rsidRPr="00361BA8" w:rsidRDefault="00A2237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61BA8" w:rsidRPr="00361BA8" w14:paraId="2C5848EC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0A0259AC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1736CCB7" w14:textId="77777777" w:rsidR="00361BA8" w:rsidRPr="00361BA8" w:rsidRDefault="00A2237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61BA8" w:rsidRPr="00361BA8" w14:paraId="443F0277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51F2414D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55C01052" w14:textId="77777777" w:rsidR="00361BA8" w:rsidRPr="00361BA8" w:rsidRDefault="00C615B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14:paraId="19B499A3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404E5F8E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14:paraId="3E137C88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4076CDE5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28C58F34" w14:textId="77777777" w:rsidR="00361BA8" w:rsidRPr="00361BA8" w:rsidRDefault="00A2237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61BA8" w:rsidRPr="00361BA8" w14:paraId="010490A7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0C9D418E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07E89764" w14:textId="77777777" w:rsidR="00361BA8" w:rsidRPr="00361BA8" w:rsidRDefault="00A2237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61BA8" w:rsidRPr="00361BA8" w14:paraId="78BF5CF0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272E086C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2C05E217" w14:textId="77777777" w:rsidR="00361BA8" w:rsidRPr="00361BA8" w:rsidRDefault="00A2237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61BA8" w:rsidRPr="00361BA8" w14:paraId="75AAE957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605D5DCE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78E49EBE" w14:textId="77777777" w:rsidR="00361BA8" w:rsidRPr="00361BA8" w:rsidRDefault="00A2237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61BA8" w:rsidRPr="00361BA8" w14:paraId="6F84E6C1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38C6946F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35393A78" w14:textId="77777777" w:rsidR="00361BA8" w:rsidRPr="00361BA8" w:rsidRDefault="00A2237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61BA8" w:rsidRPr="00361BA8" w14:paraId="2F6586D1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58958029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7A627D15" w14:textId="77777777" w:rsidR="00361BA8" w:rsidRPr="00361BA8" w:rsidRDefault="00A2237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61BA8" w:rsidRPr="00361BA8" w14:paraId="6F68E810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64F1C0E3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2981B0D0" w14:textId="77777777" w:rsidR="00361BA8" w:rsidRPr="00361BA8" w:rsidRDefault="00A2237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</w:tbl>
    <w:p w14:paraId="269B991D" w14:textId="77777777"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14:paraId="3A4DA535" w14:textId="77777777"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14:paraId="4FC7BA85" w14:textId="77777777"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14:paraId="4414D3FD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3C4B591B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14:paraId="31A64404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14:paraId="528C13CF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14:paraId="62E0DB8A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14:paraId="67533A30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14:paraId="7EEC2358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14:paraId="7DA73A97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6E1575D6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14:paraId="48568648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A6A5598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C626F1A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74D0BD8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1CC1751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14:paraId="47746F3F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137FAD97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14:paraId="243341B7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D6CC45F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0B667E0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0BBBD69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D5E5876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14:paraId="3072342C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58DCAF8F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14:paraId="2547DB77" w14:textId="77777777" w:rsidR="00EE59DC" w:rsidRPr="00EE59DC" w:rsidRDefault="008233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ps45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5" w:name="ps451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707" w:type="pct"/>
            <w:vAlign w:val="center"/>
          </w:tcPr>
          <w:p w14:paraId="50BB27E4" w14:textId="77777777" w:rsidR="00EE59DC" w:rsidRPr="00EE59DC" w:rsidRDefault="008233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d45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6" w:name="d451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707" w:type="pct"/>
            <w:vAlign w:val="center"/>
          </w:tcPr>
          <w:p w14:paraId="36F6307E" w14:textId="77777777" w:rsidR="00EE59DC" w:rsidRPr="00EE59DC" w:rsidRDefault="008233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md45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7" w:name="md451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707" w:type="pct"/>
            <w:vAlign w:val="center"/>
          </w:tcPr>
          <w:p w14:paraId="1DAF235F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2ECC5EE" w14:textId="77777777" w:rsidR="00EE59DC" w:rsidRPr="00EE59DC" w:rsidRDefault="008233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ksd45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8" w:name="ksd451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8"/>
          </w:p>
        </w:tc>
      </w:tr>
      <w:tr w:rsidR="00EE59DC" w:rsidRPr="00EE59DC" w14:paraId="5098FC0A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2848475D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14:paraId="77E68A48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253E1A4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7044996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A87E6BF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AABEC67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14:paraId="5194E447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1809F68F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14:paraId="51448724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D015CF3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857AD32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69C259D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F5BD8B2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14:paraId="4FC471E7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580659CC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14:paraId="06AFD76E" w14:textId="77777777" w:rsidR="00EE59DC" w:rsidRPr="00EE59DC" w:rsidRDefault="008233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ps45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9" w:name="ps459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707" w:type="pct"/>
            <w:vAlign w:val="center"/>
          </w:tcPr>
          <w:p w14:paraId="22E85527" w14:textId="77777777" w:rsidR="00EE59DC" w:rsidRPr="00EE59DC" w:rsidRDefault="008233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d45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0" w:name="d459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707" w:type="pct"/>
            <w:vAlign w:val="center"/>
          </w:tcPr>
          <w:p w14:paraId="461789DE" w14:textId="77777777" w:rsidR="00EE59DC" w:rsidRPr="00EE59DC" w:rsidRDefault="008233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md45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1" w:name="md459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707" w:type="pct"/>
            <w:vAlign w:val="center"/>
          </w:tcPr>
          <w:p w14:paraId="1010D52E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0CEFCC8" w14:textId="77777777" w:rsidR="00EE59DC" w:rsidRPr="00EE59DC" w:rsidRDefault="008233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ksd45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2" w:name="ksd459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12"/>
          </w:p>
        </w:tc>
      </w:tr>
      <w:tr w:rsidR="00EE59DC" w:rsidRPr="00EE59DC" w14:paraId="7F06E26A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3E527E77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14:paraId="7DCA6302" w14:textId="77777777" w:rsidR="00EE59DC" w:rsidRPr="00EE59DC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58454461" w14:textId="77777777" w:rsidR="00EE59DC" w:rsidRPr="00EE59DC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745D126E" w14:textId="77777777" w:rsidR="00EE59DC" w:rsidRPr="00EE59DC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3198F3F5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3D3CA5B" w14:textId="77777777" w:rsidR="00EE59DC" w:rsidRPr="00EE59DC" w:rsidRDefault="00C615B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46290926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14:paraId="3D907291" w14:textId="77777777" w:rsidTr="00AC244D">
        <w:trPr>
          <w:trHeight w:val="284"/>
        </w:trPr>
        <w:tc>
          <w:tcPr>
            <w:tcW w:w="4181" w:type="dxa"/>
            <w:vAlign w:val="center"/>
          </w:tcPr>
          <w:p w14:paraId="2F50CE66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14:paraId="4A0ADF7E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14:paraId="1E2CC6B5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36CFD0BE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5D87CB55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14:paraId="375DE2AE" w14:textId="77777777" w:rsidTr="00C64368">
        <w:trPr>
          <w:trHeight w:val="284"/>
        </w:trPr>
        <w:tc>
          <w:tcPr>
            <w:tcW w:w="4181" w:type="dxa"/>
            <w:vAlign w:val="center"/>
          </w:tcPr>
          <w:p w14:paraId="6987F3B9" w14:textId="77777777"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F9DF240" w14:textId="77777777"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9634643" w14:textId="77777777"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08B36FB" w14:textId="77777777"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37C90F54" w14:textId="77777777"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27CE0CE5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14:paraId="7FACF6AB" w14:textId="77777777" w:rsidTr="00AC244D">
        <w:trPr>
          <w:trHeight w:val="284"/>
        </w:trPr>
        <w:tc>
          <w:tcPr>
            <w:tcW w:w="2000" w:type="pct"/>
            <w:vMerge w:val="restart"/>
          </w:tcPr>
          <w:p w14:paraId="26D1854F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4EF3F28D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14:paraId="1A90DE5E" w14:textId="77777777" w:rsidTr="00AC244D">
        <w:trPr>
          <w:trHeight w:val="284"/>
        </w:trPr>
        <w:tc>
          <w:tcPr>
            <w:tcW w:w="2000" w:type="pct"/>
            <w:vMerge/>
          </w:tcPr>
          <w:p w14:paraId="297FEA18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2B446AD2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7AC2B46E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14:paraId="09445656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42AF801C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14:paraId="61D28258" w14:textId="77777777"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63DF5171" w14:textId="77777777"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14:paraId="673F509D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1DB0E581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14:paraId="26614B8C" w14:textId="77777777"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7D9C10D9" w14:textId="77777777"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14:paraId="5CCDCE47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03047393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14:paraId="5CD28E64" w14:textId="77777777" w:rsidR="00945816" w:rsidRPr="00461D4F" w:rsidRDefault="00C615B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14:paraId="14AD70D1" w14:textId="77777777" w:rsidR="00945816" w:rsidRPr="00461D4F" w:rsidRDefault="00C615B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5E6F5727" w14:textId="77777777"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14:paraId="706F5971" w14:textId="77777777"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7AC741ED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14:paraId="4939274B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14:paraId="30A54E60" w14:textId="77777777"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14:paraId="50BC8274" w14:textId="77777777"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14:paraId="6AE58437" w14:textId="77777777"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14:paraId="25592808" w14:textId="77777777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14:paraId="020E174A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14:paraId="71A0152C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14:paraId="4C1E25D7" w14:textId="77777777" w:rsidTr="00EE59DC">
        <w:trPr>
          <w:trHeight w:val="284"/>
        </w:trPr>
        <w:tc>
          <w:tcPr>
            <w:tcW w:w="2500" w:type="pct"/>
            <w:vMerge/>
          </w:tcPr>
          <w:p w14:paraId="68618CCD" w14:textId="77777777"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016382C5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14:paraId="619C816D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14:paraId="6176A73F" w14:textId="77777777" w:rsidTr="00BF54DF">
        <w:trPr>
          <w:trHeight w:val="284"/>
        </w:trPr>
        <w:tc>
          <w:tcPr>
            <w:tcW w:w="2500" w:type="pct"/>
            <w:vAlign w:val="center"/>
          </w:tcPr>
          <w:p w14:paraId="3B9E75FC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14:paraId="492105F6" w14:textId="77777777"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14:paraId="12EE77CD" w14:textId="77777777"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14:paraId="29C1BD90" w14:textId="77777777" w:rsidTr="00BF54DF">
        <w:trPr>
          <w:trHeight w:val="284"/>
        </w:trPr>
        <w:tc>
          <w:tcPr>
            <w:tcW w:w="2500" w:type="pct"/>
            <w:vAlign w:val="center"/>
          </w:tcPr>
          <w:p w14:paraId="1FFB096F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14:paraId="7CA5B03A" w14:textId="77777777"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14:paraId="7B669727" w14:textId="77777777"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14:paraId="32C1B2A5" w14:textId="77777777" w:rsidTr="00BF54DF">
        <w:trPr>
          <w:trHeight w:val="284"/>
        </w:trPr>
        <w:tc>
          <w:tcPr>
            <w:tcW w:w="2500" w:type="pct"/>
            <w:vAlign w:val="center"/>
          </w:tcPr>
          <w:p w14:paraId="089203AD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14:paraId="64A3A676" w14:textId="77777777" w:rsidR="00EE59DC" w:rsidRPr="00F35F00" w:rsidRDefault="00C615B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14:paraId="7535F9EB" w14:textId="77777777" w:rsidR="00EE59DC" w:rsidRPr="00F35F00" w:rsidRDefault="00C615B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14:paraId="39A57C99" w14:textId="77777777" w:rsidTr="00BF54DF">
        <w:trPr>
          <w:trHeight w:val="284"/>
        </w:trPr>
        <w:tc>
          <w:tcPr>
            <w:tcW w:w="2500" w:type="pct"/>
            <w:vAlign w:val="center"/>
          </w:tcPr>
          <w:p w14:paraId="4BEF2A99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14:paraId="31421470" w14:textId="77777777"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14:paraId="4F16D2E5" w14:textId="77777777"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14:paraId="44F40A7F" w14:textId="77777777" w:rsidTr="00BF54DF">
        <w:trPr>
          <w:trHeight w:val="284"/>
        </w:trPr>
        <w:tc>
          <w:tcPr>
            <w:tcW w:w="2500" w:type="pct"/>
            <w:vAlign w:val="center"/>
          </w:tcPr>
          <w:p w14:paraId="1CA9D885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14:paraId="3AE41F1D" w14:textId="77777777"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14:paraId="5C8A693C" w14:textId="77777777"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14:paraId="0E46C81D" w14:textId="77777777" w:rsidTr="00BF54DF">
        <w:trPr>
          <w:trHeight w:val="284"/>
        </w:trPr>
        <w:tc>
          <w:tcPr>
            <w:tcW w:w="2500" w:type="pct"/>
            <w:vAlign w:val="center"/>
          </w:tcPr>
          <w:p w14:paraId="614392F6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14:paraId="7869C5A0" w14:textId="77777777" w:rsidR="00EE59DC" w:rsidRPr="00F35F00" w:rsidRDefault="00C615B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14:paraId="0CCF784D" w14:textId="77777777" w:rsidR="00EE59DC" w:rsidRPr="00F35F00" w:rsidRDefault="00C615B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14:paraId="5C1416E7" w14:textId="77777777" w:rsidTr="00BF54DF">
        <w:trPr>
          <w:trHeight w:val="284"/>
        </w:trPr>
        <w:tc>
          <w:tcPr>
            <w:tcW w:w="2500" w:type="pct"/>
            <w:vAlign w:val="center"/>
          </w:tcPr>
          <w:p w14:paraId="4C77C578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14:paraId="29DF6AA1" w14:textId="77777777" w:rsidR="00EE59DC" w:rsidRPr="00F35F00" w:rsidRDefault="00C615B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14:paraId="7B0A7AC0" w14:textId="77777777" w:rsidR="00EE59DC" w:rsidRPr="00F35F00" w:rsidRDefault="00C615B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09BF7F34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14:paraId="127F94DB" w14:textId="77777777"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14:paraId="6C475FD1" w14:textId="77777777" w:rsidTr="0017369E">
        <w:trPr>
          <w:trHeight w:val="284"/>
        </w:trPr>
        <w:tc>
          <w:tcPr>
            <w:tcW w:w="1869" w:type="pct"/>
            <w:vAlign w:val="center"/>
          </w:tcPr>
          <w:p w14:paraId="437E5A6B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14:paraId="615F91F0" w14:textId="77777777"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14:paraId="2A6E8093" w14:textId="77777777"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14:paraId="45D11232" w14:textId="77777777" w:rsidTr="00BF54DF">
        <w:trPr>
          <w:trHeight w:val="284"/>
        </w:trPr>
        <w:tc>
          <w:tcPr>
            <w:tcW w:w="1869" w:type="pct"/>
            <w:vAlign w:val="center"/>
          </w:tcPr>
          <w:p w14:paraId="0933BBA8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14:paraId="20B2D0B5" w14:textId="77777777" w:rsidR="00F35F00" w:rsidRPr="00804636" w:rsidRDefault="00791220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2181,75</w:t>
            </w:r>
          </w:p>
        </w:tc>
        <w:tc>
          <w:tcPr>
            <w:tcW w:w="1555" w:type="pct"/>
            <w:vAlign w:val="center"/>
          </w:tcPr>
          <w:p w14:paraId="06FD7DD5" w14:textId="77777777" w:rsidR="00F35F00" w:rsidRPr="00804636" w:rsidRDefault="00E05945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2928,92</w:t>
            </w:r>
          </w:p>
        </w:tc>
      </w:tr>
      <w:tr w:rsidR="00F35F00" w:rsidRPr="00F35F00" w14:paraId="3DB8F9EA" w14:textId="77777777" w:rsidTr="00BF54DF">
        <w:trPr>
          <w:trHeight w:val="284"/>
        </w:trPr>
        <w:tc>
          <w:tcPr>
            <w:tcW w:w="1869" w:type="pct"/>
            <w:vAlign w:val="center"/>
          </w:tcPr>
          <w:p w14:paraId="00B3DC63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14:paraId="0F1A7BBD" w14:textId="77777777" w:rsidR="00F35F00" w:rsidRPr="00804636" w:rsidRDefault="0079122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5525,09</w:t>
            </w:r>
          </w:p>
        </w:tc>
        <w:tc>
          <w:tcPr>
            <w:tcW w:w="1555" w:type="pct"/>
            <w:vAlign w:val="center"/>
          </w:tcPr>
          <w:p w14:paraId="0609B6DD" w14:textId="77777777" w:rsidR="00F35F00" w:rsidRPr="00804636" w:rsidRDefault="00E0594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5437,44</w:t>
            </w:r>
          </w:p>
        </w:tc>
      </w:tr>
      <w:tr w:rsidR="00F35F00" w:rsidRPr="00F35F00" w14:paraId="59A64B73" w14:textId="77777777" w:rsidTr="00BF54DF">
        <w:trPr>
          <w:trHeight w:val="284"/>
        </w:trPr>
        <w:tc>
          <w:tcPr>
            <w:tcW w:w="1869" w:type="pct"/>
            <w:vAlign w:val="center"/>
          </w:tcPr>
          <w:p w14:paraId="7C585BFC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14:paraId="64CDD020" w14:textId="77777777" w:rsidR="00F35F00" w:rsidRPr="007701E2" w:rsidRDefault="0079122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14:paraId="46B645F3" w14:textId="77777777" w:rsidR="00F35F00" w:rsidRPr="007701E2" w:rsidRDefault="00E0594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F35F00" w:rsidRPr="00F35F00" w14:paraId="69125796" w14:textId="77777777" w:rsidTr="00BF54DF">
        <w:trPr>
          <w:trHeight w:val="284"/>
        </w:trPr>
        <w:tc>
          <w:tcPr>
            <w:tcW w:w="1869" w:type="pct"/>
            <w:vAlign w:val="center"/>
          </w:tcPr>
          <w:p w14:paraId="5BA96240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1577" w:type="pct"/>
            <w:vAlign w:val="center"/>
          </w:tcPr>
          <w:p w14:paraId="0C2B2B89" w14:textId="77777777" w:rsidR="00F35F00" w:rsidRPr="003C078A" w:rsidRDefault="0079122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7220,69</w:t>
            </w:r>
          </w:p>
        </w:tc>
        <w:tc>
          <w:tcPr>
            <w:tcW w:w="1555" w:type="pct"/>
            <w:vAlign w:val="center"/>
          </w:tcPr>
          <w:p w14:paraId="6F31EB07" w14:textId="77777777" w:rsidR="00F35F00" w:rsidRPr="003C078A" w:rsidRDefault="0079122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6108,66</w:t>
            </w:r>
          </w:p>
        </w:tc>
      </w:tr>
      <w:tr w:rsidR="00F35F00" w:rsidRPr="00F35F00" w14:paraId="20B43085" w14:textId="77777777" w:rsidTr="00BF54DF">
        <w:trPr>
          <w:trHeight w:val="284"/>
        </w:trPr>
        <w:tc>
          <w:tcPr>
            <w:tcW w:w="1869" w:type="pct"/>
            <w:vAlign w:val="center"/>
          </w:tcPr>
          <w:p w14:paraId="7FB712FE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14:paraId="2D60A3FE" w14:textId="77777777" w:rsidR="00F35F00" w:rsidRPr="00804636" w:rsidRDefault="00791220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486,15</w:t>
            </w:r>
          </w:p>
        </w:tc>
        <w:tc>
          <w:tcPr>
            <w:tcW w:w="1555" w:type="pct"/>
            <w:vAlign w:val="center"/>
          </w:tcPr>
          <w:p w14:paraId="6F801BB7" w14:textId="77777777" w:rsidR="00F35F00" w:rsidRPr="003C078A" w:rsidRDefault="00791220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2181,75</w:t>
            </w:r>
          </w:p>
        </w:tc>
      </w:tr>
    </w:tbl>
    <w:p w14:paraId="3BB62DAB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5702BA4F" w14:textId="77777777"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14:paraId="5AF3ADA6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1EB24397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14:paraId="37D7B7FF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14:paraId="69BA77B1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14:paraId="318EBB23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14:paraId="4BADEE87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14:paraId="6AA48F73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14:paraId="462029E2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14:paraId="2F4E247B" w14:textId="77777777" w:rsidTr="00BF54DF">
        <w:trPr>
          <w:trHeight w:val="284"/>
        </w:trPr>
        <w:tc>
          <w:tcPr>
            <w:tcW w:w="1405" w:type="pct"/>
            <w:vAlign w:val="center"/>
          </w:tcPr>
          <w:p w14:paraId="51599E62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14:paraId="761DF0B6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75A87185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A1801D0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60A6433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7B2D7FD" w14:textId="77777777"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23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3" w:name="ksd23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659" w:type="pct"/>
            <w:vAlign w:val="center"/>
          </w:tcPr>
          <w:p w14:paraId="6314C81E" w14:textId="77777777"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23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4" w:name="ps23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4"/>
          </w:p>
        </w:tc>
      </w:tr>
      <w:tr w:rsidR="0017369E" w:rsidRPr="0017369E" w14:paraId="0885E0EE" w14:textId="77777777" w:rsidTr="00BF54DF">
        <w:trPr>
          <w:trHeight w:val="284"/>
        </w:trPr>
        <w:tc>
          <w:tcPr>
            <w:tcW w:w="1405" w:type="pct"/>
            <w:vAlign w:val="center"/>
          </w:tcPr>
          <w:p w14:paraId="63DA46A4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14:paraId="47D4F81D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03F5803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9203F03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51E1A59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7EE5B460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D45C43B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14:paraId="6DFCF52C" w14:textId="77777777" w:rsidTr="00BF54DF">
        <w:trPr>
          <w:trHeight w:val="284"/>
        </w:trPr>
        <w:tc>
          <w:tcPr>
            <w:tcW w:w="1405" w:type="pct"/>
            <w:vAlign w:val="center"/>
          </w:tcPr>
          <w:p w14:paraId="1312C79B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14:paraId="5280412D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D513A36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032DB72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A19763C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DD9C31F" w14:textId="77777777"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24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5" w:name="ksd249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659" w:type="pct"/>
            <w:vAlign w:val="center"/>
          </w:tcPr>
          <w:p w14:paraId="361F689C" w14:textId="77777777"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24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6" w:name="ps249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6"/>
          </w:p>
        </w:tc>
      </w:tr>
      <w:tr w:rsidR="0017369E" w:rsidRPr="0017369E" w14:paraId="603B18CC" w14:textId="77777777" w:rsidTr="00BF54DF">
        <w:trPr>
          <w:trHeight w:val="284"/>
        </w:trPr>
        <w:tc>
          <w:tcPr>
            <w:tcW w:w="1405" w:type="pct"/>
            <w:vAlign w:val="center"/>
          </w:tcPr>
          <w:p w14:paraId="1C568449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14:paraId="3E1D9C31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0FDDC12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75F050F6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F5EF6F0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9341B8C" w14:textId="77777777"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46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7" w:name="ksd46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659" w:type="pct"/>
            <w:vAlign w:val="center"/>
          </w:tcPr>
          <w:p w14:paraId="7F1192D6" w14:textId="77777777"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46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8" w:name="ps46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8"/>
          </w:p>
        </w:tc>
      </w:tr>
      <w:tr w:rsidR="0017369E" w:rsidRPr="0017369E" w14:paraId="23BF8109" w14:textId="77777777" w:rsidTr="00BF54DF">
        <w:trPr>
          <w:trHeight w:val="284"/>
        </w:trPr>
        <w:tc>
          <w:tcPr>
            <w:tcW w:w="1405" w:type="pct"/>
            <w:vAlign w:val="center"/>
          </w:tcPr>
          <w:p w14:paraId="56332A17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14:paraId="03E2A859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96118B4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CFD77FA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72F06957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C061F4D" w14:textId="77777777" w:rsidR="0017369E" w:rsidRPr="00700A23" w:rsidRDefault="00C615B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14:paraId="61EB87A4" w14:textId="77777777" w:rsidR="0017369E" w:rsidRPr="00700A23" w:rsidRDefault="00C615B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04C603AD" w14:textId="77777777"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14:paraId="1BB7124E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3B87A950" w14:textId="77777777"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14:paraId="5E773502" w14:textId="77777777"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14:paraId="1E396A7D" w14:textId="77777777"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3DB183BF" w14:textId="77777777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59460C75" w14:textId="77777777"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6F58C156" w14:textId="77777777"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14:paraId="3AFE0278" w14:textId="77777777"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5E17FB2B" w14:textId="77777777"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14:paraId="590B9715" w14:textId="77777777"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14:paraId="2CAFE123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14:paraId="725CD3C1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14:paraId="6E347D5C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14:paraId="6EBA2223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14:paraId="75BC9252" w14:textId="77777777"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14:paraId="5E464C7F" w14:textId="77777777"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14:paraId="4430CF83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49F195F4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14:paraId="5412881B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65FC652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1EC2425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1D78F3E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14:paraId="4CA59C02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1F95A717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14:paraId="4B37D04E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73F2DF5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DD2DFE1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6DE38657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60D2B228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085EE1DB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14:paraId="3B0B3BF7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9084F6B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EDB89CD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17422D5B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0108C209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0E0987EB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14:paraId="1EAFFE9E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0C7A85F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6932E75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376A3890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7417B894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48087EF4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14:paraId="08FB2C83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6E762AD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5C14C75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339EF487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0EB46470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4D11084A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14:paraId="2177E8E9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02EE6F3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25EA382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33B3AB03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59ADE30A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397DE811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14:paraId="2E3CA3AD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75FF2F8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6F90D1A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B7885B1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41D27E47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7EEBEDB1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14:paraId="3C0A9131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C70E23C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1A4050C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C624A8A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54CE1B6B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43434415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14:paraId="0697AEC0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417BC6B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DA3FEFC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3779C02C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01FEC3FF" w14:textId="77777777"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14:paraId="25B1C53C" w14:textId="77777777"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14:paraId="2FE86019" w14:textId="77777777"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14:paraId="0044E41B" w14:textId="77777777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14:paraId="00BB6CA3" w14:textId="77777777"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31435C9E" w14:textId="77777777"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14:paraId="11D5E78D" w14:textId="77777777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14:paraId="6DEFA274" w14:textId="77777777" w:rsidR="00CF7E2A" w:rsidRPr="00804636" w:rsidRDefault="001322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474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9" w:name="ksd474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2500" w:type="pct"/>
            <w:shd w:val="clear" w:color="auto" w:fill="auto"/>
            <w:vAlign w:val="center"/>
          </w:tcPr>
          <w:p w14:paraId="1D383F02" w14:textId="77777777"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5620CC0F" w14:textId="77777777"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14:paraId="4341525C" w14:textId="77777777"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14:paraId="3C017760" w14:textId="77777777"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14:paraId="1F4D838E" w14:textId="77777777"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14:paraId="7BBCA4B7" w14:textId="77777777"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14:paraId="0F080149" w14:textId="77777777"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14:paraId="0266F75F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41260A4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14:paraId="6B65784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2EC3E28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14:paraId="2BD651C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14:paraId="580CE98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14:paraId="2F7D6CAC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432CB481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14:paraId="25158D29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6D535A3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C777C96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EF3868C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7DBCDE84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79BEC4B8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14:paraId="268DB690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5A1858F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08D9139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1208FC1F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7E367940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51B16311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14:paraId="1D32596C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F9D3A55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DD3AE43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CD122F1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305CA776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0AD67647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14:paraId="6084362B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B1EE830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BBE47BC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DD2F061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6D9114C2" w14:textId="77777777"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14:paraId="71D64DD6" w14:textId="77777777"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14:paraId="4574F238" w14:textId="77777777"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14:paraId="327D2257" w14:textId="77777777"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14:paraId="059B2ED6" w14:textId="77777777"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14:paraId="348649E4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894E" w14:textId="77777777"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B804CB3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40B674A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14:paraId="130465EA" w14:textId="77777777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D78A9" w14:textId="77777777" w:rsidR="00945816" w:rsidRPr="00945816" w:rsidRDefault="00C615B5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15220,08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B426" w14:textId="77777777" w:rsidR="00945816" w:rsidRPr="00945816" w:rsidRDefault="00C615B5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15220,08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FDF5" w14:textId="77777777" w:rsidR="00945816" w:rsidRPr="00945816" w:rsidRDefault="00C615B5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2AC6878B" w14:textId="77777777"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1D4AA88E" w14:textId="77777777"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3089DCDD" w14:textId="77777777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43106E2" w14:textId="77777777"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7E1E7E3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5E3ADF0B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3EAC541" w14:textId="77777777"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14:paraId="509E2694" w14:textId="77777777"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138B9CB0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6E06D0CB" w14:textId="77777777"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7B663773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684F92E" w14:textId="77777777"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6580FE3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68268C0A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B6A3BA1" w14:textId="77777777"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14:paraId="557E44E9" w14:textId="77777777"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29D73CF7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414AA7B2" w14:textId="77777777"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39FEC662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68103AF1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51B2233D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21B773B8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7E0D74AA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541A081" w14:textId="77777777"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14:paraId="5FDD2948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5DF212E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C089231" w14:textId="77777777"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14:paraId="3C3AC420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428593EF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19891D6E" w14:textId="77777777"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3582DE2F" w14:textId="77777777"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789293C0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299BBA19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2A3B356C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C7D2FB3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62234B52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63F2347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14:paraId="4F393E99" w14:textId="77777777"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7F0D7D86" w14:textId="77777777"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43957DBB" w14:textId="77777777"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14:paraId="5905591B" w14:textId="77777777"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14:paraId="1EA3C8CA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3D384969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14:paraId="33650A80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14:paraId="4650A3AC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14:paraId="65B648DF" w14:textId="77777777" w:rsidTr="00C64368">
        <w:trPr>
          <w:trHeight w:val="284"/>
        </w:trPr>
        <w:tc>
          <w:tcPr>
            <w:tcW w:w="2461" w:type="pct"/>
            <w:vAlign w:val="center"/>
          </w:tcPr>
          <w:p w14:paraId="0C5AB5EB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0F01A542" w14:textId="77777777"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4D2D80E2" w14:textId="77777777"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14:paraId="633812D8" w14:textId="77777777" w:rsidTr="00C64368">
        <w:trPr>
          <w:trHeight w:val="284"/>
        </w:trPr>
        <w:tc>
          <w:tcPr>
            <w:tcW w:w="2461" w:type="pct"/>
            <w:vAlign w:val="center"/>
          </w:tcPr>
          <w:p w14:paraId="1D168CFF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052BE164" w14:textId="77777777"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7F726921" w14:textId="77777777"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14:paraId="4BEF7994" w14:textId="77777777" w:rsidTr="00C64368">
        <w:trPr>
          <w:trHeight w:val="284"/>
        </w:trPr>
        <w:tc>
          <w:tcPr>
            <w:tcW w:w="2461" w:type="pct"/>
            <w:vAlign w:val="center"/>
          </w:tcPr>
          <w:p w14:paraId="7937CC0C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6C9BD18E" w14:textId="77777777"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30C335B0" w14:textId="77777777"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14:paraId="3B06163E" w14:textId="77777777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14:paraId="3D17F809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14:paraId="5B933FDE" w14:textId="77777777"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14:paraId="73902642" w14:textId="77777777"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14:paraId="7C1894BB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5E2F3A76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60EB35B" w14:textId="77777777"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D0399C8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397A2F38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4E2B288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17E7FA4E" w14:textId="77777777"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14:paraId="67CF36D1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F72499E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E7EF6CE" w14:textId="77777777"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14:paraId="7A693BF6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376E50B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533D86CD" w14:textId="77777777"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322E563D" w14:textId="77777777"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36AF1E07" w14:textId="77777777"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14:paraId="771FD166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overenie účtovnej závierky,</w:t>
      </w:r>
    </w:p>
    <w:p w14:paraId="1AB1349C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14:paraId="1B3C1692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14:paraId="6B3AA6F8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14:paraId="44246052" w14:textId="77777777"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14:paraId="428FF6BE" w14:textId="77777777"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14:paraId="27F99F68" w14:textId="77777777"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14:paraId="51EC58AC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2E651E17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14:paraId="784032DE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14:paraId="5A1D63E1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73129938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14:paraId="2B8CF846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143DB121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348D8F66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14:paraId="35C2FBAB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19A1DE82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1DC108F2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14:paraId="1180EA1C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76C4392D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71E1ECC0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14:paraId="0344858E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38F59CFC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60D27413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14:paraId="04BBF012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58316C89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41943D19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14:paraId="6EF8C1D8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14:paraId="7B1DA15A" w14:textId="77777777"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14:paraId="3AC3F4E1" w14:textId="77777777"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14:paraId="0A9626E5" w14:textId="77777777"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14:paraId="3D5ED9C9" w14:textId="77777777"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14:paraId="7AD5CF81" w14:textId="77777777"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14:paraId="0A110570" w14:textId="77777777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14:paraId="77867FBF" w14:textId="77777777"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14:paraId="7DDFB433" w14:textId="77777777"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14:paraId="2A9E2039" w14:textId="77777777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14:paraId="4A0A455F" w14:textId="77777777"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14:paraId="07142362" w14:textId="77777777"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0F46F856" w14:textId="77777777"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14:paraId="30B1B59D" w14:textId="77777777"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14:paraId="2C910E9E" w14:textId="77777777"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14:paraId="53EAA148" w14:textId="77777777"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14:paraId="6BF9E0D0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6B3A37D9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14:paraId="337D60DE" w14:textId="77777777"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14:paraId="43E18B90" w14:textId="77777777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14:paraId="6C32864B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6956D977" w14:textId="77777777"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3EB3EB47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1755E613" w14:textId="77777777"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14:paraId="5568343A" w14:textId="77777777"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9A8804C" w14:textId="77777777"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14:paraId="40511D45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704E944F" w14:textId="77777777"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14:paraId="119C9D74" w14:textId="77777777"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14:paraId="608AA109" w14:textId="77777777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14:paraId="02DCA767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660ECAE5" w14:textId="77777777"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4150D20D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54971942" w14:textId="77777777"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3B0DF54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14:paraId="737477FF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14:paraId="562C73B6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14:paraId="025FF38C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14:paraId="360F00F3" w14:textId="77777777"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14:paraId="6ED67668" w14:textId="77777777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14:paraId="78A441DE" w14:textId="77777777"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14:paraId="507FDF74" w14:textId="77777777"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14:paraId="54AC3E14" w14:textId="77777777"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14:paraId="5227DE63" w14:textId="77777777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14:paraId="34895843" w14:textId="77777777"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14:paraId="140BCC26" w14:textId="77777777"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14:paraId="23A37E10" w14:textId="77777777"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5E8B6D1B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25E5894A" w14:textId="77777777"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14:paraId="71D0A59C" w14:textId="77777777"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4B72DC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97D9F" w14:textId="77777777" w:rsidR="004B72DC" w:rsidRDefault="004B72DC" w:rsidP="00347C39">
      <w:pPr>
        <w:spacing w:before="0" w:after="0" w:line="240" w:lineRule="auto"/>
      </w:pPr>
      <w:r>
        <w:separator/>
      </w:r>
    </w:p>
  </w:endnote>
  <w:endnote w:type="continuationSeparator" w:id="0">
    <w:p w14:paraId="78F96845" w14:textId="77777777" w:rsidR="004B72DC" w:rsidRDefault="004B72D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14131" w14:textId="77777777"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77128">
      <w:rPr>
        <w:noProof/>
      </w:rPr>
      <w:t>8</w:t>
    </w:r>
    <w:r>
      <w:fldChar w:fldCharType="end"/>
    </w:r>
  </w:p>
  <w:p w14:paraId="338EC905" w14:textId="77777777"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61E4D" w14:textId="77777777" w:rsidR="004B72DC" w:rsidRDefault="004B72D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022A03D" w14:textId="77777777" w:rsidR="004B72DC" w:rsidRDefault="004B72DC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247352033">
    <w:abstractNumId w:val="20"/>
  </w:num>
  <w:num w:numId="2" w16cid:durableId="701711930">
    <w:abstractNumId w:val="20"/>
  </w:num>
  <w:num w:numId="3" w16cid:durableId="1698044035">
    <w:abstractNumId w:val="5"/>
  </w:num>
  <w:num w:numId="4" w16cid:durableId="1212113794">
    <w:abstractNumId w:val="28"/>
  </w:num>
  <w:num w:numId="5" w16cid:durableId="1002507621">
    <w:abstractNumId w:val="9"/>
  </w:num>
  <w:num w:numId="6" w16cid:durableId="1794325476">
    <w:abstractNumId w:val="19"/>
  </w:num>
  <w:num w:numId="7" w16cid:durableId="153297909">
    <w:abstractNumId w:val="23"/>
  </w:num>
  <w:num w:numId="8" w16cid:durableId="160513324">
    <w:abstractNumId w:val="24"/>
  </w:num>
  <w:num w:numId="9" w16cid:durableId="1098603774">
    <w:abstractNumId w:val="23"/>
  </w:num>
  <w:num w:numId="10" w16cid:durableId="433940098">
    <w:abstractNumId w:val="12"/>
  </w:num>
  <w:num w:numId="11" w16cid:durableId="1281960393">
    <w:abstractNumId w:val="25"/>
  </w:num>
  <w:num w:numId="12" w16cid:durableId="1093429787">
    <w:abstractNumId w:val="7"/>
  </w:num>
  <w:num w:numId="13" w16cid:durableId="1008409802">
    <w:abstractNumId w:val="17"/>
  </w:num>
  <w:num w:numId="14" w16cid:durableId="1755591902">
    <w:abstractNumId w:val="22"/>
  </w:num>
  <w:num w:numId="15" w16cid:durableId="1874417889">
    <w:abstractNumId w:val="10"/>
  </w:num>
  <w:num w:numId="16" w16cid:durableId="1900707154">
    <w:abstractNumId w:val="6"/>
  </w:num>
  <w:num w:numId="17" w16cid:durableId="2069062470">
    <w:abstractNumId w:val="18"/>
  </w:num>
  <w:num w:numId="18" w16cid:durableId="798380315">
    <w:abstractNumId w:val="27"/>
  </w:num>
  <w:num w:numId="19" w16cid:durableId="352538857">
    <w:abstractNumId w:val="16"/>
  </w:num>
  <w:num w:numId="20" w16cid:durableId="1152795084">
    <w:abstractNumId w:val="13"/>
  </w:num>
  <w:num w:numId="21" w16cid:durableId="1718239236">
    <w:abstractNumId w:val="2"/>
  </w:num>
  <w:num w:numId="22" w16cid:durableId="454175682">
    <w:abstractNumId w:val="11"/>
  </w:num>
  <w:num w:numId="23" w16cid:durableId="463278746">
    <w:abstractNumId w:val="15"/>
  </w:num>
  <w:num w:numId="24" w16cid:durableId="623847026">
    <w:abstractNumId w:val="8"/>
  </w:num>
  <w:num w:numId="25" w16cid:durableId="2082562964">
    <w:abstractNumId w:val="21"/>
  </w:num>
  <w:num w:numId="26" w16cid:durableId="922376927">
    <w:abstractNumId w:val="26"/>
  </w:num>
  <w:num w:numId="27" w16cid:durableId="417794876">
    <w:abstractNumId w:val="0"/>
  </w:num>
  <w:num w:numId="28" w16cid:durableId="1409838456">
    <w:abstractNumId w:val="1"/>
  </w:num>
  <w:num w:numId="29" w16cid:durableId="1422876149">
    <w:abstractNumId w:val="4"/>
  </w:num>
  <w:num w:numId="30" w16cid:durableId="2042314079">
    <w:abstractNumId w:val="23"/>
  </w:num>
  <w:num w:numId="31" w16cid:durableId="598104967">
    <w:abstractNumId w:val="3"/>
  </w:num>
  <w:num w:numId="32" w16cid:durableId="20657138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5B5"/>
    <w:rsid w:val="0000240E"/>
    <w:rsid w:val="000109BB"/>
    <w:rsid w:val="0001299B"/>
    <w:rsid w:val="00032B58"/>
    <w:rsid w:val="000365F7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4D4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E500F"/>
    <w:rsid w:val="001F5A8E"/>
    <w:rsid w:val="001F67E7"/>
    <w:rsid w:val="002041CE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66E6B"/>
    <w:rsid w:val="00374517"/>
    <w:rsid w:val="003764E6"/>
    <w:rsid w:val="003912C4"/>
    <w:rsid w:val="003A77D5"/>
    <w:rsid w:val="003A7E88"/>
    <w:rsid w:val="003B70D3"/>
    <w:rsid w:val="003C078A"/>
    <w:rsid w:val="003C399D"/>
    <w:rsid w:val="003C3DA6"/>
    <w:rsid w:val="003C4612"/>
    <w:rsid w:val="003D135F"/>
    <w:rsid w:val="003D6571"/>
    <w:rsid w:val="003E56F4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47AC"/>
    <w:rsid w:val="00497323"/>
    <w:rsid w:val="00497CF2"/>
    <w:rsid w:val="004A32A4"/>
    <w:rsid w:val="004B091D"/>
    <w:rsid w:val="004B20C5"/>
    <w:rsid w:val="004B4FEF"/>
    <w:rsid w:val="004B72DC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77128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5F7691"/>
    <w:rsid w:val="00624714"/>
    <w:rsid w:val="00626B80"/>
    <w:rsid w:val="00645BCA"/>
    <w:rsid w:val="0066065D"/>
    <w:rsid w:val="00661D7A"/>
    <w:rsid w:val="00663221"/>
    <w:rsid w:val="006750DA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7174F"/>
    <w:rsid w:val="00781B64"/>
    <w:rsid w:val="00783246"/>
    <w:rsid w:val="00791220"/>
    <w:rsid w:val="0079442F"/>
    <w:rsid w:val="007950CE"/>
    <w:rsid w:val="007959A5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0CBE"/>
    <w:rsid w:val="0082339E"/>
    <w:rsid w:val="008260E8"/>
    <w:rsid w:val="00831E64"/>
    <w:rsid w:val="00833369"/>
    <w:rsid w:val="0084066A"/>
    <w:rsid w:val="008601BD"/>
    <w:rsid w:val="00863CBA"/>
    <w:rsid w:val="008807A2"/>
    <w:rsid w:val="0088564E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2371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266A"/>
    <w:rsid w:val="00AE39F3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C5364"/>
    <w:rsid w:val="00BD1B88"/>
    <w:rsid w:val="00BD3B5B"/>
    <w:rsid w:val="00BE4FDD"/>
    <w:rsid w:val="00BE524E"/>
    <w:rsid w:val="00BE73E5"/>
    <w:rsid w:val="00BF54DF"/>
    <w:rsid w:val="00BF60F1"/>
    <w:rsid w:val="00BF6F6B"/>
    <w:rsid w:val="00C03F65"/>
    <w:rsid w:val="00C04D56"/>
    <w:rsid w:val="00C05C04"/>
    <w:rsid w:val="00C07F8A"/>
    <w:rsid w:val="00C113D7"/>
    <w:rsid w:val="00C20990"/>
    <w:rsid w:val="00C233E4"/>
    <w:rsid w:val="00C2684B"/>
    <w:rsid w:val="00C43EF0"/>
    <w:rsid w:val="00C54A7E"/>
    <w:rsid w:val="00C54F78"/>
    <w:rsid w:val="00C615B5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6304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60D7C"/>
    <w:rsid w:val="00D71FFB"/>
    <w:rsid w:val="00D75ED9"/>
    <w:rsid w:val="00D77265"/>
    <w:rsid w:val="00D77708"/>
    <w:rsid w:val="00D77DBF"/>
    <w:rsid w:val="00D80618"/>
    <w:rsid w:val="00D81221"/>
    <w:rsid w:val="00D8629A"/>
    <w:rsid w:val="00D87E14"/>
    <w:rsid w:val="00D9188A"/>
    <w:rsid w:val="00DA0FB8"/>
    <w:rsid w:val="00DA56AB"/>
    <w:rsid w:val="00DB00C3"/>
    <w:rsid w:val="00DB1285"/>
    <w:rsid w:val="00DB192C"/>
    <w:rsid w:val="00DB1DDE"/>
    <w:rsid w:val="00DB3C2D"/>
    <w:rsid w:val="00DB7319"/>
    <w:rsid w:val="00DC4CA6"/>
    <w:rsid w:val="00DE678D"/>
    <w:rsid w:val="00E03790"/>
    <w:rsid w:val="00E058C0"/>
    <w:rsid w:val="00E05945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96E7B"/>
    <w:rsid w:val="00FA0411"/>
    <w:rsid w:val="00FA3741"/>
    <w:rsid w:val="00FA4E74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6FE5EA"/>
  <w14:defaultImageDpi w14:val="0"/>
  <w15:docId w15:val="{6EB05A13-4FB6-4068-A301-D51F236E1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Poznamky.dotx</Template>
  <TotalTime>77</TotalTime>
  <Pages>11</Pages>
  <Words>4040</Words>
  <Characters>23030</Characters>
  <Application>Microsoft Office Word</Application>
  <DocSecurity>0</DocSecurity>
  <Lines>191</Lines>
  <Paragraphs>54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Berka</dc:creator>
  <cp:lastModifiedBy>Mária Helmeczyová</cp:lastModifiedBy>
  <cp:revision>24</cp:revision>
  <cp:lastPrinted>2014-01-20T21:18:00Z</cp:lastPrinted>
  <dcterms:created xsi:type="dcterms:W3CDTF">2023-03-15T09:59:00Z</dcterms:created>
  <dcterms:modified xsi:type="dcterms:W3CDTF">2024-03-15T16:50:00Z</dcterms:modified>
</cp:coreProperties>
</file>