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DD1B69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DD1B69" w:rsidRPr="00833369" w:rsidRDefault="00DD1B69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DD1B69" w:rsidRPr="00EC48B8" w:rsidRDefault="00DD1B69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Košická arcidiecéza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Arcibiskupský úrad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Hlavná 28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041 83 Košice</w:t>
            </w:r>
          </w:p>
        </w:tc>
      </w:tr>
      <w:tr w:rsidR="00DD1B69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1.1.2006</w:t>
            </w:r>
          </w:p>
        </w:tc>
      </w:tr>
      <w:tr w:rsidR="00F9582C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F9582C" w:rsidRPr="00833369" w:rsidRDefault="00F9582C" w:rsidP="00F9582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ukončenia činnosti</w:t>
            </w:r>
            <w:r w:rsidRPr="004C12F0">
              <w:rPr>
                <w:sz w:val="16"/>
                <w:szCs w:val="16"/>
              </w:rPr>
              <w:t xml:space="preserve"> účtovnej jednotky</w:t>
            </w:r>
          </w:p>
        </w:tc>
        <w:tc>
          <w:tcPr>
            <w:tcW w:w="6967" w:type="dxa"/>
            <w:vAlign w:val="center"/>
          </w:tcPr>
          <w:p w:rsidR="00F9582C" w:rsidRDefault="00F9582C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D1B6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Eva Hužvárová       do 31.10.2014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Pavol Petrovský  do  30.06.2015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Marta </w:t>
            </w:r>
            <w:proofErr w:type="spellStart"/>
            <w:r>
              <w:rPr>
                <w:sz w:val="16"/>
                <w:szCs w:val="16"/>
              </w:rPr>
              <w:t>Gromošová</w:t>
            </w:r>
            <w:proofErr w:type="spellEnd"/>
            <w:r>
              <w:rPr>
                <w:sz w:val="16"/>
                <w:szCs w:val="16"/>
              </w:rPr>
              <w:t xml:space="preserve"> od 01.07.2015</w:t>
            </w:r>
            <w:r w:rsidR="00F9582C">
              <w:rPr>
                <w:sz w:val="16"/>
                <w:szCs w:val="16"/>
              </w:rPr>
              <w:t xml:space="preserve">  do  31.12.2023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D1B6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voľného času zabezpečuje výchovno-vzdelávaciu, záujmovú a rekreačnú činnosť detí.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Usmerňuje rozvoj záujmov, utvára podmienky na rozvíjanie a zdokonaľovanie praktických zručností, podieľa sa na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formovaní návykov užitočného využívania voľného času v kresťanskom duchu.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Zriaďuje sa ako zariadenie s celoročnou prevádzkou.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F9582C">
        <w:rPr>
          <w:strike/>
          <w:sz w:val="18"/>
          <w:szCs w:val="18"/>
          <w:bdr w:val="single" w:sz="4" w:space="0" w:color="auto"/>
        </w:rPr>
        <w:t>ÁNO</w:t>
      </w:r>
      <w:r w:rsidRPr="00F9582C">
        <w:rPr>
          <w:strike/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DD1B69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DD1B69" w:rsidRPr="00831E64" w:rsidRDefault="00DD1B69" w:rsidP="00DD1B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16E59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DD1B69" w:rsidRPr="00831E64" w:rsidRDefault="00DD1B69" w:rsidP="00DD1B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16E59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F9582C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9582C" w:rsidRPr="00B80FC6" w:rsidRDefault="00F9582C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9582C" w:rsidRPr="00B80FC6" w:rsidRDefault="00F9582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F9582C" w:rsidRPr="00B80FC6" w:rsidRDefault="00F9582C" w:rsidP="00F958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</w:tc>
      </w:tr>
      <w:tr w:rsidR="00F9582C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9582C" w:rsidRPr="00B80FC6" w:rsidRDefault="00F9582C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9582C" w:rsidRPr="00B80FC6" w:rsidRDefault="00F9582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F9582C" w:rsidRPr="00B80FC6" w:rsidRDefault="00F9582C" w:rsidP="00F958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9582C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9582C" w:rsidRPr="00B80FC6" w:rsidRDefault="00F9582C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9582C" w:rsidRPr="00B80FC6" w:rsidRDefault="00F9582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F9582C" w:rsidRPr="00B80FC6" w:rsidRDefault="00F9582C" w:rsidP="00F958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1050,48</w:t>
            </w:r>
          </w:p>
        </w:tc>
      </w:tr>
      <w:tr w:rsidR="00F9582C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9582C" w:rsidRPr="00B80FC6" w:rsidRDefault="00F9582C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9582C" w:rsidRPr="00B80FC6" w:rsidRDefault="00F9582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F9582C" w:rsidRPr="00B80FC6" w:rsidRDefault="00F9582C" w:rsidP="00F958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9582C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9582C" w:rsidRPr="00B80FC6" w:rsidRDefault="00F9582C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9582C" w:rsidRPr="00B80FC6" w:rsidRDefault="00F9582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F9582C" w:rsidRPr="00B80FC6" w:rsidRDefault="00F9582C" w:rsidP="00F958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9582C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F9582C" w:rsidRPr="00B80FC6" w:rsidRDefault="00F9582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F9582C" w:rsidRPr="008D6513" w:rsidRDefault="00F9582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F9582C" w:rsidRPr="008D6513" w:rsidRDefault="00F9582C" w:rsidP="00F9582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1055,18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1090"/>
        <w:gridCol w:w="1090"/>
        <w:gridCol w:w="1090"/>
        <w:gridCol w:w="1090"/>
        <w:gridCol w:w="1100"/>
      </w:tblGrid>
      <w:tr w:rsidR="00CD3920" w:rsidRPr="00CD3920" w:rsidTr="009B2981">
        <w:trPr>
          <w:trHeight w:val="284"/>
        </w:trPr>
        <w:tc>
          <w:tcPr>
            <w:tcW w:w="19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9B2981" w:rsidRPr="00194A51" w:rsidRDefault="00F9582C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695,26</w:t>
            </w:r>
          </w:p>
        </w:tc>
        <w:tc>
          <w:tcPr>
            <w:tcW w:w="599" w:type="pct"/>
            <w:vAlign w:val="center"/>
          </w:tcPr>
          <w:p w:rsidR="009B2981" w:rsidRPr="00194A51" w:rsidRDefault="00F9582C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9B2981" w:rsidRPr="00194A51" w:rsidRDefault="00F9582C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-695,26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194A51" w:rsidRDefault="00F9582C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9B2981" w:rsidRPr="00194A51" w:rsidRDefault="00F9582C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13216,53</w:t>
            </w:r>
          </w:p>
        </w:tc>
        <w:tc>
          <w:tcPr>
            <w:tcW w:w="599" w:type="pct"/>
            <w:vAlign w:val="center"/>
          </w:tcPr>
          <w:p w:rsidR="009B2981" w:rsidRPr="00194A51" w:rsidRDefault="00F9582C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13911,79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194A51" w:rsidRDefault="00386E3D" w:rsidP="00F9582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9582C">
              <w:rPr>
                <w:sz w:val="16"/>
                <w:szCs w:val="16"/>
              </w:rPr>
              <w:t>695,26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9B2981" w:rsidRPr="00CD3920" w:rsidRDefault="00F9582C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695,26</w:t>
            </w:r>
          </w:p>
        </w:tc>
        <w:tc>
          <w:tcPr>
            <w:tcW w:w="599" w:type="pct"/>
            <w:vAlign w:val="center"/>
          </w:tcPr>
          <w:p w:rsidR="009B2981" w:rsidRPr="00CD3920" w:rsidRDefault="00F9582C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13216,53</w:t>
            </w:r>
          </w:p>
        </w:tc>
        <w:tc>
          <w:tcPr>
            <w:tcW w:w="599" w:type="pct"/>
            <w:vAlign w:val="center"/>
          </w:tcPr>
          <w:p w:rsidR="009B2981" w:rsidRPr="00CD3920" w:rsidRDefault="00F9582C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13911,79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CD3920" w:rsidRDefault="00F9582C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266641">
            <w:pPr>
              <w:tabs>
                <w:tab w:val="left" w:pos="1350"/>
              </w:tabs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F87DC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F87DC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410,28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386E3D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386E3D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49,80</w:t>
            </w: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360,48</w:t>
            </w:r>
          </w:p>
        </w:tc>
      </w:tr>
      <w:tr w:rsidR="00F87DC9" w:rsidRPr="00F35F00" w:rsidTr="00386E3D">
        <w:trPr>
          <w:trHeight w:val="284"/>
        </w:trPr>
        <w:tc>
          <w:tcPr>
            <w:tcW w:w="2500" w:type="pct"/>
            <w:vAlign w:val="center"/>
          </w:tcPr>
          <w:p w:rsidR="00F87DC9" w:rsidRPr="00F35F00" w:rsidRDefault="00F87D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:rsidR="00F87DC9" w:rsidRPr="00F35F00" w:rsidRDefault="00F87DC9" w:rsidP="006D77F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410,28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87DC9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87DC9" w:rsidRPr="00804636" w:rsidRDefault="00F87DC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87DC9" w:rsidRPr="00804636" w:rsidRDefault="00F87DC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360,48</w:t>
            </w:r>
          </w:p>
        </w:tc>
        <w:tc>
          <w:tcPr>
            <w:tcW w:w="1554" w:type="pct"/>
            <w:vAlign w:val="center"/>
          </w:tcPr>
          <w:p w:rsidR="00F87DC9" w:rsidRPr="00804636" w:rsidRDefault="00F87DC9" w:rsidP="006D77F5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315,85</w:t>
            </w:r>
          </w:p>
        </w:tc>
      </w:tr>
      <w:tr w:rsidR="00F87DC9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87DC9" w:rsidRPr="00804636" w:rsidRDefault="00F87DC9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87DC9" w:rsidRPr="00804636" w:rsidRDefault="00F87DC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38,27</w:t>
            </w:r>
          </w:p>
        </w:tc>
        <w:tc>
          <w:tcPr>
            <w:tcW w:w="1554" w:type="pct"/>
            <w:vAlign w:val="center"/>
          </w:tcPr>
          <w:p w:rsidR="00F87DC9" w:rsidRPr="00804636" w:rsidRDefault="00F87DC9" w:rsidP="006D77F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44,63</w:t>
            </w:r>
          </w:p>
        </w:tc>
      </w:tr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F87DC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398,75</w:t>
            </w:r>
          </w:p>
        </w:tc>
        <w:tc>
          <w:tcPr>
            <w:tcW w:w="1554" w:type="pct"/>
            <w:vAlign w:val="center"/>
          </w:tcPr>
          <w:p w:rsidR="00F35F00" w:rsidRPr="003C078A" w:rsidRDefault="007D67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87DC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F35F00" w:rsidRPr="003C078A" w:rsidRDefault="00F87DC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360,48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87DC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597,60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87DC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597,60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Pr="00804636" w:rsidRDefault="00F87DC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2 954,00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F87DC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8 520,00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zo ŠR -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F87D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87DC9">
              <w:rPr>
                <w:sz w:val="16"/>
                <w:szCs w:val="16"/>
              </w:rPr>
              <w:t>365,00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EA68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</w:t>
            </w:r>
            <w:r w:rsidR="00EA68E4">
              <w:rPr>
                <w:sz w:val="16"/>
                <w:szCs w:val="16"/>
              </w:rPr>
              <w:t>Ľubotice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F87D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87DC9">
              <w:rPr>
                <w:sz w:val="16"/>
                <w:szCs w:val="16"/>
              </w:rPr>
              <w:t>115,24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0939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F87D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501 Materiál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F87DC9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F87DC9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252,51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 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Default="000939B0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 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F87DC9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198,92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F87DC9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10 155,32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 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F87DC9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2 995,64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 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Default="00F87DC9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169,80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EA68E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0412">
              <w:rPr>
                <w:sz w:val="16"/>
                <w:szCs w:val="16"/>
              </w:rPr>
              <w:t>Pre potreby výchovno-vzdelávacieho p</w:t>
            </w:r>
            <w:r>
              <w:rPr>
                <w:sz w:val="16"/>
                <w:szCs w:val="16"/>
              </w:rPr>
              <w:t>r</w:t>
            </w:r>
            <w:r w:rsidRPr="00260412">
              <w:rPr>
                <w:sz w:val="16"/>
                <w:szCs w:val="16"/>
              </w:rPr>
              <w:t>ocesu</w:t>
            </w:r>
          </w:p>
        </w:tc>
        <w:tc>
          <w:tcPr>
            <w:tcW w:w="1394" w:type="pct"/>
            <w:vAlign w:val="center"/>
          </w:tcPr>
          <w:p w:rsidR="00D77DBF" w:rsidRPr="00D77DBF" w:rsidRDefault="00F87D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619,46</w:t>
            </w:r>
          </w:p>
        </w:tc>
        <w:tc>
          <w:tcPr>
            <w:tcW w:w="1145" w:type="pct"/>
            <w:vAlign w:val="center"/>
          </w:tcPr>
          <w:p w:rsidR="00D77DBF" w:rsidRPr="00D77DBF" w:rsidRDefault="00F87D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664,69</w:t>
            </w:r>
            <w:bookmarkStart w:id="0" w:name="_GoBack"/>
            <w:bookmarkEnd w:id="0"/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FC1" w:rsidRDefault="00C33FC1" w:rsidP="00347C39">
      <w:pPr>
        <w:spacing w:before="0" w:after="0" w:line="240" w:lineRule="auto"/>
      </w:pPr>
      <w:r>
        <w:separator/>
      </w:r>
    </w:p>
  </w:endnote>
  <w:endnote w:type="continuationSeparator" w:id="0">
    <w:p w:rsidR="00C33FC1" w:rsidRDefault="00C33FC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2C" w:rsidRDefault="00F9582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87DC9">
      <w:rPr>
        <w:noProof/>
      </w:rPr>
      <w:t>15</w:t>
    </w:r>
    <w:r>
      <w:fldChar w:fldCharType="end"/>
    </w:r>
  </w:p>
  <w:p w:rsidR="00F9582C" w:rsidRDefault="00F958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FC1" w:rsidRDefault="00C33FC1" w:rsidP="00347C39">
      <w:pPr>
        <w:spacing w:before="0" w:after="0" w:line="240" w:lineRule="auto"/>
      </w:pPr>
      <w:r>
        <w:separator/>
      </w:r>
    </w:p>
  </w:footnote>
  <w:footnote w:type="continuationSeparator" w:id="0">
    <w:p w:rsidR="00C33FC1" w:rsidRDefault="00C33FC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02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9B0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6641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E3D"/>
    <w:rsid w:val="003912C4"/>
    <w:rsid w:val="003A0E1D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9B1"/>
    <w:rsid w:val="004E0D0D"/>
    <w:rsid w:val="004E2B6C"/>
    <w:rsid w:val="004E2F7F"/>
    <w:rsid w:val="004E5699"/>
    <w:rsid w:val="004E6063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3F61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702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B7612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94A1D"/>
    <w:rsid w:val="009A3F53"/>
    <w:rsid w:val="009B2981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3FC1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1B69"/>
    <w:rsid w:val="00DE678D"/>
    <w:rsid w:val="00DF3144"/>
    <w:rsid w:val="00E03790"/>
    <w:rsid w:val="00E058C0"/>
    <w:rsid w:val="00E26CD4"/>
    <w:rsid w:val="00E45FBF"/>
    <w:rsid w:val="00E50187"/>
    <w:rsid w:val="00E615E8"/>
    <w:rsid w:val="00E664B8"/>
    <w:rsid w:val="00E71E4D"/>
    <w:rsid w:val="00E858A4"/>
    <w:rsid w:val="00E924CA"/>
    <w:rsid w:val="00E947CE"/>
    <w:rsid w:val="00EA03F5"/>
    <w:rsid w:val="00EA68E4"/>
    <w:rsid w:val="00EB0722"/>
    <w:rsid w:val="00EB13F8"/>
    <w:rsid w:val="00EB27D6"/>
    <w:rsid w:val="00EB7DD3"/>
    <w:rsid w:val="00EC32C0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0747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7DC9"/>
    <w:rsid w:val="00F914BA"/>
    <w:rsid w:val="00F9577E"/>
    <w:rsid w:val="00F9582C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DATA_EKONOM\C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18</TotalTime>
  <Pages>12</Pages>
  <Words>3967</Words>
  <Characters>22618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centrum</dc:creator>
  <cp:lastModifiedBy>centrum</cp:lastModifiedBy>
  <cp:revision>3</cp:revision>
  <cp:lastPrinted>2022-03-30T11:11:00Z</cp:lastPrinted>
  <dcterms:created xsi:type="dcterms:W3CDTF">2024-03-17T21:35:00Z</dcterms:created>
  <dcterms:modified xsi:type="dcterms:W3CDTF">2024-03-17T21:52:00Z</dcterms:modified>
</cp:coreProperties>
</file>