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47A21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23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E4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4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4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23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E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DF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10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7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5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0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9A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A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8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1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7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D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5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3D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7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BA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623A9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A8F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17F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7EE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BB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C87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586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26D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E2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E85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B88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189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4E5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C6D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9BF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C93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003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47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0B2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F2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979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088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54B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38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8FA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FC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C97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722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AEE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ECC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5E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E49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E47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95E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AD027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32E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FD6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B6E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469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17C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2F4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5D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5BD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680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24E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3EB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044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14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86E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B24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FE7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3CC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978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ED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20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950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50C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0D9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7B6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6BB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46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A38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CE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3A6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470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179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DFE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9A7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FA062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072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DA3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F21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90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2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DF7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97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B19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E65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407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B8D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48E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E69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382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149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D8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37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999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435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8F8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AE4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4F7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B75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A8E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329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728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DA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C0E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018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12C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B72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854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44F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A11F0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BF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B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1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DC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9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927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BD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6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8C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33E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05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14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E2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98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A6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BBB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39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8B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398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9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EE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93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6C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6B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76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D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C4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A4E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5A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5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2F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F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C8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D3FE7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6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6A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88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1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30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7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C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B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7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4B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7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1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F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9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D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A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46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407E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B2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A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7E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6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5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7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C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DA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09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7E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B18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BE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18D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E2C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657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93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E5B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0C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CC9D3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76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E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DA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1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D58C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56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3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B9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C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7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6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5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C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FA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7C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4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0194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77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09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9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1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1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B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B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67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E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D7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1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8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2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9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5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65C7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6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D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5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D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14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7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5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A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D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59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5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2AF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3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8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5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C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44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F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3B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3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0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5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A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63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1A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38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E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F3FB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9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C8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5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8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5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CE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7B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5B4D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9C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2B3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55AB5A" w14:textId="3A350CC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922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2E91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DC8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AA6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711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0E7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AD0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E16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D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F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09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E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09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8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FFFA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2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6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A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24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1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4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D50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3B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55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6D46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AFD3D80" wp14:editId="102D4E4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4317F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FD3D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74317FB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A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99C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5C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91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7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8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E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3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4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5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6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F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6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0D8AE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B4CB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0AEB0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7A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520366F" wp14:editId="2FD50ED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A3149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0366F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2A3149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BA78276" wp14:editId="0444A45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74ACA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7827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B74ACA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623FCD" wp14:editId="4C368845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9D45C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23FCD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D9D45C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3168F03" wp14:editId="73795F0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D6AD0F" w14:textId="79B005EF" w:rsidR="000B647F" w:rsidRDefault="00000000" w:rsidP="00944C3D">
                                  <w:fldSimple w:instr=" MERGEFIELD  aDMOD  \* MERGEFORMAT ">
                                    <w:r w:rsidR="0094766D" w:rsidRPr="0094766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68F03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BD6AD0F" w14:textId="79B005EF" w:rsidR="000B647F" w:rsidRDefault="00000000" w:rsidP="00944C3D">
                            <w:fldSimple w:instr=" MERGEFIELD  aDMOD  \* MERGEFORMAT ">
                              <w:r w:rsidR="0094766D" w:rsidRPr="0094766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23F4977" wp14:editId="20F21D7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5169E4" w14:textId="5F0D37C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766D" w:rsidRPr="00C171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F4977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A5169E4" w14:textId="5F0D37C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766D" w:rsidRPr="00C17139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3604F45" wp14:editId="20CDCE07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FC4A2" w14:textId="4FDF8542" w:rsidR="000B647F" w:rsidRDefault="00000000" w:rsidP="00944C3D">
                                  <w:fldSimple w:instr=" MERGEFIELD  aDRDO  \* MERGEFORMAT ">
                                    <w:r w:rsidR="0094766D" w:rsidRPr="0094766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04F45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00FC4A2" w14:textId="4FDF8542" w:rsidR="000B647F" w:rsidRDefault="00000000" w:rsidP="00944C3D">
                            <w:fldSimple w:instr=" MERGEFIELD  aDRDO  \* MERGEFORMAT ">
                              <w:r w:rsidR="0094766D" w:rsidRPr="0094766D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265B2B8" wp14:editId="6285FDF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F1E3F" w14:textId="4D5FC806" w:rsidR="000B647F" w:rsidRDefault="00000000" w:rsidP="00944C3D">
                                  <w:fldSimple w:instr=" MERGEFIELD  aDMDO  \* MERGEFORMAT ">
                                    <w:r w:rsidR="0094766D" w:rsidRPr="0094766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5B2B8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37F1E3F" w14:textId="4D5FC806" w:rsidR="000B647F" w:rsidRDefault="00000000" w:rsidP="00944C3D">
                            <w:fldSimple w:instr=" MERGEFIELD  aDMDO  \* MERGEFORMAT ">
                              <w:r w:rsidR="0094766D" w:rsidRPr="0094766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D86FB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F42F25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65796D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96C73EC" wp14:editId="60A80F5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10255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C73EC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810255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A62021B" wp14:editId="0CF79CCE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A16A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2021B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EFA16A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4739E5" wp14:editId="5184BC5D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A2BE4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739E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2A2BE4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C3B2223" wp14:editId="3399773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02FCFD" w14:textId="7DCE367F" w:rsidR="000B647F" w:rsidRDefault="00000000" w:rsidP="00944C3D">
                                  <w:fldSimple w:instr=" MERGEFIELD  aDRDOo  \* MERGEFORMAT ">
                                    <w:r w:rsidR="0094766D" w:rsidRPr="0094766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B222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F02FCFD" w14:textId="7DCE367F" w:rsidR="000B647F" w:rsidRDefault="00000000" w:rsidP="00944C3D">
                            <w:fldSimple w:instr=" MERGEFIELD  aDRDOo  \* MERGEFORMAT ">
                              <w:r w:rsidR="0094766D" w:rsidRPr="0094766D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17EBB51" wp14:editId="15E4D97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3B070F" w14:textId="5A529D91" w:rsidR="000B647F" w:rsidRDefault="00000000" w:rsidP="00944C3D">
                                  <w:fldSimple w:instr=" MERGEFIELD  aDMDO  \* MERGEFORMAT ">
                                    <w:r w:rsidR="0094766D" w:rsidRPr="0094766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EBB51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73B070F" w14:textId="5A529D91" w:rsidR="000B647F" w:rsidRDefault="00000000" w:rsidP="00944C3D">
                            <w:fldSimple w:instr=" MERGEFIELD  aDMDO  \* MERGEFORMAT ">
                              <w:r w:rsidR="0094766D" w:rsidRPr="0094766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7773ED7" wp14:editId="04B26FB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ECEF9F" w14:textId="47382177" w:rsidR="000B647F" w:rsidRDefault="00000000" w:rsidP="00944C3D">
                                  <w:fldSimple w:instr=" MERGEFIELD  aDRODo  \* MERGEFORMAT ">
                                    <w:r w:rsidR="0094766D" w:rsidRPr="0094766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73ED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8ECEF9F" w14:textId="47382177" w:rsidR="000B647F" w:rsidRDefault="00000000" w:rsidP="00944C3D">
                            <w:fldSimple w:instr=" MERGEFIELD  aDRODo  \* MERGEFORMAT ">
                              <w:r w:rsidR="0094766D" w:rsidRPr="0094766D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C745609" wp14:editId="26156499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0F550F" w14:textId="74375A3C" w:rsidR="000B647F" w:rsidRDefault="00000000" w:rsidP="00944C3D">
                                  <w:fldSimple w:instr=" MERGEFIELD  aDMOD  \* MERGEFORMAT ">
                                    <w:r w:rsidR="0094766D" w:rsidRPr="0094766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45609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A0F550F" w14:textId="74375A3C" w:rsidR="000B647F" w:rsidRDefault="00000000" w:rsidP="00944C3D">
                            <w:fldSimple w:instr=" MERGEFIELD  aDMOD  \* MERGEFORMAT ">
                              <w:r w:rsidR="0094766D" w:rsidRPr="0094766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41DE5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EFC7B1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BDA6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69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CF3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BF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1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B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6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9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B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38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E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3A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E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BD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F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D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F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B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A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A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8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8C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8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8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4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6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3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15EB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F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7C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7A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0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7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0C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E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6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DF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29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8C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A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E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0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F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E6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8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1D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FA1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CEF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24E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AFF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C4D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20B1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AC1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6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49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C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9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F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0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5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AA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CDE8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AB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DE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B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2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4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7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1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0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9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4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B0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A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A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0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4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6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C7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7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E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4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6002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3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D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3E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C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6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2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FB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C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3555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3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F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C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A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4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1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83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5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D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8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6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9A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1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E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0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B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B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A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D6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F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5E6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D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E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F1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99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2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9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7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5F2B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1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C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F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5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E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4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4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B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7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8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3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EE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5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E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6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DC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D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E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E6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6A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EB5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F5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DC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77B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CF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E1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2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19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F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0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C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1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9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4E35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2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8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9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D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C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4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3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86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0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0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E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F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F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B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F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1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6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D2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5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80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6D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3C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3F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2E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A79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AA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E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A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2B66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F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F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C10672" wp14:editId="1120F41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3328A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10672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73328A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7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0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60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2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B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3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F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D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8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841FF49" wp14:editId="56EB6BEF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34F97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1FF49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434F97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AA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C9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C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9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5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0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A6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3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3E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EA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7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D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D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3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B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C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D8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4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43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A0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4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3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3B36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92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B701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CE6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6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98968E" wp14:editId="18D47A3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68D90" w14:textId="2C16C1A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766D" w:rsidRPr="00C171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36125741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8968E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8A68D90" w14:textId="2C16C1A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766D" w:rsidRPr="00C17139">
                              <w:rPr>
                                <w:rFonts w:ascii="Arial" w:hAnsi="Arial" w:cs="Arial"/>
                                <w:noProof/>
                              </w:rPr>
                              <w:t>36125741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6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0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7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B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3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5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D3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2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3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604A8C" wp14:editId="4B189ECC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16CBF" w14:textId="7EE7F08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766D" w:rsidRPr="00C171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2021607236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04A8C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A416CBF" w14:textId="7EE7F08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766D" w:rsidRPr="00C17139">
                              <w:rPr>
                                <w:rFonts w:ascii="Arial" w:hAnsi="Arial" w:cs="Arial"/>
                                <w:noProof/>
                              </w:rPr>
                              <w:t>2021607236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8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4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E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0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5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6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A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2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C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F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0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F7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7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E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CE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76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7F4A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04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10746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289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4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90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E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E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3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0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C1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E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B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D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8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8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1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3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3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8A24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5B3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AEA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44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90CBF5" wp14:editId="6FED334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A1638" w14:textId="7B31A27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766D" w:rsidRPr="00C171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č.2451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0CBF5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32A1638" w14:textId="7B31A27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766D" w:rsidRPr="00C1713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č.2451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5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0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C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9E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3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AA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8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1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F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6E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0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3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B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5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5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6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07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0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0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C5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5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8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AA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D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93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4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A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6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1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5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3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50F0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E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D12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FD75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2A1E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4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E0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7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71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26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9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3A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A7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D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9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5A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C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9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29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9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91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1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50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F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B1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F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1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2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22A3B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51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9D5B469" wp14:editId="16771D3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B5D1B" w14:textId="2331217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766D" w:rsidRPr="00C171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M.Bela 33,35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5B469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24B5D1B" w14:textId="2331217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766D" w:rsidRPr="00C17139">
                              <w:rPr>
                                <w:rFonts w:ascii="Arial" w:hAnsi="Arial" w:cs="Arial"/>
                                <w:noProof/>
                              </w:rPr>
                              <w:t>M.Bela 33,35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7AD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6C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A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B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DC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4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96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AC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9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B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0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5E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2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9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C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3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8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A80D82" wp14:editId="341B283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352D8" w14:textId="0E40A51D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80D82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7F352D8" w14:textId="0E40A51D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1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7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6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A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F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D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8B6E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6F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43F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A3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15D4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A9382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0E2A6B7" wp14:editId="6222811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D91FFC" w14:textId="23E97F0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766D" w:rsidRPr="00C171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2A6B7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DD91FFC" w14:textId="23E97F0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766D" w:rsidRPr="00C17139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BE20B2" wp14:editId="78F93D5A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8A40B6" w14:textId="6EBB655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766D" w:rsidRPr="00C171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E20B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F8A40B6" w14:textId="6EBB655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766D" w:rsidRPr="00C1713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FFFB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596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D5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C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54EA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DA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770C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CB3AD18" wp14:editId="64042DE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2E4292" w14:textId="47BBE6A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766D" w:rsidRPr="00C171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3AD18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02E4292" w14:textId="47BBE6A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766D" w:rsidRPr="00C1713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58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A4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E5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73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DE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8C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80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E56B7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FBBEC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F6131D6" wp14:editId="1EC1A67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B70F7F" w14:textId="2231F18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131D6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1B70F7F" w14:textId="2231F18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740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B1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5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5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C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3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3C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5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84B3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5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BBAB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A826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BDDDC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61B5D1A" wp14:editId="62CF615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4B7462" w14:textId="2C80396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4766D" w:rsidRPr="00C171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B5D1A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04B7462" w14:textId="2C80396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4766D" w:rsidRPr="00C1713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6207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BA24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26D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2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8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1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1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A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2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9C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93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7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9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2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A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B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4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82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6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C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3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2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0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9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5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26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66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8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7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63ED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F8F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BE202D" w14:textId="0DCF5E2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94766D">
              <w:rPr>
                <w:rFonts w:ascii="Arial" w:hAnsi="Arial"/>
                <w:lang w:eastAsia="sk-SK"/>
              </w:rPr>
              <w:t>28.2.2024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E51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C71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F86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E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2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666C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A12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99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60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3C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C2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E25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9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67D1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513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65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AA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CE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32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7565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8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FED3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E41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D9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67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5B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90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12A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5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2664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045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3F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F2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C7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20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CC1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AD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3FC3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E99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15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B2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01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A6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238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E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1E53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3E1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89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F1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77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7A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45E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4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C161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7C0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C5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E9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A2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94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16B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5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B893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5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4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9E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6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93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9DAB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D3B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1B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A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E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5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B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1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26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C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4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5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7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66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5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B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7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57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4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0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3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719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8D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7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F120C5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26FCDEE" w14:textId="77777777" w:rsidR="00944C3D" w:rsidRDefault="00944C3D" w:rsidP="00944C3D">
      <w:pPr>
        <w:rPr>
          <w:rFonts w:ascii="Arial" w:hAnsi="Arial"/>
        </w:rPr>
      </w:pPr>
    </w:p>
    <w:p w14:paraId="563BEE0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426DF07" w14:textId="0DEAC95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246E5A2" w14:textId="033B559E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4E46CBE" w14:textId="165052A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A2C764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6C2B06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55B6CA4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5F535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08EB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3BEB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75452B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07B592A" w14:textId="59E9FD55" w:rsidR="00944C3D" w:rsidRPr="008D0433" w:rsidRDefault="0094766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Mária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Blahušová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771889C1" w14:textId="209AB9FE" w:rsidR="00944C3D" w:rsidRPr="008D0433" w:rsidRDefault="0094766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69A7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F9FC5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8F680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3A64A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7649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B3AA2B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A5258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41202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E567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9433B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392177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69A9AA7" w14:textId="4117732D" w:rsidR="00944C3D" w:rsidRDefault="0094766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42BC68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E6BAB9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3A2A07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0F1C7B2" w14:textId="1F37644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686DDC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EF77E6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5680D1B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7B8FE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EF8E6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DAC48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AF6800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3CBB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8D972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8FF73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80684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D9B45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8D80D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38593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B6F9E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72E8B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FAD36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32223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21108F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99CCC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F6FB0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AE1E5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8546D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5FBA0E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58FFA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E55ABEC" w14:textId="2B0E2AB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7B1644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611F6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FEBF4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2FD199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2CB163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420E31F" w14:textId="3BAA61B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CB608A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E77F51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BE98B3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B036E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DA176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643A3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F8F9EB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98F99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513A8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E3E85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8A9AD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3C8F9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023D1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93216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E4109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D63DF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B75F2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6D89B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5E7EF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390C5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9C2EB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7B80D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ADD44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590E0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1F831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9A1E9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39387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DC45F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1860B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E7759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3AAAB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576DE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C3D90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0E255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60386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0456B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22866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2F03C3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54340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FFFAE9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29DA191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EDAB6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79ACA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8571A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09687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73B2FC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F005E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C37D6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5372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8833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2C426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4A5CF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81337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33DF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50808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EDDAE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CFBA1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C6F03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9F41A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49B9D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3350D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FF495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50633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9E4C0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7C622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1DFFE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6B063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7E23B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D0FFD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98D41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EF7AF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4D301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A3AE4CE" w14:textId="5988A5A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06895B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7456AD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D21C67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3C80B8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C6E8E9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860DC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0527D5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2E4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BD5D64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CFDFBD2" w14:textId="77777777" w:rsidTr="00503750">
        <w:tc>
          <w:tcPr>
            <w:tcW w:w="2302" w:type="dxa"/>
            <w:vAlign w:val="center"/>
          </w:tcPr>
          <w:p w14:paraId="158AD2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9C462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E0A46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B40DE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2AE0B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F148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86E72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02F98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F37D9DD" w14:textId="77777777" w:rsidTr="00503750">
        <w:tc>
          <w:tcPr>
            <w:tcW w:w="15593" w:type="dxa"/>
            <w:gridSpan w:val="8"/>
            <w:vAlign w:val="center"/>
          </w:tcPr>
          <w:p w14:paraId="66B2AA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2F001CD" w14:textId="77777777" w:rsidTr="00503750">
        <w:tc>
          <w:tcPr>
            <w:tcW w:w="2302" w:type="dxa"/>
            <w:vAlign w:val="center"/>
          </w:tcPr>
          <w:p w14:paraId="4CADD8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460A267" w14:textId="43333F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4317CB" w14:textId="7D5BA5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4A070" w14:textId="652C73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BBAC6C" w14:textId="634962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D28CDD" w14:textId="68F695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72EE21" w14:textId="77AC4E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261492" w14:textId="5202BA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0C9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81EA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F08EA44" w14:textId="161930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1035E8" w14:textId="2C37FB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F0BADB" w14:textId="3ED76C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3D3887" w14:textId="5ACA86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AE6C22" w14:textId="56C838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772D12" w14:textId="54170C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08C16A" w14:textId="75DA15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558FA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81B7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B6A1D2B" w14:textId="324E5F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EDC8C5" w14:textId="17428A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C18B7" w14:textId="72DB4A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CF495" w14:textId="6A2CBF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8FB246" w14:textId="5C7F07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B6FF79" w14:textId="690710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7388D8" w14:textId="772965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631B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75A5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D4AEA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E0688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A134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5F5C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7C3D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56BF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0EF6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1E7F0B0" w14:textId="77777777" w:rsidTr="00503750">
        <w:tc>
          <w:tcPr>
            <w:tcW w:w="2302" w:type="dxa"/>
            <w:vAlign w:val="center"/>
          </w:tcPr>
          <w:p w14:paraId="684DD8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85E757" w14:textId="636F46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089F8A" w14:textId="5FB5BF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DD4E0C" w14:textId="258E47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7DED4" w14:textId="7658F6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FC34E6" w14:textId="1A5707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8612C7" w14:textId="7BABD1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B311D" w14:textId="0609AC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3CDCAD" w14:textId="77777777" w:rsidTr="00503750">
        <w:tc>
          <w:tcPr>
            <w:tcW w:w="15593" w:type="dxa"/>
            <w:gridSpan w:val="8"/>
            <w:vAlign w:val="center"/>
          </w:tcPr>
          <w:p w14:paraId="4A0970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52359C8" w14:textId="77777777" w:rsidTr="00503750">
        <w:tc>
          <w:tcPr>
            <w:tcW w:w="2302" w:type="dxa"/>
            <w:vAlign w:val="center"/>
          </w:tcPr>
          <w:p w14:paraId="24EAD0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F5687C0" w14:textId="66ACD2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A2A738" w14:textId="58488D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F5DA59" w14:textId="00B5D3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C65B5A" w14:textId="649BBE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AB6F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DE79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E30428" w14:textId="6358D3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682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83833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F0AB0E5" w14:textId="6B4A01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3105BF" w14:textId="757BB2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B6784F" w14:textId="69B6AA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32355B" w14:textId="0B8C97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35C8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697F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480221" w14:textId="686B4C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64C18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B502D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DDFC4EB" w14:textId="0A37E4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92504D" w14:textId="6A2739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1F6726" w14:textId="5BD17C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4FA17" w14:textId="1D3502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B23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540C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6C5E26" w14:textId="0C9DE9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D37908" w14:textId="77777777" w:rsidTr="00503750">
        <w:tc>
          <w:tcPr>
            <w:tcW w:w="2302" w:type="dxa"/>
            <w:vAlign w:val="center"/>
          </w:tcPr>
          <w:p w14:paraId="7B613D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C758965" w14:textId="570383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24C6A1" w14:textId="30648D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4C749" w14:textId="39815F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BE0939" w14:textId="4C059D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7491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ED3B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1CC58D" w14:textId="7E8527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684535" w14:textId="77777777" w:rsidTr="00503750">
        <w:tc>
          <w:tcPr>
            <w:tcW w:w="15593" w:type="dxa"/>
            <w:gridSpan w:val="8"/>
            <w:vAlign w:val="center"/>
          </w:tcPr>
          <w:p w14:paraId="24D6F4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5A38D54" w14:textId="77777777" w:rsidTr="00503750">
        <w:tc>
          <w:tcPr>
            <w:tcW w:w="2302" w:type="dxa"/>
            <w:vAlign w:val="center"/>
          </w:tcPr>
          <w:p w14:paraId="6C33E4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DCE680A" w14:textId="449B12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79FDA9" w14:textId="6D619E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04EE72" w14:textId="2A2CD9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3C7223" w14:textId="72F08D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F3AA1E" w14:textId="20522B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D20F0D" w14:textId="296ED0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982A81" w14:textId="008F74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2886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E7189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BAF070" w14:textId="00DE6E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A6BC94" w14:textId="3B920C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D1C9B" w14:textId="1DB1AB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F51E9" w14:textId="1210D3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D61BD4" w14:textId="374D84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F67919" w14:textId="4D6060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9068D6" w14:textId="24E791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A2A3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90877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4D54CD7" w14:textId="7F3AE5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F1C7B9" w14:textId="5005EF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87C218" w14:textId="5516A5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2E1445" w14:textId="411442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CC7727" w14:textId="71BD01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03F613" w14:textId="3DAA5B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0407C1" w14:textId="348D4A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C8095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A2255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22A66FA" w14:textId="385633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BD7789" w14:textId="72C326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FA036" w14:textId="216D13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D1D823" w14:textId="520B3A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5D8A1D" w14:textId="18E07C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884B63" w14:textId="3DA096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C0C811" w14:textId="58E730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2EDCC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21C49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99B2F9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AD935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9D73315" w14:textId="24A208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CFAA95" w14:textId="211143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CFFD01" w14:textId="3DF53B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9F844" w14:textId="2AF6E9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260792" w14:textId="7BC0B9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FD2EBB" w14:textId="2942D3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F67960" w14:textId="1C3A95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E3B5D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17E8E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381B9F" w14:textId="1DEE63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886692" w14:textId="30184D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3D7A3" w14:textId="2B8593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0477EF" w14:textId="784181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79DF11" w14:textId="6C731E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6F87CF" w14:textId="105765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B9FB1E" w14:textId="6B23D6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C2FFF2" w14:textId="77777777" w:rsidR="00944C3D" w:rsidRDefault="00944C3D" w:rsidP="00944C3D">
      <w:pPr>
        <w:rPr>
          <w:rFonts w:ascii="Arial" w:hAnsi="Arial"/>
          <w:b/>
        </w:rPr>
      </w:pPr>
    </w:p>
    <w:p w14:paraId="3EE1CBC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C913705" w14:textId="77777777" w:rsidTr="00503750">
        <w:tc>
          <w:tcPr>
            <w:tcW w:w="1944" w:type="dxa"/>
            <w:vAlign w:val="center"/>
          </w:tcPr>
          <w:p w14:paraId="77530A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7D12F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11D5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A2BFE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4CF8E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9AB01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070D7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418CA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60D74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D46A8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ACA63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166B7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D218899" w14:textId="77777777" w:rsidTr="00503750">
        <w:tc>
          <w:tcPr>
            <w:tcW w:w="15685" w:type="dxa"/>
            <w:gridSpan w:val="12"/>
            <w:vAlign w:val="center"/>
          </w:tcPr>
          <w:p w14:paraId="09F87E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AD63E08" w14:textId="77777777" w:rsidTr="00503750">
        <w:tc>
          <w:tcPr>
            <w:tcW w:w="1944" w:type="dxa"/>
            <w:vAlign w:val="center"/>
          </w:tcPr>
          <w:p w14:paraId="2A821A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C4B9778" w14:textId="7D27B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AFEC4BD" w14:textId="6E725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ACE60F2" w14:textId="0108D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6A1F65" w14:textId="652CE1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434CB8" w14:textId="0928F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E2FF52" w14:textId="4BD2DD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69A369" w14:textId="21AB3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AEDCF1" w14:textId="5C864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5EF5AC" w14:textId="1210F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03A572" w14:textId="32C46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EED7B6" w14:textId="3A1C4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1AB19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8167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0A1ADC0" w14:textId="45B194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593A2B4" w14:textId="78490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D581ED" w14:textId="68889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E60CDC" w14:textId="2849A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880A65" w14:textId="2303F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03A08E" w14:textId="58A3F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333597" w14:textId="61D5C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9B98B3" w14:textId="76D34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3E09BC" w14:textId="76F1C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082AC4" w14:textId="20D76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5D8742" w14:textId="7620C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6A5F7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41BB3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5C94BDF" w14:textId="026A72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67050D4" w14:textId="188F6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DD98BF0" w14:textId="033AC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DA557F" w14:textId="1E75F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0EC4C6" w14:textId="1D0D5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9FBF63" w14:textId="2ABA3E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7E228A" w14:textId="1B6E4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FFDF6D" w14:textId="444EC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2B2387" w14:textId="462C6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FEBE18" w14:textId="41D9A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CF8692" w14:textId="52B36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0607A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7DC21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305E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149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DC7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87D5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C1C8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CD11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CF47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9957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7281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7B1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879C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7D55CAF" w14:textId="77777777" w:rsidTr="00503750">
        <w:tc>
          <w:tcPr>
            <w:tcW w:w="1944" w:type="dxa"/>
            <w:vAlign w:val="center"/>
          </w:tcPr>
          <w:p w14:paraId="1C60FE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056EAD" w14:textId="2F996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73D5DC" w14:textId="1829F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5E05228" w14:textId="43136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BC9E7A" w14:textId="4FB0F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186EE9" w14:textId="1AA77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63AA25" w14:textId="1A468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8354EA" w14:textId="5E978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5D5812" w14:textId="422603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0873D1" w14:textId="76BC1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500B7F" w14:textId="6637D2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D5B033" w14:textId="4D173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1BFC7B" w14:textId="77777777" w:rsidTr="00503750">
        <w:tc>
          <w:tcPr>
            <w:tcW w:w="15685" w:type="dxa"/>
            <w:gridSpan w:val="12"/>
            <w:vAlign w:val="center"/>
          </w:tcPr>
          <w:p w14:paraId="2F517C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0589B92" w14:textId="77777777" w:rsidTr="00503750">
        <w:tc>
          <w:tcPr>
            <w:tcW w:w="1944" w:type="dxa"/>
            <w:vAlign w:val="center"/>
          </w:tcPr>
          <w:p w14:paraId="20B1E3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374B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9E7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0C0AF9" w14:textId="52A63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0DD343" w14:textId="630ACB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6EA542" w14:textId="7AFBE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C68874" w14:textId="2063F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6D9BD1" w14:textId="38EAB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FF53F4" w14:textId="19B80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448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9D061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357866" w14:textId="54ED78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FE78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2552A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85C7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0FD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775E69" w14:textId="6D8FED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6DE831" w14:textId="0CF9C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7177FE" w14:textId="421B7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151D19" w14:textId="3E555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0A090C" w14:textId="55320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09D758" w14:textId="016D8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971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96C4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928A5DD" w14:textId="265BD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87159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B12E5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EE88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9B3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4BD712" w14:textId="72676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86CA99" w14:textId="12842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170920" w14:textId="70CD3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C5FDA6" w14:textId="5F033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A087CB" w14:textId="0428B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866351" w14:textId="18000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9CF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C78D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330BB1C" w14:textId="395CE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59AADB" w14:textId="77777777" w:rsidTr="00503750">
        <w:tc>
          <w:tcPr>
            <w:tcW w:w="1944" w:type="dxa"/>
            <w:vAlign w:val="center"/>
          </w:tcPr>
          <w:p w14:paraId="5C54E5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02B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36B2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701924" w14:textId="6C8D3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815292" w14:textId="426E0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49725F" w14:textId="453B0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B57D5A" w14:textId="1B95E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96D38A" w14:textId="6DA21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3E39E9" w14:textId="7FA05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408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444A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D76C11" w14:textId="63C9C1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42851C" w14:textId="77777777" w:rsidTr="00503750">
        <w:tc>
          <w:tcPr>
            <w:tcW w:w="15685" w:type="dxa"/>
            <w:gridSpan w:val="12"/>
            <w:vAlign w:val="center"/>
          </w:tcPr>
          <w:p w14:paraId="79FC75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A5F2E3F" w14:textId="77777777" w:rsidTr="00503750">
        <w:tc>
          <w:tcPr>
            <w:tcW w:w="1944" w:type="dxa"/>
            <w:vAlign w:val="center"/>
          </w:tcPr>
          <w:p w14:paraId="43F97D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5575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732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27FD10" w14:textId="17E54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244008" w14:textId="0D131A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B937FE" w14:textId="6C537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A5D0E2" w14:textId="6637B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4B3E20" w14:textId="382C6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9B2B2A" w14:textId="1D61F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D3C66B" w14:textId="3D919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6FE0BF" w14:textId="3A33C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0DCC30" w14:textId="73547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AC088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07DF4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B174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F69A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9F2DFC" w14:textId="7A87E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B3C409" w14:textId="308AD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745C8B" w14:textId="4265F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F2115" w14:textId="3B982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74DB46" w14:textId="0E5F5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0CF290" w14:textId="606E4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C22187" w14:textId="2D7BB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8D201E" w14:textId="00152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160434" w14:textId="033807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CDA9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0D0AB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51A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992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F204AB" w14:textId="25B2E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A9C8B9" w14:textId="4784D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862850" w14:textId="79615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C56D5D" w14:textId="5F8CE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015CA1" w14:textId="70747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4B7025" w14:textId="11611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1A053F" w14:textId="3BB54D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481881" w14:textId="2ACF9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E0E5CD" w14:textId="0AD68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28A4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0BB9D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89C5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45C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23372D" w14:textId="19235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087CB5" w14:textId="3984E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8A510E9" w14:textId="57715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86765C" w14:textId="25C20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779EB5" w14:textId="0429A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106630" w14:textId="58F21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2D1082" w14:textId="161F02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DF3999" w14:textId="64E3F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B16B69" w14:textId="09438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31EBA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32F14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820C3D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62B5E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8C9012D" w14:textId="3C2D8E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3ED57F" w14:textId="2A93F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F911AD0" w14:textId="75DF8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BE87CF" w14:textId="75733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6CFFC5" w14:textId="02FA1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9CEDCD" w14:textId="52985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5BA506" w14:textId="4A58B3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D67898" w14:textId="0FAC7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DD5FDF" w14:textId="2D7B4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B3C334" w14:textId="0492A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548FE3" w14:textId="592A5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EED1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C0506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CF04CC" w14:textId="6994B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BF7DDA0" w14:textId="6C539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FE22F6" w14:textId="54B8E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8FF722" w14:textId="1667C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089CEF" w14:textId="0BEDF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793E89" w14:textId="73961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60F314" w14:textId="6906E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59E98F" w14:textId="744CE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61DBA1" w14:textId="41114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3390AC" w14:textId="25CC6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41E084" w14:textId="482BD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EB3E1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BAAA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2F246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2A4F96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D94F4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6A9A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5F763B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DFFE6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3930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C87DF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EB9FA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D21D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0C627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8952E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E294A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1049F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32B6B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CD53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F3AB4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FEB58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B0EAB7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28619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D9075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02DE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C6C4B64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CD4B3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70A07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C3B1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AD9D1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19504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CED00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B2E92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19FF2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370F8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FF2F7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705D7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5E34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13576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9243F4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40CAA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503AC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90886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715AF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5F91A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06C63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71151C8" w14:textId="77777777" w:rsidTr="00503750">
        <w:trPr>
          <w:trHeight w:val="1073"/>
        </w:trPr>
        <w:tc>
          <w:tcPr>
            <w:tcW w:w="3614" w:type="dxa"/>
            <w:vMerge/>
          </w:tcPr>
          <w:p w14:paraId="5E9C99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8C821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0ADD6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81452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EBF0D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287A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917F4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963150E" w14:textId="77777777" w:rsidTr="00503750">
        <w:trPr>
          <w:trHeight w:val="283"/>
        </w:trPr>
        <w:tc>
          <w:tcPr>
            <w:tcW w:w="3614" w:type="dxa"/>
          </w:tcPr>
          <w:p w14:paraId="2E7B38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83188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F6048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D83E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D029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DC70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8CFDD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0296BBC" w14:textId="77777777" w:rsidTr="00503750">
        <w:trPr>
          <w:trHeight w:val="283"/>
        </w:trPr>
        <w:tc>
          <w:tcPr>
            <w:tcW w:w="3614" w:type="dxa"/>
          </w:tcPr>
          <w:p w14:paraId="292B7A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FFA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0334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FC21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ACB5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ACEA8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1FCD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98D481A" w14:textId="77777777" w:rsidTr="00503750">
        <w:trPr>
          <w:trHeight w:val="283"/>
        </w:trPr>
        <w:tc>
          <w:tcPr>
            <w:tcW w:w="3614" w:type="dxa"/>
          </w:tcPr>
          <w:p w14:paraId="2016B3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F536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746E2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570F7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CA5E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9309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AD6B2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140F1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893088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BB0B10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BBAAE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3BA03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227A3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5A9C7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D4857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B615E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16AEB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DE472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01BF5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00A18E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4843C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452F3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6977C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F2614A6" w14:textId="01DB2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F2CC9E" w14:textId="260F9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A09898" w14:textId="1690F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0AFF32" w14:textId="1B7B2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ED044C" w14:textId="202D8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CA9700" w14:textId="58CBD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0FA819" w14:textId="19835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B0C3C3" w14:textId="509AA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817AE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4B79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37A6E7F" w14:textId="14F58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EDD608" w14:textId="25813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38A6DB" w14:textId="62D471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65F101" w14:textId="1707E9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DB9E37" w14:textId="636D2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515835" w14:textId="2074D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1B3E1" w14:textId="7B46A4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4EBBA4" w14:textId="27E8C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4F071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5532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56E3520" w14:textId="37E9D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8F825" w14:textId="0369D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549663" w14:textId="50712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19F9A8" w14:textId="4A7E6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8B6384" w14:textId="07C46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75B5B7" w14:textId="170F7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C90EF6" w14:textId="2EB34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4FD944" w14:textId="73DBE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11F77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D064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DBDF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9906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8923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8FD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916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14DD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450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FD47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31210A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4FBEE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75AF3D0" w14:textId="1286E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485B3C" w14:textId="592DA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E1037D" w14:textId="6B424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4F7B1A" w14:textId="22284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239C2" w14:textId="20EB5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DEB2DA" w14:textId="0829D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8013D6" w14:textId="48484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85CCE3" w14:textId="2285E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E6ED8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714ED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97394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336B8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5B1BE56" w14:textId="522F3E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DFD955" w14:textId="5DE2C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A187E5" w14:textId="009CF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E712F6" w14:textId="41EFB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F5F1A" w14:textId="04837F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804C7A" w14:textId="25597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02AAAE" w14:textId="419AB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5A9E32" w14:textId="1B218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7D6E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1485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59513C" w14:textId="2E6806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E2949" w14:textId="30728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D2C218" w14:textId="02256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CCDC3" w14:textId="4DCC3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E90C5" w14:textId="318E3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A4DB18" w14:textId="70C14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75CF35" w14:textId="63E10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9AF388" w14:textId="67B23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56C7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F6AF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1B0B3A3" w14:textId="1277C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E81555" w14:textId="06653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742A9" w14:textId="6C7C4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1523A2" w14:textId="457167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0500AD" w14:textId="23D86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F7CC62" w14:textId="3448D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6895C8" w14:textId="37FE3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46ECC1" w14:textId="01F40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FF6B2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4E446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6A402D5" w14:textId="04660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0D7B2D" w14:textId="39914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3B2000" w14:textId="4F63B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4771BF" w14:textId="07B9F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E38CBF" w14:textId="2E728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9B457E" w14:textId="7A706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5BEE7" w14:textId="083342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396C60" w14:textId="1B1F4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4991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BE8D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F4CB20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59DA7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91F3751" w14:textId="7F25A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99CC5C" w14:textId="0C411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41A629" w14:textId="24BDEF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904A56" w14:textId="6304E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809E1C" w14:textId="1B301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3E5BFC" w14:textId="75966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5B94C8" w14:textId="3744C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67AC61" w14:textId="4B84F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4911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C5741A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A7EDF4A" w14:textId="1A3183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48ED20" w14:textId="76EAF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BDDD42" w14:textId="2D086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DE17C0" w14:textId="21F67D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41F45F" w14:textId="2416C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48AF42" w14:textId="3726E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87382" w14:textId="02409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F417DF" w14:textId="7E691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7EF95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3084A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25DD2C9" w14:textId="306EEB2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46C33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0EDD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52BD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3BC1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7526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5325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CE30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3474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72E9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69DB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0401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C789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FA3D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12FD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A42E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9C00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DB00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BC4C6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2E4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0CB5DC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D9D078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31F6D6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990B076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7B3D7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56FC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91F24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BEF4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B414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964C77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ECE5A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6D5DCE" w14:textId="0223751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7B46E45" w14:textId="2196677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F71D04" w14:textId="4DA171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20F506" w14:textId="1530634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C9C52C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A44E3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FD35D65" w14:textId="59C64B4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AB2DA22" w14:textId="66943A1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6740A9" w14:textId="1013D86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288C55" w14:textId="7882780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5FFA6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42145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7841EC" w14:textId="0161CD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85C2D1" w14:textId="02483BD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98F9BB9" w14:textId="53F825C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55F334" w14:textId="2A51D9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1C31BC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6169D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9BC445" w14:textId="32698F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C555FF" w14:textId="1E070ED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80E3B1" w14:textId="4AB88E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2ABBECA" w14:textId="1BA32D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86675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50D9D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66BD68" w14:textId="4F846C0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E7D042B" w14:textId="0FFCC5D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15A0BE" w14:textId="31704DE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1C45891" w14:textId="15396A4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781B4A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337B5C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452ABF" w14:textId="4D040B5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85B59C" w14:textId="6FEB5C6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94DB70" w14:textId="0F1F1D7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B3599E" w14:textId="384153C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5FD261E" w14:textId="77777777" w:rsidR="00944C3D" w:rsidRDefault="00944C3D" w:rsidP="00944C3D">
      <w:pPr>
        <w:rPr>
          <w:rFonts w:ascii="Arial" w:hAnsi="Arial"/>
          <w:b/>
        </w:rPr>
      </w:pPr>
    </w:p>
    <w:p w14:paraId="7BAC1B7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D24C98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4A7C5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35974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9DDA6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757C8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DB96A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7677E1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7545B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A44F3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242A7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2266E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070C0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85C92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267F6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96716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2DD2C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43441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B64A6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F63E7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6B9BA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E3C02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F64B4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298F2B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0A50D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6F88E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87483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B1D7E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0B38F5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6AF2578" w14:textId="77777777" w:rsidTr="00503750">
        <w:tc>
          <w:tcPr>
            <w:tcW w:w="2835" w:type="dxa"/>
            <w:vAlign w:val="center"/>
          </w:tcPr>
          <w:p w14:paraId="238F6D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079DF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8375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437F5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1DE5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94A69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B81199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83D65AE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6728C12" w14:textId="5F06F70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744970" w14:textId="2085CD3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31F85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10493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D4A9C0" w14:textId="225E187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56B63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2BEC2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B3453C4" w14:textId="6A5A7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7E4D15" w14:textId="228A4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601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946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565063" w14:textId="1247E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680525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6992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C09499C" w14:textId="7C80AB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59D0AC" w14:textId="4E8CC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A71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695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C90F98" w14:textId="19AF5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3CB6A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99A4E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FD00F69" w14:textId="7D3EF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EBFFB1" w14:textId="51424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D0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B25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8B6F61" w14:textId="0C549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8B06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338ED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A0B95B4" w14:textId="4D9A18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7AEB9D" w14:textId="09338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ADB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114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BB1170" w14:textId="020031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9D695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4B555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B99803F" w14:textId="29BEE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D9BD16" w14:textId="0C4BB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37E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36C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DC7C68" w14:textId="31BC6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90913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3DEF3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B431263" w14:textId="749623B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256C3B" w14:textId="636CFC9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B5EE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8A660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792517" w14:textId="79B4B20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E1FA4C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F00355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60A168E" w14:textId="500F61B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C100CEB" w14:textId="77777777" w:rsidR="00944C3D" w:rsidRDefault="00944C3D" w:rsidP="00944C3D">
      <w:pPr>
        <w:rPr>
          <w:rFonts w:ascii="Arial" w:hAnsi="Arial"/>
          <w:b/>
        </w:rPr>
      </w:pPr>
    </w:p>
    <w:p w14:paraId="4ECC6A3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CFB87A6" w14:textId="77777777" w:rsidTr="00503750">
        <w:tc>
          <w:tcPr>
            <w:tcW w:w="2835" w:type="dxa"/>
            <w:vAlign w:val="center"/>
          </w:tcPr>
          <w:p w14:paraId="131387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F409E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1D1305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DC88B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18A43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0558C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2F0605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88FEF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4DA73E5" w14:textId="213EE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9CE585" w14:textId="5711B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1DE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C769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23E40C" w14:textId="28C90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8964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AD14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D0471A4" w14:textId="40276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8877A4" w14:textId="1BEE68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62D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055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A78010" w14:textId="59FBF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F918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7DA82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4D5FE59" w14:textId="64CE4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8B81EF" w14:textId="0014F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049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95C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4A1A4B" w14:textId="7F127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7F8A8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DDFB4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A0B2ACB" w14:textId="51D8E2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757FF2" w14:textId="4CB23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BA2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118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A01CD8" w14:textId="15FF1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2E221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3F1FA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5237616" w14:textId="24599C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75FA64" w14:textId="44440A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13A4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94B1E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793D36" w14:textId="784FE4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EDEFEF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BE8E49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6BD07D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0961C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9D2CA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65207D0" w14:textId="77777777" w:rsidTr="00503750">
        <w:trPr>
          <w:trHeight w:val="699"/>
        </w:trPr>
        <w:tc>
          <w:tcPr>
            <w:tcW w:w="3502" w:type="dxa"/>
            <w:vMerge/>
          </w:tcPr>
          <w:p w14:paraId="0CE31D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FE7C4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958FF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66D933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402AD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5BA5F6E" w14:textId="6949A87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9EBCEE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A1E578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4B585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2CC0495" w14:textId="5D42AAA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7D8902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759D3D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9115E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A679530" w14:textId="2A278626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2D318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C21B4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1E3B0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ABBAB17" w14:textId="77777777" w:rsidTr="00503750">
        <w:trPr>
          <w:trHeight w:val="593"/>
        </w:trPr>
        <w:tc>
          <w:tcPr>
            <w:tcW w:w="3497" w:type="dxa"/>
          </w:tcPr>
          <w:p w14:paraId="06CC3D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4665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44C35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CC96A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9F6D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B3C2AB3" w14:textId="394DA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3EDDA1" w14:textId="4AF46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46E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F6DC53" w14:textId="30E4B41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6F475F" w14:textId="3CB2D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1204F2" w14:textId="0BB08F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9397A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102859" w14:textId="7BE8D94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E89674" w14:textId="07D61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E0BBDB" w14:textId="5F0F7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75455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2CB1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3A2C702" w14:textId="0FAFD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B95817" w14:textId="79B26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742D6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F121E6" w14:textId="6D58016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AE3691" w14:textId="20E6D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70337D" w14:textId="0039A8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A7103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FED74E" w14:textId="11F0CAC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96B429" w14:textId="0A7BA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8A673A" w14:textId="32701C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53BBD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25B0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E0952F" w14:textId="24DF6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7DC1A" w14:textId="5C291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0770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5A249D" w14:textId="1674281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3B5806" w14:textId="3E1AB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ACD8D7" w14:textId="70F00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634E2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83C5C8" w14:textId="592E9C9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475E66" w14:textId="7E929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FD599B" w14:textId="7FA3A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5C93E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9BAD7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FD84113" w14:textId="647EB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453059" w14:textId="697F0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DACE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A21EDD" w14:textId="6313105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86F55B" w14:textId="5CBD6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7F5B35" w14:textId="39A68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39694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C21B115" w14:textId="7C48D1B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3935335" w14:textId="608864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EC1DA0" w14:textId="2BE5C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87AC44" w14:textId="77777777" w:rsidR="00944C3D" w:rsidRDefault="00944C3D" w:rsidP="00944C3D">
      <w:pPr>
        <w:rPr>
          <w:rFonts w:ascii="Arial" w:hAnsi="Arial"/>
          <w:b/>
        </w:rPr>
      </w:pPr>
    </w:p>
    <w:p w14:paraId="1EE89BD3" w14:textId="77777777" w:rsidR="00944C3D" w:rsidRDefault="00944C3D" w:rsidP="00944C3D">
      <w:pPr>
        <w:rPr>
          <w:rFonts w:ascii="Arial" w:hAnsi="Arial"/>
          <w:b/>
        </w:rPr>
      </w:pPr>
    </w:p>
    <w:p w14:paraId="5CAEAF83" w14:textId="77777777" w:rsidR="00944C3D" w:rsidRDefault="00944C3D" w:rsidP="00944C3D">
      <w:pPr>
        <w:rPr>
          <w:rFonts w:ascii="Arial" w:hAnsi="Arial"/>
          <w:b/>
        </w:rPr>
      </w:pPr>
    </w:p>
    <w:p w14:paraId="349027D5" w14:textId="77777777" w:rsidR="00944C3D" w:rsidRDefault="00944C3D" w:rsidP="00944C3D">
      <w:pPr>
        <w:rPr>
          <w:rFonts w:ascii="Arial" w:hAnsi="Arial"/>
          <w:b/>
        </w:rPr>
      </w:pPr>
    </w:p>
    <w:p w14:paraId="1954D7C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21A7F202" w14:textId="77777777" w:rsidTr="00503750">
        <w:tc>
          <w:tcPr>
            <w:tcW w:w="2622" w:type="dxa"/>
            <w:vAlign w:val="center"/>
          </w:tcPr>
          <w:p w14:paraId="66E750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2FBA8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B7B8A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D80B2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D3E45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8F74B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212F5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C5355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400E6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8347D7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2FBFD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10EBB5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BDB7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93DA286" w14:textId="40EAE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90CD9E" w14:textId="4A5A2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2CDF32" w14:textId="58F41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7B4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8D5BFD" w14:textId="555ED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BA1E33" w14:textId="77777777" w:rsidTr="00503750">
        <w:tc>
          <w:tcPr>
            <w:tcW w:w="2622" w:type="dxa"/>
            <w:vAlign w:val="center"/>
          </w:tcPr>
          <w:p w14:paraId="1D3709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37EB7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F5B9A17" w14:textId="43B16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332252" w14:textId="1D2AE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B885F1" w14:textId="49AB0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F76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15F73A" w14:textId="3713F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D6CF5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82551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AC23BC4" w14:textId="15A1B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7B95B0" w14:textId="12C4A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2A3F5B" w14:textId="1EF60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CD4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E85A24" w14:textId="13D37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FBD82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DD72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D90E55E" w14:textId="14931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BC2D5A" w14:textId="1D0D18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24A63F" w14:textId="3276D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0A7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5639FF" w14:textId="29923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73E510" w14:textId="77777777" w:rsidTr="00503750">
        <w:tc>
          <w:tcPr>
            <w:tcW w:w="2622" w:type="dxa"/>
            <w:vAlign w:val="center"/>
          </w:tcPr>
          <w:p w14:paraId="089F6A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6D0AA83" w14:textId="0B988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30563.35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2A4957" w14:textId="5893A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22662.30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4C8211" w14:textId="317D9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16519.58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26C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110EDC" w14:textId="208FB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36706.07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430C2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277A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A8697EA" w14:textId="7001B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7ED31C" w14:textId="59EAC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75B09D" w14:textId="13C50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054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D714BB" w14:textId="75737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7EC014" w14:textId="77777777" w:rsidTr="00503750">
        <w:tc>
          <w:tcPr>
            <w:tcW w:w="2622" w:type="dxa"/>
            <w:vAlign w:val="center"/>
          </w:tcPr>
          <w:p w14:paraId="1536BD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00A85C6" w14:textId="22CDC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BAEE98" w14:textId="04FE0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602C30" w14:textId="410ED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8C0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0E5FD1" w14:textId="6831C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1DC53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A9B692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29F9AB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24F8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14CCF6F" w14:textId="5538B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BE9E74" w14:textId="6E5CDD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D1ACC5" w14:textId="68C4C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DDD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E39A33" w14:textId="14D9B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E0DA9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FEAE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882E0FB" w14:textId="467991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FDBFF1" w14:textId="72ED1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B97AAE" w14:textId="06D07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A46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466014" w14:textId="66F2D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60821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2EF8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406B733" w14:textId="76A6B9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0AEFBC4" w14:textId="13005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FD58AE" w14:textId="1458A3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3FF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6D9101" w14:textId="3DC06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5DB6A0" w14:textId="77777777" w:rsidTr="00503750">
        <w:tc>
          <w:tcPr>
            <w:tcW w:w="2622" w:type="dxa"/>
            <w:vAlign w:val="center"/>
          </w:tcPr>
          <w:p w14:paraId="756C9F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3401792" w14:textId="40EF6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D5192D" w14:textId="5C004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33A4B9" w14:textId="10E3B8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430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FF39EA" w14:textId="32911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155992" w14:textId="77777777" w:rsidTr="00503750">
        <w:tc>
          <w:tcPr>
            <w:tcW w:w="2622" w:type="dxa"/>
            <w:vAlign w:val="center"/>
          </w:tcPr>
          <w:p w14:paraId="4C33F2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FDF0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5D20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B3D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59C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392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A59FA8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1A1A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66CAA91" w14:textId="4506F00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30563.35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D83673" w14:textId="092B0D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22662.30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AD8EFA" w14:textId="017FFBC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16519.58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52E5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33F565" w14:textId="54B01C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36706.07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8ED214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21790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35117BA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B2CE72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4AC5BF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F9E5F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08243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862568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54BA4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9B8C4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951D6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7B1B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6D9B7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39D8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9280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66A97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D83B0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254E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23A5B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B007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5D0B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180C2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3B14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12DD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5C630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720D0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9C46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E4537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A0EC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6A54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42586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DE8E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A9BC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0B286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96A8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1B1D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F44F5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7B5F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C8D1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413CB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0A59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01514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B97A10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3DB9A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F192F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8DD7A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07E6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D267E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EFBAE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AD18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28686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4E0D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E2E1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AE835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7D1C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7203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AFEDD5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8919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BC58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49887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F4E6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B1D9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9F4AF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0835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30F1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0B8F7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D08364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183D4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FF4B38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998F66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0A7A8DF" w14:textId="77777777" w:rsidTr="00503750">
        <w:tc>
          <w:tcPr>
            <w:tcW w:w="2835" w:type="dxa"/>
            <w:vAlign w:val="center"/>
          </w:tcPr>
          <w:p w14:paraId="1C3085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C8754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EBC50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95C80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CB6AF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78266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DB53FFF" w14:textId="77777777" w:rsidTr="00503750">
        <w:tc>
          <w:tcPr>
            <w:tcW w:w="2835" w:type="dxa"/>
            <w:vAlign w:val="center"/>
          </w:tcPr>
          <w:p w14:paraId="3B0634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82A221F" w14:textId="7EED4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6BEE62" w14:textId="7EFE4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A4E776" w14:textId="5F93A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508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422C95" w14:textId="31540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C0BE38" w14:textId="77777777" w:rsidTr="00503750">
        <w:tc>
          <w:tcPr>
            <w:tcW w:w="2835" w:type="dxa"/>
            <w:vAlign w:val="center"/>
          </w:tcPr>
          <w:p w14:paraId="3D64FA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5F43472" w14:textId="7CD85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8CE90E" w14:textId="258A9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D5B0A8" w14:textId="407FC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6C6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4A4EE0" w14:textId="7CCE0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B3650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24E31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CDA506E" w14:textId="4300769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4C7190" w14:textId="02ADDD6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AD86D8" w14:textId="08B884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1AC4B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FA704F" w14:textId="64C7872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A23F5DA" w14:textId="77777777" w:rsidTr="00503750">
        <w:tc>
          <w:tcPr>
            <w:tcW w:w="2835" w:type="dxa"/>
            <w:vAlign w:val="center"/>
          </w:tcPr>
          <w:p w14:paraId="3D37D8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2680CAB" w14:textId="40C5C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BABA77" w14:textId="7E291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901F80" w14:textId="70D3D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155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569F24" w14:textId="113DC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865CF9" w14:textId="77777777" w:rsidTr="00503750">
        <w:tc>
          <w:tcPr>
            <w:tcW w:w="2835" w:type="dxa"/>
            <w:vAlign w:val="center"/>
          </w:tcPr>
          <w:p w14:paraId="509B9A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C90F50F" w14:textId="7AB88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164C6A" w14:textId="3D855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7E6409" w14:textId="3D348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D08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9126B2" w14:textId="24F53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43F4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8A97B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903E0CE" w14:textId="0E7CD29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D41109" w14:textId="7164721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9E43B6" w14:textId="6FE801B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987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C7EA4C" w14:textId="48F87DB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6E84F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AD30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C327163" w14:textId="2E387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34B071" w14:textId="5ED5D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61B1D8" w14:textId="1AD4E2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F0A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502A2C" w14:textId="4659E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F0E82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B06FEE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438465F" w14:textId="77777777" w:rsidTr="00503750">
        <w:tc>
          <w:tcPr>
            <w:tcW w:w="2552" w:type="dxa"/>
            <w:shd w:val="clear" w:color="auto" w:fill="auto"/>
            <w:vAlign w:val="center"/>
          </w:tcPr>
          <w:p w14:paraId="666CC7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64135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EA80A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FB3E7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3C0BD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4FB8B8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DF085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F48DFE9" w14:textId="240CB1C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-20.72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9C2C577" w14:textId="68CB535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01E1537" w14:textId="2E986DA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D208E2F" w14:textId="3CE9BB1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-20.72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370E5E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12558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0AF8432" w14:textId="03D3763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86F6913" w14:textId="224F179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51EE1DB" w14:textId="6772CEB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CCB743D" w14:textId="5AC491A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F2F0D8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B27DF8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4B5F58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3B6D0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768A6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C4C69DD" w14:textId="77777777" w:rsidTr="00503750">
        <w:tc>
          <w:tcPr>
            <w:tcW w:w="4395" w:type="dxa"/>
            <w:vMerge/>
          </w:tcPr>
          <w:p w14:paraId="7398B1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3E8FD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C53F7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D3DCB7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A85F9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0AEA4A2" w14:textId="53B421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  <w:lang w:eastAsia="sk-SK"/>
              </w:rPr>
              <w:t>117.10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EEABB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669DC1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6B475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41E72BA" w14:textId="2E865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2415E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E48CE0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62D6B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76E9028" w14:textId="5728A3A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117.10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9D08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6813173" w14:textId="77777777" w:rsidTr="00503750">
        <w:tc>
          <w:tcPr>
            <w:tcW w:w="4395" w:type="dxa"/>
            <w:vAlign w:val="center"/>
          </w:tcPr>
          <w:p w14:paraId="3A15B1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D4EE5DC" w14:textId="41E499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D50DD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3E03D0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552C6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39C6950" w14:textId="7D703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80D7B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CD4920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C9317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1E84D2E" w14:textId="36A8D1F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E590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0B186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1F3C7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02DDEA5" w14:textId="2E0AB17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44477.64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C348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8C53C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376470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DA70760" w14:textId="77777777" w:rsidTr="00503750">
        <w:tc>
          <w:tcPr>
            <w:tcW w:w="4395" w:type="dxa"/>
            <w:vAlign w:val="center"/>
          </w:tcPr>
          <w:p w14:paraId="6B8F42D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204ED0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206102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7B990E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BD2F23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6A25FFA" w14:textId="3BC8B42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48BE4F" w14:textId="4091962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E3D882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4F99E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74B1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825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1AA62B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99C17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4472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9C3A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1C88BA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0996F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9539E5C" w14:textId="3719585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EEDE06" w14:textId="3B92907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081EF2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5A19E9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44CFCE9" w14:textId="724A8D3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8F677D" w14:textId="4D4B670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3C1066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1FB00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B1CE9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7C69F28" w14:textId="77777777" w:rsidTr="00503750">
        <w:tc>
          <w:tcPr>
            <w:tcW w:w="1843" w:type="dxa"/>
            <w:vAlign w:val="center"/>
          </w:tcPr>
          <w:p w14:paraId="595072D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E5199A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B80CB2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6FE5A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6D852B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3EA02A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375C30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457BCA2" w14:textId="77777777" w:rsidTr="00503750">
        <w:tc>
          <w:tcPr>
            <w:tcW w:w="1843" w:type="dxa"/>
            <w:vAlign w:val="center"/>
          </w:tcPr>
          <w:p w14:paraId="79D498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BE382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11B8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CD84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512B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0D92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8C5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9E2F4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4EC50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8E544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71B1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B417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FB4C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C357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073C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DC924F3" w14:textId="77777777" w:rsidTr="00503750">
        <w:tc>
          <w:tcPr>
            <w:tcW w:w="1843" w:type="dxa"/>
            <w:vAlign w:val="center"/>
          </w:tcPr>
          <w:p w14:paraId="00885E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AA6FE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843A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D403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8C81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49D1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F9C3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C84583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89B47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80F45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E6A4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4D86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3FB5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3528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600A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0A3AA7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C3929B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8035BA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E0ED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F64A2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86BBD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E0F7A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89A59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CE77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BF208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E081179" w14:textId="77777777" w:rsidTr="00503750">
        <w:trPr>
          <w:trHeight w:val="664"/>
        </w:trPr>
        <w:tc>
          <w:tcPr>
            <w:tcW w:w="3372" w:type="dxa"/>
          </w:tcPr>
          <w:p w14:paraId="574F24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23DACE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31DEC8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895F54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69310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2E4F612" w14:textId="5C666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C0EECD" w14:textId="68D2C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93986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BEF9795" w14:textId="478630C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1971375" w14:textId="16159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251A9" w14:textId="54033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4F2CD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4BC492" w14:textId="0DD9EE8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8C1049B" w14:textId="49C3B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DA99E8" w14:textId="5CEAF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27D90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87788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CC7D466" w14:textId="7A2A7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2C222C" w14:textId="6C3B4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47ABE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BD1890" w14:textId="6D9BD31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D64294D" w14:textId="76ECC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913268" w14:textId="77D83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44F88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79A9AE1" w14:textId="25A9886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1347B08" w14:textId="420EB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60E52F" w14:textId="06F68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FFB65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6045E9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1BA2854" w14:textId="77777777" w:rsidTr="00503750">
        <w:tc>
          <w:tcPr>
            <w:tcW w:w="2835" w:type="dxa"/>
            <w:vAlign w:val="center"/>
          </w:tcPr>
          <w:p w14:paraId="00AE698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E1243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DBDAD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0BA19F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E828F2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847C46E" w14:textId="77777777" w:rsidTr="00503750">
        <w:tc>
          <w:tcPr>
            <w:tcW w:w="2835" w:type="dxa"/>
          </w:tcPr>
          <w:p w14:paraId="1DA9E6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A004B62" w14:textId="33D27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58B33D" w14:textId="0B812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E0ED53" w14:textId="2263E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FD4B8A" w14:textId="32791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A81518" w14:textId="77777777" w:rsidTr="00503750">
        <w:tc>
          <w:tcPr>
            <w:tcW w:w="2835" w:type="dxa"/>
          </w:tcPr>
          <w:p w14:paraId="444754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F828B17" w14:textId="72C25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1EFF92" w14:textId="15516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3F5497" w14:textId="1D423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9CE273" w14:textId="6FECB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5457FF" w14:textId="77777777" w:rsidTr="00503750">
        <w:tc>
          <w:tcPr>
            <w:tcW w:w="2835" w:type="dxa"/>
          </w:tcPr>
          <w:p w14:paraId="1A3DFFD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78D28A2" w14:textId="11B706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5CB1E8" w14:textId="6FC39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21F011" w14:textId="47F00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038D66" w14:textId="19D505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BDB851" w14:textId="77777777" w:rsidTr="00503750">
        <w:tc>
          <w:tcPr>
            <w:tcW w:w="2835" w:type="dxa"/>
            <w:vAlign w:val="center"/>
          </w:tcPr>
          <w:p w14:paraId="56C0B8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A764283" w14:textId="5F21E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E26445" w14:textId="26C8B3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2D8C40" w14:textId="0492E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6A3D48" w14:textId="76E12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071284" w14:textId="77777777" w:rsidTr="00503750">
        <w:tc>
          <w:tcPr>
            <w:tcW w:w="2835" w:type="dxa"/>
            <w:vAlign w:val="center"/>
          </w:tcPr>
          <w:p w14:paraId="3254C8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9899A43" w14:textId="0AD5C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EFFC9E" w14:textId="2B1BB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BB120A" w14:textId="51A44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AFDEE6" w14:textId="274964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5B134C" w14:textId="77777777" w:rsidTr="00503750">
        <w:tc>
          <w:tcPr>
            <w:tcW w:w="2835" w:type="dxa"/>
          </w:tcPr>
          <w:p w14:paraId="665E40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8E1F88A" w14:textId="67CFF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08ABBD" w14:textId="53CDE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B130D4" w14:textId="4651C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AAED37" w14:textId="3BDAC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8FAFE6" w14:textId="77777777" w:rsidTr="00503750">
        <w:tc>
          <w:tcPr>
            <w:tcW w:w="2835" w:type="dxa"/>
          </w:tcPr>
          <w:p w14:paraId="24002CE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5C7F2D6" w14:textId="64B1C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BBCFD0" w14:textId="49566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2030C3" w14:textId="16514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FB6649" w14:textId="755E5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B095D2" w14:textId="77777777" w:rsidTr="00503750">
        <w:tc>
          <w:tcPr>
            <w:tcW w:w="2835" w:type="dxa"/>
          </w:tcPr>
          <w:p w14:paraId="355BD8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DFC27" w14:textId="5D91B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DF27E8" w14:textId="6D73D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0AAA8D" w14:textId="06D76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3DB0B2" w14:textId="19EBC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708E7B" w14:textId="77777777" w:rsidR="00944C3D" w:rsidRDefault="00944C3D" w:rsidP="00944C3D">
      <w:pPr>
        <w:rPr>
          <w:rFonts w:ascii="Arial" w:hAnsi="Arial"/>
          <w:b/>
        </w:rPr>
      </w:pPr>
    </w:p>
    <w:p w14:paraId="1916BB7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58A5B0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82248E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6529D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A67A55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53E2B6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D140ED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813C86D" w14:textId="77777777" w:rsidTr="00503750">
        <w:trPr>
          <w:trHeight w:val="443"/>
        </w:trPr>
        <w:tc>
          <w:tcPr>
            <w:tcW w:w="2560" w:type="dxa"/>
          </w:tcPr>
          <w:p w14:paraId="77D3A86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DEFAD51" w14:textId="10B67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D8BD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BF1E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AC95021" w14:textId="68BC8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64623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9FCA72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CA688A5" w14:textId="2A15A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BD50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5C8E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8602B27" w14:textId="45CA05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1F34F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219AD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E27C44C" w14:textId="0B98F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6A26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093B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F48857" w14:textId="3B220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34D4BC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63FD8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A5BA865" w14:textId="62744B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9581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29B5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B82D512" w14:textId="019A5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D1D576" w14:textId="77777777" w:rsidR="00944C3D" w:rsidRDefault="00944C3D" w:rsidP="00944C3D">
      <w:pPr>
        <w:rPr>
          <w:rFonts w:ascii="Arial" w:hAnsi="Arial"/>
          <w:b/>
        </w:rPr>
      </w:pPr>
    </w:p>
    <w:p w14:paraId="4AF6ED4D" w14:textId="77777777" w:rsidR="00944C3D" w:rsidRDefault="00944C3D" w:rsidP="00944C3D">
      <w:pPr>
        <w:rPr>
          <w:rFonts w:ascii="Arial" w:hAnsi="Arial"/>
          <w:b/>
        </w:rPr>
      </w:pPr>
    </w:p>
    <w:p w14:paraId="7DFA903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07B87BE" w14:textId="77777777" w:rsidR="00944C3D" w:rsidRDefault="00944C3D" w:rsidP="00944C3D">
      <w:pPr>
        <w:rPr>
          <w:rFonts w:ascii="Arial" w:hAnsi="Arial"/>
          <w:b/>
        </w:rPr>
      </w:pPr>
    </w:p>
    <w:p w14:paraId="6E133DF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36457C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33C30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70C32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A0C42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210217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B893A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A9051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D8929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DD41D9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FDFDF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A8321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3B40F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0F153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D7FF4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0D5EF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504F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BACE05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227B79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79D3AB5" w14:textId="77777777" w:rsidTr="00503750">
        <w:trPr>
          <w:trHeight w:val="677"/>
        </w:trPr>
        <w:tc>
          <w:tcPr>
            <w:tcW w:w="3358" w:type="dxa"/>
          </w:tcPr>
          <w:p w14:paraId="58BAB5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DD6CD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4A637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CBDB9C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E236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252ADCA" w14:textId="697A4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E1E292" w14:textId="67CE1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2515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58BFC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658121D" w14:textId="53709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BBC297" w14:textId="22C2D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33DB6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2C2A9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0E3CA2C" w14:textId="31A23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CFF696" w14:textId="44F45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026F8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67471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C3CDE91" w14:textId="1F899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333845" w14:textId="20C039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C4A3E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67C89CB" w14:textId="08FD86A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2BF1A2D" w14:textId="45D33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5BD343" w14:textId="1BF41D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A9A9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3D0E1B6" w14:textId="3DBFB42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F6FC248" w14:textId="020F0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7D22B8" w14:textId="12C2D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CB6C3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602C65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9006FE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38065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FB475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151B42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0D0E2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88D57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C04F0A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6788C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9BEE9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95230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49096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9E5AF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36DDD8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8D81B9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5A68B3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1380C1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4EF4A5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E345D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9F658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AB38B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6F925F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B04A5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C58B4E2" w14:textId="2B434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202A07" w14:textId="33380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22C8E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F330D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4965F51" w14:textId="5A02E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D38F06" w14:textId="4C5D1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45208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381F2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B4994E0" w14:textId="1CAC3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E11DE9" w14:textId="6700C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9CAF8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1FDAD51" w14:textId="7C7508D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BEEC0D6" w14:textId="03C55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68A55D" w14:textId="6F1076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6288B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406F0F1" w14:textId="2E540F1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955FCAE" w14:textId="756A4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CB82B8" w14:textId="01FF0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238CF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5E42B2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B4C7B8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D58A3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C8B33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34CFB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5958A5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2B10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F2D9BFD" w14:textId="1FCFB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C632BF" w14:textId="12B88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D3988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4E964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8C833B6" w14:textId="4AFF6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74B86A" w14:textId="71C37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1C2AC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38FE4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247E5C7" w14:textId="2305A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46F46E" w14:textId="23D79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45A77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FA2EAA5" w14:textId="4A8534F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8106C44" w14:textId="3688D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1672FA" w14:textId="57D96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24533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436D82C" w14:textId="5FE45A9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0FFC8E" w14:textId="49A28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58B4FF" w14:textId="6ABFA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98F76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0586B3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0922AE6" w14:textId="77777777" w:rsidTr="00503750">
        <w:tc>
          <w:tcPr>
            <w:tcW w:w="3686" w:type="dxa"/>
            <w:vAlign w:val="center"/>
          </w:tcPr>
          <w:p w14:paraId="5B15B7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B3EF4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93565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E7C5CE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284A2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55361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AD528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D88AF2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405B1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97A98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F279B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AFDC66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FB4F1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B92E6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D9B54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B9883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4B0E1E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0D7A3F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AC08F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DFC05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D5EA0B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BE3C6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C4487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C1504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AAF6AD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248C1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C260CCB" w14:textId="2F29E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C5A09C" w14:textId="0BCD3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BF4F1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6A2C9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E0880E5" w14:textId="592776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45A45C" w14:textId="7E307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57E8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749ED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A37F0B5" w14:textId="2D2A7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1A4863" w14:textId="0F59F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DF300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D8E2E05" w14:textId="3929A18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28862AF" w14:textId="18471F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3ED0DB" w14:textId="5F1E9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46CAAA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E419D63" w14:textId="6DA1C65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63F9EBC" w14:textId="2A6BD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B93583" w14:textId="45AD8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D9C11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D04C7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112604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3644C3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043E9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2E2D7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28640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CC55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F00F366" w14:textId="7EBB2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F07AE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5550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AEBF3B0" w14:textId="1EF871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3FC7B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A8EE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7C150A5" w14:textId="4655B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9479E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DEC3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FF8384C" w14:textId="1269D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EBB43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145E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7689367" w14:textId="7D3FE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ADD7A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A6DFEC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8D496E7" w14:textId="424481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E365923" w14:textId="77777777" w:rsidR="00944C3D" w:rsidRDefault="00944C3D" w:rsidP="00944C3D">
      <w:pPr>
        <w:rPr>
          <w:sz w:val="22"/>
          <w:szCs w:val="22"/>
        </w:rPr>
      </w:pPr>
    </w:p>
    <w:p w14:paraId="16067427" w14:textId="77777777" w:rsidR="00944C3D" w:rsidRDefault="00944C3D" w:rsidP="00944C3D">
      <w:pPr>
        <w:rPr>
          <w:sz w:val="22"/>
          <w:szCs w:val="22"/>
        </w:rPr>
      </w:pPr>
    </w:p>
    <w:p w14:paraId="10A2A6E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AE8CDB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029E137" w14:textId="2F7FC362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1B1EA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6EA93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D5F28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A96D4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CDDB0A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CD278F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1766CE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73D7C7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A9301F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FD00B4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B4D9D9A" w14:textId="6D879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A3EB9E" w14:textId="1ADB4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7C180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4BF13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6E6751" w14:textId="6EF6A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37E4DD1" w14:textId="24CA8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2A29F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6B29AD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CEBCD5A" w14:textId="27EE0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D31D0F5" w14:textId="42897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9989E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B9980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ADE4521" w14:textId="46D81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0ED8A2" w14:textId="19DAEC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49DC6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D4D49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907A076" w14:textId="57F99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A3A6FC" w14:textId="66FE6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9CED9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992080" w14:textId="687546F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680BA79" w14:textId="4FD8B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7E840E" w14:textId="6746F4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66D0D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A53B842" w14:textId="1AB4F42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8D0A639" w14:textId="56C86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85C86C" w14:textId="394DF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66C0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FFDD4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D5D477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7D9C8D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8FA88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E617F4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0E815F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8CB8A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7953064" w14:textId="6587A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6E560E" w14:textId="22FAC4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11924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9EF45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7100777" w14:textId="6F2F6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FB4EFA" w14:textId="14245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86894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25963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601AA4D" w14:textId="037B3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EF4DC0" w14:textId="4AAF8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D2E39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74E44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0B674BE" w14:textId="349DE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A94543" w14:textId="282749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94B16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F7135C7" w14:textId="2579734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528CFC2" w14:textId="06E71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B735B9" w14:textId="50632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6473E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7679DC7" w14:textId="19B2BAA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D1CCCCF" w14:textId="6DD44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4EA023B" w14:textId="7C064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79CC4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8BEBF3A" w14:textId="27E187C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8BB0643" w14:textId="4EEA7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EC0B49" w14:textId="7289F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4766D" w:rsidRPr="00C171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9EBB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7AB3E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0552240" w14:textId="1E0F3BF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D0FCF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A9DAA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934DFD3" w14:textId="497D78F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C7B88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26237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42B5284" w14:textId="6D96283E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D0954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ECC5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5958C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DB0EE7D" w14:textId="77777777" w:rsidR="00944C3D" w:rsidRPr="003607F0" w:rsidRDefault="00944C3D" w:rsidP="00944C3D"/>
    <w:p w14:paraId="67BA23D3" w14:textId="77777777" w:rsidR="00F47675" w:rsidRPr="00944C3D" w:rsidRDefault="00F47675" w:rsidP="00944C3D"/>
    <w:sectPr w:rsidR="00F47675" w:rsidRPr="00944C3D" w:rsidSect="008D2E43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32E94" w14:textId="77777777" w:rsidR="008D2E43" w:rsidRDefault="008D2E43">
      <w:r>
        <w:separator/>
      </w:r>
    </w:p>
  </w:endnote>
  <w:endnote w:type="continuationSeparator" w:id="0">
    <w:p w14:paraId="4066640E" w14:textId="77777777" w:rsidR="008D2E43" w:rsidRDefault="008D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0F39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7DCD3F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1948F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AD00B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7B8A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6F23E88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4BD65" w14:textId="77777777" w:rsidR="008D2E43" w:rsidRDefault="008D2E43">
      <w:r>
        <w:separator/>
      </w:r>
    </w:p>
  </w:footnote>
  <w:footnote w:type="continuationSeparator" w:id="0">
    <w:p w14:paraId="5F3DE08C" w14:textId="77777777" w:rsidR="008D2E43" w:rsidRDefault="008D2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50114">
    <w:abstractNumId w:val="13"/>
  </w:num>
  <w:num w:numId="2" w16cid:durableId="454524544">
    <w:abstractNumId w:val="17"/>
  </w:num>
  <w:num w:numId="3" w16cid:durableId="1751654843">
    <w:abstractNumId w:val="8"/>
  </w:num>
  <w:num w:numId="4" w16cid:durableId="763692107">
    <w:abstractNumId w:val="7"/>
  </w:num>
  <w:num w:numId="5" w16cid:durableId="32062056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961756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4457198">
    <w:abstractNumId w:val="20"/>
  </w:num>
  <w:num w:numId="8" w16cid:durableId="2068797053">
    <w:abstractNumId w:val="10"/>
  </w:num>
  <w:num w:numId="9" w16cid:durableId="1294944462">
    <w:abstractNumId w:val="0"/>
  </w:num>
  <w:num w:numId="10" w16cid:durableId="917792837">
    <w:abstractNumId w:val="19"/>
  </w:num>
  <w:num w:numId="11" w16cid:durableId="2077315632">
    <w:abstractNumId w:val="6"/>
  </w:num>
  <w:num w:numId="12" w16cid:durableId="389152773">
    <w:abstractNumId w:val="9"/>
  </w:num>
  <w:num w:numId="13" w16cid:durableId="1641881922">
    <w:abstractNumId w:val="12"/>
  </w:num>
  <w:num w:numId="14" w16cid:durableId="932203400">
    <w:abstractNumId w:val="15"/>
  </w:num>
  <w:num w:numId="15" w16cid:durableId="1430543502">
    <w:abstractNumId w:val="14"/>
  </w:num>
  <w:num w:numId="16" w16cid:durableId="1626963664">
    <w:abstractNumId w:val="2"/>
  </w:num>
  <w:num w:numId="17" w16cid:durableId="1457068674">
    <w:abstractNumId w:val="4"/>
  </w:num>
  <w:num w:numId="18" w16cid:durableId="1899508651">
    <w:abstractNumId w:val="11"/>
  </w:num>
  <w:num w:numId="19" w16cid:durableId="1845781048">
    <w:abstractNumId w:val="5"/>
  </w:num>
  <w:num w:numId="20" w16cid:durableId="566691775">
    <w:abstractNumId w:val="18"/>
  </w:num>
  <w:num w:numId="21" w16cid:durableId="1439133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36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16331906.doc"/>
    <w:docVar w:name="arg5" w:val="6"/>
  </w:docVars>
  <w:rsids>
    <w:rsidRoot w:val="0094766D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2E43"/>
    <w:rsid w:val="008D6310"/>
    <w:rsid w:val="0090277A"/>
    <w:rsid w:val="00917B6D"/>
    <w:rsid w:val="00924809"/>
    <w:rsid w:val="009265BB"/>
    <w:rsid w:val="00935402"/>
    <w:rsid w:val="0094468D"/>
    <w:rsid w:val="00944C3D"/>
    <w:rsid w:val="0094766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24729"/>
  <w15:docId w15:val="{10A813D5-1188-4C72-B42F-21BB9E6D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5339</Words>
  <Characters>30436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2024-03-19T11:42:00Z</dcterms:created>
  <dcterms:modified xsi:type="dcterms:W3CDTF">2024-03-19T11:43:00Z</dcterms:modified>
</cp:coreProperties>
</file>