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47A21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3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4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4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4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3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CE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DF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0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7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D5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0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A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A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F1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7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D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5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D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7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BA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623A9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A8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17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7EE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BB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C8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58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26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E2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E8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B8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18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4E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C6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9B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C9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003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47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0B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F2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97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08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54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38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8F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FC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C9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72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AE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EC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5E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E4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E4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95E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D027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32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FD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B6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46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17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2F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5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5B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68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24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3E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04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14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86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2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FE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3C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97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ED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20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95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50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0D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7B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6B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4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A3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CE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3A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47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7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DF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9A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A062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07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DA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F2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90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2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DF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97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B1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E6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40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B8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48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E6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38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14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D8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37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99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435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8F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AE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4F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B75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A8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32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72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DA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C0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01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12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B7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5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44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11F0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B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B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1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D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9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92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7BD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6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8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3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0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1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E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9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FA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B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3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8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39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9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2E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9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6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46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7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D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8C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A4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5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A5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2F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C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D3FE7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6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6A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88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1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3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7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C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B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7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4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7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31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FF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D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A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54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407E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B2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A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E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B5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7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C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D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0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F7E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1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BE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18D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E2C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657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93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E5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0C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CC9D3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76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E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A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1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58C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6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3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C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7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6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5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C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FA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C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4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50194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77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09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1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1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B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B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E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7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1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8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2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5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5C7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B6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AD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5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D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1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5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A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D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5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5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B2AF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3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5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6C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44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F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3B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0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5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A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63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A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E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F3FB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9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C8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5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8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CE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7B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B4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9C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B3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55AB5A" w14:textId="3A350CC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92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E9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DC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AA6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711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0E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AD0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E1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D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F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9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3E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09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8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FFA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2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6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6A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4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1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4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50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83B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555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36D4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AFD3D80" wp14:editId="102D4E4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4317F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FD3D8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74317F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9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5C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E91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7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1E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3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D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6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F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0D8AE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B4C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AEB0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7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520366F" wp14:editId="2FD50ED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A3149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20366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2A3149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BA78276" wp14:editId="0444A45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74ACA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7827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B74ACA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8623FCD" wp14:editId="4C36884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D45C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623FC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D9D45C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3168F03" wp14:editId="73795F0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D6AD0F" w14:textId="79B005EF" w:rsidR="000B647F" w:rsidRDefault="00000000" w:rsidP="00944C3D">
                                  <w:fldSimple w:instr=" MERGEFIELD  aDMOD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168F0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BD6AD0F" w14:textId="79B005EF" w:rsidR="000B647F" w:rsidRDefault="00000000" w:rsidP="00944C3D">
                            <w:fldSimple w:instr=" MERGEFIELD  aDMOD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23F4977" wp14:editId="20F21D7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5169E4" w14:textId="5F0D37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3F497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5169E4" w14:textId="5F0D37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3604F45" wp14:editId="20CDCE0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FC4A2" w14:textId="4FDF8542" w:rsidR="000B647F" w:rsidRDefault="00000000" w:rsidP="00944C3D">
                                  <w:fldSimple w:instr=" MERGEFIELD  aDRDO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604F4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00FC4A2" w14:textId="4FDF8542" w:rsidR="000B647F" w:rsidRDefault="00000000" w:rsidP="00944C3D">
                            <w:fldSimple w:instr=" MERGEFIELD  aDRDO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265B2B8" wp14:editId="6285FDF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F1E3F" w14:textId="4D5FC806" w:rsidR="000B647F" w:rsidRDefault="00000000" w:rsidP="00944C3D">
                                  <w:fldSimple w:instr=" MERGEFIELD  aDMDO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65B2B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37F1E3F" w14:textId="4D5FC806" w:rsidR="000B647F" w:rsidRDefault="00000000" w:rsidP="00944C3D">
                            <w:fldSimple w:instr=" MERGEFIELD  aDMDO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D86FB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42F25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5796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96C73EC" wp14:editId="60A80F5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10255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6C73EC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810255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A62021B" wp14:editId="0CF79CC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A16A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2021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EFA16A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4739E5" wp14:editId="5184BC5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A2BE4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4739E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2A2BE4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C3B2223" wp14:editId="3399773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2FCFD" w14:textId="7DCE367F" w:rsidR="000B647F" w:rsidRDefault="00000000" w:rsidP="00944C3D">
                                  <w:fldSimple w:instr=" MERGEFIELD  aDRDOo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3B222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F02FCFD" w14:textId="7DCE367F" w:rsidR="000B647F" w:rsidRDefault="00000000" w:rsidP="00944C3D">
                            <w:fldSimple w:instr=" MERGEFIELD  aDRDOo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17EBB51" wp14:editId="15E4D97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3B070F" w14:textId="5A529D91" w:rsidR="000B647F" w:rsidRDefault="00000000" w:rsidP="00944C3D">
                                  <w:fldSimple w:instr=" MERGEFIELD  aDMDO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7EBB5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73B070F" w14:textId="5A529D91" w:rsidR="000B647F" w:rsidRDefault="00000000" w:rsidP="00944C3D">
                            <w:fldSimple w:instr=" MERGEFIELD  aDMDO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7773ED7" wp14:editId="04B26FB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ECEF9F" w14:textId="47382177" w:rsidR="000B647F" w:rsidRDefault="00000000" w:rsidP="00944C3D">
                                  <w:fldSimple w:instr=" MERGEFIELD  aDRODo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773ED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8ECEF9F" w14:textId="47382177" w:rsidR="000B647F" w:rsidRDefault="00000000" w:rsidP="00944C3D">
                            <w:fldSimple w:instr=" MERGEFIELD  aDRODo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C745609" wp14:editId="2615649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0F550F" w14:textId="74375A3C" w:rsidR="000B647F" w:rsidRDefault="00000000" w:rsidP="00944C3D">
                                  <w:fldSimple w:instr=" MERGEFIELD  aDMOD  \* MERGEFORMAT ">
                                    <w:r w:rsidR="0094766D" w:rsidRPr="0094766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74560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A0F550F" w14:textId="74375A3C" w:rsidR="000B647F" w:rsidRDefault="00000000" w:rsidP="00944C3D">
                            <w:fldSimple w:instr=" MERGEFIELD  aDMOD  \* MERGEFORMAT ">
                              <w:r w:rsidR="0094766D" w:rsidRPr="0094766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41DE5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FC7B1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BDA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69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1CF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B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6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9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6B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8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3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BD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F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F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B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A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A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8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8C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8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6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3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15EB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F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37C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7A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C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E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6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DF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9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C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A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E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0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E6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8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1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FA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CE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24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AF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C4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20B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AC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6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49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5C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99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F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0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35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AA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CDE8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AB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DE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42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74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7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1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0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59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4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B0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CA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0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4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6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C7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4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5E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8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00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3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D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3E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C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A6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2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C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555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3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F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C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A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4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1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83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5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4D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8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6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9A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1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E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B0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B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9B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7A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D6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5E6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D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E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F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2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9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87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F2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1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C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F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E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64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4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CB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7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78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3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EE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5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2E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6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2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E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E6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A6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EB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6F5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DC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77B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CF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1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2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19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F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C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1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09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4E35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1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9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DD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53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86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0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E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6F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DB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F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1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6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D2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5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880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46D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03C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3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2E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A79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AA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E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A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B66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F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F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C10672" wp14:editId="1120F41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3328A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1067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73328A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27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F0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0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2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B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3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F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D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8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841FF49" wp14:editId="56EB6BE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34F97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1FF4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434F97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AA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C9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9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5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0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A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3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3E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EA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7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D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D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3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7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D8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4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4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A0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3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3B36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9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B701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CE6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6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098968E" wp14:editId="18D47A3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A68D90" w14:textId="2C16C1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36125741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98968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8A68D90" w14:textId="2C16C1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36125741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06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0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B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5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D3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2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F3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604A8C" wp14:editId="4B189EC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16CBF" w14:textId="7EE7F0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2021607236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04A8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A416CBF" w14:textId="7EE7F0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2021607236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EE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0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5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6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A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2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C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F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7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7E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CE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6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F4A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04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10746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28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F4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90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E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7E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0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C1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0E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B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8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8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3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3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8A2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5B3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AEA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4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A90CBF5" wp14:editId="6FED334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A1638" w14:textId="7B31A2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90CBF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32A1638" w14:textId="7B31A2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0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C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E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3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A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8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51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5F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6E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0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E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B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5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55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6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07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0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B0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5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5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8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A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D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93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4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A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6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5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50F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E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3D12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D75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1E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4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0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D7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7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26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D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3A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7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D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9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5A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C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9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2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9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91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1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0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F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B1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F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1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2A3B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51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9D5B469" wp14:editId="16771D3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B5D1B" w14:textId="233121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33,35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D5B46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24B5D1B" w14:textId="233121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M.Bela 33,35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7AD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C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DC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4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6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C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9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B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0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E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72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29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3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8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A80D82" wp14:editId="341B283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F352D8" w14:textId="0E40A51D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A80D8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7F352D8" w14:textId="0E40A51D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1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7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6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3A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F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D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8B6E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E6F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43F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A3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15D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A9382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0E2A6B7" wp14:editId="6222811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D91FFC" w14:textId="23E97F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E2A6B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DD91FFC" w14:textId="23E97F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BE20B2" wp14:editId="78F93D5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8A40B6" w14:textId="6EBB65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BE20B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F8A40B6" w14:textId="6EBB65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FFFB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596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D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4EA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D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770C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B3AD18" wp14:editId="64042DE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2E4292" w14:textId="47BBE6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B3AD1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02E4292" w14:textId="47BBE6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58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1A4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EE5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73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DE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88C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88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56B7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FBBEC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6131D6" wp14:editId="1EC1A67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70F7F" w14:textId="2231F1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6131D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1B70F7F" w14:textId="2231F1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740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1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5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8C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3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3C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4B3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5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BBAB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A82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BDDDC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61B5D1A" wp14:editId="62CF615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B7462" w14:textId="2C8039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766D" w:rsidRPr="00C171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1B5D1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04B7462" w14:textId="2C8039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766D" w:rsidRPr="00C1713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6207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BA24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26D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2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8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1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1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5A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2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C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9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E7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9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2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A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4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82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6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C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73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9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E5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6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8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7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3ED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F8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BE202D" w14:textId="0DCF5E2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4766D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E51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C71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F86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E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22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66C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A12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99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60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3C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C2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E25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29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67D1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51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65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AA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6CE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32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565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8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ED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41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D9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67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5B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90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12A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5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66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045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3F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F2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C7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F20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CC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A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FC3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E9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015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B2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101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6A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38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E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1E53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3E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89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F1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7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7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45E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4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161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7C0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8C5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E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BA2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94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16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5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893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D5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54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9E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6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93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DA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D3B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1B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F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E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5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B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1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6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C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4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5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7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6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B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57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D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0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3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719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8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F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F120C5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26FCDEE" w14:textId="77777777" w:rsidR="00944C3D" w:rsidRDefault="00944C3D" w:rsidP="00944C3D">
      <w:pPr>
        <w:rPr>
          <w:rFonts w:ascii="Arial" w:hAnsi="Arial"/>
        </w:rPr>
      </w:pPr>
    </w:p>
    <w:p w14:paraId="563BEE0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426DF07" w14:textId="0DEAC95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46E5A2" w14:textId="033B559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4E46CBE" w14:textId="165052A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A2C764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6C2B06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55B6CA4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5F535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B08EB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3BEB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75452B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07B592A" w14:textId="59E9FD55" w:rsidR="00944C3D" w:rsidRPr="008D0433" w:rsidRDefault="0094766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Mária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Blahušová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771889C1" w14:textId="209AB9FE" w:rsidR="00944C3D" w:rsidRPr="008D0433" w:rsidRDefault="0094766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69A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F9FC5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8F68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3A64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764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B3AA2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A5258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120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E567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9433B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392177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69A9AA7" w14:textId="4117732D" w:rsidR="00944C3D" w:rsidRDefault="0094766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42BC6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6BAB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A2A0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F1C7B2" w14:textId="1F37644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686DDC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F77E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5680D1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7B8FE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EF8E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DAC4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AF6800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CBB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8D972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FF73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80684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9B4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D80D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3859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B6F9E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2E8B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FAD3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222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1108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99CCC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F6FB0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E1E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8546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FBA0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58FFA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E55ABEC" w14:textId="2B0E2AB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7B164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611F6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FEBF4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2FD199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2CB163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420E31F" w14:textId="3BAA61B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CB608A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E77F51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BE98B3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B036E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DA176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643A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F8F9EB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98F9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513A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E3E8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8A9AD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C8F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23D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9321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E4109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D63D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B75F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6D89B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5E7E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390C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9C2EB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7B80D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ADD44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590E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1F831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9A1E9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39387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DC45F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1860B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E7759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3AAAB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576DE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C3D90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E255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0386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0456B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22866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2F03C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54340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FFAE9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9DA191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EDAB6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79ACA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8571A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09687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73B2FC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F005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37D6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372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8833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2C42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A5CF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1337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33D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0808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EDDAE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FBA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6F0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F41A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9B9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3350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FF49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063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E4C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C622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1DFFE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6B06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7E23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0FFD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98D4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EF7AF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4D301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A3AE4CE" w14:textId="5988A5A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06895B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456AD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21C6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3C80B8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C6E8E9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860DC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0527D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2E4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D5D64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CFDFBD2" w14:textId="77777777" w:rsidTr="00503750">
        <w:tc>
          <w:tcPr>
            <w:tcW w:w="2302" w:type="dxa"/>
            <w:vAlign w:val="center"/>
          </w:tcPr>
          <w:p w14:paraId="158AD2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9C46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E0A4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B40DE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2AE0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F148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86E7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02F9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F37D9DD" w14:textId="77777777" w:rsidTr="00503750">
        <w:tc>
          <w:tcPr>
            <w:tcW w:w="15593" w:type="dxa"/>
            <w:gridSpan w:val="8"/>
            <w:vAlign w:val="center"/>
          </w:tcPr>
          <w:p w14:paraId="66B2AA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F001CD" w14:textId="77777777" w:rsidTr="00503750">
        <w:tc>
          <w:tcPr>
            <w:tcW w:w="2302" w:type="dxa"/>
            <w:vAlign w:val="center"/>
          </w:tcPr>
          <w:p w14:paraId="4CADD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60A267" w14:textId="43333F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4317CB" w14:textId="7D5BA5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4A070" w14:textId="652C73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BAC6C" w14:textId="634962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28CDD" w14:textId="68F695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2EE21" w14:textId="77AC4E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61492" w14:textId="5202BA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0C9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81E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08EA44" w14:textId="161930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1035E8" w14:textId="2C37F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0BADB" w14:textId="3ED76C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3D3887" w14:textId="5ACA86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E6C22" w14:textId="56C83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72D12" w14:textId="54170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8C16A" w14:textId="75DA15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58F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81B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6A1D2B" w14:textId="324E5F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EDC8C5" w14:textId="17428A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C18B7" w14:textId="72DB4A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CF495" w14:textId="6A2CBF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FB246" w14:textId="5C7F07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6FF79" w14:textId="690710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388D8" w14:textId="77296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631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75A5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D4AE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E068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A13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5F5C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7C3D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56B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0EF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E7F0B0" w14:textId="77777777" w:rsidTr="00503750">
        <w:tc>
          <w:tcPr>
            <w:tcW w:w="2302" w:type="dxa"/>
            <w:vAlign w:val="center"/>
          </w:tcPr>
          <w:p w14:paraId="684DD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85E757" w14:textId="636F46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089F8A" w14:textId="5FB5BF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D4E0C" w14:textId="258E47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7DED4" w14:textId="7658F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C34E6" w14:textId="1A570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612C7" w14:textId="7BABD1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B311D" w14:textId="0609A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CDCAD" w14:textId="77777777" w:rsidTr="00503750">
        <w:tc>
          <w:tcPr>
            <w:tcW w:w="15593" w:type="dxa"/>
            <w:gridSpan w:val="8"/>
            <w:vAlign w:val="center"/>
          </w:tcPr>
          <w:p w14:paraId="4A0970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2359C8" w14:textId="77777777" w:rsidTr="00503750">
        <w:tc>
          <w:tcPr>
            <w:tcW w:w="2302" w:type="dxa"/>
            <w:vAlign w:val="center"/>
          </w:tcPr>
          <w:p w14:paraId="24EAD0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5687C0" w14:textId="66ACD2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A2A738" w14:textId="58488D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5DA59" w14:textId="00B5D3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65B5A" w14:textId="649BBE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B6F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DE79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E30428" w14:textId="6358D3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682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3833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0AB0E5" w14:textId="6B4A01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3105BF" w14:textId="757BB2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6784F" w14:textId="69B6AA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2355B" w14:textId="0B8C97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5C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697F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480221" w14:textId="686B4C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4C18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502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DFC4EB" w14:textId="0A37E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92504D" w14:textId="6A2739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F6726" w14:textId="5BD17C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4FA17" w14:textId="1D350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B23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540C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6C5E26" w14:textId="0C9DE9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37908" w14:textId="77777777" w:rsidTr="00503750">
        <w:tc>
          <w:tcPr>
            <w:tcW w:w="2302" w:type="dxa"/>
            <w:vAlign w:val="center"/>
          </w:tcPr>
          <w:p w14:paraId="7B613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758965" w14:textId="57038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24C6A1" w14:textId="30648D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4C749" w14:textId="39815F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E0939" w14:textId="4C059D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491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ED3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1CC58D" w14:textId="7E852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84535" w14:textId="77777777" w:rsidTr="00503750">
        <w:tc>
          <w:tcPr>
            <w:tcW w:w="15593" w:type="dxa"/>
            <w:gridSpan w:val="8"/>
            <w:vAlign w:val="center"/>
          </w:tcPr>
          <w:p w14:paraId="24D6F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5A38D54" w14:textId="77777777" w:rsidTr="00503750">
        <w:tc>
          <w:tcPr>
            <w:tcW w:w="2302" w:type="dxa"/>
            <w:vAlign w:val="center"/>
          </w:tcPr>
          <w:p w14:paraId="6C33E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DCE680A" w14:textId="449B12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79FDA9" w14:textId="6D619E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4EE72" w14:textId="2A2CD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3C7223" w14:textId="72F08D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F3AA1E" w14:textId="20522B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20F0D" w14:textId="296ED0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82A81" w14:textId="008F74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2886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718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BAF070" w14:textId="00DE6E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A6BC94" w14:textId="3B920C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D1C9B" w14:textId="1DB1A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F51E9" w14:textId="1210D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61BD4" w14:textId="374D8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67919" w14:textId="4D606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068D6" w14:textId="24E791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A2A3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087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D54CD7" w14:textId="7F3AE5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F1C7B9" w14:textId="5005EF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7C218" w14:textId="5516A5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E1445" w14:textId="41144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C7727" w14:textId="71BD01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3F613" w14:textId="3DAA5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407C1" w14:textId="348D4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8095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A225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2A66FA" w14:textId="38563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BD7789" w14:textId="72C32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FA036" w14:textId="216D13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1D823" w14:textId="520B3A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D8A1D" w14:textId="18E07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84B63" w14:textId="3DA096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0C811" w14:textId="58E730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EDCC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21C49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9B2F9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AD93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D73315" w14:textId="24A20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CFAA95" w14:textId="211143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FFD01" w14:textId="3DF53B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9F844" w14:textId="2AF6E9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60792" w14:textId="7BC0B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D2EBB" w14:textId="2942D3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67960" w14:textId="1C3A95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3B5D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17E8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381B9F" w14:textId="1DEE63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886692" w14:textId="30184D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3D7A3" w14:textId="2B8593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477EF" w14:textId="784181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9DF11" w14:textId="6C731E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F87CF" w14:textId="105765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9FB1E" w14:textId="6B23D6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C2FFF2" w14:textId="77777777" w:rsidR="00944C3D" w:rsidRDefault="00944C3D" w:rsidP="00944C3D">
      <w:pPr>
        <w:rPr>
          <w:rFonts w:ascii="Arial" w:hAnsi="Arial"/>
          <w:b/>
        </w:rPr>
      </w:pPr>
    </w:p>
    <w:p w14:paraId="3EE1CBC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C913705" w14:textId="77777777" w:rsidTr="00503750">
        <w:tc>
          <w:tcPr>
            <w:tcW w:w="1944" w:type="dxa"/>
            <w:vAlign w:val="center"/>
          </w:tcPr>
          <w:p w14:paraId="77530A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7D12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11D5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A2BF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4CF8E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9AB0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070D7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418C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60D7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46A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ACA6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166B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D218899" w14:textId="77777777" w:rsidTr="00503750">
        <w:tc>
          <w:tcPr>
            <w:tcW w:w="15685" w:type="dxa"/>
            <w:gridSpan w:val="12"/>
            <w:vAlign w:val="center"/>
          </w:tcPr>
          <w:p w14:paraId="09F87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D63E08" w14:textId="77777777" w:rsidTr="00503750">
        <w:tc>
          <w:tcPr>
            <w:tcW w:w="1944" w:type="dxa"/>
            <w:vAlign w:val="center"/>
          </w:tcPr>
          <w:p w14:paraId="2A821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4B9778" w14:textId="7D27B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FEC4BD" w14:textId="6E725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CE60F2" w14:textId="0108D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A1F65" w14:textId="652CE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434CB8" w14:textId="0928F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2FF52" w14:textId="4BD2D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69A369" w14:textId="21AB3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AEDCF1" w14:textId="5C864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5EF5AC" w14:textId="1210F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03A572" w14:textId="32C46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EED7B6" w14:textId="3A1C4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1AB19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8167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A1ADC0" w14:textId="45B19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93A2B4" w14:textId="78490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D581ED" w14:textId="68889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E60CDC" w14:textId="2849A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80A65" w14:textId="2303F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03A08E" w14:textId="58A3F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333597" w14:textId="61D5C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B98B3" w14:textId="76D34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3E09BC" w14:textId="76F1C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082AC4" w14:textId="20D76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5D8742" w14:textId="7620C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A5F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1BB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5C94BDF" w14:textId="026A7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7050D4" w14:textId="188F6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D98BF0" w14:textId="033AC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DA557F" w14:textId="1E75F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0EC4C6" w14:textId="1D0D5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9FBF63" w14:textId="2ABA3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7E228A" w14:textId="1B6E4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FFDF6D" w14:textId="444EC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2B2387" w14:textId="462C6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FEBE18" w14:textId="41D9A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CF8692" w14:textId="52B36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607A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7DC2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305E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149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DC7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7D5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C1C8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CD11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CF47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9957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281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7B1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79C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D55CAF" w14:textId="77777777" w:rsidTr="00503750">
        <w:tc>
          <w:tcPr>
            <w:tcW w:w="1944" w:type="dxa"/>
            <w:vAlign w:val="center"/>
          </w:tcPr>
          <w:p w14:paraId="1C60F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056EAD" w14:textId="2F996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73D5DC" w14:textId="1829F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E05228" w14:textId="43136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BC9E7A" w14:textId="4FB0F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186EE9" w14:textId="1AA77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63AA25" w14:textId="1A468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8354EA" w14:textId="5E978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5D5812" w14:textId="42260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0873D1" w14:textId="76BC1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500B7F" w14:textId="6637D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D5B033" w14:textId="4D173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BFC7B" w14:textId="77777777" w:rsidTr="00503750">
        <w:tc>
          <w:tcPr>
            <w:tcW w:w="15685" w:type="dxa"/>
            <w:gridSpan w:val="12"/>
            <w:vAlign w:val="center"/>
          </w:tcPr>
          <w:p w14:paraId="2F517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0589B92" w14:textId="77777777" w:rsidTr="00503750">
        <w:tc>
          <w:tcPr>
            <w:tcW w:w="1944" w:type="dxa"/>
            <w:vAlign w:val="center"/>
          </w:tcPr>
          <w:p w14:paraId="20B1E3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74B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9E7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0C0AF9" w14:textId="52A63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0DD343" w14:textId="630AC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6EA542" w14:textId="7AFBE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C68874" w14:textId="2063F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6D9BD1" w14:textId="38EAB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FF53F4" w14:textId="19B80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448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D06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357866" w14:textId="54ED7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FE78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2552A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5C7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0FD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775E69" w14:textId="6D8FE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6DE831" w14:textId="0CF9C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177FE" w14:textId="421B7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151D19" w14:textId="3E555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A090C" w14:textId="55320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09D758" w14:textId="016D8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971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6C4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28A5DD" w14:textId="265BD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7159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12E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E8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9B3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4BD712" w14:textId="72676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86CA99" w14:textId="12842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170920" w14:textId="70CD3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C5FDA6" w14:textId="5F033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A087CB" w14:textId="0428B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866351" w14:textId="18000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9CF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78D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30BB1C" w14:textId="395CE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9AADB" w14:textId="77777777" w:rsidTr="00503750">
        <w:tc>
          <w:tcPr>
            <w:tcW w:w="1944" w:type="dxa"/>
            <w:vAlign w:val="center"/>
          </w:tcPr>
          <w:p w14:paraId="5C54E5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02B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36B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701924" w14:textId="6C8D3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815292" w14:textId="426E0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9725F" w14:textId="453B0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B57D5A" w14:textId="1B95E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6D38A" w14:textId="6DA21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3E39E9" w14:textId="7FA05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408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44A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D76C11" w14:textId="63C9C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2851C" w14:textId="77777777" w:rsidTr="00503750">
        <w:tc>
          <w:tcPr>
            <w:tcW w:w="15685" w:type="dxa"/>
            <w:gridSpan w:val="12"/>
            <w:vAlign w:val="center"/>
          </w:tcPr>
          <w:p w14:paraId="79FC7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5F2E3F" w14:textId="77777777" w:rsidTr="00503750">
        <w:tc>
          <w:tcPr>
            <w:tcW w:w="1944" w:type="dxa"/>
            <w:vAlign w:val="center"/>
          </w:tcPr>
          <w:p w14:paraId="43F97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575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732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27FD10" w14:textId="17E54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244008" w14:textId="0D131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B937FE" w14:textId="6C537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A5D0E2" w14:textId="6637B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4B3E20" w14:textId="382C6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9B2B2A" w14:textId="1D61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D3C66B" w14:textId="3D919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6FE0BF" w14:textId="3A33C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0DCC30" w14:textId="73547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C088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7DF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B174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F69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9F2DFC" w14:textId="7A87E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B3C409" w14:textId="308AD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745C8B" w14:textId="4265F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F2115" w14:textId="3B982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74DB46" w14:textId="0E5F5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0CF290" w14:textId="606E4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C22187" w14:textId="2D7BB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D201E" w14:textId="00152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160434" w14:textId="03380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CDA9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0D0A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51A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992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F204AB" w14:textId="25B2E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A9C8B9" w14:textId="4784D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862850" w14:textId="79615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56D5D" w14:textId="5F8CE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015CA1" w14:textId="70747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4B7025" w14:textId="11611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1A053F" w14:textId="3BB54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481881" w14:textId="2ACF9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E0E5CD" w14:textId="0AD68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28A4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0BB9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89C5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45C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23372D" w14:textId="19235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087CB5" w14:textId="3984E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A510E9" w14:textId="57715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86765C" w14:textId="25C20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779EB5" w14:textId="0429A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106630" w14:textId="58F21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2D1082" w14:textId="161F0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DF3999" w14:textId="64E3F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B16B69" w14:textId="09438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31EBA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32F14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820C3D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2B5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C9012D" w14:textId="3C2D8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3ED57F" w14:textId="2A93F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911AD0" w14:textId="75DF8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E87CF" w14:textId="75733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6CFFC5" w14:textId="02FA1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9CEDCD" w14:textId="52985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5BA506" w14:textId="4A58B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D67898" w14:textId="0FAC7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DD5FDF" w14:textId="2D7B4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B3C334" w14:textId="0492A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548FE3" w14:textId="592A5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EED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050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CF04CC" w14:textId="6994B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F7DDA0" w14:textId="6C539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FE22F6" w14:textId="54B8E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8FF722" w14:textId="1667C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089CEF" w14:textId="0BEDF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793E89" w14:textId="73961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60F314" w14:textId="6906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9E98F" w14:textId="744CE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61DBA1" w14:textId="41114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3390AC" w14:textId="25CC6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41E084" w14:textId="482BD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EB3E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BAAA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2F246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2A4F96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94F4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6A9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5F763B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FFE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D393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C87D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EB9F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D21D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C627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8952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E294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1049F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32B6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CD5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F3AB4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FEB58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B0EAB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28619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D9075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02DE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C6C4B6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CD4B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0A0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C3B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D9D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1950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ED0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2E92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19FF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370F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F2F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05D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5E34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3576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9243F4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40CAA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503A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90886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15A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5F91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06C6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71151C8" w14:textId="77777777" w:rsidTr="00503750">
        <w:trPr>
          <w:trHeight w:val="1073"/>
        </w:trPr>
        <w:tc>
          <w:tcPr>
            <w:tcW w:w="3614" w:type="dxa"/>
            <w:vMerge/>
          </w:tcPr>
          <w:p w14:paraId="5E9C9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C82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0ADD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8145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EBF0D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287A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917F4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963150E" w14:textId="77777777" w:rsidTr="00503750">
        <w:trPr>
          <w:trHeight w:val="283"/>
        </w:trPr>
        <w:tc>
          <w:tcPr>
            <w:tcW w:w="3614" w:type="dxa"/>
          </w:tcPr>
          <w:p w14:paraId="2E7B3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318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604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D83E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D02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DC7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8CFD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296BBC" w14:textId="77777777" w:rsidTr="00503750">
        <w:trPr>
          <w:trHeight w:val="283"/>
        </w:trPr>
        <w:tc>
          <w:tcPr>
            <w:tcW w:w="3614" w:type="dxa"/>
          </w:tcPr>
          <w:p w14:paraId="292B7A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FFA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033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FC2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ACB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CEA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1FCD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8D481A" w14:textId="77777777" w:rsidTr="00503750">
        <w:trPr>
          <w:trHeight w:val="283"/>
        </w:trPr>
        <w:tc>
          <w:tcPr>
            <w:tcW w:w="3614" w:type="dxa"/>
          </w:tcPr>
          <w:p w14:paraId="2016B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F536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46E2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70F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CA5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930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D6B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140F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893088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BB0B10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BBAA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3BA03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227A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5A9C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D4857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B615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16AE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DE472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01BF5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00A18E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843C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52F3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6977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2614A6" w14:textId="01DB2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2CC9E" w14:textId="260F9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09898" w14:textId="1690F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AFF32" w14:textId="1B7B2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D044C" w14:textId="202D8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A9700" w14:textId="58CBD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FA819" w14:textId="19835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B0C3C3" w14:textId="509AA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17A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4B7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37A6E7F" w14:textId="14F58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DD608" w14:textId="25813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8A6DB" w14:textId="62D47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5F101" w14:textId="1707E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B9E37" w14:textId="636D2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15835" w14:textId="2074D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1B3E1" w14:textId="7B46A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4EBBA4" w14:textId="27E8C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F07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553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6E3520" w14:textId="37E9D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8F825" w14:textId="0369D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49663" w14:textId="50712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9F9A8" w14:textId="4A7E6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B6384" w14:textId="07C46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5B5B7" w14:textId="170F7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90EF6" w14:textId="2EB34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4FD944" w14:textId="73DBE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1F7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D06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BDF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990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923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8FD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916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4DD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450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FD47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1210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4FBE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5AF3D0" w14:textId="1286E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85B3C" w14:textId="592DA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1037D" w14:textId="6B424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F7B1A" w14:textId="22284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239C2" w14:textId="20EB5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EB2DA" w14:textId="0829D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8013D6" w14:textId="48484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85CCE3" w14:textId="2285E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E6ED8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14ED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7394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336B8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B1BE56" w14:textId="522F3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FD955" w14:textId="5DE2C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187E5" w14:textId="009CF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712F6" w14:textId="41EFB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F5F1A" w14:textId="04837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04C7A" w14:textId="25597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02AAAE" w14:textId="419AB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5A9E32" w14:textId="1B218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D6E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148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59513C" w14:textId="2E680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E2949" w14:textId="30728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2C218" w14:textId="02256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CCDC3" w14:textId="4DCC3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E90C5" w14:textId="318E3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4DB18" w14:textId="70C14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5CF35" w14:textId="63E10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9AF388" w14:textId="67B23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56C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F6A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B0B3A3" w14:textId="1277C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81555" w14:textId="06653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742A9" w14:textId="6C7C4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523A2" w14:textId="45716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500AD" w14:textId="23D86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7CC62" w14:textId="3448D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895C8" w14:textId="37FE3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46ECC1" w14:textId="01F40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F6B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4E446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A402D5" w14:textId="04660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D7B2D" w14:textId="39914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B2000" w14:textId="4F63B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771BF" w14:textId="07B9F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38CBF" w14:textId="2E728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B457E" w14:textId="7A706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5BEE7" w14:textId="08334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396C60" w14:textId="1B1F4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991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BE8D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4CB2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59DA7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1F3751" w14:textId="7F25A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9CC5C" w14:textId="0C411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1A629" w14:textId="24BDE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04A56" w14:textId="6304E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809E1C" w14:textId="1B301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E5BFC" w14:textId="75966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B94C8" w14:textId="3744C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67AC61" w14:textId="4B84F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4911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C5741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7EDF4A" w14:textId="1A318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8ED20" w14:textId="76EAF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DDD42" w14:textId="2D086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E17C0" w14:textId="21F67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41F45F" w14:textId="2416C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8AF42" w14:textId="3726E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87382" w14:textId="02409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F417DF" w14:textId="7E691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EF9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3084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25DD2C9" w14:textId="306EEB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46C33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0ED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52BD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3BC1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7526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5325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CE30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474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72E9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69D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40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C789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A3D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2FD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A42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9C00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B00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BC4C6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2E4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0CB5DC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D9D07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31F6D6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990B07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7B3D7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6FC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1F24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BEF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B414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964C77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CE5A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6D5DCE" w14:textId="022375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B46E45" w14:textId="219667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F71D04" w14:textId="4DA171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20F506" w14:textId="153063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9C52C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44E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D35D65" w14:textId="59C64B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B2DA22" w14:textId="66943A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6740A9" w14:textId="1013D8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288C55" w14:textId="788278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5FFA6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4214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7841EC" w14:textId="0161CD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85C2D1" w14:textId="02483B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8F9BB9" w14:textId="53F825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5F334" w14:textId="2A51D9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C31BC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169D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9BC445" w14:textId="32698F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C555FF" w14:textId="1E070E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80E3B1" w14:textId="4AB88E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ABBECA" w14:textId="1BA32D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86675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0D9D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66BD68" w14:textId="4F846C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7D042B" w14:textId="0FFCC5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15A0BE" w14:textId="31704D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C45891" w14:textId="15396A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81B4A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337B5C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452ABF" w14:textId="4D040B5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85B59C" w14:textId="6FEB5C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94DB70" w14:textId="0F1F1D7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B3599E" w14:textId="384153C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5FD261E" w14:textId="77777777" w:rsidR="00944C3D" w:rsidRDefault="00944C3D" w:rsidP="00944C3D">
      <w:pPr>
        <w:rPr>
          <w:rFonts w:ascii="Arial" w:hAnsi="Arial"/>
          <w:b/>
        </w:rPr>
      </w:pPr>
    </w:p>
    <w:p w14:paraId="7BAC1B7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D24C98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4A7C5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3597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9DDA6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757C8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DB96A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7677E1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7545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A44F3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42A7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266E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070C0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85C9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267F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671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2DD2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43441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B64A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F63E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6B9B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3C02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F64B4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298F2B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0A50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F88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7483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1D7E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B38F5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AF2578" w14:textId="77777777" w:rsidTr="00503750">
        <w:tc>
          <w:tcPr>
            <w:tcW w:w="2835" w:type="dxa"/>
            <w:vAlign w:val="center"/>
          </w:tcPr>
          <w:p w14:paraId="238F6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79DF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8375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37F5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1DE5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94A6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B81199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83D65A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6728C12" w14:textId="5F06F70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44970" w14:textId="2085CD3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1F85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10493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D4A9C0" w14:textId="225E187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6B63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2BEC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B3453C4" w14:textId="6A5A7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7E4D15" w14:textId="228A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601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94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565063" w14:textId="1247E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8052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6992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C09499C" w14:textId="7C80A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9D0AC" w14:textId="4E8CC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A71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95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C90F98" w14:textId="19AF5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CB6A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99A4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FD00F69" w14:textId="7D3EF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EBFFB1" w14:textId="51424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D0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25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B6F61" w14:textId="0C549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8B0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338E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A0B95B4" w14:textId="4D9A1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AEB9D" w14:textId="09338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DB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114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BB1170" w14:textId="02003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D695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4B55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B99803F" w14:textId="29BEE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9BD16" w14:textId="0C4BB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7E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6C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DC7C68" w14:textId="31BC6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091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DEF3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B431263" w14:textId="749623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56C3B" w14:textId="636CFC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5EE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A66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792517" w14:textId="79B4B2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1FA4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F00355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60A168E" w14:textId="500F61B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C100CEB" w14:textId="77777777" w:rsidR="00944C3D" w:rsidRDefault="00944C3D" w:rsidP="00944C3D">
      <w:pPr>
        <w:rPr>
          <w:rFonts w:ascii="Arial" w:hAnsi="Arial"/>
          <w:b/>
        </w:rPr>
      </w:pPr>
    </w:p>
    <w:p w14:paraId="4ECC6A3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FB87A6" w14:textId="77777777" w:rsidTr="00503750">
        <w:tc>
          <w:tcPr>
            <w:tcW w:w="2835" w:type="dxa"/>
            <w:vAlign w:val="center"/>
          </w:tcPr>
          <w:p w14:paraId="131387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F409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D130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DC88B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18A43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0558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2F0605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88FE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4DA73E5" w14:textId="213EE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CE585" w14:textId="5711B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DE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C76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23E40C" w14:textId="28C90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8964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AD1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D0471A4" w14:textId="40276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877A4" w14:textId="1BEE6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62D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055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A78010" w14:textId="59FBF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F91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DA8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4D5FE59" w14:textId="64CE4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B81EF" w14:textId="0014F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49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5C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4A1A4B" w14:textId="7F127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F8A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DFB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A0B2ACB" w14:textId="51D8E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7FF2" w14:textId="4CB23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A2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18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A01CD8" w14:textId="15FF1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E22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F1FA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5237616" w14:textId="24599C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5FA64" w14:textId="44440A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3A4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94B1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793D36" w14:textId="784FE4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DEFEF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BE8E49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6BD07D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0961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9D2C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65207D0" w14:textId="77777777" w:rsidTr="00503750">
        <w:trPr>
          <w:trHeight w:val="699"/>
        </w:trPr>
        <w:tc>
          <w:tcPr>
            <w:tcW w:w="3502" w:type="dxa"/>
            <w:vMerge/>
          </w:tcPr>
          <w:p w14:paraId="0CE31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FE7C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958F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66D933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02A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5BA5F6E" w14:textId="6949A87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EBCE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1E57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B58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2CC0495" w14:textId="5D42AAA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D890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59D3D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9115E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A679530" w14:textId="2A27862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D31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21B4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1E3B0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ABBAB17" w14:textId="77777777" w:rsidTr="00503750">
        <w:trPr>
          <w:trHeight w:val="593"/>
        </w:trPr>
        <w:tc>
          <w:tcPr>
            <w:tcW w:w="3497" w:type="dxa"/>
          </w:tcPr>
          <w:p w14:paraId="06CC3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4665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4C3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C96A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F6D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B3C2AB3" w14:textId="394DA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3EDDA1" w14:textId="4AF46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46E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F6DC53" w14:textId="30E4B4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6F475F" w14:textId="3CB2D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1204F2" w14:textId="0BB08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9397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102859" w14:textId="7BE8D94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E89674" w14:textId="07D61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E0BBDB" w14:textId="5F0F7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545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2CB1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3A2C702" w14:textId="0FAFD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95817" w14:textId="79B26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42D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F121E6" w14:textId="6D58016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AE3691" w14:textId="20E6D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70337D" w14:textId="0039A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710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FED74E" w14:textId="11F0CAC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96B429" w14:textId="0A7BA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8A673A" w14:textId="32701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3BB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25B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E0952F" w14:textId="24DF6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7DC1A" w14:textId="5C291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770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5A249D" w14:textId="167428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3B5806" w14:textId="3E1AB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ACD8D7" w14:textId="70F00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34E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83C5C8" w14:textId="592E9C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475E66" w14:textId="7E929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FD599B" w14:textId="7FA3A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C93E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9BAD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FD84113" w14:textId="647EB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453059" w14:textId="697F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ACE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A21EDD" w14:textId="631310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86F55B" w14:textId="5CBD6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7F5B35" w14:textId="39A68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9694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C21B115" w14:textId="7C48D1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935335" w14:textId="60886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EC1DA0" w14:textId="2BE5C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87AC44" w14:textId="77777777" w:rsidR="00944C3D" w:rsidRDefault="00944C3D" w:rsidP="00944C3D">
      <w:pPr>
        <w:rPr>
          <w:rFonts w:ascii="Arial" w:hAnsi="Arial"/>
          <w:b/>
        </w:rPr>
      </w:pPr>
    </w:p>
    <w:p w14:paraId="1EE89BD3" w14:textId="77777777" w:rsidR="00944C3D" w:rsidRDefault="00944C3D" w:rsidP="00944C3D">
      <w:pPr>
        <w:rPr>
          <w:rFonts w:ascii="Arial" w:hAnsi="Arial"/>
          <w:b/>
        </w:rPr>
      </w:pPr>
    </w:p>
    <w:p w14:paraId="5CAEAF83" w14:textId="77777777" w:rsidR="00944C3D" w:rsidRDefault="00944C3D" w:rsidP="00944C3D">
      <w:pPr>
        <w:rPr>
          <w:rFonts w:ascii="Arial" w:hAnsi="Arial"/>
          <w:b/>
        </w:rPr>
      </w:pPr>
    </w:p>
    <w:p w14:paraId="349027D5" w14:textId="77777777" w:rsidR="00944C3D" w:rsidRDefault="00944C3D" w:rsidP="00944C3D">
      <w:pPr>
        <w:rPr>
          <w:rFonts w:ascii="Arial" w:hAnsi="Arial"/>
          <w:b/>
        </w:rPr>
      </w:pPr>
    </w:p>
    <w:p w14:paraId="1954D7C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21A7F202" w14:textId="77777777" w:rsidTr="00503750">
        <w:tc>
          <w:tcPr>
            <w:tcW w:w="2622" w:type="dxa"/>
            <w:vAlign w:val="center"/>
          </w:tcPr>
          <w:p w14:paraId="66E750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2FBA8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B7B8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80B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D3E4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8F74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212F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C535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400E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347D7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FBF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0EBB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BDB7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93DA286" w14:textId="40EAE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90CD9E" w14:textId="4A5A2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CDF32" w14:textId="58F41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7B4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D5BFD" w14:textId="555ED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A1E33" w14:textId="77777777" w:rsidTr="00503750">
        <w:tc>
          <w:tcPr>
            <w:tcW w:w="2622" w:type="dxa"/>
            <w:vAlign w:val="center"/>
          </w:tcPr>
          <w:p w14:paraId="1D370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37EB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F5B9A17" w14:textId="43B16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332252" w14:textId="1D2AE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B885F1" w14:textId="49AB0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F76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15F73A" w14:textId="3713F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6CF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255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AC23BC4" w14:textId="15A1B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B95B0" w14:textId="12C4A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2A3F5B" w14:textId="1EF60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CD4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E85A24" w14:textId="13D37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BD8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D7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D90E55E" w14:textId="14931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BC2D5A" w14:textId="1D0D1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24A63F" w14:textId="3276D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0A7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5639FF" w14:textId="29923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3E510" w14:textId="77777777" w:rsidTr="00503750">
        <w:tc>
          <w:tcPr>
            <w:tcW w:w="2622" w:type="dxa"/>
            <w:vAlign w:val="center"/>
          </w:tcPr>
          <w:p w14:paraId="089F6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6D0AA83" w14:textId="0B988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30563.35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2A4957" w14:textId="5893A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22662.30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C8211" w14:textId="317D9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16519.58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26C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10EDC" w14:textId="208FB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36706.07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30C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277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A8697EA" w14:textId="7001B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ED31C" w14:textId="59EAC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75B09D" w14:textId="13C50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54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D714BB" w14:textId="75737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EC014" w14:textId="77777777" w:rsidTr="00503750">
        <w:tc>
          <w:tcPr>
            <w:tcW w:w="2622" w:type="dxa"/>
            <w:vAlign w:val="center"/>
          </w:tcPr>
          <w:p w14:paraId="1536B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00A85C6" w14:textId="22CDC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BAEE98" w14:textId="04FE0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02C30" w14:textId="410ED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8C0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0E5FD1" w14:textId="6831C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DC5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9B692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29F9AB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24F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14CCF6F" w14:textId="5538B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BE9E74" w14:textId="6E5CD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D1ACC5" w14:textId="68C4C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DDD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E39A33" w14:textId="14D9B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0DA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FEA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82E0FB" w14:textId="46799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FDBFF1" w14:textId="72ED1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B97AAE" w14:textId="06D07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4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466014" w14:textId="66F2D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082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2EF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406B733" w14:textId="76A6B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AEFBC4" w14:textId="13005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FD58AE" w14:textId="1458A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F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6D9101" w14:textId="3DC06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DB6A0" w14:textId="77777777" w:rsidTr="00503750">
        <w:tc>
          <w:tcPr>
            <w:tcW w:w="2622" w:type="dxa"/>
            <w:vAlign w:val="center"/>
          </w:tcPr>
          <w:p w14:paraId="756C9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3401792" w14:textId="40EF6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D5192D" w14:textId="5C004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3A4B9" w14:textId="10E3B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430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F39EA" w14:textId="32911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55992" w14:textId="77777777" w:rsidTr="00503750">
        <w:tc>
          <w:tcPr>
            <w:tcW w:w="2622" w:type="dxa"/>
            <w:vAlign w:val="center"/>
          </w:tcPr>
          <w:p w14:paraId="4C33F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FDF0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5D2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B3D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59C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392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9FA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1A1A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66CAA91" w14:textId="4506F0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30563.35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D83673" w14:textId="092B0D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22662.30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AD8EFA" w14:textId="017FFB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16519.58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52E5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33F565" w14:textId="54B01C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36706.07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ED21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21790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35117B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B2CE72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4AC5BF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9E5F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0824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86256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54BA4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B8C4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951D6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7B1B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6D9B7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39D8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9280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66A97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D83B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54E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23A5B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B007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5D0B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180C2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3B14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12DD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C630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720D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9C46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4537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A0EC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6A54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42586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DE8E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A9BC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0B286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96A8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1B1D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44F5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7B5F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C8D1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13CB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0A59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01514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B97A1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3DB9A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192F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8DD7A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07E6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D267E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EFBA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AD18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28686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4E0D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E2E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AE835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7D1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203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AFEDD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8919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BC58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49887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4E6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1D9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F4AF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0835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30F1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0B8F7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D0836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183D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F4B3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998F6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0A7A8DF" w14:textId="77777777" w:rsidTr="00503750">
        <w:tc>
          <w:tcPr>
            <w:tcW w:w="2835" w:type="dxa"/>
            <w:vAlign w:val="center"/>
          </w:tcPr>
          <w:p w14:paraId="1C308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875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BC5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5C8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CB6A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7826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B53FFF" w14:textId="77777777" w:rsidTr="00503750">
        <w:tc>
          <w:tcPr>
            <w:tcW w:w="2835" w:type="dxa"/>
            <w:vAlign w:val="center"/>
          </w:tcPr>
          <w:p w14:paraId="3B0634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82A221F" w14:textId="7EED4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BEE62" w14:textId="7EFE4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4E776" w14:textId="5F93A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08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422C95" w14:textId="31540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C0BE38" w14:textId="77777777" w:rsidTr="00503750">
        <w:tc>
          <w:tcPr>
            <w:tcW w:w="2835" w:type="dxa"/>
            <w:vAlign w:val="center"/>
          </w:tcPr>
          <w:p w14:paraId="3D64F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5F43472" w14:textId="7CD85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CE90E" w14:textId="258A9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D5B0A8" w14:textId="407FC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6C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4A4EE0" w14:textId="7CCE0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3650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24E31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CDA506E" w14:textId="430076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4C7190" w14:textId="02ADDD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D86D8" w14:textId="08B884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AC4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FA704F" w14:textId="64C787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A23F5DA" w14:textId="77777777" w:rsidTr="00503750">
        <w:tc>
          <w:tcPr>
            <w:tcW w:w="2835" w:type="dxa"/>
            <w:vAlign w:val="center"/>
          </w:tcPr>
          <w:p w14:paraId="3D37D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680CAB" w14:textId="40C5C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ABA77" w14:textId="7E291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901F80" w14:textId="70D3D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55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569F24" w14:textId="113DC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65CF9" w14:textId="77777777" w:rsidTr="00503750">
        <w:tc>
          <w:tcPr>
            <w:tcW w:w="2835" w:type="dxa"/>
            <w:vAlign w:val="center"/>
          </w:tcPr>
          <w:p w14:paraId="509B9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C90F50F" w14:textId="7AB88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64C6A" w14:textId="3D855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E6409" w14:textId="3D348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D08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9126B2" w14:textId="24F53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43F4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8A97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903E0CE" w14:textId="0E7CD29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41109" w14:textId="7164721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E43B6" w14:textId="6FE801B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87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C7EA4C" w14:textId="48F87DB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E84F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AD30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C327163" w14:textId="2E387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34B071" w14:textId="5ED5D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1B1D8" w14:textId="1AD4E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0A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502A2C" w14:textId="4659E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F0E82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06FE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438465F" w14:textId="77777777" w:rsidTr="00503750">
        <w:tc>
          <w:tcPr>
            <w:tcW w:w="2552" w:type="dxa"/>
            <w:shd w:val="clear" w:color="auto" w:fill="auto"/>
            <w:vAlign w:val="center"/>
          </w:tcPr>
          <w:p w14:paraId="666CC7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64135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A80A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FB3E7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3C0BD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4FB8B8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DF085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48DFE9" w14:textId="240CB1C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-20.72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C2C577" w14:textId="68CB53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1E1537" w14:textId="2E986D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208E2F" w14:textId="3CE9BB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-20.72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370E5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12558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0AF8432" w14:textId="03D376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6F6913" w14:textId="224F17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1EE1DB" w14:textId="6772CE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CCB743D" w14:textId="5AC491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F2F0D8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27DF8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4B5F58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B6D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768A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4C69DD" w14:textId="77777777" w:rsidTr="00503750">
        <w:tc>
          <w:tcPr>
            <w:tcW w:w="4395" w:type="dxa"/>
            <w:vMerge/>
          </w:tcPr>
          <w:p w14:paraId="7398B1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E8F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C53F7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3DCB7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A85F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0AEA4A2" w14:textId="53B42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  <w:lang w:eastAsia="sk-SK"/>
              </w:rPr>
              <w:t>117.10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EAB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669DC1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6B475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41E72BA" w14:textId="2E865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2415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48CE0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62D6B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76E9028" w14:textId="5728A3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117.10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9D0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813173" w14:textId="77777777" w:rsidTr="00503750">
        <w:tc>
          <w:tcPr>
            <w:tcW w:w="4395" w:type="dxa"/>
            <w:vAlign w:val="center"/>
          </w:tcPr>
          <w:p w14:paraId="3A15B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D4EE5DC" w14:textId="41E49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D50DD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E03D0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552C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39C6950" w14:textId="7D703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80D7B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CD4920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9317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1E84D2E" w14:textId="36A8D1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E59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0B186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F3C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02DDEA5" w14:textId="2E0AB17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44477.64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C34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8C53C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76470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DA70760" w14:textId="77777777" w:rsidTr="00503750">
        <w:tc>
          <w:tcPr>
            <w:tcW w:w="4395" w:type="dxa"/>
            <w:vAlign w:val="center"/>
          </w:tcPr>
          <w:p w14:paraId="6B8F42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204ED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20610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7B990E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BD2F2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A25FFA" w14:textId="3BC8B4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48BE4F" w14:textId="409196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E3D882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4F99E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74B1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825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AA62B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99C17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4472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C3A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1C88BA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0996F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9539E5C" w14:textId="3719585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EEDE06" w14:textId="3B92907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081EF2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5A19E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44CFCE9" w14:textId="724A8D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8F677D" w14:textId="4D4B67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C106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1FB0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B1CE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7C69F28" w14:textId="77777777" w:rsidTr="00503750">
        <w:tc>
          <w:tcPr>
            <w:tcW w:w="1843" w:type="dxa"/>
            <w:vAlign w:val="center"/>
          </w:tcPr>
          <w:p w14:paraId="595072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E5199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B80CB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6FE5A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6D852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3EA02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375C3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57BCA2" w14:textId="77777777" w:rsidTr="00503750">
        <w:tc>
          <w:tcPr>
            <w:tcW w:w="1843" w:type="dxa"/>
            <w:vAlign w:val="center"/>
          </w:tcPr>
          <w:p w14:paraId="79D498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BE382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11B8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CD84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512B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D92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8C5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9E2F4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4EC50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8E544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71B1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B41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FB4C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C357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73C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DC924F3" w14:textId="77777777" w:rsidTr="00503750">
        <w:tc>
          <w:tcPr>
            <w:tcW w:w="1843" w:type="dxa"/>
            <w:vAlign w:val="center"/>
          </w:tcPr>
          <w:p w14:paraId="00885E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AA6FE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843A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D403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8C81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49D1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F9C3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84583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89B47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80F45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E6A4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4D86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3FB5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3528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600A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A3AA7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C3929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8035B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E0ED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64A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86BB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E0F7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89A5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CE77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BF20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E081179" w14:textId="77777777" w:rsidTr="00503750">
        <w:trPr>
          <w:trHeight w:val="664"/>
        </w:trPr>
        <w:tc>
          <w:tcPr>
            <w:tcW w:w="3372" w:type="dxa"/>
          </w:tcPr>
          <w:p w14:paraId="574F24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23DAC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1DEC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895F54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9310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2E4F612" w14:textId="5C666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C0EECD" w14:textId="68D2C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93986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EF9795" w14:textId="478630C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971375" w14:textId="16159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251A9" w14:textId="54033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4F2CD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4BC492" w14:textId="0DD9EE8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C1049B" w14:textId="49C3B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DA99E8" w14:textId="5CEAF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27D90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87788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CC7D466" w14:textId="7A2A7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2C222C" w14:textId="6C3B4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47AB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BD1890" w14:textId="6D9BD31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64294D" w14:textId="76ECC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913268" w14:textId="77D83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44F88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9A9AE1" w14:textId="25A9886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347B08" w14:textId="420EB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60E52F" w14:textId="06F68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FFB65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045E9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1BA2854" w14:textId="77777777" w:rsidTr="00503750">
        <w:tc>
          <w:tcPr>
            <w:tcW w:w="2835" w:type="dxa"/>
            <w:vAlign w:val="center"/>
          </w:tcPr>
          <w:p w14:paraId="00AE69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E1243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DBDAD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BA19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828F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47C46E" w14:textId="77777777" w:rsidTr="00503750">
        <w:tc>
          <w:tcPr>
            <w:tcW w:w="2835" w:type="dxa"/>
          </w:tcPr>
          <w:p w14:paraId="1DA9E6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A004B62" w14:textId="33D27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58B33D" w14:textId="0B812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E0ED53" w14:textId="2263E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FD4B8A" w14:textId="32791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A81518" w14:textId="77777777" w:rsidTr="00503750">
        <w:tc>
          <w:tcPr>
            <w:tcW w:w="2835" w:type="dxa"/>
          </w:tcPr>
          <w:p w14:paraId="44475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F828B17" w14:textId="72C25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EFF92" w14:textId="15516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3F5497" w14:textId="1D423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9CE273" w14:textId="6FECB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5457FF" w14:textId="77777777" w:rsidTr="00503750">
        <w:tc>
          <w:tcPr>
            <w:tcW w:w="2835" w:type="dxa"/>
          </w:tcPr>
          <w:p w14:paraId="1A3DFF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78D28A2" w14:textId="11B70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5CB1E8" w14:textId="6FC3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21F011" w14:textId="47F00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038D66" w14:textId="19D50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DB851" w14:textId="77777777" w:rsidTr="00503750">
        <w:tc>
          <w:tcPr>
            <w:tcW w:w="2835" w:type="dxa"/>
            <w:vAlign w:val="center"/>
          </w:tcPr>
          <w:p w14:paraId="56C0B8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A764283" w14:textId="5F21E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E26445" w14:textId="26C8B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2D8C40" w14:textId="0492E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6A3D48" w14:textId="76E12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071284" w14:textId="77777777" w:rsidTr="00503750">
        <w:tc>
          <w:tcPr>
            <w:tcW w:w="2835" w:type="dxa"/>
            <w:vAlign w:val="center"/>
          </w:tcPr>
          <w:p w14:paraId="3254C8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899A43" w14:textId="0AD5C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EFFC9E" w14:textId="2B1BB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BB120A" w14:textId="51A44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AFDEE6" w14:textId="27496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5B134C" w14:textId="77777777" w:rsidTr="00503750">
        <w:tc>
          <w:tcPr>
            <w:tcW w:w="2835" w:type="dxa"/>
          </w:tcPr>
          <w:p w14:paraId="665E40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8E1F88A" w14:textId="67CFF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08ABBD" w14:textId="53CDE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B130D4" w14:textId="4651C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AAED37" w14:textId="3BDAC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8FAFE6" w14:textId="77777777" w:rsidTr="00503750">
        <w:tc>
          <w:tcPr>
            <w:tcW w:w="2835" w:type="dxa"/>
          </w:tcPr>
          <w:p w14:paraId="24002C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5C7F2D6" w14:textId="64B1C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BBCFD0" w14:textId="49566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2030C3" w14:textId="16514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FB6649" w14:textId="755E5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B095D2" w14:textId="77777777" w:rsidTr="00503750">
        <w:tc>
          <w:tcPr>
            <w:tcW w:w="2835" w:type="dxa"/>
          </w:tcPr>
          <w:p w14:paraId="355BD8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DFC27" w14:textId="5D91B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DF27E8" w14:textId="6D73D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AAA8D" w14:textId="06D7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3DB0B2" w14:textId="19EBC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708E7B" w14:textId="77777777" w:rsidR="00944C3D" w:rsidRDefault="00944C3D" w:rsidP="00944C3D">
      <w:pPr>
        <w:rPr>
          <w:rFonts w:ascii="Arial" w:hAnsi="Arial"/>
          <w:b/>
        </w:rPr>
      </w:pPr>
    </w:p>
    <w:p w14:paraId="1916BB7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58A5B0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82248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6529D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A67A5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53E2B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D140E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13C86D" w14:textId="77777777" w:rsidTr="00503750">
        <w:trPr>
          <w:trHeight w:val="443"/>
        </w:trPr>
        <w:tc>
          <w:tcPr>
            <w:tcW w:w="2560" w:type="dxa"/>
          </w:tcPr>
          <w:p w14:paraId="77D3A8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DEFAD51" w14:textId="10B67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D8B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F1E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C95021" w14:textId="68BC8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64623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FCA7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CA688A5" w14:textId="2A15A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D50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5C8E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602B27" w14:textId="45CA0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1F34F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219AD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E27C44C" w14:textId="0B98F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A26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093B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F48857" w14:textId="3B220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34D4B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63FD8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A5BA865" w14:textId="62744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581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9B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82D512" w14:textId="019A5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D1D576" w14:textId="77777777" w:rsidR="00944C3D" w:rsidRDefault="00944C3D" w:rsidP="00944C3D">
      <w:pPr>
        <w:rPr>
          <w:rFonts w:ascii="Arial" w:hAnsi="Arial"/>
          <w:b/>
        </w:rPr>
      </w:pPr>
    </w:p>
    <w:p w14:paraId="4AF6ED4D" w14:textId="77777777" w:rsidR="00944C3D" w:rsidRDefault="00944C3D" w:rsidP="00944C3D">
      <w:pPr>
        <w:rPr>
          <w:rFonts w:ascii="Arial" w:hAnsi="Arial"/>
          <w:b/>
        </w:rPr>
      </w:pPr>
    </w:p>
    <w:p w14:paraId="7DFA903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07B87BE" w14:textId="77777777" w:rsidR="00944C3D" w:rsidRDefault="00944C3D" w:rsidP="00944C3D">
      <w:pPr>
        <w:rPr>
          <w:rFonts w:ascii="Arial" w:hAnsi="Arial"/>
          <w:b/>
        </w:rPr>
      </w:pPr>
    </w:p>
    <w:p w14:paraId="6E133DF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36457C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33C30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70C32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A0C42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10217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893A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9051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892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D41D9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FDFDF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8321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B40F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0F153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7FF4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D5EF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504F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ACE05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27B79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79D3AB5" w14:textId="77777777" w:rsidTr="00503750">
        <w:trPr>
          <w:trHeight w:val="677"/>
        </w:trPr>
        <w:tc>
          <w:tcPr>
            <w:tcW w:w="3358" w:type="dxa"/>
          </w:tcPr>
          <w:p w14:paraId="58BAB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DD6CD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4A637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BDB9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E23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252ADCA" w14:textId="697A4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E1E292" w14:textId="67CE1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2515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8BFC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658121D" w14:textId="53709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BBC297" w14:textId="22C2D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3DB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C2A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0E3CA2C" w14:textId="31A23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CFF696" w14:textId="44F45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026F8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7471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C3CDE91" w14:textId="1F899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333845" w14:textId="20C03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C4A3E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7C89CB" w14:textId="08FD86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BF1A2D" w14:textId="45D33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5BD343" w14:textId="1BF41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A9A9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3D0E1B6" w14:textId="3DBFB42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F6FC248" w14:textId="020F0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7D22B8" w14:textId="12C2D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B6C3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602C6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9006FE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8065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FB475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151B42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0D0E2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8D57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04F0A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788C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BEE9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9523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49096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E5AF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6DDD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D81B9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A68B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380C1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4EF4A5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E345D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9F658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AB38B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F925F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04A5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C58B4E2" w14:textId="2B434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202A07" w14:textId="33380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2C8E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F330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4965F51" w14:textId="5A02E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D38F06" w14:textId="4C5D1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45208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381F2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B4994E0" w14:textId="1CAC3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E11DE9" w14:textId="6700C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9CAF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FDAD51" w14:textId="7C7508D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EEC0D6" w14:textId="03C55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8A55D" w14:textId="6F107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6288B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06F0F1" w14:textId="2E540F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55FCAE" w14:textId="756A4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CB82B8" w14:textId="01FF0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238CF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E42B2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B4C7B8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D58A3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C8B33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4CFB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958A5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2B10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2D9BFD" w14:textId="1FCFB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C632BF" w14:textId="12B88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D398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E96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C833B6" w14:textId="4AFF6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74B86A" w14:textId="71C37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C2AC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8FE4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247E5C7" w14:textId="2305A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46F46E" w14:textId="23D79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45A7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A2EAA5" w14:textId="4A8534F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106C44" w14:textId="3688D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1672FA" w14:textId="57D96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24533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436D82C" w14:textId="5FE45A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0FFC8E" w14:textId="49A28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58B4FF" w14:textId="6ABFA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98F76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586B3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922AE6" w14:textId="77777777" w:rsidTr="00503750">
        <w:tc>
          <w:tcPr>
            <w:tcW w:w="3686" w:type="dxa"/>
            <w:vAlign w:val="center"/>
          </w:tcPr>
          <w:p w14:paraId="5B15B7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B3EF4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93565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E7C5C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84A2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5361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D528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88AF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05B1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7A98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279B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FDC66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B4F1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92E6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9B54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B9883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4B0E1E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0D7A3F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AC08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DFC05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D5EA0B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BE3C6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C4487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1504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AF6A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48C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C260CCB" w14:textId="2F29E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C5A09C" w14:textId="0BCD3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BF4F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6A2C9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E0880E5" w14:textId="59277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45A45C" w14:textId="7E307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57E8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49ED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A37F0B5" w14:textId="2D2A7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1A4863" w14:textId="0F59F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DF30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8E2E05" w14:textId="3929A1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8862AF" w14:textId="18471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3ED0DB" w14:textId="5F1E9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46CAA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E419D63" w14:textId="6DA1C6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3F9EBC" w14:textId="2A6BD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B93583" w14:textId="45AD8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D9C1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D04C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112604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3644C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043E9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2E2D7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28640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CC55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F00F366" w14:textId="7EBB2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F07A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5550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EBF3B0" w14:textId="1EF87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FC7B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A8E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7C150A5" w14:textId="4655B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9479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DEC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FF8384C" w14:textId="1269D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BB4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145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7689367" w14:textId="7D3FE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DD7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6DFE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8D496E7" w14:textId="424481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365923" w14:textId="77777777" w:rsidR="00944C3D" w:rsidRDefault="00944C3D" w:rsidP="00944C3D">
      <w:pPr>
        <w:rPr>
          <w:sz w:val="22"/>
          <w:szCs w:val="22"/>
        </w:rPr>
      </w:pPr>
    </w:p>
    <w:p w14:paraId="16067427" w14:textId="77777777" w:rsidR="00944C3D" w:rsidRDefault="00944C3D" w:rsidP="00944C3D">
      <w:pPr>
        <w:rPr>
          <w:sz w:val="22"/>
          <w:szCs w:val="22"/>
        </w:rPr>
      </w:pPr>
    </w:p>
    <w:p w14:paraId="10A2A6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AE8CDB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029E137" w14:textId="2F7FC36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1B1EA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6EA93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D5F28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A96D4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CDDB0A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CD278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1766C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73D7C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A9301F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FD00B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4D9D9A" w14:textId="6D879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A3EB9E" w14:textId="1ADB4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7C180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BF13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6E6751" w14:textId="6EF6A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7E4DD1" w14:textId="24CA8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2A29F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B29A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CEBCD5A" w14:textId="27EE0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31D0F5" w14:textId="42897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9989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9980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ADE4521" w14:textId="46D81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0ED8A2" w14:textId="19DAE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49DC6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D4D49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907A076" w14:textId="57F99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A3A6FC" w14:textId="66FE6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9CED9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992080" w14:textId="687546F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680BA79" w14:textId="4FD8B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7E840E" w14:textId="6746F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66D0D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A53B842" w14:textId="1AB4F4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8D0A639" w14:textId="56C86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85C86C" w14:textId="394DF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66C0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FDD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D5D477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7D9C8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8FA88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E617F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E815F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8CB8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7953064" w14:textId="6587A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6E560E" w14:textId="22FAC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1192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9EF4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7100777" w14:textId="6F2F6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FB4EFA" w14:textId="14245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8689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2596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601AA4D" w14:textId="037B3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EF4DC0" w14:textId="4AAF8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D2E39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4E44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0B674BE" w14:textId="349DE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A94543" w14:textId="28274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94B1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7135C7" w14:textId="2579734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28CFC2" w14:textId="06E71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B735B9" w14:textId="50632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6473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679DC7" w14:textId="19B2BAA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1CCCCF" w14:textId="6DD44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EA023B" w14:textId="7C064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79CC4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8BEBF3A" w14:textId="27E187C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BB0643" w14:textId="4EEA7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EC0B49" w14:textId="7289F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766D" w:rsidRPr="00C171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EBB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AB3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0552240" w14:textId="1E0F3BF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D0FCF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A9DAA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34DFD3" w14:textId="497D78F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C7B88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6237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42B5284" w14:textId="6D96283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D0954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ECC5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5958C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DB0EE7D" w14:textId="77777777" w:rsidR="00944C3D" w:rsidRPr="003607F0" w:rsidRDefault="00944C3D" w:rsidP="00944C3D"/>
    <w:p w14:paraId="67BA23D3" w14:textId="77777777" w:rsidR="00F47675" w:rsidRPr="00944C3D" w:rsidRDefault="00F47675" w:rsidP="00944C3D"/>
    <w:sectPr w:rsidR="00F47675" w:rsidRPr="00944C3D" w:rsidSect="008D2E4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232E94" w14:textId="77777777" w:rsidR="008D2E43" w:rsidRDefault="008D2E43">
      <w:r>
        <w:separator/>
      </w:r>
    </w:p>
  </w:endnote>
  <w:endnote w:type="continuationSeparator" w:id="0">
    <w:p w14:paraId="4066640E" w14:textId="77777777" w:rsidR="008D2E43" w:rsidRDefault="008D2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90F39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7DCD3F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01948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AD00B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7B8A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F23E88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D4BD65" w14:textId="77777777" w:rsidR="008D2E43" w:rsidRDefault="008D2E43">
      <w:r>
        <w:separator/>
      </w:r>
    </w:p>
  </w:footnote>
  <w:footnote w:type="continuationSeparator" w:id="0">
    <w:p w14:paraId="5F3DE08C" w14:textId="77777777" w:rsidR="008D2E43" w:rsidRDefault="008D2E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650114">
    <w:abstractNumId w:val="13"/>
  </w:num>
  <w:num w:numId="2" w16cid:durableId="454524544">
    <w:abstractNumId w:val="17"/>
  </w:num>
  <w:num w:numId="3" w16cid:durableId="1751654843">
    <w:abstractNumId w:val="8"/>
  </w:num>
  <w:num w:numId="4" w16cid:durableId="763692107">
    <w:abstractNumId w:val="7"/>
  </w:num>
  <w:num w:numId="5" w16cid:durableId="32062056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5961756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44457198">
    <w:abstractNumId w:val="20"/>
  </w:num>
  <w:num w:numId="8" w16cid:durableId="2068797053">
    <w:abstractNumId w:val="10"/>
  </w:num>
  <w:num w:numId="9" w16cid:durableId="1294944462">
    <w:abstractNumId w:val="0"/>
  </w:num>
  <w:num w:numId="10" w16cid:durableId="917792837">
    <w:abstractNumId w:val="19"/>
  </w:num>
  <w:num w:numId="11" w16cid:durableId="2077315632">
    <w:abstractNumId w:val="6"/>
  </w:num>
  <w:num w:numId="12" w16cid:durableId="389152773">
    <w:abstractNumId w:val="9"/>
  </w:num>
  <w:num w:numId="13" w16cid:durableId="1641881922">
    <w:abstractNumId w:val="12"/>
  </w:num>
  <w:num w:numId="14" w16cid:durableId="932203400">
    <w:abstractNumId w:val="15"/>
  </w:num>
  <w:num w:numId="15" w16cid:durableId="1430543502">
    <w:abstractNumId w:val="14"/>
  </w:num>
  <w:num w:numId="16" w16cid:durableId="1626963664">
    <w:abstractNumId w:val="2"/>
  </w:num>
  <w:num w:numId="17" w16cid:durableId="1457068674">
    <w:abstractNumId w:val="4"/>
  </w:num>
  <w:num w:numId="18" w16cid:durableId="1899508651">
    <w:abstractNumId w:val="11"/>
  </w:num>
  <w:num w:numId="19" w16cid:durableId="1845781048">
    <w:abstractNumId w:val="5"/>
  </w:num>
  <w:num w:numId="20" w16cid:durableId="566691775">
    <w:abstractNumId w:val="18"/>
  </w:num>
  <w:num w:numId="21" w16cid:durableId="14391339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6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6331906.doc"/>
    <w:docVar w:name="arg5" w:val="6"/>
  </w:docVars>
  <w:rsids>
    <w:rsidRoot w:val="0094766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2E43"/>
    <w:rsid w:val="008D6310"/>
    <w:rsid w:val="0090277A"/>
    <w:rsid w:val="00917B6D"/>
    <w:rsid w:val="00924809"/>
    <w:rsid w:val="009265BB"/>
    <w:rsid w:val="00935402"/>
    <w:rsid w:val="0094468D"/>
    <w:rsid w:val="00944C3D"/>
    <w:rsid w:val="0094766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724729"/>
  <w15:docId w15:val="{10A813D5-1188-4C72-B42F-21BB9E6D2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5339</Words>
  <Characters>30436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2024-03-19T11:42:00Z</dcterms:created>
  <dcterms:modified xsi:type="dcterms:W3CDTF">2024-03-19T11:43:00Z</dcterms:modified>
</cp:coreProperties>
</file>