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8B1EE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63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C6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C0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8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F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33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7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87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8B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D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08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6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1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8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3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F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E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7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C7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D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26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1F872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40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4AB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30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1AF3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0469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A92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480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BAC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3DB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98E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C0A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CE42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A0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44C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13D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200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1D60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135D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BC4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0FA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F2A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09E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8DA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47A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9E1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653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C2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943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9C9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004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A6D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90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896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E34AB3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3B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7FF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32E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7D2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12EC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4D6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0BF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38B8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D49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92F4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196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C6A7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02C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7F2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C4E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054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F68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5C9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166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5BF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4CF0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C35D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535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38F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6AD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CD9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9BD3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E18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901B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581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F08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A4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9AF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C7D8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991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C2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1B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F02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815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03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134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3AF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A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648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775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024D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300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035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0EC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C3A0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7B2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517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5284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A973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E22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B4C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088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B672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5F65B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CEC4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FB3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376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42C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004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6C5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EF6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0DF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22CC0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E7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E8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0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823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0B0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75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C23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C7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0F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73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337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EEF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70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606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290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10E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C7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32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6F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C4D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30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D30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03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32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0C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8D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2E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9C6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C2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60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9C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E28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56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BB3B8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D4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0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AF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0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ED7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FA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7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C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7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5F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36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57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AE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1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EB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F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7C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33787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C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3F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115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FF9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066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F7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B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575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CB9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A5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7F6C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778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2E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A8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AC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842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1C9C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A9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44C76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3E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60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7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4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289B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B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B5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5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1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50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D4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6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85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B2E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E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9E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9C66B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A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A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412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B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2C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E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8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595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8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8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D5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3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89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7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4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A5D0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C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4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AB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8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C3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5F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127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5A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E3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A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9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039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5F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5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A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F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7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83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41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4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39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6E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76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F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5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F3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10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4F0D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8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DC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DA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09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09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5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22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6D7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88E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D61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D43DEE" w14:textId="17589A09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87EB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451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42F5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E7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95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A7D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BFF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B3E1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8F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DF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B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3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FB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B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12F78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6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06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78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54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29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0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BD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B1E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6F2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D9E5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DC17BD9" wp14:editId="72B8ECA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10F5A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C17B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4510F5A8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01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01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5D4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75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5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AF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D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2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9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122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DB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A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6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8B0525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7AF0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BBF63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118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B5AAA31" wp14:editId="203FDB37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3ED0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AAA3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963ED0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CC99669" wp14:editId="6C9C1448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EA24BA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C99669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2DEA24BA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2FBB4" wp14:editId="653EF172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3598E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2FBB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83598E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AC18013" wp14:editId="2C5B34B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456A43" w14:textId="4903A779" w:rsidR="000B647F" w:rsidRDefault="00000000" w:rsidP="00944C3D">
                                  <w:fldSimple w:instr=" MERGEFIELD  aDMOD  \* MERGEFORMAT ">
                                    <w:r w:rsidR="000E6B86" w:rsidRPr="000E6B8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18013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F456A43" w14:textId="4903A779" w:rsidR="000B647F" w:rsidRDefault="00000000" w:rsidP="00944C3D">
                            <w:fldSimple w:instr=" MERGEFIELD  aDMOD  \* MERGEFORMAT ">
                              <w:r w:rsidR="000E6B86" w:rsidRPr="000E6B8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2013155" wp14:editId="42CE6B3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C7A44F" w14:textId="0FC74BD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E6B86" w:rsidRPr="000067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01315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DC7A44F" w14:textId="0FC74BD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E6B86" w:rsidRPr="000067CB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03F3CE96" wp14:editId="3B490D6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0CDCDD" w14:textId="1E5E925B" w:rsidR="000B647F" w:rsidRDefault="00000000" w:rsidP="00944C3D">
                                  <w:fldSimple w:instr=" MERGEFIELD  aDRDO  \* MERGEFORMAT ">
                                    <w:r w:rsidR="000E6B86" w:rsidRPr="000E6B8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3CE9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10CDCDD" w14:textId="1E5E925B" w:rsidR="000B647F" w:rsidRDefault="00000000" w:rsidP="00944C3D">
                            <w:fldSimple w:instr=" MERGEFIELD  aDRDO  \* MERGEFORMAT ">
                              <w:r w:rsidR="000E6B86" w:rsidRPr="000E6B86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C944278" wp14:editId="5EC6E0D1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A19047" w14:textId="16B17363" w:rsidR="000B647F" w:rsidRDefault="00000000" w:rsidP="00944C3D">
                                  <w:fldSimple w:instr=" MERGEFIELD  aDMDO  \* MERGEFORMAT ">
                                    <w:r w:rsidR="000E6B86" w:rsidRPr="000E6B8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4427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DA19047" w14:textId="16B17363" w:rsidR="000B647F" w:rsidRDefault="00000000" w:rsidP="00944C3D">
                            <w:fldSimple w:instr=" MERGEFIELD  aDMDO  \* MERGEFORMAT ">
                              <w:r w:rsidR="000E6B86" w:rsidRPr="000E6B8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18ADD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7D116E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B6845A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EAB8912" wp14:editId="65B63487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31D7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B8912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C231D7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A0A19B4" wp14:editId="1088CF22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5A5F3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0A19B4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D5A5F3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7EFC6D" wp14:editId="01A6E0D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2BCE7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EFC6D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382BCE7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A0BE8F9" wp14:editId="35F58EFF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3BBCC7" w14:textId="374DEC89" w:rsidR="000B647F" w:rsidRDefault="00000000" w:rsidP="00944C3D">
                                  <w:fldSimple w:instr=" MERGEFIELD  aDRDOo  \* MERGEFORMAT ">
                                    <w:r w:rsidR="000E6B86" w:rsidRPr="000E6B8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BE8F9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C3BBCC7" w14:textId="374DEC89" w:rsidR="000B647F" w:rsidRDefault="00000000" w:rsidP="00944C3D">
                            <w:fldSimple w:instr=" MERGEFIELD  aDRDOo  \* MERGEFORMAT ">
                              <w:r w:rsidR="000E6B86" w:rsidRPr="000E6B86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87B994A" wp14:editId="28B47EC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ADBA77" w14:textId="5E6FA9FD" w:rsidR="000B647F" w:rsidRDefault="00000000" w:rsidP="00944C3D">
                                  <w:fldSimple w:instr=" MERGEFIELD  aDMDO  \* MERGEFORMAT ">
                                    <w:r w:rsidR="000E6B86" w:rsidRPr="000E6B8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7B994A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5ADBA77" w14:textId="5E6FA9FD" w:rsidR="000B647F" w:rsidRDefault="00000000" w:rsidP="00944C3D">
                            <w:fldSimple w:instr=" MERGEFIELD  aDMDO  \* MERGEFORMAT ">
                              <w:r w:rsidR="000E6B86" w:rsidRPr="000E6B86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F6F87E8" wp14:editId="64BDA84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946DF0" w14:textId="32101227" w:rsidR="000B647F" w:rsidRDefault="00000000" w:rsidP="00944C3D">
                                  <w:fldSimple w:instr=" MERGEFIELD  aDRODo  \* MERGEFORMAT ">
                                    <w:r w:rsidR="000E6B86" w:rsidRPr="000E6B8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F87E8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2946DF0" w14:textId="32101227" w:rsidR="000B647F" w:rsidRDefault="00000000" w:rsidP="00944C3D">
                            <w:fldSimple w:instr=" MERGEFIELD  aDRODo  \* MERGEFORMAT ">
                              <w:r w:rsidR="000E6B86" w:rsidRPr="000E6B86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AEE3D5B" wp14:editId="00B4AC6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83F51" w14:textId="2F3224FC" w:rsidR="000B647F" w:rsidRDefault="00000000" w:rsidP="00944C3D">
                                  <w:fldSimple w:instr=" MERGEFIELD  aDMOD  \* MERGEFORMAT ">
                                    <w:r w:rsidR="000E6B86" w:rsidRPr="000E6B8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EE3D5B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1E783F51" w14:textId="2F3224FC" w:rsidR="000B647F" w:rsidRDefault="00000000" w:rsidP="00944C3D">
                            <w:fldSimple w:instr=" MERGEFIELD  aDMOD  \* MERGEFORMAT ">
                              <w:r w:rsidR="000E6B86" w:rsidRPr="000E6B86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44F82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2F1AE6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171F5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6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F3A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24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8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0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0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F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B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A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8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6D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3A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4D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26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C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F7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FC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5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2E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2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4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4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F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9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D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6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DB6B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97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96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39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F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4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84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352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88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F4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54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6F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E4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34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CA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1B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A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A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2B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5F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0DD9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8D8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D38E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F31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205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C1D1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EE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F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FD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D6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60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3F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28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B8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8A9C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2A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DB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BC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70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6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F5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BC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3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E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529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4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1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6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5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BD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89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F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9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38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E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8E821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E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4A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EDA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7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B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92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0C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F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ED42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B5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6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8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D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A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47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0B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96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1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47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8F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C25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33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33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00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DF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16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72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6B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B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1A2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2F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7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D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4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2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4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B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714D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3D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34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40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90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E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BA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1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C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B0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43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2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B9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D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DE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C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F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7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19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D71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916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43E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898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92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3FB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3E42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7B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2D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4D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81F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3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5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8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8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19E09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7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0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D4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6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9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1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A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2C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3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0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2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FD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D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F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77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3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E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D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B75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969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5A8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FE8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DBB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DA2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34B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E8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2F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6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D586E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6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14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E474EFA" wp14:editId="00AD98F4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BA2F8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74EFA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8BA2F82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D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69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D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82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B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7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F0A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B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4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ED1763D" wp14:editId="64B1B6B9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0E662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1763D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50E662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B3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502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CF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B6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1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00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B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DF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838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D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B5C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D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6F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46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7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D9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2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6E8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13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2B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3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1E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8976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4C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6612F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F13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CF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0BBB984" wp14:editId="0CC8BC6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3C2D8E" w14:textId="7E1092B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E6B86" w:rsidRPr="000067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36126136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BBB984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A3C2D8E" w14:textId="7E1092B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E6B86" w:rsidRPr="000067CB">
                              <w:rPr>
                                <w:rFonts w:ascii="Arial" w:hAnsi="Arial" w:cs="Arial"/>
                                <w:noProof/>
                              </w:rPr>
                              <w:t>36126136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7E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3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BA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CF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C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F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7C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4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FBB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F128F2" wp14:editId="3DBC77BF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08AE9" w14:textId="022523D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E6B86" w:rsidRPr="000067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2021554623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F128F2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72208AE9" w14:textId="022523D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E6B86" w:rsidRPr="000067CB">
                              <w:rPr>
                                <w:rFonts w:ascii="Arial" w:hAnsi="Arial" w:cs="Arial"/>
                                <w:noProof/>
                              </w:rPr>
                              <w:t>2021554623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6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F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D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0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B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6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A2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8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84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1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0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42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79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E6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07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81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EBB18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C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D85214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759DC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1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01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57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55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2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A0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CF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C4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2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7D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BF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8A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9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C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8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9155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F2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891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054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4ABE32" wp14:editId="086F358C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1E8E3D" w14:textId="5CD1B27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E6B86" w:rsidRPr="000067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č.1147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ABE32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01E8E3D" w14:textId="5CD1B27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E6B86" w:rsidRPr="000067CB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č.1147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B6B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4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2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6A0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9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CC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078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F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4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1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18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30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BF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C3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11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66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B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4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7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E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72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9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8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35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41D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9C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26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E4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A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48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130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0A823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79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7F6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8341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F860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C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6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60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E3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E4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B0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F4A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3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58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6E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E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FC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5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90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6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1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3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0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4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59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6C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0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3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E3829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1DC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65E3E0" wp14:editId="38E3D2B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5E5A87" w14:textId="04D173D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E6B86" w:rsidRPr="000067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Inovecká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65E3E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B5E5A87" w14:textId="04D173D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E6B86" w:rsidRPr="000067CB">
                              <w:rPr>
                                <w:rFonts w:ascii="Arial" w:hAnsi="Arial" w:cs="Arial"/>
                                <w:noProof/>
                              </w:rPr>
                              <w:t>Inovecká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D30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9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6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A19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11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5B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496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2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FF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45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64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9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9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7D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1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2D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C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716C873" wp14:editId="6014B46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29D5D1" w14:textId="2A6D65C8" w:rsidR="000B647F" w:rsidRDefault="00000000" w:rsidP="00944C3D">
                                  <w:fldSimple w:instr=" MERGEFIELD  aSUB_ULICA_CISLO  \* MERGEFORMAT ">
                                    <w:r w:rsidR="000E6B86" w:rsidRPr="000E6B86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48,50/1147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16C873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E29D5D1" w14:textId="2A6D65C8" w:rsidR="000B647F" w:rsidRDefault="00000000" w:rsidP="00944C3D">
                            <w:fldSimple w:instr=" MERGEFIELD  aSUB_ULICA_CISLO  \* MERGEFORMAT ">
                              <w:r w:rsidR="000E6B86" w:rsidRPr="000E6B86">
                                <w:rPr>
                                  <w:rFonts w:ascii="Arial" w:hAnsi="Arial" w:cs="Arial"/>
                                  <w:noProof/>
                                </w:rPr>
                                <w:t>48,50/1147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2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5A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C6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A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BA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91B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75B4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7A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77C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F515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3FCB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755C5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55997FB" wp14:editId="2928336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C65C8A" w14:textId="78775C8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E6B86" w:rsidRPr="000067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997FB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DC65C8A" w14:textId="78775C8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E6B86" w:rsidRPr="000067CB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47D6C0" wp14:editId="0D06344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5DE57" w14:textId="44F4791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E6B86" w:rsidRPr="000067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47D6C0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3805DE57" w14:textId="44F4791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E6B86" w:rsidRPr="000067CB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863C9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7492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68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FD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86BEA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DC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5089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21162C9" wp14:editId="300799AE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932242" w14:textId="2FA26A4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E6B86" w:rsidRPr="000067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1162C9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932242" w14:textId="2FA26A4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E6B86" w:rsidRPr="000067CB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3B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C97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17F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940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BFC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73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46C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9B7A0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4A84DD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9F67D4" wp14:editId="345EEBA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19CA3D" w14:textId="5464772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F67D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A19CA3D" w14:textId="5464772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BF57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D3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40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7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0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97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F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0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28D3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FA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6CB5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7C8A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7DA52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8837C59" wp14:editId="274646E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25C870" w14:textId="33DECA8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0E6B86" w:rsidRPr="000067C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37C59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225C870" w14:textId="33DECA8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0E6B86" w:rsidRPr="000067CB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AA37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18CD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7E8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6C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4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34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7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E9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D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9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BAB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D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B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33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C7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8E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5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D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71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7C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23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FD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7E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2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3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51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1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0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F4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041D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4FB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A05337" w14:textId="309571F5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E6B86">
              <w:rPr>
                <w:rFonts w:ascii="Arial" w:hAnsi="Arial"/>
                <w:lang w:eastAsia="sk-SK"/>
              </w:rPr>
              <w:t>28.2.2024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A55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5644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46C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4B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B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5FB1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E70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AC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5C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B1C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2C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D3B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A8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FE67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378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EB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19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2F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51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72E8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9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3261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E7C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0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2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9B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3A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D9D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4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EA792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E24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ED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D4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83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53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7C9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D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C477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359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11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0B8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77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33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A823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CC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72F9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198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0D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E6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4BB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34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3A8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E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C205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E28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3FE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70F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33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E4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C033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6A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8B6F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339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00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22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D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AE50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F147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560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A4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C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5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E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95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B6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90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6B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D4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6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6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5A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EC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1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4D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D5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E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D1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52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B36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8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5A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54A059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3C55596" w14:textId="77777777" w:rsidR="00944C3D" w:rsidRDefault="00944C3D" w:rsidP="00944C3D">
      <w:pPr>
        <w:rPr>
          <w:rFonts w:ascii="Arial" w:hAnsi="Arial"/>
        </w:rPr>
      </w:pPr>
    </w:p>
    <w:p w14:paraId="54712C4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4BBFF34" w14:textId="2C0C178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B3A20D8" w14:textId="66EE8129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500AC5BA" w14:textId="66DDDEC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8504072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9C5210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659331A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A907A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C60C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E169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A92C6B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AE4C7F5" w14:textId="39112BF9" w:rsidR="00944C3D" w:rsidRPr="008D0433" w:rsidRDefault="000E6B8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Alena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Jánská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5D7D840" w14:textId="6D3A851C" w:rsidR="00944C3D" w:rsidRPr="008D0433" w:rsidRDefault="000E6B86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8FC5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DAF8E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BDE3D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7DA50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D4890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E79CE23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328C71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0F730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61E96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E5E257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B290456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F984430" w14:textId="68B967A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F7CC353" w14:textId="4B9126AD" w:rsidR="00944C3D" w:rsidRDefault="000E6B86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105E117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3D17CB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6AA5AF0" w14:textId="2BCAD50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206F7697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F254AA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A8A6DE9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4AEEE8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460141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92D51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A78A05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BA73A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97BCC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D5254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EBA97D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0ABA3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3B083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5B161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CBB31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BD1FB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1B698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4F9F8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AF83E9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5A307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A6B1F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A9C3B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646A5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4F9C1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A24D39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1D5ED2B" w14:textId="1F5A3E96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6F875F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D37647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F6D55F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086B15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A4EA961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6C4C65A" w14:textId="1A858DD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75FA5BE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0A4E52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051475F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0F86F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5D1A3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67296E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3C0706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CFE27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D4C77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982A3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49E38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8A61E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7EDF0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2EF3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90DD2E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FAA25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D7A1E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100DC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617B8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CBE08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8724F25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4533B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80D17D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957B2A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46E53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077674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66794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EAF2E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1A8CFA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4324B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8968C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7295EB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C6D90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25F5A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F2C3D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F46D45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B4CD3F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3D6C73B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49FE3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4F35C1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12F91FB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72164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725FD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7891A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1BFB7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7092A65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A415B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86909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08B06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081D9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00798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503AB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8DEBB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3BBF2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C4ADC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11385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0429E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6BF2E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F672E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46919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45C73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2AAC5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C6AC1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68EBD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D0685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9007AE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45F8E9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9357A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3AF60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A1667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8838E8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9FFB598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1E67F48" w14:textId="641FD54F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2ADB8AF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D92EF03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8E80CF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9467FD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0A3AE6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26687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7A49A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CC2D44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8682D0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812D6B1" w14:textId="77777777" w:rsidTr="00503750">
        <w:tc>
          <w:tcPr>
            <w:tcW w:w="2302" w:type="dxa"/>
            <w:vAlign w:val="center"/>
          </w:tcPr>
          <w:p w14:paraId="5F939F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D5758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AE68E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9EC27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3B856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1EA9D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0A84F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3ED77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D47D023" w14:textId="77777777" w:rsidTr="00503750">
        <w:tc>
          <w:tcPr>
            <w:tcW w:w="15593" w:type="dxa"/>
            <w:gridSpan w:val="8"/>
            <w:vAlign w:val="center"/>
          </w:tcPr>
          <w:p w14:paraId="65C337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4D9C6B9" w14:textId="77777777" w:rsidTr="00503750">
        <w:tc>
          <w:tcPr>
            <w:tcW w:w="2302" w:type="dxa"/>
            <w:vAlign w:val="center"/>
          </w:tcPr>
          <w:p w14:paraId="17087F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C0D0842" w14:textId="4074E9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02A464" w14:textId="07530F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69770F" w14:textId="440307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92F0C" w14:textId="747E3D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5ECCD4" w14:textId="7DD99D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E4C951" w14:textId="1E4052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0BFC44" w14:textId="681145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EE402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1A971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C671674" w14:textId="74CF8A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D50A9F" w14:textId="1F5712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057597" w14:textId="289D8C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7CF70D" w14:textId="5FCC42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E755A" w14:textId="6337DC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88F069" w14:textId="2AF5BD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7BC981" w14:textId="15F2B9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30A8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71F7C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DFBB30D" w14:textId="23198A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10DFC6" w14:textId="0BFC04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6597E8" w14:textId="17016F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81651D" w14:textId="38B770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10EE77" w14:textId="7C9F94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991867" w14:textId="2D1973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4A2B12" w14:textId="24B398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F02A1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98F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59E0C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B62A3C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31242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444A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F761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517A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C9B3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9900FBC" w14:textId="77777777" w:rsidTr="00503750">
        <w:tc>
          <w:tcPr>
            <w:tcW w:w="2302" w:type="dxa"/>
            <w:vAlign w:val="center"/>
          </w:tcPr>
          <w:p w14:paraId="5D8AEE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5FE98A8" w14:textId="07E5EF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33227A" w14:textId="4B132E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BE53B2" w14:textId="62A454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9DC868" w14:textId="01314B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1E081C" w14:textId="653E05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29FB34" w14:textId="6B44CC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6DC58" w14:textId="355B78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F27D92" w14:textId="77777777" w:rsidTr="00503750">
        <w:tc>
          <w:tcPr>
            <w:tcW w:w="15593" w:type="dxa"/>
            <w:gridSpan w:val="8"/>
            <w:vAlign w:val="center"/>
          </w:tcPr>
          <w:p w14:paraId="66B86B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A486B3A" w14:textId="77777777" w:rsidTr="00503750">
        <w:tc>
          <w:tcPr>
            <w:tcW w:w="2302" w:type="dxa"/>
            <w:vAlign w:val="center"/>
          </w:tcPr>
          <w:p w14:paraId="30C826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9855B5F" w14:textId="709FD5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0EF745" w14:textId="6FC3F8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30EEE7" w14:textId="51C531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49EFC9" w14:textId="02A8B7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8099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939F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50F15F" w14:textId="35D8B7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DC47B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74686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798706E" w14:textId="6A0BE0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E1E147C" w14:textId="17E008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04C1CC" w14:textId="556818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8B8667" w14:textId="02314C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AFE8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716A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0B1973" w14:textId="092343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B8A1F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9B70E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EC60660" w14:textId="78EF3F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EF7941" w14:textId="2C0CD8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0B6711" w14:textId="0554EC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7DB058" w14:textId="66A968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E310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FD44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40D859" w14:textId="17486A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29899D" w14:textId="77777777" w:rsidTr="00503750">
        <w:tc>
          <w:tcPr>
            <w:tcW w:w="2302" w:type="dxa"/>
            <w:vAlign w:val="center"/>
          </w:tcPr>
          <w:p w14:paraId="2B29DC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FF8BE7E" w14:textId="7F44FB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B0E3A2" w14:textId="731FF9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97B12" w14:textId="31C523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932461" w14:textId="4F291F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E7519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132CC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DFFE3E" w14:textId="3334A9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5354D" w14:textId="77777777" w:rsidTr="00503750">
        <w:tc>
          <w:tcPr>
            <w:tcW w:w="15593" w:type="dxa"/>
            <w:gridSpan w:val="8"/>
            <w:vAlign w:val="center"/>
          </w:tcPr>
          <w:p w14:paraId="5490ED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A8A4655" w14:textId="77777777" w:rsidTr="00503750">
        <w:tc>
          <w:tcPr>
            <w:tcW w:w="2302" w:type="dxa"/>
            <w:vAlign w:val="center"/>
          </w:tcPr>
          <w:p w14:paraId="180AAA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C3647A9" w14:textId="64C33C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682018" w14:textId="03E007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A422BE" w14:textId="0BA701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D5ADC2" w14:textId="357A1D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77EA68" w14:textId="2D66C5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8663C" w14:textId="4ECC57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26C618" w14:textId="182B28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E7D41B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5B90C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7302A6C" w14:textId="784A45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DD82F6C" w14:textId="600F58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A0394C" w14:textId="309521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2E424" w14:textId="441E80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B6F027" w14:textId="0706C3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27CF0C" w14:textId="762251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3EF91F" w14:textId="262491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E4DB0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EC0F2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B1DC7FA" w14:textId="432D48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8D8988" w14:textId="5CD524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E1D35D" w14:textId="6343D7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767008" w14:textId="67C119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4884C" w14:textId="6008D1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D9796" w14:textId="0AD690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0D4D62" w14:textId="7D758A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FF2903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DD755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90231B9" w14:textId="1A0680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3A40CD" w14:textId="25A98B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D4D3F6" w14:textId="6DA123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D455E4" w14:textId="5E934A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EFD748" w14:textId="2C67F0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2BBA0" w14:textId="0F3BF2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84B420" w14:textId="2C8016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A4FA4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3D5157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1D6DE52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42248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23C1832" w14:textId="172716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923CA" w14:textId="2674DA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5EA5F7" w14:textId="7585B3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11EDA9" w14:textId="35301F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D77331" w14:textId="61DF53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6AEFF4" w14:textId="745595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840C40" w14:textId="7EFB10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E968F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B1BDF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75491BB" w14:textId="2CB816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678D72" w14:textId="320DC3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AA3870" w14:textId="437440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43FB5A" w14:textId="730AA0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0E7D4C" w14:textId="6FA529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E978AA" w14:textId="6A2C9C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C70A79" w14:textId="75768FB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6CE7F6" w14:textId="77777777" w:rsidR="00944C3D" w:rsidRDefault="00944C3D" w:rsidP="00944C3D">
      <w:pPr>
        <w:rPr>
          <w:rFonts w:ascii="Arial" w:hAnsi="Arial"/>
          <w:b/>
        </w:rPr>
      </w:pPr>
    </w:p>
    <w:p w14:paraId="760B8821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756AF135" w14:textId="77777777" w:rsidTr="00503750">
        <w:tc>
          <w:tcPr>
            <w:tcW w:w="1944" w:type="dxa"/>
            <w:vAlign w:val="center"/>
          </w:tcPr>
          <w:p w14:paraId="337249E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428B17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D1887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11F1E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1DBB9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655948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D36B5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6D305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88BB4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29D2E5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308E0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6AAE6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25B5522" w14:textId="77777777" w:rsidTr="00503750">
        <w:tc>
          <w:tcPr>
            <w:tcW w:w="15685" w:type="dxa"/>
            <w:gridSpan w:val="12"/>
            <w:vAlign w:val="center"/>
          </w:tcPr>
          <w:p w14:paraId="22B484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7A42490" w14:textId="77777777" w:rsidTr="00503750">
        <w:tc>
          <w:tcPr>
            <w:tcW w:w="1944" w:type="dxa"/>
            <w:vAlign w:val="center"/>
          </w:tcPr>
          <w:p w14:paraId="04DDAA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6D77737" w14:textId="2CE8FA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3056026" w14:textId="500571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4660EF" w14:textId="7C1D3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015D1B" w14:textId="761BA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5DBC10" w14:textId="7CB98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0470FA" w14:textId="7457C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6F0561" w14:textId="3DD780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2E3CEC" w14:textId="2F201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E3E5AE" w14:textId="755979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9EF03AD" w14:textId="3DBF0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6CD7EA" w14:textId="6CE70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4A141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F1BB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49DD060" w14:textId="39E15D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54F9DD0" w14:textId="74AD9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A65EB1C" w14:textId="0C9086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F97401" w14:textId="655DBB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E4143F" w14:textId="140BE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E96C1B" w14:textId="336C7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3E542FD" w14:textId="09156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47D56D" w14:textId="7DACD7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D397A2" w14:textId="483EA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6CDDF1" w14:textId="15B355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A8B5A50" w14:textId="34EC4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0D6E3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57B0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CC403B6" w14:textId="26F88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CF3203" w14:textId="040CE7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5BE6F37" w14:textId="6EEF5D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BD4774" w14:textId="5ABB9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6B0902" w14:textId="3F78E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45395D" w14:textId="5325E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B681FE" w14:textId="6826B2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A5EBFB" w14:textId="2D1EB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5AB5A7" w14:textId="3DC22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AF7ADB9" w14:textId="28784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D0605C" w14:textId="4A7B0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A807F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949B7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C0BD8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721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8006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38E3D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2D91E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2E65A3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C363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7C67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2FE8D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839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B29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C90E73C" w14:textId="77777777" w:rsidTr="00503750">
        <w:tc>
          <w:tcPr>
            <w:tcW w:w="1944" w:type="dxa"/>
            <w:vAlign w:val="center"/>
          </w:tcPr>
          <w:p w14:paraId="064724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5855F9" w14:textId="068DB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1E714F6" w14:textId="2597A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1C0399" w14:textId="0C922E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2C2E371" w14:textId="5DB98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9C3E3E" w14:textId="69BAE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A0CA258" w14:textId="40C68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BCF14D" w14:textId="206764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81B698" w14:textId="533671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346B1B9" w14:textId="20691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A1CE225" w14:textId="3C41EA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1C7A6A" w14:textId="0DFEF2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23A64B" w14:textId="77777777" w:rsidTr="00503750">
        <w:tc>
          <w:tcPr>
            <w:tcW w:w="15685" w:type="dxa"/>
            <w:gridSpan w:val="12"/>
            <w:vAlign w:val="center"/>
          </w:tcPr>
          <w:p w14:paraId="1E03C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896FCD1" w14:textId="77777777" w:rsidTr="00503750">
        <w:tc>
          <w:tcPr>
            <w:tcW w:w="1944" w:type="dxa"/>
            <w:vAlign w:val="center"/>
          </w:tcPr>
          <w:p w14:paraId="1FAF4D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344F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C51B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B3A5C4" w14:textId="557378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EB3488" w14:textId="06B16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4B2791" w14:textId="1EFCD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399734" w14:textId="6BD40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6A8234" w14:textId="3DCDE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11D656" w14:textId="4A6F0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588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0329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14C564A" w14:textId="6DFC39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07404B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36DD7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DE61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4BD2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D2E042" w14:textId="7D3B53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F1F19C" w14:textId="57FFED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CEB8E7" w14:textId="41D7B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198377C" w14:textId="4BF4A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95410E" w14:textId="79AE9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3ED619E" w14:textId="67B1E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C6D8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73E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F95EB" w14:textId="06FCE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C08F0A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F3A7A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18C9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A184C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1463028" w14:textId="61410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CB23B69" w14:textId="2C3DDB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C9DEC8E" w14:textId="2C1E7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88F361" w14:textId="4E3DDD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DEDAA61" w14:textId="2608A2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AE126B" w14:textId="4B94F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E058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45E6E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D0725F" w14:textId="0B848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18D337" w14:textId="77777777" w:rsidTr="00503750">
        <w:tc>
          <w:tcPr>
            <w:tcW w:w="1944" w:type="dxa"/>
            <w:vAlign w:val="center"/>
          </w:tcPr>
          <w:p w14:paraId="5E3C35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6CAD8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17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486327F" w14:textId="13676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4C1A10" w14:textId="0D172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90AF42" w14:textId="4EB509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6A0297A" w14:textId="3E21A7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64177E" w14:textId="28EEA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E62574" w14:textId="092D7B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377D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AC9FD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209C6B4" w14:textId="35597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F518F4" w14:textId="77777777" w:rsidTr="00503750">
        <w:tc>
          <w:tcPr>
            <w:tcW w:w="15685" w:type="dxa"/>
            <w:gridSpan w:val="12"/>
            <w:vAlign w:val="center"/>
          </w:tcPr>
          <w:p w14:paraId="4F6BA7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1DB9701" w14:textId="77777777" w:rsidTr="00503750">
        <w:tc>
          <w:tcPr>
            <w:tcW w:w="1944" w:type="dxa"/>
            <w:vAlign w:val="center"/>
          </w:tcPr>
          <w:p w14:paraId="28CB4A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9F2B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F26E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258FC13" w14:textId="36DCF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CB59CB" w14:textId="34D07A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408202" w14:textId="692445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C86895" w14:textId="094D4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A60FE83" w14:textId="1A4C95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610AE06" w14:textId="13694B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F0EC22" w14:textId="32C49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9F808F" w14:textId="5348FC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B13CE3C" w14:textId="3261D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C559A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03CFE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F0D4D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C715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3AB947C" w14:textId="716A9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6C3AE7" w14:textId="6F161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B1C924C" w14:textId="1BB33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2255A69" w14:textId="023742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E0A17BB" w14:textId="5D2F9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3D3382" w14:textId="0E1BF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EDBC25" w14:textId="4574C7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57C0F0" w14:textId="6766D1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91ADCC" w14:textId="3665A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4B645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B0C4C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D64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374E4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6678FEE" w14:textId="779A8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096026" w14:textId="4E9821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BA5E9B" w14:textId="7BEAD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CC411E" w14:textId="0781D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EAE973" w14:textId="2E338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0ABA8B" w14:textId="5171D7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A33133" w14:textId="1B805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A34F0A" w14:textId="3EFB0F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1C007C" w14:textId="7AC89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02010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E547E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A80E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589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9D08BFE" w14:textId="1F329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097777F" w14:textId="09B8E3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D03661" w14:textId="079D58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C2E8A7" w14:textId="788EA4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641818" w14:textId="42447C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9FD5138" w14:textId="71C1F2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21BEF7" w14:textId="5E21B6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7A7D99B" w14:textId="3BDF7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53DAE9" w14:textId="58DA46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A4F2D2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78EF127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0E65A2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10418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536CCB4" w14:textId="337BC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257E364" w14:textId="4C1F8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0BB5C0B" w14:textId="22076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C6D2A9" w14:textId="64EDD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C8C6DDE" w14:textId="726E11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25FBAA2" w14:textId="1791D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D87C2A6" w14:textId="207C1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43466E" w14:textId="0D0F14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F1A1A3" w14:textId="39DB16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FD29C1E" w14:textId="4E34BD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C03B0" w14:textId="4F4F4F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2482D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01D03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279874" w14:textId="324F2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1070FC" w14:textId="24F00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7CB3B06" w14:textId="54881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A46052" w14:textId="52E73C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100F78" w14:textId="62AFE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62E34BA" w14:textId="41DB8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A99E01" w14:textId="09DD7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1F95C9" w14:textId="48CD18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C1F897" w14:textId="1863FD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6A9803" w14:textId="7C8AB1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9569F28" w14:textId="74A8C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BD677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7376B3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190A2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57CF20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FA746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4C198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8D44A7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55D5B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9861B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586736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339EA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FED16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C5AF2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20593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AECFD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D134768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ADE3A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7607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A73CA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5CE53F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C150CA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77721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0570E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6C7DA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A141415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2E9444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90E31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8F71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821E89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F532D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F4B6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B07AC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DF2634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ADA37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08FF9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5603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C968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B9735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2D5B9B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18A05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708A5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1C0F4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27CB1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4C357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4FAC1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66511C7" w14:textId="77777777" w:rsidTr="00503750">
        <w:trPr>
          <w:trHeight w:val="1073"/>
        </w:trPr>
        <w:tc>
          <w:tcPr>
            <w:tcW w:w="3614" w:type="dxa"/>
            <w:vMerge/>
          </w:tcPr>
          <w:p w14:paraId="3C42F4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FB83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3D4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5EBDD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4906B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366AC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4E37D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0D8AC1F6" w14:textId="77777777" w:rsidTr="00503750">
        <w:trPr>
          <w:trHeight w:val="283"/>
        </w:trPr>
        <w:tc>
          <w:tcPr>
            <w:tcW w:w="3614" w:type="dxa"/>
          </w:tcPr>
          <w:p w14:paraId="5E67C1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8986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00C52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63C03A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954C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AA22F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00EC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D2CF0F8" w14:textId="77777777" w:rsidTr="00503750">
        <w:trPr>
          <w:trHeight w:val="283"/>
        </w:trPr>
        <w:tc>
          <w:tcPr>
            <w:tcW w:w="3614" w:type="dxa"/>
          </w:tcPr>
          <w:p w14:paraId="1F3FA3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67BB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18C30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A3C34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2AC85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F77AC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14AC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D578F4A" w14:textId="77777777" w:rsidTr="00503750">
        <w:trPr>
          <w:trHeight w:val="283"/>
        </w:trPr>
        <w:tc>
          <w:tcPr>
            <w:tcW w:w="3614" w:type="dxa"/>
          </w:tcPr>
          <w:p w14:paraId="002540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017D4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41C8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FC1C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E90E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E84F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32EA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320FF39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3EBF29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7292ED8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DC57B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2C2904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C9B08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2A43C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1B893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10B59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B7BDD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9EA4C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C757E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314687A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9AF9DD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8DFF11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9CE45D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95A29D6" w14:textId="49AF4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3E3C4" w14:textId="6C88A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594C5" w14:textId="627F1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6916BE" w14:textId="667D5A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9A544F" w14:textId="44759F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A13A02" w14:textId="1C79C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3B3A5D" w14:textId="39066C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3AE13F" w14:textId="101ED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2506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312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22404EF" w14:textId="3416B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DE14FF" w14:textId="2EF857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D8621D" w14:textId="4D4E1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8C687" w14:textId="08EF2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251AA2" w14:textId="3DDE62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7BA0C6" w14:textId="0A537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D3C9A9" w14:textId="2DCE1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EC2A72" w14:textId="483FD5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7E7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8745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97C81C2" w14:textId="3BFF0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8AD741" w14:textId="6D7FC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0A21E" w14:textId="10158C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083A02" w14:textId="56B236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A621C9" w14:textId="63D48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6B0BA9" w14:textId="4F911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AB451D" w14:textId="66189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872088" w14:textId="02D5D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1CBBB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7FFC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0F6D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9B6B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904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4F594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C5A3B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C97B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0CD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ACD61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731C0F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D597B3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CD81DB4" w14:textId="3CCDA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F87BDA" w14:textId="48ECA5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B41E9B" w14:textId="0315A0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06F3EE" w14:textId="79A9DC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C8C036" w14:textId="012C7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82ADC9" w14:textId="58C6D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51CD84" w14:textId="1B0A7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45FE19" w14:textId="1DBD93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9F5BE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AC409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8B4CDF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95A51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8EBBDC6" w14:textId="4E70B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DC1AEA" w14:textId="78D9E2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014F83" w14:textId="61709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541987" w14:textId="200E7A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6407B8" w14:textId="5B407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88CFBE" w14:textId="711C8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96AB2E" w14:textId="6ED09B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31C08D" w14:textId="6CD3C2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C614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4D8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81678E2" w14:textId="2F47A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285602" w14:textId="36685A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877C0" w14:textId="33E040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6BF51" w14:textId="0C17B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36539A" w14:textId="0CD97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32183B" w14:textId="618F7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D86EBE" w14:textId="55CDEC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1D4AAA" w14:textId="09D51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A169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1AD8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0EFAD4C9" w14:textId="459C6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1E6FB" w14:textId="5E8B1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C6FB5B" w14:textId="2E32C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A5B98A" w14:textId="3E4DFB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CB90C4" w14:textId="08D34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7D7A6E" w14:textId="50D2F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EB5E3" w14:textId="1917F5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249CD5" w14:textId="586A0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C5D8A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5090B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8CCF16E" w14:textId="56180A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56FC33" w14:textId="2E1BA2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61874" w14:textId="77491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B4F181" w14:textId="7484E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A1DA20" w14:textId="676AE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39C5A1" w14:textId="162E4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5FA0AE" w14:textId="153DD0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A42255" w14:textId="28867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F39E7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915DE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A6F09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121E1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119CF78" w14:textId="504540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390A88" w14:textId="5FC84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55D861" w14:textId="31A159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5AB3F8" w14:textId="79E14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B6E372" w14:textId="11535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4068A6" w14:textId="7A8992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FB9926" w14:textId="26374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2F0F69" w14:textId="16C89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EE8BA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C6DC9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808B830" w14:textId="55700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8ED988" w14:textId="68334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3C3D48" w14:textId="4F651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07A4D5" w14:textId="2893A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4B69A1" w14:textId="7A879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200ED8" w14:textId="19C59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647A4" w14:textId="20CC6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F5729E1" w14:textId="1D00B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6F991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51265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3393578" w14:textId="0D34368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4C510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0BDCB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1FC8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4C62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7C74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958C8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3D1C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7234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6407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6DE5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06FF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9241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DC877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E469C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E34F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8028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B0BB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61C2F1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CC2D44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2485AF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CD6204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DA205C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113D560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7BC3D0F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33BC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5CB3D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10D951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11C99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C2101A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91B17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70B0F7" w14:textId="12E8692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141C87A" w14:textId="54EC8D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B4B482" w14:textId="0B8A72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67D9DF2" w14:textId="4C9C3C6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55CBE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949AB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A50B79B" w14:textId="39E1F28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5A090DE" w14:textId="62AAD8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E29381" w14:textId="0E6AB3D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418345" w14:textId="6E22ABA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73D616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07B3A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70B63D" w14:textId="5436362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90BFDE0" w14:textId="2F1238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C1771A9" w14:textId="0B3B790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7040D3" w14:textId="5FFE7F7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524A0E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9E8F8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8CD0B2" w14:textId="358A425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A2EE605" w14:textId="6980A0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43B5835" w14:textId="6F0429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B3D5FA" w14:textId="299B404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668F4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93C8F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348280F" w14:textId="2959261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2358E7B" w14:textId="3B8F13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BA7E603" w14:textId="3AEA48C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2FFF6C" w14:textId="21AF571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7680AC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094583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609D8C7" w14:textId="60937B4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2CE221B" w14:textId="4258063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8FF6185" w14:textId="1B650FD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4CDA86" w14:textId="71A57CF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D72C57E" w14:textId="77777777" w:rsidR="00944C3D" w:rsidRDefault="00944C3D" w:rsidP="00944C3D">
      <w:pPr>
        <w:rPr>
          <w:rFonts w:ascii="Arial" w:hAnsi="Arial"/>
          <w:b/>
        </w:rPr>
      </w:pPr>
    </w:p>
    <w:p w14:paraId="470F520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1F81EB4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1C9EB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A5865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C31F14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430198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F41FF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25805C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6BE8B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07040C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16477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64EA6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E8A6D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5E270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B0748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179D2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999EB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F953AE2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685520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24BD86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5E821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483E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2758CA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B00D3C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9C883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C6137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8A57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8621D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4CDE51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E5F9B7C" w14:textId="77777777" w:rsidTr="00503750">
        <w:tc>
          <w:tcPr>
            <w:tcW w:w="2835" w:type="dxa"/>
            <w:vAlign w:val="center"/>
          </w:tcPr>
          <w:p w14:paraId="09DA79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D861E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D48F9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3A544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64F75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16157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CB302E1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4DCD4D1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6DD178F" w14:textId="296AEA98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DDCDA6" w14:textId="3B7F22E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27272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15F8C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4F6D76A" w14:textId="1CBD2EA4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23C307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A8257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571A93B" w14:textId="51379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75FE25" w14:textId="1E486D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A3B6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A687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9779AE" w14:textId="0994C6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FDA6EB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FFDD3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7B86358" w14:textId="1A4361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C819FB" w14:textId="6BB94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99AB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54D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C6858A" w14:textId="45262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B5BE6C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DF970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55E6E90" w14:textId="4E5CFB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C478C2" w14:textId="5933F8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597A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BA7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EDA3E7" w14:textId="4C822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946E1F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356DF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26BA7058" w14:textId="4FEEC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74AFC4" w14:textId="678A23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87D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3DD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649998C" w14:textId="5D1AC2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8FBCC3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95162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22C18F7" w14:textId="4BB97D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C6A010" w14:textId="37FEC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F74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9CAF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FA1F4D" w14:textId="1B047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22DA4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4985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D8D4839" w14:textId="3617EA7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18A8F1" w14:textId="5FCFDB2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1617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96C7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60EAF8" w14:textId="00D813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B1B9EE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DAB8245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7B16B0F" w14:textId="0416EA03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0C64D7B3" w14:textId="77777777" w:rsidR="00944C3D" w:rsidRDefault="00944C3D" w:rsidP="00944C3D">
      <w:pPr>
        <w:rPr>
          <w:rFonts w:ascii="Arial" w:hAnsi="Arial"/>
          <w:b/>
        </w:rPr>
      </w:pPr>
    </w:p>
    <w:p w14:paraId="13B398D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6D6087B" w14:textId="77777777" w:rsidTr="00503750">
        <w:tc>
          <w:tcPr>
            <w:tcW w:w="2835" w:type="dxa"/>
            <w:vAlign w:val="center"/>
          </w:tcPr>
          <w:p w14:paraId="6BFA32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8719C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99AD3A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3B759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BE42E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6BC746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B82F70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6C1028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42EBE452" w14:textId="58ABD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A2E80A" w14:textId="58D37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ACC8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83C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896F63" w14:textId="4B4DC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7CC12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4C1E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546E5C8" w14:textId="4F1F04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EA09C9" w14:textId="69132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665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01CD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3795DB" w14:textId="27DE6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E2A69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70B0A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4D904B5D" w14:textId="36A19E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A8022C" w14:textId="49064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6822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0FFE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AB838E" w14:textId="7FEF8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01050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51DDE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5DC617B" w14:textId="757DA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946D8C" w14:textId="78AEBE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3B60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7FAF4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724655" w14:textId="61B5A0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85920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A2A57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257EC10F" w14:textId="4706CA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C113C0" w14:textId="02D1E5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1F622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61F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EEAD92" w14:textId="38E2AD3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3F13A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CE16E45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1A908FA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F5011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DCC88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621929A7" w14:textId="77777777" w:rsidTr="00503750">
        <w:trPr>
          <w:trHeight w:val="699"/>
        </w:trPr>
        <w:tc>
          <w:tcPr>
            <w:tcW w:w="3502" w:type="dxa"/>
            <w:vMerge/>
          </w:tcPr>
          <w:p w14:paraId="36E38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17FDA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0F92B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B0AFE2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A5FD3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4953A4F0" w14:textId="6EA2434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8EB6EE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3C8A0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FC4A3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5D20793" w14:textId="2A028793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57986F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4540FF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787FA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6A58112" w14:textId="5E8661DC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65560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F49C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28395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06A568CB" w14:textId="77777777" w:rsidTr="00503750">
        <w:trPr>
          <w:trHeight w:val="593"/>
        </w:trPr>
        <w:tc>
          <w:tcPr>
            <w:tcW w:w="3497" w:type="dxa"/>
          </w:tcPr>
          <w:p w14:paraId="682D0C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3757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D23EF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5438E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B1E3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D792D75" w14:textId="6E81F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D1BCC4" w14:textId="293294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81FCB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B278E5" w14:textId="1E3ED38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D4982C" w14:textId="23862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DEA58D" w14:textId="153E7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78BE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BC816DA" w14:textId="60FFD92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216908" w14:textId="413D4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C74ED2" w14:textId="28F49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1CAE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72E1C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F04FB01" w14:textId="5CEBE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1E2FCD" w14:textId="2C9E3A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81EF6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604FD4" w14:textId="43C09AA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EE3493E" w14:textId="3CE0D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7D7F1A" w14:textId="74D7A4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CA4F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8C9E58E" w14:textId="12B66A8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78800E" w14:textId="1F72DE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DD58282" w14:textId="79AC2B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2AA5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50AB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EC0364C" w14:textId="26FD6B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EFCA23" w14:textId="2A84B9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D9CE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F2870B0" w14:textId="5289A5E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77CC08" w14:textId="486C4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DB1C4F" w14:textId="2E6BA2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B54F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DD4E3FC" w14:textId="60817E1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B3B3DAB" w14:textId="330AE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AB9C487" w14:textId="038355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B1481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DAB4C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2FB25F23" w14:textId="6DE3E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F8891F" w14:textId="4F269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FFF47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926C444" w14:textId="4954186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44237E" w14:textId="0DCD2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127ADC" w14:textId="03985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421C1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D52F31E" w14:textId="1BC75AB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4596F9" w14:textId="5AC79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BD9677" w14:textId="6D9F65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3B5A92" w14:textId="77777777" w:rsidR="00944C3D" w:rsidRDefault="00944C3D" w:rsidP="00944C3D">
      <w:pPr>
        <w:rPr>
          <w:rFonts w:ascii="Arial" w:hAnsi="Arial"/>
          <w:b/>
        </w:rPr>
      </w:pPr>
    </w:p>
    <w:p w14:paraId="150E54D4" w14:textId="77777777" w:rsidR="00944C3D" w:rsidRDefault="00944C3D" w:rsidP="00944C3D">
      <w:pPr>
        <w:rPr>
          <w:rFonts w:ascii="Arial" w:hAnsi="Arial"/>
          <w:b/>
        </w:rPr>
      </w:pPr>
    </w:p>
    <w:p w14:paraId="61D90EEC" w14:textId="77777777" w:rsidR="00944C3D" w:rsidRDefault="00944C3D" w:rsidP="00944C3D">
      <w:pPr>
        <w:rPr>
          <w:rFonts w:ascii="Arial" w:hAnsi="Arial"/>
          <w:b/>
        </w:rPr>
      </w:pPr>
    </w:p>
    <w:p w14:paraId="5F1E5FA1" w14:textId="77777777" w:rsidR="00944C3D" w:rsidRDefault="00944C3D" w:rsidP="00944C3D">
      <w:pPr>
        <w:rPr>
          <w:rFonts w:ascii="Arial" w:hAnsi="Arial"/>
          <w:b/>
        </w:rPr>
      </w:pPr>
    </w:p>
    <w:p w14:paraId="2B4792E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582"/>
        <w:gridCol w:w="1179"/>
        <w:gridCol w:w="1197"/>
        <w:gridCol w:w="1167"/>
        <w:gridCol w:w="1528"/>
      </w:tblGrid>
      <w:tr w:rsidR="00944C3D" w:rsidRPr="00050529" w14:paraId="57125944" w14:textId="77777777" w:rsidTr="00503750">
        <w:tc>
          <w:tcPr>
            <w:tcW w:w="2622" w:type="dxa"/>
            <w:vAlign w:val="center"/>
          </w:tcPr>
          <w:p w14:paraId="73DBABF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D6018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A9288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29396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52FE5A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2EB02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CBDC2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6DC3E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A6746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F80790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5F768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140C67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AEE4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67DBA88" w14:textId="4AB61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069CF57" w14:textId="03758C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64437F0" w14:textId="138F2B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222C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DD3B82" w14:textId="74DCB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46F86D" w14:textId="77777777" w:rsidTr="00503750">
        <w:tc>
          <w:tcPr>
            <w:tcW w:w="2622" w:type="dxa"/>
            <w:vAlign w:val="center"/>
          </w:tcPr>
          <w:p w14:paraId="3D0A8D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8EB47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52B5E6B" w14:textId="1051E9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D22362" w14:textId="02D625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A451C0" w14:textId="1EDEA6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E10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3CDF15" w14:textId="263881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51E58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B55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F14A7BF" w14:textId="11080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740CC6" w14:textId="325A0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1ADF38" w14:textId="152B15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F25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3F3143" w14:textId="04049A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DA4BD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5E049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862814E" w14:textId="3EF26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6077303" w14:textId="3278BF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D426AA" w14:textId="7B6A75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DC02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673148" w14:textId="48118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DB1976" w14:textId="77777777" w:rsidTr="00503750">
        <w:tc>
          <w:tcPr>
            <w:tcW w:w="2622" w:type="dxa"/>
            <w:vAlign w:val="center"/>
          </w:tcPr>
          <w:p w14:paraId="589BF8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2975E51" w14:textId="65637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20968.05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0A4402" w14:textId="1A04D8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9980.04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DFE0DD" w14:textId="54392D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18426.43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C23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3DF48A" w14:textId="1010E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12521.66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430AC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F6CC1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A37BD76" w14:textId="7AE44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6C1D40" w14:textId="166193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AB01BB" w14:textId="06E08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6E48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ED14C8" w14:textId="7ABBC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54E253" w14:textId="77777777" w:rsidTr="00503750">
        <w:tc>
          <w:tcPr>
            <w:tcW w:w="2622" w:type="dxa"/>
            <w:vAlign w:val="center"/>
          </w:tcPr>
          <w:p w14:paraId="1A026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9F572A5" w14:textId="32D00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3C0474" w14:textId="190D34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8387D2" w14:textId="5FF9E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FE47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FD528F" w14:textId="707E83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389CB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E7B45F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3B85D53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8E1EC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1E2C964A" w14:textId="1B9E03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8E68BB" w14:textId="52BAF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548B3B" w14:textId="2FD32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76DF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17DCFD" w14:textId="6CA3C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D655D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85169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655FBD4" w14:textId="3CF15C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AAB9A0" w14:textId="1A93E0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9FFF26" w14:textId="20958C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0C2E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5AC222" w14:textId="382862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714B3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A8CC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DA768ED" w14:textId="7A1EA9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714421" w14:textId="357991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4FA5BD" w14:textId="48A00D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9638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FB9ADF" w14:textId="0ABD7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D46E1D" w14:textId="77777777" w:rsidTr="00503750">
        <w:tc>
          <w:tcPr>
            <w:tcW w:w="2622" w:type="dxa"/>
            <w:vAlign w:val="center"/>
          </w:tcPr>
          <w:p w14:paraId="055FF7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DAE124C" w14:textId="706F5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A00D503" w14:textId="2DD939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F8A10A" w14:textId="43827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946E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C0ADB2" w14:textId="57CA5C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4589FE" w14:textId="77777777" w:rsidTr="00503750">
        <w:tc>
          <w:tcPr>
            <w:tcW w:w="2622" w:type="dxa"/>
            <w:vAlign w:val="center"/>
          </w:tcPr>
          <w:p w14:paraId="229130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6F76E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D63F8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473A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AE12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FC8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BCEF24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CBB7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53D4F84" w14:textId="0A421EC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20968.05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C2075AF" w14:textId="57E6123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9980.04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4FA8A6" w14:textId="3B36D3E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18426.43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F05955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3EE474" w14:textId="4C16DDA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12521.66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D32951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8D9B3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5349580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6B89933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E1317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79B71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582A7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A61DE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FBCAE4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5FB5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7588C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760A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F7004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B40B9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0EA3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B94274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BDF2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2E55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6F99F7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E621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117F7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4542A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8714A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69FDC8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6DDB12E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AEC3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4743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1F615C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DC4D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8F96B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6694C1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8C74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9E10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7BE5AF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2FC15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6A19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956420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C579A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19D6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652D5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7722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D881D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8F8DE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B634B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B6304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4839C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1207B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3BF7F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7987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0AE66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534D9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4B46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4C1C7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EEBB9F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329B8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CF09D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FB8E4A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BCB28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3AF9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C9539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97E1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1A9AB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CAE7A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5FE73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B3B8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ECA67D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DAA91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9C705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8E338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15BF39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3CF85AD" w14:textId="77777777" w:rsidTr="00503750">
        <w:tc>
          <w:tcPr>
            <w:tcW w:w="2835" w:type="dxa"/>
            <w:vAlign w:val="center"/>
          </w:tcPr>
          <w:p w14:paraId="1F9E07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C8C29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818B4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6CFA5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70548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0C795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445498B" w14:textId="77777777" w:rsidTr="00503750">
        <w:tc>
          <w:tcPr>
            <w:tcW w:w="2835" w:type="dxa"/>
            <w:vAlign w:val="center"/>
          </w:tcPr>
          <w:p w14:paraId="7B4843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E47A179" w14:textId="71E03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0A689D" w14:textId="74A9F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5C17B7" w14:textId="2E2920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06A8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14BCA" w14:textId="19021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4E104E" w14:textId="77777777" w:rsidTr="00503750">
        <w:tc>
          <w:tcPr>
            <w:tcW w:w="2835" w:type="dxa"/>
            <w:vAlign w:val="center"/>
          </w:tcPr>
          <w:p w14:paraId="612326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C7872CF" w14:textId="7D4E6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D922C0" w14:textId="66539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16F864" w14:textId="2EA1F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43E9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65612E" w14:textId="5207D5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6F4E8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9D45E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329BB4C" w14:textId="13B9754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031586" w14:textId="5F84D72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5D7105" w14:textId="597F63A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C5C7A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8813E0" w14:textId="5948CCA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9F0CBB0" w14:textId="77777777" w:rsidTr="00503750">
        <w:tc>
          <w:tcPr>
            <w:tcW w:w="2835" w:type="dxa"/>
            <w:vAlign w:val="center"/>
          </w:tcPr>
          <w:p w14:paraId="1924FF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B7D706A" w14:textId="7BF366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4E74BD" w14:textId="194733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E15586" w14:textId="5FB318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9AA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18F80D" w14:textId="66880D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ECDA7D" w14:textId="77777777" w:rsidTr="00503750">
        <w:tc>
          <w:tcPr>
            <w:tcW w:w="2835" w:type="dxa"/>
            <w:vAlign w:val="center"/>
          </w:tcPr>
          <w:p w14:paraId="45C2E4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0D4FE3C" w14:textId="5103C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2A2F18" w14:textId="3C1142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5D89C0" w14:textId="7674FD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A89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F5272D" w14:textId="3A6FD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A5F361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986D1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42EE18F" w14:textId="15FD67B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8FFA9A" w14:textId="6911E0D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8D9CA4" w14:textId="7104034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BF30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AE880C" w14:textId="2DB1AF2B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85421E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4A767A7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E46450F" w14:textId="7FDC66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D43202" w14:textId="74C7C2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8F3D3B" w14:textId="5B46F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2CFD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0E23EF" w14:textId="0D5A3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465EE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0B2996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944A679" w14:textId="77777777" w:rsidTr="00503750">
        <w:tc>
          <w:tcPr>
            <w:tcW w:w="2552" w:type="dxa"/>
            <w:shd w:val="clear" w:color="auto" w:fill="auto"/>
            <w:vAlign w:val="center"/>
          </w:tcPr>
          <w:p w14:paraId="5EB30E8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64242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6F03B3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91D7D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528F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D6E18E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9B367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2A954D0" w14:textId="62CE7F7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5278BB9" w14:textId="2F049B6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9282215" w14:textId="0EE234F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3B04C5B" w14:textId="471F5A1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74C56B6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3BE01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41E776" w14:textId="1B995C6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A596817" w14:textId="45DC67E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2FB2C7A" w14:textId="52F0943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8E5E9EE" w14:textId="19830AD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36A7494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AB2F55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217D64E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E7C09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078201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598D34F" w14:textId="77777777" w:rsidTr="00503750">
        <w:tc>
          <w:tcPr>
            <w:tcW w:w="4395" w:type="dxa"/>
            <w:vMerge/>
          </w:tcPr>
          <w:p w14:paraId="6293BA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86C1A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6430E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FD4A19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2EF3A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E946DA1" w14:textId="2AE17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F3E9B3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7885AD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B48AC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E08A188" w14:textId="28B4C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29B81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C4F459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510E5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4436C6C" w14:textId="2D13771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A364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3C0F1DB" w14:textId="77777777" w:rsidTr="00503750">
        <w:tc>
          <w:tcPr>
            <w:tcW w:w="4395" w:type="dxa"/>
            <w:vAlign w:val="center"/>
          </w:tcPr>
          <w:p w14:paraId="382D95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47DECB9E" w14:textId="307A07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3650A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A2C1B7A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C0B3A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5D2CEFA" w14:textId="0DC293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5B21C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A562EB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926C9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0168798" w14:textId="219F61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5C98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9D84F38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74C2C1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043DB2D" w14:textId="7451B411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26037.00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3C14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A63DD8E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4374BA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754A4807" w14:textId="77777777" w:rsidTr="00503750">
        <w:tc>
          <w:tcPr>
            <w:tcW w:w="4395" w:type="dxa"/>
            <w:vAlign w:val="center"/>
          </w:tcPr>
          <w:p w14:paraId="585D3E6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C30946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EB9B46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AB725F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3DBA1D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8057D7C" w14:textId="7E3E46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5ABCBD2" w14:textId="0340928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5A43C26C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F380C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644F3A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E7ADB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50A9AE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4868B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8B272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0D84C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9257FE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2E53B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F32188E" w14:textId="258881B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FE4D754" w14:textId="3357715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DCBF98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EA827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2400DD0E" w14:textId="4F0C97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2D1D5B" w14:textId="343FBB4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530CF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C97BC9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2A378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C74FB04" w14:textId="77777777" w:rsidTr="00503750">
        <w:tc>
          <w:tcPr>
            <w:tcW w:w="1843" w:type="dxa"/>
            <w:vAlign w:val="center"/>
          </w:tcPr>
          <w:p w14:paraId="42A0437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194983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449799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01CA71D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E7F2D9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004A8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DBFA6F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76EA507" w14:textId="77777777" w:rsidTr="00503750">
        <w:tc>
          <w:tcPr>
            <w:tcW w:w="1843" w:type="dxa"/>
            <w:vAlign w:val="center"/>
          </w:tcPr>
          <w:p w14:paraId="3ECEB3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1AC44B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8EA7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C96D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72CB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E4DF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4FF4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A11D27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7ABDC7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D9B37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B4522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C055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940D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CD8B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5C1E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CF14938" w14:textId="77777777" w:rsidTr="00503750">
        <w:tc>
          <w:tcPr>
            <w:tcW w:w="1843" w:type="dxa"/>
            <w:vAlign w:val="center"/>
          </w:tcPr>
          <w:p w14:paraId="58C36C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C238B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BD01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E51C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7DCC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C2633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8A191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020B56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F92B6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A656A1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FA4F0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B290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5C063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67F4B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E236D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DF68CD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1DD4BD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1B3AC9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F0A76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53A52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6F4085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EFA68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6D53F9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6867C1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053194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48E5937E" w14:textId="77777777" w:rsidTr="00503750">
        <w:trPr>
          <w:trHeight w:val="664"/>
        </w:trPr>
        <w:tc>
          <w:tcPr>
            <w:tcW w:w="3372" w:type="dxa"/>
          </w:tcPr>
          <w:p w14:paraId="3EFCB4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FA442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B8999F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EDA94B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A582A0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35145E8" w14:textId="356DF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F39652" w14:textId="7146B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6956A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2890568" w14:textId="3D090AB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DA12C17" w14:textId="58E38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2548DF" w14:textId="76382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A0C49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2EDF25" w14:textId="679F8DD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338666" w14:textId="7D7402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B7FE39" w14:textId="475D0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345834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FA3E1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D0FC2BF" w14:textId="39288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AEF6F8" w14:textId="70D7D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CC9435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CCA05F3" w14:textId="01DB795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D52F5E1" w14:textId="3310C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AF5E81" w14:textId="11B9F7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83B40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30286D11" w14:textId="189B616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9ECFB92" w14:textId="67568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7BD413" w14:textId="65A74C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79EED5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70469FE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300EB132" w14:textId="77777777" w:rsidTr="00503750">
        <w:tc>
          <w:tcPr>
            <w:tcW w:w="2835" w:type="dxa"/>
            <w:vAlign w:val="center"/>
          </w:tcPr>
          <w:p w14:paraId="3F62F60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284A8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642424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6F53B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8EE7BC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C323068" w14:textId="77777777" w:rsidTr="00503750">
        <w:tc>
          <w:tcPr>
            <w:tcW w:w="2835" w:type="dxa"/>
          </w:tcPr>
          <w:p w14:paraId="3EB09E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8B7148C" w14:textId="3EBFCC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9C0764" w14:textId="5A4E0B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45A92" w14:textId="21A869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A38BAC" w14:textId="5A383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EC88A6F" w14:textId="77777777" w:rsidTr="00503750">
        <w:tc>
          <w:tcPr>
            <w:tcW w:w="2835" w:type="dxa"/>
          </w:tcPr>
          <w:p w14:paraId="0C77E7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EF2BB1C" w14:textId="752E0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011E73" w14:textId="3846A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2FA1697" w14:textId="48F769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417F96" w14:textId="7FFDF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D0FE4D" w14:textId="77777777" w:rsidTr="00503750">
        <w:tc>
          <w:tcPr>
            <w:tcW w:w="2835" w:type="dxa"/>
          </w:tcPr>
          <w:p w14:paraId="1E73C89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AE279CE" w14:textId="16CE22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67BBD6" w14:textId="409704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9DDF14" w14:textId="58B98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83D00A" w14:textId="731D7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B812E9" w14:textId="77777777" w:rsidTr="00503750">
        <w:tc>
          <w:tcPr>
            <w:tcW w:w="2835" w:type="dxa"/>
            <w:vAlign w:val="center"/>
          </w:tcPr>
          <w:p w14:paraId="21B8B4C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45FB0F5A" w14:textId="01E4F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88D539" w14:textId="29A43F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68CA44" w14:textId="4BCB7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247562" w14:textId="3C90A5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25AEBB" w14:textId="77777777" w:rsidTr="00503750">
        <w:tc>
          <w:tcPr>
            <w:tcW w:w="2835" w:type="dxa"/>
            <w:vAlign w:val="center"/>
          </w:tcPr>
          <w:p w14:paraId="2BBA341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16DEA3E" w14:textId="2F386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0C01EB9" w14:textId="1C6A2A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675CA6" w14:textId="4A136E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5A240B" w14:textId="00D58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8786D5" w14:textId="77777777" w:rsidTr="00503750">
        <w:tc>
          <w:tcPr>
            <w:tcW w:w="2835" w:type="dxa"/>
          </w:tcPr>
          <w:p w14:paraId="2AAD3B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2E31CB8" w14:textId="66E758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DD1A771" w14:textId="44347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1189C5" w14:textId="1F644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EDF1DCF" w14:textId="759727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7BF6FF" w14:textId="77777777" w:rsidTr="00503750">
        <w:tc>
          <w:tcPr>
            <w:tcW w:w="2835" w:type="dxa"/>
          </w:tcPr>
          <w:p w14:paraId="7A4C844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647C5F87" w14:textId="31003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69AB11" w14:textId="607A96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D469AA" w14:textId="1A06C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E68B54" w14:textId="5D34C8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F2E7E2" w14:textId="77777777" w:rsidTr="00503750">
        <w:tc>
          <w:tcPr>
            <w:tcW w:w="2835" w:type="dxa"/>
          </w:tcPr>
          <w:p w14:paraId="62BF7A8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6CCDB2B" w14:textId="37E928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C00F50F" w14:textId="2FDC4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C624A1" w14:textId="66354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B7808B5" w14:textId="121DA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B6CB1A" w14:textId="77777777" w:rsidR="00944C3D" w:rsidRDefault="00944C3D" w:rsidP="00944C3D">
      <w:pPr>
        <w:rPr>
          <w:rFonts w:ascii="Arial" w:hAnsi="Arial"/>
          <w:b/>
        </w:rPr>
      </w:pPr>
    </w:p>
    <w:p w14:paraId="029A83FC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A1EE75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CC5FE5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2BC08E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2ADA1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A172F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68B53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E237EDC" w14:textId="77777777" w:rsidTr="00503750">
        <w:trPr>
          <w:trHeight w:val="443"/>
        </w:trPr>
        <w:tc>
          <w:tcPr>
            <w:tcW w:w="2560" w:type="dxa"/>
          </w:tcPr>
          <w:p w14:paraId="4E9EACD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8593D3F" w14:textId="789DC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28F79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5432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D3AA6F2" w14:textId="7CB62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C5C57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2C69BC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8541E87" w14:textId="35102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E240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6707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35317D2" w14:textId="2E8C1D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8F1C8F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F35D2A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EDE473F" w14:textId="3427B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06037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6305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7C54904" w14:textId="31ABC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B88253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0B4768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D7A11D7" w14:textId="7387B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F0B4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FEA5F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D5F6527" w14:textId="75CB0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6C9F6A" w14:textId="77777777" w:rsidR="00944C3D" w:rsidRDefault="00944C3D" w:rsidP="00944C3D">
      <w:pPr>
        <w:rPr>
          <w:rFonts w:ascii="Arial" w:hAnsi="Arial"/>
          <w:b/>
        </w:rPr>
      </w:pPr>
    </w:p>
    <w:p w14:paraId="362C89B0" w14:textId="77777777" w:rsidR="00944C3D" w:rsidRDefault="00944C3D" w:rsidP="00944C3D">
      <w:pPr>
        <w:rPr>
          <w:rFonts w:ascii="Arial" w:hAnsi="Arial"/>
          <w:b/>
        </w:rPr>
      </w:pPr>
    </w:p>
    <w:p w14:paraId="65AAF92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B2553A9" w14:textId="77777777" w:rsidR="00944C3D" w:rsidRDefault="00944C3D" w:rsidP="00944C3D">
      <w:pPr>
        <w:rPr>
          <w:rFonts w:ascii="Arial" w:hAnsi="Arial"/>
          <w:b/>
        </w:rPr>
      </w:pPr>
    </w:p>
    <w:p w14:paraId="12077C5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16EEE7F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4392E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0B707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9D310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1F5FB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7C082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F511A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5775C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7B43B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1A884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8E13E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41659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67AF89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BE0FB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11F1B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17592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69F26B9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9D62B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E2EDF9D" w14:textId="77777777" w:rsidTr="00503750">
        <w:trPr>
          <w:trHeight w:val="677"/>
        </w:trPr>
        <w:tc>
          <w:tcPr>
            <w:tcW w:w="3358" w:type="dxa"/>
          </w:tcPr>
          <w:p w14:paraId="5AE018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20CB4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C8465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0EAC8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7455D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B0FC5D2" w14:textId="2FDCFB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724B3B2" w14:textId="275CA8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2D56F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BFD6A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3DB02C4" w14:textId="47594D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05E4F4" w14:textId="04E9A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72B3F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36EBC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A31ACB3" w14:textId="184D71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EBB09C6" w14:textId="67EC74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C15C5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36FE0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60673CA" w14:textId="07A45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94DBCF" w14:textId="19BB2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7E9FC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A00E5D3" w14:textId="36A4CCF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F7DB687" w14:textId="0A7CE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D041F1" w14:textId="57FEC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5F906E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8C47E58" w14:textId="4314558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52FC2C5" w14:textId="4D5776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4FE05F" w14:textId="1474D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347F5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106DD7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51D591C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F6BE1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8C6E8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68284A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945EC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A99BA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6F86C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82884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55F41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C95834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B91FD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AAC3C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EDAD29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BCD34A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A6AEAE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2C264C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96B34C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6A0FD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9248E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A87739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DEE8FE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0D3F7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ED660F2" w14:textId="712AD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151E5ED" w14:textId="0C2FC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C4806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5413BD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144D57E5" w14:textId="1C36B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3198EC" w14:textId="2FF3D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DA947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87FEE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EFFBFB1" w14:textId="003D09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69BF3F" w14:textId="4DC79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46763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77ED5D3" w14:textId="1B75BE2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DDE0C3" w14:textId="5BD01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045BE6" w14:textId="0CD96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AE5BB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A314EBB" w14:textId="0A37A4D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0A62B5C" w14:textId="16D2B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DA3EF7" w14:textId="0070C1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00D74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350161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B05B8D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26B38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6544AE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ACAA4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4BAC8D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59193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CDD5588" w14:textId="273B0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273220" w14:textId="047C0C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66876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CB8E5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C40E5ED" w14:textId="2F0D1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0C1AF16" w14:textId="20CD1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907BF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646A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852ED6C" w14:textId="4DFCA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6B39AE" w14:textId="0DF0E7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9076D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DF16017" w14:textId="7D18A7A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00041A1" w14:textId="6D5DF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E266D9" w14:textId="303DC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34F59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D2CC2A5" w14:textId="2582983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933FCEB" w14:textId="19B9C9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A7AC06D" w14:textId="44A0FC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BE22C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D4826D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3EBCAA2" w14:textId="77777777" w:rsidTr="00503750">
        <w:tc>
          <w:tcPr>
            <w:tcW w:w="3686" w:type="dxa"/>
            <w:vAlign w:val="center"/>
          </w:tcPr>
          <w:p w14:paraId="540719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F66D5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71B0DC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72BCD29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7C965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44F24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B25C3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72CD5C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0E7A4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9DAA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89069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B8992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E1211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63B1B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491C8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0AA89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FD9036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363644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EF1CC6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3B12FC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EF3CC6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E5434A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F749B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787C7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5584E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9F633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52F6219" w14:textId="5714CA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5D32C40" w14:textId="1E454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6E7704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8D8F3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614980A" w14:textId="66CC9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F195F6B" w14:textId="00E3A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8A526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7D8CA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2ED5398" w14:textId="31339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ACA6DE" w14:textId="519FC1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78675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887617" w14:textId="2D90DE9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2271211" w14:textId="59076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FECFB7B" w14:textId="056BB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883A89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3213D4A" w14:textId="76DD4F5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D38FAB4" w14:textId="6D285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DF6A0EA" w14:textId="06C9B5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A3A963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4A1FDA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58D77CA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54E172C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39651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7E7DB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71603D3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7FCF4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E2DE2BC" w14:textId="57CDEA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F50CB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418FE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DDFFCE1" w14:textId="2F8B6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8FBF1D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7F5C5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AA7F8AD" w14:textId="0BEDC7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7248F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47AB6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2B83911" w14:textId="2D244B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8AEEF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B654A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57F545FD" w14:textId="57FF3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AF0A5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7FEAE2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706C1D5A" w14:textId="32EF37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C2BB2C0" w14:textId="77777777" w:rsidR="00944C3D" w:rsidRDefault="00944C3D" w:rsidP="00944C3D">
      <w:pPr>
        <w:rPr>
          <w:sz w:val="22"/>
          <w:szCs w:val="22"/>
        </w:rPr>
      </w:pPr>
    </w:p>
    <w:p w14:paraId="537523D3" w14:textId="77777777" w:rsidR="00944C3D" w:rsidRDefault="00944C3D" w:rsidP="00944C3D">
      <w:pPr>
        <w:rPr>
          <w:sz w:val="22"/>
          <w:szCs w:val="22"/>
        </w:rPr>
      </w:pPr>
    </w:p>
    <w:p w14:paraId="4FEC38B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448568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62CBD5B" w14:textId="4C35276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0D69220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4A40F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CAA9A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E85E8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7013235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8800A4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3175BC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22993A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2AA5277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293FDC7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1F94727" w14:textId="15CD8B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32B640F" w14:textId="6FD85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8C5FFE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B2A6FD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611E91E" w14:textId="1C2EB6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8290589" w14:textId="22FF3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A6D73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EF653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AFD6D61" w14:textId="41DB7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759FF60" w14:textId="0A9AE1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F4836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59C6FC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D7890E9" w14:textId="5493A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55C2B44" w14:textId="17055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5D6F5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E61EC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DCDBFAA" w14:textId="20537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93EAC1B" w14:textId="27CD0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73D00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F85F776" w14:textId="7FEC88F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1733805" w14:textId="5E124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C38DC9B" w14:textId="7940F1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7BB3E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02011682" w14:textId="685A182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EC92AE7" w14:textId="1CCF1D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67FCA2C" w14:textId="1F7AFF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B18E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B16F1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CB02024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F00C06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AE29FB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315F6F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2302C5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BCE110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B70CF99" w14:textId="0339A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D92368" w14:textId="47837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8DA935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D20E99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2AEB28E" w14:textId="7D800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304C3DB" w14:textId="0DBE7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3A3F9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452F79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4DF0981F" w14:textId="286914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08AF4F" w14:textId="205E5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0561C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FA57DA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AD28A06" w14:textId="11EB4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A05C28D" w14:textId="5E6A77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6A1AE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B85F9B8" w14:textId="00FC9BC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DC9F88A" w14:textId="417ABB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5080CE" w14:textId="4C375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38C318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897E9DC" w14:textId="2B28189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6F38F1C" w14:textId="0EC2D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C61E7A" w14:textId="4DAA2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CAC2B0E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4549742" w14:textId="6A1C216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C3B6D96" w14:textId="6D1916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EE7C638" w14:textId="76A70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0E6B86" w:rsidRPr="000067C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3FCBA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92BC7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555FD6C" w14:textId="34676E9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EE7F5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BA2F0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8AA6E16" w14:textId="7F0A65D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D4E46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FAC22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4F72170" w14:textId="4CF16C9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7CACCC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1F01A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902EB4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105C759A" w14:textId="77777777" w:rsidR="00944C3D" w:rsidRPr="003607F0" w:rsidRDefault="00944C3D" w:rsidP="00944C3D"/>
    <w:p w14:paraId="46184FFD" w14:textId="77777777" w:rsidR="00F47675" w:rsidRPr="00944C3D" w:rsidRDefault="00F47675" w:rsidP="00944C3D"/>
    <w:sectPr w:rsidR="00F47675" w:rsidRPr="00944C3D" w:rsidSect="00CC2D44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9B5F9" w14:textId="77777777" w:rsidR="00CC2D44" w:rsidRDefault="00CC2D44">
      <w:r>
        <w:separator/>
      </w:r>
    </w:p>
  </w:endnote>
  <w:endnote w:type="continuationSeparator" w:id="0">
    <w:p w14:paraId="62349965" w14:textId="77777777" w:rsidR="00CC2D44" w:rsidRDefault="00CC2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AFA9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3DBB66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86DF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1F5454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D677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6876FC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44139" w14:textId="77777777" w:rsidR="00CC2D44" w:rsidRDefault="00CC2D44">
      <w:r>
        <w:separator/>
      </w:r>
    </w:p>
  </w:footnote>
  <w:footnote w:type="continuationSeparator" w:id="0">
    <w:p w14:paraId="24D887DA" w14:textId="77777777" w:rsidR="00CC2D44" w:rsidRDefault="00CC2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268074">
    <w:abstractNumId w:val="13"/>
  </w:num>
  <w:num w:numId="2" w16cid:durableId="136921687">
    <w:abstractNumId w:val="17"/>
  </w:num>
  <w:num w:numId="3" w16cid:durableId="828908583">
    <w:abstractNumId w:val="8"/>
  </w:num>
  <w:num w:numId="4" w16cid:durableId="13506384">
    <w:abstractNumId w:val="7"/>
  </w:num>
  <w:num w:numId="5" w16cid:durableId="55681881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555375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5072804">
    <w:abstractNumId w:val="20"/>
  </w:num>
  <w:num w:numId="8" w16cid:durableId="574314490">
    <w:abstractNumId w:val="10"/>
  </w:num>
  <w:num w:numId="9" w16cid:durableId="1678115997">
    <w:abstractNumId w:val="0"/>
  </w:num>
  <w:num w:numId="10" w16cid:durableId="545684566">
    <w:abstractNumId w:val="19"/>
  </w:num>
  <w:num w:numId="11" w16cid:durableId="674380044">
    <w:abstractNumId w:val="6"/>
  </w:num>
  <w:num w:numId="12" w16cid:durableId="272909587">
    <w:abstractNumId w:val="9"/>
  </w:num>
  <w:num w:numId="13" w16cid:durableId="1638756671">
    <w:abstractNumId w:val="12"/>
  </w:num>
  <w:num w:numId="14" w16cid:durableId="1549758924">
    <w:abstractNumId w:val="15"/>
  </w:num>
  <w:num w:numId="15" w16cid:durableId="850141639">
    <w:abstractNumId w:val="14"/>
  </w:num>
  <w:num w:numId="16" w16cid:durableId="152767326">
    <w:abstractNumId w:val="2"/>
  </w:num>
  <w:num w:numId="17" w16cid:durableId="480315875">
    <w:abstractNumId w:val="4"/>
  </w:num>
  <w:num w:numId="18" w16cid:durableId="1860468551">
    <w:abstractNumId w:val="11"/>
  </w:num>
  <w:num w:numId="19" w16cid:durableId="13697269">
    <w:abstractNumId w:val="5"/>
  </w:num>
  <w:num w:numId="20" w16cid:durableId="1088962498">
    <w:abstractNumId w:val="18"/>
  </w:num>
  <w:num w:numId="21" w16cid:durableId="192468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16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8569328.doc"/>
    <w:docVar w:name="arg5" w:val="4"/>
  </w:docVars>
  <w:rsids>
    <w:rsidRoot w:val="000E6B86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E6B86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2D44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6D57A"/>
  <w15:docId w15:val="{91C71D67-F1B5-4D3C-8237-CA7642C2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5337</Words>
  <Characters>30425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2024-03-19T09:32:00Z</dcterms:created>
  <dcterms:modified xsi:type="dcterms:W3CDTF">2024-03-19T09:34:00Z</dcterms:modified>
</cp:coreProperties>
</file>