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8B1E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C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C0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68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8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33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7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8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8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D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8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6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3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EF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E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7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C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D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26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1F87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40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A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30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AF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46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A9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48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BA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3D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98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C0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E4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A0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44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3D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20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D6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35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BC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0F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F2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09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8D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47A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9E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65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C2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94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9C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0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A6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90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89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E34AB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3B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7F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2E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7D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2E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4D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0B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8B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D4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2F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19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6A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02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7F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C4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5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F6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5C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16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5BF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CF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35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53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38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6AD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CD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BD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E1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01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58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F0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A4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9A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C7D8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99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C2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1B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F02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81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3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134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3A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A2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64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77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24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30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03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0E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3A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7B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51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28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97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E2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B4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08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67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F6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EC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FB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37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2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00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6C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EF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DF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2CC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EE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E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0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2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B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7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2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C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0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7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3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E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7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60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9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0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AC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3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6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4D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3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3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C0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43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0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8D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E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C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C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9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28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C5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BB3B8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4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0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9A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5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E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A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37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7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7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5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D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57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AE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1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E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F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17C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378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6C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F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1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F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6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7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7B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575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CB9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0A5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F6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78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E2E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AC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842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1C9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9A9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44C76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0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47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4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89B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B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B5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5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1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0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D4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6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5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2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E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E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A9C66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A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A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1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B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C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E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F8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5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8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38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D5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9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89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97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4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A5D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BC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94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B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8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3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F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12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A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3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A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9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4039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5F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A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F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7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83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41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4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9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6E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6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F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F3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1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4F0D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8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C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A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9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9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5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22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6D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88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6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43DEE" w14:textId="17589A0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7E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145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2F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E7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895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7D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BF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3E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DF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B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3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B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2F7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6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6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8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4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29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FBD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1E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6F2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7D9E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DC17BD9" wp14:editId="72B8ECA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10F5A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C17BD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510F5A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1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01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5D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17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E5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F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D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2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9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12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5D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A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6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8B052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7AF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BBF6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18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B5AAA31" wp14:editId="203FDB3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3ED0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5AAA3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963ED0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CC99669" wp14:editId="6C9C144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EA24B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C9966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DEA24B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2FBB4" wp14:editId="653EF17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3598E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2FBB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83598E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AC18013" wp14:editId="2C5B34B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56A43" w14:textId="4903A779" w:rsidR="000B647F" w:rsidRDefault="00000000" w:rsidP="00944C3D">
                                  <w:fldSimple w:instr=" MERGEFIELD  aDMOD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1801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F456A43" w14:textId="4903A779" w:rsidR="000B647F" w:rsidRDefault="00000000" w:rsidP="00944C3D">
                            <w:fldSimple w:instr=" MERGEFIELD  aDMOD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2013155" wp14:editId="42CE6B3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7A44F" w14:textId="0FC74BD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01315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DC7A44F" w14:textId="0FC74BD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3F3CE96" wp14:editId="3B490D6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0CDCDD" w14:textId="1E5E925B" w:rsidR="000B647F" w:rsidRDefault="00000000" w:rsidP="00944C3D">
                                  <w:fldSimple w:instr=" MERGEFIELD  aDRD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F3CE9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10CDCDD" w14:textId="1E5E925B" w:rsidR="000B647F" w:rsidRDefault="00000000" w:rsidP="00944C3D">
                            <w:fldSimple w:instr=" MERGEFIELD  aDRD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C944278" wp14:editId="5EC6E0D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19047" w14:textId="16B17363" w:rsidR="000B647F" w:rsidRDefault="00000000" w:rsidP="00944C3D">
                                  <w:fldSimple w:instr=" MERGEFIELD  aDMD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94427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DA19047" w14:textId="16B17363" w:rsidR="000B647F" w:rsidRDefault="00000000" w:rsidP="00944C3D">
                            <w:fldSimple w:instr=" MERGEFIELD  aDMD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18ADD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D116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6845A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EAB8912" wp14:editId="65B6348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31D7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B891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C231D7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A0A19B4" wp14:editId="1088CF2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5A5F3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0A19B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D5A5F3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7EFC6D" wp14:editId="01A6E0D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BCE7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7EFC6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82BCE7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A0BE8F9" wp14:editId="35F58EF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3BBCC7" w14:textId="374DEC89" w:rsidR="000B647F" w:rsidRDefault="00000000" w:rsidP="00944C3D">
                                  <w:fldSimple w:instr=" MERGEFIELD  aDRDO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0BE8F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C3BBCC7" w14:textId="374DEC89" w:rsidR="000B647F" w:rsidRDefault="00000000" w:rsidP="00944C3D">
                            <w:fldSimple w:instr=" MERGEFIELD  aDRDO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87B994A" wp14:editId="28B47EC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ADBA77" w14:textId="5E6FA9FD" w:rsidR="000B647F" w:rsidRDefault="00000000" w:rsidP="00944C3D">
                                  <w:fldSimple w:instr=" MERGEFIELD  aDMD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7B994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5ADBA77" w14:textId="5E6FA9FD" w:rsidR="000B647F" w:rsidRDefault="00000000" w:rsidP="00944C3D">
                            <w:fldSimple w:instr=" MERGEFIELD  aDMD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F6F87E8" wp14:editId="64BDA84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946DF0" w14:textId="32101227" w:rsidR="000B647F" w:rsidRDefault="00000000" w:rsidP="00944C3D">
                                  <w:fldSimple w:instr=" MERGEFIELD  aDROD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6F87E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2946DF0" w14:textId="32101227" w:rsidR="000B647F" w:rsidRDefault="00000000" w:rsidP="00944C3D">
                            <w:fldSimple w:instr=" MERGEFIELD  aDROD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AEE3D5B" wp14:editId="00B4AC6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83F51" w14:textId="2F3224FC" w:rsidR="000B647F" w:rsidRDefault="00000000" w:rsidP="00944C3D">
                                  <w:fldSimple w:instr=" MERGEFIELD  aDMOD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EE3D5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E783F51" w14:textId="2F3224FC" w:rsidR="000B647F" w:rsidRDefault="00000000" w:rsidP="00944C3D">
                            <w:fldSimple w:instr=" MERGEFIELD  aDMOD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44F82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F1AE6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71F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6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EF3A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2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0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0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3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8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3A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6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C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F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FC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5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2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2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4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4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F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49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D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DB6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7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296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939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F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54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35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8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F4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54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6F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4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4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C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1B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A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A2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5F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0DD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8D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38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F3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2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C1D1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4E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F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6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0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8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8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8A9C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2A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0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6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5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BC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3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E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2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4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1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D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8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F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9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38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E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E82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E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D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7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6B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9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C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F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D42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B5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6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8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A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4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0B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96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1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4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8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33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3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F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6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2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6B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B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A2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F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7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D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4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F2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4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714D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3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4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0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0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BA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B1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C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0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4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2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B9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DE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E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8F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67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1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D71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16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3E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98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92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FB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3E4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B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2D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1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3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5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8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8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9E0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C7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80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4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6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9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A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D3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2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D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F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77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53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5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D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7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6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A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E8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DBB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A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34B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E8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F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66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D58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6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E474EFA" wp14:editId="00AD98F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BA2F8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474EF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8BA2F8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D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69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D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2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A7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0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B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4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ED1763D" wp14:editId="64B1B6B9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0E662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D1763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50E662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B3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0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F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6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1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0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B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D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D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B5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8D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6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6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7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2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1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2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3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E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8976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54C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6612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F13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CF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0BBB984" wp14:editId="0CC8BC6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C2D8E" w14:textId="7E1092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36126136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BBB98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A3C2D8E" w14:textId="7E1092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36126136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7E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BA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F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C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F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7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4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F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BF128F2" wp14:editId="3DBC77B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08AE9" w14:textId="022523D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2021554623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F128F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2208AE9" w14:textId="022523D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2021554623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6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F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D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90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B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6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8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4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1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50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42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E6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7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8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EBB1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8521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59D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1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01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7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0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F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4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2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D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F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8A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C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8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9155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6F2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891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4ABE32" wp14:editId="086F358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1E8E3D" w14:textId="5CD1B2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č.1147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ABE3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01E8E3D" w14:textId="5CD1B2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č.1147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6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14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6A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9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C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07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F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4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1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18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0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B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C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1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66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4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7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E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7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9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8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3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1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9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6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E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A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48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13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A8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9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B7F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8341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F860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C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6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0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E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4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B0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3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8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E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FC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5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0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11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3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0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74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59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C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20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3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3829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1DC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D65E3E0" wp14:editId="38E3D2B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5E5A87" w14:textId="04D173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65E3E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B5E5A87" w14:textId="04D173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D30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9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A1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1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B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2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FF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5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4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9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D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1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D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9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716C873" wp14:editId="6014B46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29D5D1" w14:textId="2A6D65C8" w:rsidR="000B647F" w:rsidRDefault="00000000" w:rsidP="00944C3D">
                                  <w:fldSimple w:instr=" MERGEFIELD  aSUB_ULICA_CISLO  \* MERGEFORMAT ">
                                    <w:r w:rsidR="000E6B86" w:rsidRPr="000E6B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48,50/1147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16C87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E29D5D1" w14:textId="2A6D65C8" w:rsidR="000B647F" w:rsidRDefault="00000000" w:rsidP="00944C3D">
                            <w:fldSimple w:instr=" MERGEFIELD  aSUB_ULICA_CISLO  \* MERGEFORMAT ">
                              <w:r w:rsidR="000E6B86" w:rsidRPr="000E6B86">
                                <w:rPr>
                                  <w:rFonts w:ascii="Arial" w:hAnsi="Arial" w:cs="Arial"/>
                                  <w:noProof/>
                                </w:rPr>
                                <w:t>48,50/1147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2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A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C6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A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A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1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5B4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67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77C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51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3FCB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755C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55997FB" wp14:editId="292833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65C8A" w14:textId="78775C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5997F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DC65C8A" w14:textId="78775C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47D6C0" wp14:editId="0D06344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05DE57" w14:textId="44F4791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7D6C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805DE57" w14:textId="44F4791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63C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492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6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D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BEA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508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21162C9" wp14:editId="300799A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32242" w14:textId="2FA26A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162C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932242" w14:textId="2FA26A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B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C97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7F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94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FC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F73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6C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9B7A0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4A84D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9F67D4" wp14:editId="345EEBA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19CA3D" w14:textId="546477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9F67D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A19CA3D" w14:textId="546477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BF5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D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40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7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0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9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0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0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8D3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F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6CB5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7C8A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7DA52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8837C59" wp14:editId="274646E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25C870" w14:textId="33DECA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E6B86" w:rsidRPr="000067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837C5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225C870" w14:textId="33DECA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E6B86" w:rsidRPr="000067C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AA37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18CD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7E8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74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4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7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E9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A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D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B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3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7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E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D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71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C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3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F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7E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3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51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1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0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F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41D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4FB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A05337" w14:textId="309571F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E6B86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A55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644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46C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4B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D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FB1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E70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AC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65C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1C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2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D3B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8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E67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37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EB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1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32F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51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2E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9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3261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E7C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0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9B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A3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D9D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4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A79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E24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BED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D4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83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53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7C9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C47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359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511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0B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677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33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823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C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72F9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98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0D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E6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4B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34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3A8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0E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C205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E28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3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70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E33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E4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03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6A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B6F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3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00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2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D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E5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F147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60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A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CC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5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E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5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B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0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16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D4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6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66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5A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EC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1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D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5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E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1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52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B36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98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05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54A059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3C55596" w14:textId="77777777" w:rsidR="00944C3D" w:rsidRDefault="00944C3D" w:rsidP="00944C3D">
      <w:pPr>
        <w:rPr>
          <w:rFonts w:ascii="Arial" w:hAnsi="Arial"/>
        </w:rPr>
      </w:pPr>
    </w:p>
    <w:p w14:paraId="54712C4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BBFF34" w14:textId="2C0C178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B3A20D8" w14:textId="66EE812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00AC5BA" w14:textId="66DDDEC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850407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9C5210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59331A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A907A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3C60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E169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92C6B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AE4C7F5" w14:textId="39112BF9" w:rsidR="00944C3D" w:rsidRPr="008D0433" w:rsidRDefault="000E6B8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Alena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Jánská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5D7D840" w14:textId="6D3A851C" w:rsidR="00944C3D" w:rsidRPr="008D0433" w:rsidRDefault="000E6B8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8FC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DAF8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BDE3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7DA5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4890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79CE2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28C7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0F73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1E9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E5E25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B29045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984430" w14:textId="68B967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F7CC353" w14:textId="4B9126AD" w:rsidR="00944C3D" w:rsidRDefault="000E6B8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105E117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3D17C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AA5AF0" w14:textId="2BCAD50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06F769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254AA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8A6DE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4AEE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60141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92D5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A78A0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A73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7BCC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D525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EBA97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ABA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B08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B161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CBB31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D1F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B69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4F9F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F83E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5A30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A6B1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9C3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646A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4F9C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24D39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1D5ED2B" w14:textId="1F5A3E9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6F875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D3764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6D55F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086B15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A4EA96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6C4C65A" w14:textId="1A858DD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5FA5BE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0A4E52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51475F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F86F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5D1A3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67296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3C0706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FE2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4C7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982A3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9E38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8A61E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7EDF0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2EF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0DD2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AA25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7A1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00DC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617B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CBE0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724F2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4533B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80D17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957B2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46E53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77674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66794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EAF2E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1A8CF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4324B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8968C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295EB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C6D90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25F5A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F2C3D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F46D4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B4CD3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D6C73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49FE3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F35C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2F91F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72164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725FD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891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1BFB7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92A6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A415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6909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8B0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081D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0079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03A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DEB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BBF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C4AD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138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429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BF2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F672E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691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45C7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2AAC5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6AC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8EB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0685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9007A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5F8E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357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AF6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1667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838E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FFB59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1E67F48" w14:textId="641FD54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ADB8A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92EF0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E80C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9467FD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0A3AE6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26687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A49A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C2D44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8682D0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812D6B1" w14:textId="77777777" w:rsidTr="00503750">
        <w:tc>
          <w:tcPr>
            <w:tcW w:w="2302" w:type="dxa"/>
            <w:vAlign w:val="center"/>
          </w:tcPr>
          <w:p w14:paraId="5F939F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D5758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AE68E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EC27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3B856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1EA9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A84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3ED77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47D023" w14:textId="77777777" w:rsidTr="00503750">
        <w:tc>
          <w:tcPr>
            <w:tcW w:w="15593" w:type="dxa"/>
            <w:gridSpan w:val="8"/>
            <w:vAlign w:val="center"/>
          </w:tcPr>
          <w:p w14:paraId="65C33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D9C6B9" w14:textId="77777777" w:rsidTr="00503750">
        <w:tc>
          <w:tcPr>
            <w:tcW w:w="2302" w:type="dxa"/>
            <w:vAlign w:val="center"/>
          </w:tcPr>
          <w:p w14:paraId="17087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0D0842" w14:textId="4074E9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02A464" w14:textId="07530F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9770F" w14:textId="440307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92F0C" w14:textId="747E3D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ECCD4" w14:textId="7DD99D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4C951" w14:textId="1E4052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BFC44" w14:textId="68114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E40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A97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671674" w14:textId="74CF8A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D50A9F" w14:textId="1F571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57597" w14:textId="289D8C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CF70D" w14:textId="5FCC42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E755A" w14:textId="6337D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8F069" w14:textId="2AF5BD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BC981" w14:textId="15F2B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30A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1F7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FBB30D" w14:textId="23198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10DFC6" w14:textId="0BFC04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597E8" w14:textId="17016F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81651D" w14:textId="38B770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0EE77" w14:textId="7C9F94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91867" w14:textId="2D1973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A2B12" w14:textId="24B398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02A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98F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59E0C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B62A3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3124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444A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761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517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C9B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900FBC" w14:textId="77777777" w:rsidTr="00503750">
        <w:tc>
          <w:tcPr>
            <w:tcW w:w="2302" w:type="dxa"/>
            <w:vAlign w:val="center"/>
          </w:tcPr>
          <w:p w14:paraId="5D8AE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5FE98A8" w14:textId="07E5EF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3227A" w14:textId="4B132E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E53B2" w14:textId="62A454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DC868" w14:textId="01314B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E081C" w14:textId="653E05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9FB34" w14:textId="6B44CC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6DC58" w14:textId="355B78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27D92" w14:textId="77777777" w:rsidTr="00503750">
        <w:tc>
          <w:tcPr>
            <w:tcW w:w="15593" w:type="dxa"/>
            <w:gridSpan w:val="8"/>
            <w:vAlign w:val="center"/>
          </w:tcPr>
          <w:p w14:paraId="66B86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A486B3A" w14:textId="77777777" w:rsidTr="00503750">
        <w:tc>
          <w:tcPr>
            <w:tcW w:w="2302" w:type="dxa"/>
            <w:vAlign w:val="center"/>
          </w:tcPr>
          <w:p w14:paraId="30C826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855B5F" w14:textId="709FD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0EF745" w14:textId="6FC3F8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0EEE7" w14:textId="51C531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9EFC9" w14:textId="02A8B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099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939F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50F15F" w14:textId="35D8B7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C47B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468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98706E" w14:textId="6A0BE0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1E147C" w14:textId="17E008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4C1CC" w14:textId="556818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B8667" w14:textId="02314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AFE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716A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0B1973" w14:textId="092343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8A1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B70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C60660" w14:textId="78EF3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EF7941" w14:textId="2C0CD8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0B6711" w14:textId="0554EC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7DB058" w14:textId="66A96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310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FD44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40D859" w14:textId="17486A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9899D" w14:textId="77777777" w:rsidTr="00503750">
        <w:tc>
          <w:tcPr>
            <w:tcW w:w="2302" w:type="dxa"/>
            <w:vAlign w:val="center"/>
          </w:tcPr>
          <w:p w14:paraId="2B29D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F8BE7E" w14:textId="7F44FB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B0E3A2" w14:textId="731FF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97B12" w14:textId="31C52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32461" w14:textId="4F291F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75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32CC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DFFE3E" w14:textId="3334A9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5354D" w14:textId="77777777" w:rsidTr="00503750">
        <w:tc>
          <w:tcPr>
            <w:tcW w:w="15593" w:type="dxa"/>
            <w:gridSpan w:val="8"/>
            <w:vAlign w:val="center"/>
          </w:tcPr>
          <w:p w14:paraId="5490E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8A4655" w14:textId="77777777" w:rsidTr="00503750">
        <w:tc>
          <w:tcPr>
            <w:tcW w:w="2302" w:type="dxa"/>
            <w:vAlign w:val="center"/>
          </w:tcPr>
          <w:p w14:paraId="180AAA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3647A9" w14:textId="64C33C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682018" w14:textId="03E007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22BE" w14:textId="0BA70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5ADC2" w14:textId="357A1D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7EA68" w14:textId="2D66C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8663C" w14:textId="4ECC5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6C618" w14:textId="182B28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7D41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5B90C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7302A6C" w14:textId="784A45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D82F6C" w14:textId="600F5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0394C" w14:textId="309521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2E424" w14:textId="441E8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6F027" w14:textId="0706C3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7CF0C" w14:textId="762251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EF91F" w14:textId="262491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E4DB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C0F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1DC7FA" w14:textId="432D48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8D8988" w14:textId="5CD52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1D35D" w14:textId="6343D7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67008" w14:textId="67C119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4884C" w14:textId="6008D1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D9796" w14:textId="0AD690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D4D62" w14:textId="7D758A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F290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DD75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0231B9" w14:textId="1A068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3A40CD" w14:textId="25A98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4D3F6" w14:textId="6DA123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455E4" w14:textId="5E934A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FD748" w14:textId="2C67F0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2BBA0" w14:textId="0F3BF2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4B420" w14:textId="2C801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4FA4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3D515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D6DE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224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3C1832" w14:textId="172716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923CA" w14:textId="2674DA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5EA5F7" w14:textId="7585B3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1EDA9" w14:textId="35301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77331" w14:textId="61DF53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AEFF4" w14:textId="745595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40C40" w14:textId="7EFB1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968F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B1BD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5491BB" w14:textId="2CB816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678D72" w14:textId="320DC3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A3870" w14:textId="437440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3FB5A" w14:textId="730AA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E7D4C" w14:textId="6FA529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978AA" w14:textId="6A2C9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70A79" w14:textId="75768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6CE7F6" w14:textId="77777777" w:rsidR="00944C3D" w:rsidRDefault="00944C3D" w:rsidP="00944C3D">
      <w:pPr>
        <w:rPr>
          <w:rFonts w:ascii="Arial" w:hAnsi="Arial"/>
          <w:b/>
        </w:rPr>
      </w:pPr>
    </w:p>
    <w:p w14:paraId="760B882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56AF135" w14:textId="77777777" w:rsidTr="00503750">
        <w:tc>
          <w:tcPr>
            <w:tcW w:w="1944" w:type="dxa"/>
            <w:vAlign w:val="center"/>
          </w:tcPr>
          <w:p w14:paraId="33724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28B1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D1887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11F1E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1DBB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5594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D36B5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6D305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88BB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29D2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08E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AAE6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25B5522" w14:textId="77777777" w:rsidTr="00503750">
        <w:tc>
          <w:tcPr>
            <w:tcW w:w="15685" w:type="dxa"/>
            <w:gridSpan w:val="12"/>
            <w:vAlign w:val="center"/>
          </w:tcPr>
          <w:p w14:paraId="22B48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A42490" w14:textId="77777777" w:rsidTr="00503750">
        <w:tc>
          <w:tcPr>
            <w:tcW w:w="1944" w:type="dxa"/>
            <w:vAlign w:val="center"/>
          </w:tcPr>
          <w:p w14:paraId="04DDA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D77737" w14:textId="2CE8F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056026" w14:textId="50057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4660EF" w14:textId="7C1D3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015D1B" w14:textId="761BA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DBC10" w14:textId="7CB98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0470FA" w14:textId="7457C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F0561" w14:textId="3DD78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2E3CEC" w14:textId="2F201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E3E5AE" w14:textId="75597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EF03AD" w14:textId="3DBF0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6CD7EA" w14:textId="6CE70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4A14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F1BB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9DD060" w14:textId="39E15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4F9DD0" w14:textId="74AD9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65EB1C" w14:textId="0C908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F97401" w14:textId="655DB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E4143F" w14:textId="140BE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E96C1B" w14:textId="336C7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E542FD" w14:textId="09156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47D56D" w14:textId="7DACD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D397A2" w14:textId="483EA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6CDDF1" w14:textId="15B35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8B5A50" w14:textId="34EC4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D6E3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7B0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C403B6" w14:textId="26F88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CF3203" w14:textId="040CE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BE6F37" w14:textId="6EEF5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BD4774" w14:textId="5ABB9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6B0902" w14:textId="3F78E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45395D" w14:textId="5325E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B681FE" w14:textId="6826B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A5EBFB" w14:textId="2D1EB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5AB5A7" w14:textId="3DC22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F7ADB9" w14:textId="28784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D0605C" w14:textId="4A7B0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807F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49B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C0BD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721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800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38E3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2D91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65A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36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7C67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FE8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839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B29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90E73C" w14:textId="77777777" w:rsidTr="00503750">
        <w:tc>
          <w:tcPr>
            <w:tcW w:w="1944" w:type="dxa"/>
            <w:vAlign w:val="center"/>
          </w:tcPr>
          <w:p w14:paraId="06472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5855F9" w14:textId="068DB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E714F6" w14:textId="2597A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C0399" w14:textId="0C922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C2E371" w14:textId="5DB98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9C3E3E" w14:textId="69BAE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0CA258" w14:textId="40C68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BCF14D" w14:textId="20676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81B698" w14:textId="53367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46B1B9" w14:textId="20691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1CE225" w14:textId="3C41E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1C7A6A" w14:textId="0DFEF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3A64B" w14:textId="77777777" w:rsidTr="00503750">
        <w:tc>
          <w:tcPr>
            <w:tcW w:w="15685" w:type="dxa"/>
            <w:gridSpan w:val="12"/>
            <w:vAlign w:val="center"/>
          </w:tcPr>
          <w:p w14:paraId="1E03C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896FCD1" w14:textId="77777777" w:rsidTr="00503750">
        <w:tc>
          <w:tcPr>
            <w:tcW w:w="1944" w:type="dxa"/>
            <w:vAlign w:val="center"/>
          </w:tcPr>
          <w:p w14:paraId="1FAF4D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44F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C51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B3A5C4" w14:textId="55737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EB3488" w14:textId="06B16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4B2791" w14:textId="1EFCD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399734" w14:textId="6BD40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6A8234" w14:textId="3DCDE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11D656" w14:textId="4A6F0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588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032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4C564A" w14:textId="6DFC3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7404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36DD7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DE6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4B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D2E042" w14:textId="7D3B5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1F19C" w14:textId="57FFE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CEB8E7" w14:textId="41D7B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98377C" w14:textId="4BF4A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95410E" w14:textId="79AE9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ED619E" w14:textId="67B1E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C6D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73E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F95EB" w14:textId="06FCE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08F0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F3A7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18C9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184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463028" w14:textId="61410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B23B69" w14:textId="2C3DD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9DEC8E" w14:textId="2C1E7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88F361" w14:textId="4E3DD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EDAA61" w14:textId="2608A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AE126B" w14:textId="4B94F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058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5E6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D0725F" w14:textId="0B848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8D337" w14:textId="77777777" w:rsidTr="00503750">
        <w:tc>
          <w:tcPr>
            <w:tcW w:w="1944" w:type="dxa"/>
            <w:vAlign w:val="center"/>
          </w:tcPr>
          <w:p w14:paraId="5E3C3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CAD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17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86327F" w14:textId="13676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4C1A10" w14:textId="0D172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90AF42" w14:textId="4EB50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A0297A" w14:textId="3E21A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64177E" w14:textId="28EEA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E62574" w14:textId="092D7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77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C9F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09C6B4" w14:textId="35597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518F4" w14:textId="77777777" w:rsidTr="00503750">
        <w:tc>
          <w:tcPr>
            <w:tcW w:w="15685" w:type="dxa"/>
            <w:gridSpan w:val="12"/>
            <w:vAlign w:val="center"/>
          </w:tcPr>
          <w:p w14:paraId="4F6BA7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DB9701" w14:textId="77777777" w:rsidTr="00503750">
        <w:tc>
          <w:tcPr>
            <w:tcW w:w="1944" w:type="dxa"/>
            <w:vAlign w:val="center"/>
          </w:tcPr>
          <w:p w14:paraId="28CB4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F2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26E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58FC13" w14:textId="36DCF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CB59CB" w14:textId="34D07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408202" w14:textId="69244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C86895" w14:textId="094D4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0FE83" w14:textId="1A4C9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10AE06" w14:textId="13694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F0EC22" w14:textId="32C49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9F808F" w14:textId="5348F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13CE3C" w14:textId="3261D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559A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03CF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F0D4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715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AB947C" w14:textId="716A9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6C3AE7" w14:textId="6F161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1C924C" w14:textId="1BB33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255A69" w14:textId="02374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0A17BB" w14:textId="5D2F9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3D3382" w14:textId="0E1BF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EDBC25" w14:textId="4574C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57C0F0" w14:textId="6766D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91ADCC" w14:textId="3665A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B645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B0C4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D64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74E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678FEE" w14:textId="779A8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096026" w14:textId="4E982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BA5E9B" w14:textId="7BEAD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CC411E" w14:textId="0781D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EAE973" w14:textId="2E338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0ABA8B" w14:textId="5171D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A33133" w14:textId="1B805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A34F0A" w14:textId="3EFB0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1C007C" w14:textId="7AC89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2010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E547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80E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589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D08BFE" w14:textId="1F329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97777F" w14:textId="09B8E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D03661" w14:textId="079D5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2E8A7" w14:textId="788EA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641818" w14:textId="42447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FD5138" w14:textId="71C1F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21BEF7" w14:textId="5E21B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A7D99B" w14:textId="3BDF7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53DAE9" w14:textId="58DA4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4F2D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8EF12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E65A2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041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36CCB4" w14:textId="337BC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57E364" w14:textId="4C1F8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BB5C0B" w14:textId="22076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C6D2A9" w14:textId="64EDD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C6DDE" w14:textId="726E1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FBAA2" w14:textId="1791D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87C2A6" w14:textId="207C1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43466E" w14:textId="0D0F1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F1A1A3" w14:textId="39DB1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D29C1E" w14:textId="4E34B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C03B0" w14:textId="4F4F4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482D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01D0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279874" w14:textId="324F2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070FC" w14:textId="24F00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CB3B06" w14:textId="54881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A46052" w14:textId="52E73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100F78" w14:textId="62AFE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2E34BA" w14:textId="41DB8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A99E01" w14:textId="09DD7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1F95C9" w14:textId="48CD1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C1F897" w14:textId="1863F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6A9803" w14:textId="7C8AB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69F28" w14:textId="74A8C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BD67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376B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190A2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57CF20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A746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4C19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8D44A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5D5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9861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8673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339E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ED16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C5AF2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059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ECFD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3476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ADE3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7607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A73CA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CE53F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C150CA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77721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0570E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C7DA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A14141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E944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90E31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8F7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21E8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532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4F4B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07A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DF26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DA37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8FF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560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C968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B973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2D5B9B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18A05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708A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1C0F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27CB1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4C35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4FAC1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66511C7" w14:textId="77777777" w:rsidTr="00503750">
        <w:trPr>
          <w:trHeight w:val="1073"/>
        </w:trPr>
        <w:tc>
          <w:tcPr>
            <w:tcW w:w="3614" w:type="dxa"/>
            <w:vMerge/>
          </w:tcPr>
          <w:p w14:paraId="3C42F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FB83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3D4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5EBDD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4906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366A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4E37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8AC1F6" w14:textId="77777777" w:rsidTr="00503750">
        <w:trPr>
          <w:trHeight w:val="283"/>
        </w:trPr>
        <w:tc>
          <w:tcPr>
            <w:tcW w:w="3614" w:type="dxa"/>
          </w:tcPr>
          <w:p w14:paraId="5E67C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898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0C5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C03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954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A22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00E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2CF0F8" w14:textId="77777777" w:rsidTr="00503750">
        <w:trPr>
          <w:trHeight w:val="283"/>
        </w:trPr>
        <w:tc>
          <w:tcPr>
            <w:tcW w:w="3614" w:type="dxa"/>
          </w:tcPr>
          <w:p w14:paraId="1F3FA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67B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8C3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3C3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C8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77A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14A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578F4A" w14:textId="77777777" w:rsidTr="00503750">
        <w:trPr>
          <w:trHeight w:val="283"/>
        </w:trPr>
        <w:tc>
          <w:tcPr>
            <w:tcW w:w="3614" w:type="dxa"/>
          </w:tcPr>
          <w:p w14:paraId="00254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17D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41C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C1C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E90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E84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32E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20FF3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3EBF2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292ED8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DC57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C290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C9B0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2A43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1B89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10B5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B7BDD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9EA4C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C757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14687A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AF9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DFF1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CE45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95A29D6" w14:textId="49AF4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3E3C4" w14:textId="6C88A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594C5" w14:textId="627F1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916BE" w14:textId="667D5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A544F" w14:textId="44759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13A02" w14:textId="1C79C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B3A5D" w14:textId="39066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AE13F" w14:textId="101ED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506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312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22404EF" w14:textId="3416B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E14FF" w14:textId="2EF85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8621D" w14:textId="4D4E1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8C687" w14:textId="08EF2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51AA2" w14:textId="3DDE6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BA0C6" w14:textId="0A537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3C9A9" w14:textId="2DCE1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EC2A72" w14:textId="483FD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7E7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874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97C81C2" w14:textId="3BFF0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AD741" w14:textId="6D7F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0A21E" w14:textId="10158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83A02" w14:textId="56B23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A621C9" w14:textId="63D48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B0BA9" w14:textId="4F911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B451D" w14:textId="66189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872088" w14:textId="02D5D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CBB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7FF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0F6D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B6B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904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4F59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5A3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97B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0CD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ACD6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731C0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597B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CD81DB4" w14:textId="3CCDA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87BDA" w14:textId="48ECA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41E9B" w14:textId="0315A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06F3EE" w14:textId="79A9D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8C036" w14:textId="012C7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2ADC9" w14:textId="58C6D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1CD84" w14:textId="1B0A7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45FE19" w14:textId="1DBD9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F5BE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C409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B4CD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95A51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EBBDC6" w14:textId="4E70B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C1AEA" w14:textId="78D9E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14F83" w14:textId="61709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41987" w14:textId="200E7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407B8" w14:textId="5B407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8CFBE" w14:textId="711C8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6AB2E" w14:textId="6ED09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31C08D" w14:textId="6CD3C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614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4D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1678E2" w14:textId="2F47A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85602" w14:textId="36685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877C0" w14:textId="33E04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6BF51" w14:textId="0C17B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6539A" w14:textId="0CD97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2183B" w14:textId="618F7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86EBE" w14:textId="55CDE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D4AAA" w14:textId="09D51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169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1AD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EFAD4C9" w14:textId="459C6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1E6FB" w14:textId="5E8B1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6FB5B" w14:textId="2E32C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5B98A" w14:textId="3E4DF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B90C4" w14:textId="08D34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7D7A6E" w14:textId="50D2F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EB5E3" w14:textId="1917F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49CD5" w14:textId="586A0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5D8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5090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8CCF16E" w14:textId="56180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56FC33" w14:textId="2E1BA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61874" w14:textId="77491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4F181" w14:textId="7484E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1DA20" w14:textId="676AE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9C5A1" w14:textId="162E4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FA0AE" w14:textId="153DD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A42255" w14:textId="28867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39E7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15DE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A6F09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121E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119CF78" w14:textId="504540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90A88" w14:textId="5FC84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5D861" w14:textId="31A15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AB3F8" w14:textId="79E14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6E372" w14:textId="11535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068A6" w14:textId="7A89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B9926" w14:textId="26374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2F0F69" w14:textId="16C89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E8BA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C6DC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08B830" w14:textId="55700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ED988" w14:textId="68334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C3D48" w14:textId="4F651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7A4D5" w14:textId="2893A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B69A1" w14:textId="7A879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00ED8" w14:textId="19C59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647A4" w14:textId="20CC6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5729E1" w14:textId="1D00B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6F99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51265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3393578" w14:textId="0D34368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4C510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0BDC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FC8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4C62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7C74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58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3D1C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7234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6407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6DE5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06FF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241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DC87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69C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34F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8028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B0BB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1C2F1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C2D44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2485A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D6204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A205C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13D560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BC3D0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33BC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CB3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0D95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1C99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2101A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91B1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70B0F7" w14:textId="12E869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41C87A" w14:textId="54EC8D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B4B482" w14:textId="0B8A72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7D9DF2" w14:textId="4C9C3C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55CBE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49AB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50B79B" w14:textId="39E1F2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A090DE" w14:textId="62AAD8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E29381" w14:textId="0E6AB3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418345" w14:textId="6E22AB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73D61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07B3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70B63D" w14:textId="543636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0BFDE0" w14:textId="2F1238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C1771A9" w14:textId="0B3B79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7040D3" w14:textId="5FFE7F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24A0E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E8F8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8CD0B2" w14:textId="358A42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2EE605" w14:textId="6980A0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3B5835" w14:textId="6F0429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B3D5FA" w14:textId="299B40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668F4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93C8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48280F" w14:textId="295926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358E7B" w14:textId="3B8F13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A7E603" w14:textId="3AEA48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2FFF6C" w14:textId="21AF57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680AC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094583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09D8C7" w14:textId="60937B4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CE221B" w14:textId="4258063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FF6185" w14:textId="1B650FD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4CDA86" w14:textId="71A57C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D72C57E" w14:textId="77777777" w:rsidR="00944C3D" w:rsidRDefault="00944C3D" w:rsidP="00944C3D">
      <w:pPr>
        <w:rPr>
          <w:rFonts w:ascii="Arial" w:hAnsi="Arial"/>
          <w:b/>
        </w:rPr>
      </w:pPr>
    </w:p>
    <w:p w14:paraId="470F520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1F81EB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C9EB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A5865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C31F1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0198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F41FF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25805C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BE8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7040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16477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4EA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E8A6D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E270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074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179D2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99E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953AE2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8552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4BD8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5E821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483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2758C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00D3C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9C88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6137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A57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8621D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4CDE5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E5F9B7C" w14:textId="77777777" w:rsidTr="00503750">
        <w:tc>
          <w:tcPr>
            <w:tcW w:w="2835" w:type="dxa"/>
            <w:vAlign w:val="center"/>
          </w:tcPr>
          <w:p w14:paraId="09DA7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D861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48F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A54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64F7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615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CB302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4DCD4D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6DD178F" w14:textId="296AEA9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DCDA6" w14:textId="3B7F22E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27272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15F8C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F6D76A" w14:textId="1CBD2EA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3C30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A825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571A93B" w14:textId="51379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5FE25" w14:textId="1E486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A3B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A68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9779AE" w14:textId="0994C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DA6E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FFDD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7B86358" w14:textId="1A436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819FB" w14:textId="6BB94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99A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54D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C6858A" w14:textId="45262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5BE6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DF970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55E6E90" w14:textId="4E5CF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478C2" w14:textId="5933F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97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BA7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EDA3E7" w14:textId="4C822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46E1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356D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6BA7058" w14:textId="4FEEC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74AFC4" w14:textId="678A2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87D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3DD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49998C" w14:textId="5D1AC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FBCC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9516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2C18F7" w14:textId="4BB97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6A010" w14:textId="37FEC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74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9CA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FA1F4D" w14:textId="1B047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2DA4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4985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D8D4839" w14:textId="3617EA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8A8F1" w14:textId="5FCFDB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617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6C7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60EAF8" w14:textId="00D813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1B9EE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AB824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7B16B0F" w14:textId="0416EA0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C64D7B3" w14:textId="77777777" w:rsidR="00944C3D" w:rsidRDefault="00944C3D" w:rsidP="00944C3D">
      <w:pPr>
        <w:rPr>
          <w:rFonts w:ascii="Arial" w:hAnsi="Arial"/>
          <w:b/>
        </w:rPr>
      </w:pPr>
    </w:p>
    <w:p w14:paraId="13B398D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D6087B" w14:textId="77777777" w:rsidTr="00503750">
        <w:tc>
          <w:tcPr>
            <w:tcW w:w="2835" w:type="dxa"/>
            <w:vAlign w:val="center"/>
          </w:tcPr>
          <w:p w14:paraId="6BFA3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8719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99AD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3B759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BE42E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BC7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B82F70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C1028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2EBE452" w14:textId="58ABD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A2E80A" w14:textId="58D37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CC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3C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896F63" w14:textId="4B4DC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CC1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4C1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46E5C8" w14:textId="4F1F0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A09C9" w14:textId="69132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66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01C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3795DB" w14:textId="27DE6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2A6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0B0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D904B5D" w14:textId="36A19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8022C" w14:textId="49064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82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0FF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B838E" w14:textId="7FEF8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105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1DD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5DC617B" w14:textId="757DA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46D8C" w14:textId="78AEB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3B6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AF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724655" w14:textId="61B5A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5920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2A57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57EC10F" w14:textId="4706CA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113C0" w14:textId="02D1E5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F62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61F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EEAD92" w14:textId="38E2AD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3F13A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E16E4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A908FA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501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DCC8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21929A7" w14:textId="77777777" w:rsidTr="00503750">
        <w:trPr>
          <w:trHeight w:val="699"/>
        </w:trPr>
        <w:tc>
          <w:tcPr>
            <w:tcW w:w="3502" w:type="dxa"/>
            <w:vMerge/>
          </w:tcPr>
          <w:p w14:paraId="36E38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17FD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0F92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B0AFE2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A5FD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953A4F0" w14:textId="6EA2434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EB6E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3C8A0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C4A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5D20793" w14:textId="2A02879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57986F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540FF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787FA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6A58112" w14:textId="5E8661DC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5560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F49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28395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6A568CB" w14:textId="77777777" w:rsidTr="00503750">
        <w:trPr>
          <w:trHeight w:val="593"/>
        </w:trPr>
        <w:tc>
          <w:tcPr>
            <w:tcW w:w="3497" w:type="dxa"/>
          </w:tcPr>
          <w:p w14:paraId="682D0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3757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D23E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5438E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B1E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D792D75" w14:textId="6E81F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D1BCC4" w14:textId="29329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1FC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B278E5" w14:textId="1E3ED3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D4982C" w14:textId="23862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DEA58D" w14:textId="153E7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78B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C816DA" w14:textId="60FFD9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216908" w14:textId="413D4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C74ED2" w14:textId="28F49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CAE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2E1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F04FB01" w14:textId="5CEBE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E2FCD" w14:textId="2C9E3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1EF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604FD4" w14:textId="43C09A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E3493E" w14:textId="3CE0D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D7F1A" w14:textId="74D7A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CA4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C9E58E" w14:textId="12B66A8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78800E" w14:textId="1F72D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D58282" w14:textId="79AC2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AA5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50A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EC0364C" w14:textId="26FD6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EFCA23" w14:textId="2A84B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9CE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2870B0" w14:textId="5289A5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77CC08" w14:textId="486C4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DB1C4F" w14:textId="2E6BA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54F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D4E3FC" w14:textId="60817E1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3B3DAB" w14:textId="330AE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B9C487" w14:textId="03835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1481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DAB4C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FB25F23" w14:textId="6DE3E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F8891F" w14:textId="4F269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FF4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26C444" w14:textId="4954186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44237E" w14:textId="0DCD2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127ADC" w14:textId="03985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21C1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D52F31E" w14:textId="1BC75A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4596F9" w14:textId="5AC79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BD9677" w14:textId="6D9F6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B5A92" w14:textId="77777777" w:rsidR="00944C3D" w:rsidRDefault="00944C3D" w:rsidP="00944C3D">
      <w:pPr>
        <w:rPr>
          <w:rFonts w:ascii="Arial" w:hAnsi="Arial"/>
          <w:b/>
        </w:rPr>
      </w:pPr>
    </w:p>
    <w:p w14:paraId="150E54D4" w14:textId="77777777" w:rsidR="00944C3D" w:rsidRDefault="00944C3D" w:rsidP="00944C3D">
      <w:pPr>
        <w:rPr>
          <w:rFonts w:ascii="Arial" w:hAnsi="Arial"/>
          <w:b/>
        </w:rPr>
      </w:pPr>
    </w:p>
    <w:p w14:paraId="61D90EEC" w14:textId="77777777" w:rsidR="00944C3D" w:rsidRDefault="00944C3D" w:rsidP="00944C3D">
      <w:pPr>
        <w:rPr>
          <w:rFonts w:ascii="Arial" w:hAnsi="Arial"/>
          <w:b/>
        </w:rPr>
      </w:pPr>
    </w:p>
    <w:p w14:paraId="5F1E5FA1" w14:textId="77777777" w:rsidR="00944C3D" w:rsidRDefault="00944C3D" w:rsidP="00944C3D">
      <w:pPr>
        <w:rPr>
          <w:rFonts w:ascii="Arial" w:hAnsi="Arial"/>
          <w:b/>
        </w:rPr>
      </w:pPr>
    </w:p>
    <w:p w14:paraId="2B4792E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82"/>
        <w:gridCol w:w="1179"/>
        <w:gridCol w:w="1197"/>
        <w:gridCol w:w="1167"/>
        <w:gridCol w:w="1528"/>
      </w:tblGrid>
      <w:tr w:rsidR="00944C3D" w:rsidRPr="00050529" w14:paraId="57125944" w14:textId="77777777" w:rsidTr="00503750">
        <w:tc>
          <w:tcPr>
            <w:tcW w:w="2622" w:type="dxa"/>
            <w:vAlign w:val="center"/>
          </w:tcPr>
          <w:p w14:paraId="73DBAB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D6018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A9288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2939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2FE5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EB0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CBDC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DC3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A6746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80790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F76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140C6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AEE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67DBA88" w14:textId="4AB61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69CF57" w14:textId="03758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4437F0" w14:textId="138F2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2C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DD3B82" w14:textId="74DCB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6F86D" w14:textId="77777777" w:rsidTr="00503750">
        <w:tc>
          <w:tcPr>
            <w:tcW w:w="2622" w:type="dxa"/>
            <w:vAlign w:val="center"/>
          </w:tcPr>
          <w:p w14:paraId="3D0A8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EB47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52B5E6B" w14:textId="1051E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D22362" w14:textId="02D62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A451C0" w14:textId="1EDEA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E10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3CDF15" w14:textId="26388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1E5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B55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14A7BF" w14:textId="11080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740CC6" w14:textId="325A0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ADF38" w14:textId="152B1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F25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3F3143" w14:textId="04049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A4B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E04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862814E" w14:textId="3EF26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077303" w14:textId="3278B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D426AA" w14:textId="7B6A7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DC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673148" w14:textId="48118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B1976" w14:textId="77777777" w:rsidTr="00503750">
        <w:tc>
          <w:tcPr>
            <w:tcW w:w="2622" w:type="dxa"/>
            <w:vAlign w:val="center"/>
          </w:tcPr>
          <w:p w14:paraId="589BF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2975E51" w14:textId="65637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20968.05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0A4402" w14:textId="1A04D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9980.04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DFE0DD" w14:textId="54392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18426.43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C23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3DF48A" w14:textId="1010E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12521.66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430A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6CC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37BD76" w14:textId="7AE44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6C1D40" w14:textId="16619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AB01BB" w14:textId="06E08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E4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ED14C8" w14:textId="7ABBC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4E253" w14:textId="77777777" w:rsidTr="00503750">
        <w:tc>
          <w:tcPr>
            <w:tcW w:w="2622" w:type="dxa"/>
            <w:vAlign w:val="center"/>
          </w:tcPr>
          <w:p w14:paraId="1A026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9F572A5" w14:textId="32D00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3C0474" w14:textId="190D3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387D2" w14:textId="5FF9E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FE4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FD528F" w14:textId="707E8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89C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7B45F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B85D5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E1E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E2C964A" w14:textId="1B9E0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8E68BB" w14:textId="52BAF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548B3B" w14:textId="2FD32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6DF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17DCFD" w14:textId="6CA3C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655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516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55FBD4" w14:textId="3CF15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AAB9A0" w14:textId="1A93E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9FFF26" w14:textId="20958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0C2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AC222" w14:textId="38286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714B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A8C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DA768ED" w14:textId="7A1EA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714421" w14:textId="35799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4FA5BD" w14:textId="48A00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963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FB9ADF" w14:textId="0ABD7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46E1D" w14:textId="77777777" w:rsidTr="00503750">
        <w:tc>
          <w:tcPr>
            <w:tcW w:w="2622" w:type="dxa"/>
            <w:vAlign w:val="center"/>
          </w:tcPr>
          <w:p w14:paraId="055FF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DAE124C" w14:textId="706F5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00D503" w14:textId="2DD93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F8A10A" w14:textId="43827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46E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C0ADB2" w14:textId="57CA5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589FE" w14:textId="77777777" w:rsidTr="00503750">
        <w:tc>
          <w:tcPr>
            <w:tcW w:w="2622" w:type="dxa"/>
            <w:vAlign w:val="center"/>
          </w:tcPr>
          <w:p w14:paraId="22913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6F76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63F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473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AE1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FC8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CEF2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CBB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53D4F84" w14:textId="0A421E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20968.05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2075AF" w14:textId="57E612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9980.04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4FA8A6" w14:textId="3B36D3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18426.43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0595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EE474" w14:textId="4C16DD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12521.66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3295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8D9B3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34958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89933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E1317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79B71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582A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A61DE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BCAE4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5FB5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588C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760A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F7004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B40B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0EA3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B9427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BDF2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2E55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99F7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E621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117F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4542A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714A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FDC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DDB12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AEC3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4743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1F615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DC4D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F96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694C1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8C74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9E10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BE5AF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2FC1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6A19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5642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C579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9D6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52D5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7722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D881D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F8DE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B634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B6304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4839C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207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3BF7F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7987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0AE6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534D9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4B46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4C1C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EEBB9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29B8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CF09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B8E4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BCB2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3AF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C9539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7E1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1A9A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AE7A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FE73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B3B8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ECA67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DAA91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9C70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E338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15BF3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3CF85AD" w14:textId="77777777" w:rsidTr="00503750">
        <w:tc>
          <w:tcPr>
            <w:tcW w:w="2835" w:type="dxa"/>
            <w:vAlign w:val="center"/>
          </w:tcPr>
          <w:p w14:paraId="1F9E0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8C2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18B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6CFA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7054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0C79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445498B" w14:textId="77777777" w:rsidTr="00503750">
        <w:tc>
          <w:tcPr>
            <w:tcW w:w="2835" w:type="dxa"/>
            <w:vAlign w:val="center"/>
          </w:tcPr>
          <w:p w14:paraId="7B484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E47A179" w14:textId="71E03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0A689D" w14:textId="74A9F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17B7" w14:textId="2E292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6A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14BCA" w14:textId="19021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E104E" w14:textId="77777777" w:rsidTr="00503750">
        <w:tc>
          <w:tcPr>
            <w:tcW w:w="2835" w:type="dxa"/>
            <w:vAlign w:val="center"/>
          </w:tcPr>
          <w:p w14:paraId="612326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C7872CF" w14:textId="7D4E6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922C0" w14:textId="66539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16F864" w14:textId="2EA1F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3E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65612E" w14:textId="5207D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F4E8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9D45E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329BB4C" w14:textId="13B975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31586" w14:textId="5F84D7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D7105" w14:textId="597F63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5C7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8813E0" w14:textId="5948CC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9F0CBB0" w14:textId="77777777" w:rsidTr="00503750">
        <w:tc>
          <w:tcPr>
            <w:tcW w:w="2835" w:type="dxa"/>
            <w:vAlign w:val="center"/>
          </w:tcPr>
          <w:p w14:paraId="1924F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B7D706A" w14:textId="7BF36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E74BD" w14:textId="19473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E15586" w14:textId="5FB31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AA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8F80D" w14:textId="66880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CDA7D" w14:textId="77777777" w:rsidTr="00503750">
        <w:tc>
          <w:tcPr>
            <w:tcW w:w="2835" w:type="dxa"/>
            <w:vAlign w:val="center"/>
          </w:tcPr>
          <w:p w14:paraId="45C2E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0D4FE3C" w14:textId="5103C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A2F18" w14:textId="3C114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D89C0" w14:textId="7674F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A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5272D" w14:textId="3A6FD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5F36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986D1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42EE18F" w14:textId="15FD67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FFA9A" w14:textId="6911E0D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D9CA4" w14:textId="7104034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F3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AE880C" w14:textId="2DB1AF2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5421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A767A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E46450F" w14:textId="7FDC6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43202" w14:textId="74C7C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F3D3B" w14:textId="5B46F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CF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E23EF" w14:textId="0D5A3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465E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0B299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944A679" w14:textId="77777777" w:rsidTr="00503750">
        <w:tc>
          <w:tcPr>
            <w:tcW w:w="2552" w:type="dxa"/>
            <w:shd w:val="clear" w:color="auto" w:fill="auto"/>
            <w:vAlign w:val="center"/>
          </w:tcPr>
          <w:p w14:paraId="5EB30E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64242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6F03B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91D7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528F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6E18E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9B367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2A954D0" w14:textId="62CE7F7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278BB9" w14:textId="2F049B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9282215" w14:textId="0EE234F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B04C5B" w14:textId="471F5A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4C56B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3BE0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41E776" w14:textId="1B995C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596817" w14:textId="45DC67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FB2C7A" w14:textId="52F0943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8E5E9EE" w14:textId="19830A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6A7494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B2F5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17D64E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E7C0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78201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598D34F" w14:textId="77777777" w:rsidTr="00503750">
        <w:tc>
          <w:tcPr>
            <w:tcW w:w="4395" w:type="dxa"/>
            <w:vMerge/>
          </w:tcPr>
          <w:p w14:paraId="6293BA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86C1A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6430E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FD4A19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2EF3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E946DA1" w14:textId="2AE17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3E9B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885AD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B48A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E08A188" w14:textId="28B4C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29B8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4F459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510E5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4436C6C" w14:textId="2D1377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A36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C0F1DB" w14:textId="77777777" w:rsidTr="00503750">
        <w:tc>
          <w:tcPr>
            <w:tcW w:w="4395" w:type="dxa"/>
            <w:vAlign w:val="center"/>
          </w:tcPr>
          <w:p w14:paraId="382D9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7DECB9E" w14:textId="307A0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3650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2C1B7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C0B3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5D2CEFA" w14:textId="0DC29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5B21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A562EB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26C9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0168798" w14:textId="219F61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5C9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9D84F3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74C2C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043DB2D" w14:textId="7451B41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26037.00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3C14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63DD8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4374B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54A4807" w14:textId="77777777" w:rsidTr="00503750">
        <w:tc>
          <w:tcPr>
            <w:tcW w:w="4395" w:type="dxa"/>
            <w:vAlign w:val="center"/>
          </w:tcPr>
          <w:p w14:paraId="585D3E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C3094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EB9B4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AB725F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BA1D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8057D7C" w14:textId="7E3E46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ABCBD2" w14:textId="034092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A43C26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F380C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44F3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7AD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50A9AE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4868B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8B27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D84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257FE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2E53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F32188E" w14:textId="258881B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E4D754" w14:textId="3357715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DCBF9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EA827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00DD0E" w14:textId="4F0C97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2D1D5B" w14:textId="343FBB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30CF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97BC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2A37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C74FB04" w14:textId="77777777" w:rsidTr="00503750">
        <w:tc>
          <w:tcPr>
            <w:tcW w:w="1843" w:type="dxa"/>
            <w:vAlign w:val="center"/>
          </w:tcPr>
          <w:p w14:paraId="42A043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94983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44979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1CA71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E7F2D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004A8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BFA6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76EA507" w14:textId="77777777" w:rsidTr="00503750">
        <w:tc>
          <w:tcPr>
            <w:tcW w:w="1843" w:type="dxa"/>
            <w:vAlign w:val="center"/>
          </w:tcPr>
          <w:p w14:paraId="3ECEB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AC44B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8EA7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C96D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72C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E4D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4FF4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11D27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ABDC7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D9B37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B45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C055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940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CD8B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5C1E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F14938" w14:textId="77777777" w:rsidTr="00503750">
        <w:tc>
          <w:tcPr>
            <w:tcW w:w="1843" w:type="dxa"/>
            <w:vAlign w:val="center"/>
          </w:tcPr>
          <w:p w14:paraId="58C36C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C238B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BD01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E51C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7DCC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2633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8A19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20B56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F92B6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656A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A4F0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B290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5C06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67F4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236D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F68CD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DD4B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1B3AC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F0A7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53A5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F408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EFA6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D53F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867C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5319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8E5937E" w14:textId="77777777" w:rsidTr="00503750">
        <w:trPr>
          <w:trHeight w:val="664"/>
        </w:trPr>
        <w:tc>
          <w:tcPr>
            <w:tcW w:w="3372" w:type="dxa"/>
          </w:tcPr>
          <w:p w14:paraId="3EFCB4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A442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8999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DA94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582A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35145E8" w14:textId="356DF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F39652" w14:textId="7146B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6956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890568" w14:textId="3D090A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A12C17" w14:textId="58E38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2548DF" w14:textId="76382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A0C49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2EDF25" w14:textId="679F8DD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338666" w14:textId="7D740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B7FE39" w14:textId="475D0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45834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FA3E1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D0FC2BF" w14:textId="39288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AEF6F8" w14:textId="70D7D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C9435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CA05F3" w14:textId="01DB795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52F5E1" w14:textId="3310C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AF5E81" w14:textId="11B9F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83B40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0286D11" w14:textId="189B616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ECFB92" w14:textId="67568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7BD413" w14:textId="65A74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9EED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0469F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00EB132" w14:textId="77777777" w:rsidTr="00503750">
        <w:tc>
          <w:tcPr>
            <w:tcW w:w="2835" w:type="dxa"/>
            <w:vAlign w:val="center"/>
          </w:tcPr>
          <w:p w14:paraId="3F62F6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284A8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64242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F53B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8EE7BC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323068" w14:textId="77777777" w:rsidTr="00503750">
        <w:tc>
          <w:tcPr>
            <w:tcW w:w="2835" w:type="dxa"/>
          </w:tcPr>
          <w:p w14:paraId="3EB09E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8B7148C" w14:textId="3EBFC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9C0764" w14:textId="5A4E0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45A92" w14:textId="21A86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A38BAC" w14:textId="5A383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C88A6F" w14:textId="77777777" w:rsidTr="00503750">
        <w:tc>
          <w:tcPr>
            <w:tcW w:w="2835" w:type="dxa"/>
          </w:tcPr>
          <w:p w14:paraId="0C77E7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EF2BB1C" w14:textId="752E0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011E73" w14:textId="3846A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FA1697" w14:textId="48F76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417F96" w14:textId="7FFDF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D0FE4D" w14:textId="77777777" w:rsidTr="00503750">
        <w:tc>
          <w:tcPr>
            <w:tcW w:w="2835" w:type="dxa"/>
          </w:tcPr>
          <w:p w14:paraId="1E73C8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AE279CE" w14:textId="16CE2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67BBD6" w14:textId="40970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9DDF14" w14:textId="58B98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83D00A" w14:textId="731D7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B812E9" w14:textId="77777777" w:rsidTr="00503750">
        <w:tc>
          <w:tcPr>
            <w:tcW w:w="2835" w:type="dxa"/>
            <w:vAlign w:val="center"/>
          </w:tcPr>
          <w:p w14:paraId="21B8B4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5FB0F5A" w14:textId="01E4F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88D539" w14:textId="29A43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68CA44" w14:textId="4BCB7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247562" w14:textId="3C90A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25AEBB" w14:textId="77777777" w:rsidTr="00503750">
        <w:tc>
          <w:tcPr>
            <w:tcW w:w="2835" w:type="dxa"/>
            <w:vAlign w:val="center"/>
          </w:tcPr>
          <w:p w14:paraId="2BBA34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16DEA3E" w14:textId="2F386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C01EB9" w14:textId="1C6A2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675CA6" w14:textId="4A136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5A240B" w14:textId="00D58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8786D5" w14:textId="77777777" w:rsidTr="00503750">
        <w:tc>
          <w:tcPr>
            <w:tcW w:w="2835" w:type="dxa"/>
          </w:tcPr>
          <w:p w14:paraId="2AAD3B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E31CB8" w14:textId="66E75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D1A771" w14:textId="44347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1189C5" w14:textId="1F644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DF1DCF" w14:textId="75972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BF6FF" w14:textId="77777777" w:rsidTr="00503750">
        <w:tc>
          <w:tcPr>
            <w:tcW w:w="2835" w:type="dxa"/>
          </w:tcPr>
          <w:p w14:paraId="7A4C84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47C5F87" w14:textId="31003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69AB11" w14:textId="607A9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D469AA" w14:textId="1A06C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E68B54" w14:textId="5D34C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F2E7E2" w14:textId="77777777" w:rsidTr="00503750">
        <w:tc>
          <w:tcPr>
            <w:tcW w:w="2835" w:type="dxa"/>
          </w:tcPr>
          <w:p w14:paraId="62BF7A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CCDB2B" w14:textId="37E92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00F50F" w14:textId="2FDC4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C624A1" w14:textId="66354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808B5" w14:textId="121DA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B6CB1A" w14:textId="77777777" w:rsidR="00944C3D" w:rsidRDefault="00944C3D" w:rsidP="00944C3D">
      <w:pPr>
        <w:rPr>
          <w:rFonts w:ascii="Arial" w:hAnsi="Arial"/>
          <w:b/>
        </w:rPr>
      </w:pPr>
    </w:p>
    <w:p w14:paraId="029A83F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A1EE75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C5FE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2BC08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2ADA1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A17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8B5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237EDC" w14:textId="77777777" w:rsidTr="00503750">
        <w:trPr>
          <w:trHeight w:val="443"/>
        </w:trPr>
        <w:tc>
          <w:tcPr>
            <w:tcW w:w="2560" w:type="dxa"/>
          </w:tcPr>
          <w:p w14:paraId="4E9EAC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8593D3F" w14:textId="789DC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8F7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432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3AA6F2" w14:textId="7CB62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5C57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C69B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8541E87" w14:textId="35102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240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707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35317D2" w14:textId="2E8C1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8F1C8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F35D2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EDE473F" w14:textId="3427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60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305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C54904" w14:textId="31ABC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B8825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B4768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D7A11D7" w14:textId="7387B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0B4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EA5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5F6527" w14:textId="75CB0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6C9F6A" w14:textId="77777777" w:rsidR="00944C3D" w:rsidRDefault="00944C3D" w:rsidP="00944C3D">
      <w:pPr>
        <w:rPr>
          <w:rFonts w:ascii="Arial" w:hAnsi="Arial"/>
          <w:b/>
        </w:rPr>
      </w:pPr>
    </w:p>
    <w:p w14:paraId="362C89B0" w14:textId="77777777" w:rsidR="00944C3D" w:rsidRDefault="00944C3D" w:rsidP="00944C3D">
      <w:pPr>
        <w:rPr>
          <w:rFonts w:ascii="Arial" w:hAnsi="Arial"/>
          <w:b/>
        </w:rPr>
      </w:pPr>
    </w:p>
    <w:p w14:paraId="65AAF92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B2553A9" w14:textId="77777777" w:rsidR="00944C3D" w:rsidRDefault="00944C3D" w:rsidP="00944C3D">
      <w:pPr>
        <w:rPr>
          <w:rFonts w:ascii="Arial" w:hAnsi="Arial"/>
          <w:b/>
        </w:rPr>
      </w:pPr>
    </w:p>
    <w:p w14:paraId="12077C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16EEE7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4392E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0B70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9D31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1F5F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C082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511A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775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7B43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A884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E13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41659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7AF89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E0F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11F1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7592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9F26B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9D62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E2EDF9D" w14:textId="77777777" w:rsidTr="00503750">
        <w:trPr>
          <w:trHeight w:val="677"/>
        </w:trPr>
        <w:tc>
          <w:tcPr>
            <w:tcW w:w="3358" w:type="dxa"/>
          </w:tcPr>
          <w:p w14:paraId="5AE018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20CB4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C8465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0EAC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455D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B0FC5D2" w14:textId="2FDCF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24B3B2" w14:textId="275CA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2D56F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FD6A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DB02C4" w14:textId="47594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05E4F4" w14:textId="04E9A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72B3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6EBC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31ACB3" w14:textId="184D7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BB09C6" w14:textId="67EC7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C15C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6FE0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0673CA" w14:textId="07A45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94DBCF" w14:textId="19BB2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7E9F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00E5D3" w14:textId="36A4CC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7DB687" w14:textId="0A7CE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D041F1" w14:textId="57FEC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5F906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8C47E58" w14:textId="4314558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2FC2C5" w14:textId="4D577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4FE05F" w14:textId="1474D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47F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06DD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1D591C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6BE1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8C6E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68284A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945EC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99BA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6F86C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82884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5F41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95834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B91FD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AC3C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DAD29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CD34A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6AEAE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C264C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6B34C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6A0FD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9248E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A8773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EE8FE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D3F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ED660F2" w14:textId="712AD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51E5ED" w14:textId="0C2FC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C4806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413BD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44D57E5" w14:textId="1C36B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3198EC" w14:textId="2FF3D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DA947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7FEE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EFFBFB1" w14:textId="003D0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69BF3F" w14:textId="4DC79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46763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7ED5D3" w14:textId="1B75BE2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DDE0C3" w14:textId="5BD01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045BE6" w14:textId="0CD96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AE5BB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314EBB" w14:textId="0A37A4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A62B5C" w14:textId="16D2B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DA3EF7" w14:textId="0070C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00D7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5016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B05B8D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26B38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6544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ACAA4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BAC8D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919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CDD5588" w14:textId="273B0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273220" w14:textId="047C0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66876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B8E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C40E5ED" w14:textId="2F0D1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C1AF16" w14:textId="20CD1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907BF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646A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852ED6C" w14:textId="4DFCA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6B39AE" w14:textId="0DF0E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9076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DF16017" w14:textId="7D18A7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0041A1" w14:textId="6D5DF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E266D9" w14:textId="303DC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4F59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D2CC2A5" w14:textId="258298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33FCEB" w14:textId="19B9C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7AC06D" w14:textId="44A0F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BE22C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4826D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3EBCAA2" w14:textId="77777777" w:rsidTr="00503750">
        <w:tc>
          <w:tcPr>
            <w:tcW w:w="3686" w:type="dxa"/>
            <w:vAlign w:val="center"/>
          </w:tcPr>
          <w:p w14:paraId="540719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F66D5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71B0D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2BCD29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C965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4F24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25C3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2CD5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E7A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9DAA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9069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B8992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1211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3B1B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91C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0AA89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FD903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36364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F1CC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3B12F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EF3CC6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5434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F749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787C7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5584E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F633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52F6219" w14:textId="5714C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D32C40" w14:textId="1E454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6E77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D8F3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614980A" w14:textId="66CC9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95F6B" w14:textId="00E3A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8A526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7D8CA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ED5398" w14:textId="31339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ACA6DE" w14:textId="519FC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78675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887617" w14:textId="2D90DE9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2271211" w14:textId="59076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ECFB7B" w14:textId="056BB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883A8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3213D4A" w14:textId="76DD4F5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38FAB4" w14:textId="6D285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F6A0EA" w14:textId="06C9B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3A96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A1FD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58D77C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4E172C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3965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7E7D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1603D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FCF4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E2DE2BC" w14:textId="57CDE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F50C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18FE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DDFFCE1" w14:textId="2F8B6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BF1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F5C5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AA7F8AD" w14:textId="0BEDC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7248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7AB6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2B83911" w14:textId="2D244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AEE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654A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7F545FD" w14:textId="57FF3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AF0A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FEAE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06C1D5A" w14:textId="32EF37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2BB2C0" w14:textId="77777777" w:rsidR="00944C3D" w:rsidRDefault="00944C3D" w:rsidP="00944C3D">
      <w:pPr>
        <w:rPr>
          <w:sz w:val="22"/>
          <w:szCs w:val="22"/>
        </w:rPr>
      </w:pPr>
    </w:p>
    <w:p w14:paraId="537523D3" w14:textId="77777777" w:rsidR="00944C3D" w:rsidRDefault="00944C3D" w:rsidP="00944C3D">
      <w:pPr>
        <w:rPr>
          <w:sz w:val="22"/>
          <w:szCs w:val="22"/>
        </w:rPr>
      </w:pPr>
    </w:p>
    <w:p w14:paraId="4FEC38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448568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62CBD5B" w14:textId="4C35276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D6922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4A40F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CAA9A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E85E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013235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8800A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3175BC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22993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AA527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93FDC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F94727" w14:textId="15CD8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2B640F" w14:textId="6FD85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C5FFE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2A6F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611E91E" w14:textId="1C2EB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290589" w14:textId="22FF3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A6D7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F653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AFD6D61" w14:textId="41DB7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59FF60" w14:textId="0A9AE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F4836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9C6F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D7890E9" w14:textId="5493A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5C2B44" w14:textId="17055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5D6F5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61EC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DCDBFAA" w14:textId="20537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3EAC1B" w14:textId="27CD0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73D0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85F776" w14:textId="7FEC88F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733805" w14:textId="5E124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38DC9B" w14:textId="7940F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7BB3E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011682" w14:textId="685A182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C92AE7" w14:textId="1CCF1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7FCA2C" w14:textId="1F7AF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B18E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B16F1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CB0202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00C06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AE29F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15F6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2302C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CE11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B70CF99" w14:textId="0339A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D92368" w14:textId="47837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DA935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20E9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2AEB28E" w14:textId="7D800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04C3DB" w14:textId="0DBE7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3A3F9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52F7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DF0981F" w14:textId="28691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08AF4F" w14:textId="205E5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0561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A57D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AD28A06" w14:textId="11EB4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05C28D" w14:textId="5E6A7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6A1A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85F9B8" w14:textId="00FC9B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C9F88A" w14:textId="417AB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5080CE" w14:textId="4C375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8C31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97E9DC" w14:textId="2B28189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F38F1C" w14:textId="0EC2D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C61E7A" w14:textId="4DAA2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AC2B0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4549742" w14:textId="6A1C216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C3B6D96" w14:textId="6D191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E7C638" w14:textId="76A70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E6B86" w:rsidRPr="000067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FCBA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92BC7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555FD6C" w14:textId="34676E9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EE7F5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BA2F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8AA6E16" w14:textId="7F0A65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D4E46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FAC22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4F72170" w14:textId="4CF16C9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7CACC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F01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02EB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05C759A" w14:textId="77777777" w:rsidR="00944C3D" w:rsidRPr="003607F0" w:rsidRDefault="00944C3D" w:rsidP="00944C3D"/>
    <w:p w14:paraId="46184FFD" w14:textId="77777777" w:rsidR="00F47675" w:rsidRPr="00944C3D" w:rsidRDefault="00F47675" w:rsidP="00944C3D"/>
    <w:sectPr w:rsidR="00F47675" w:rsidRPr="00944C3D" w:rsidSect="00CC2D44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A9B5F9" w14:textId="77777777" w:rsidR="00CC2D44" w:rsidRDefault="00CC2D44">
      <w:r>
        <w:separator/>
      </w:r>
    </w:p>
  </w:endnote>
  <w:endnote w:type="continuationSeparator" w:id="0">
    <w:p w14:paraId="62349965" w14:textId="77777777" w:rsidR="00CC2D44" w:rsidRDefault="00CC2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AFA9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3DBB66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786DF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1F545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4D677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6876FC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A44139" w14:textId="77777777" w:rsidR="00CC2D44" w:rsidRDefault="00CC2D44">
      <w:r>
        <w:separator/>
      </w:r>
    </w:p>
  </w:footnote>
  <w:footnote w:type="continuationSeparator" w:id="0">
    <w:p w14:paraId="24D887DA" w14:textId="77777777" w:rsidR="00CC2D44" w:rsidRDefault="00CC2D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3268074">
    <w:abstractNumId w:val="13"/>
  </w:num>
  <w:num w:numId="2" w16cid:durableId="136921687">
    <w:abstractNumId w:val="17"/>
  </w:num>
  <w:num w:numId="3" w16cid:durableId="828908583">
    <w:abstractNumId w:val="8"/>
  </w:num>
  <w:num w:numId="4" w16cid:durableId="13506384">
    <w:abstractNumId w:val="7"/>
  </w:num>
  <w:num w:numId="5" w16cid:durableId="55681881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555375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5072804">
    <w:abstractNumId w:val="20"/>
  </w:num>
  <w:num w:numId="8" w16cid:durableId="574314490">
    <w:abstractNumId w:val="10"/>
  </w:num>
  <w:num w:numId="9" w16cid:durableId="1678115997">
    <w:abstractNumId w:val="0"/>
  </w:num>
  <w:num w:numId="10" w16cid:durableId="545684566">
    <w:abstractNumId w:val="19"/>
  </w:num>
  <w:num w:numId="11" w16cid:durableId="674380044">
    <w:abstractNumId w:val="6"/>
  </w:num>
  <w:num w:numId="12" w16cid:durableId="272909587">
    <w:abstractNumId w:val="9"/>
  </w:num>
  <w:num w:numId="13" w16cid:durableId="1638756671">
    <w:abstractNumId w:val="12"/>
  </w:num>
  <w:num w:numId="14" w16cid:durableId="1549758924">
    <w:abstractNumId w:val="15"/>
  </w:num>
  <w:num w:numId="15" w16cid:durableId="850141639">
    <w:abstractNumId w:val="14"/>
  </w:num>
  <w:num w:numId="16" w16cid:durableId="152767326">
    <w:abstractNumId w:val="2"/>
  </w:num>
  <w:num w:numId="17" w16cid:durableId="480315875">
    <w:abstractNumId w:val="4"/>
  </w:num>
  <w:num w:numId="18" w16cid:durableId="1860468551">
    <w:abstractNumId w:val="11"/>
  </w:num>
  <w:num w:numId="19" w16cid:durableId="13697269">
    <w:abstractNumId w:val="5"/>
  </w:num>
  <w:num w:numId="20" w16cid:durableId="1088962498">
    <w:abstractNumId w:val="18"/>
  </w:num>
  <w:num w:numId="21" w16cid:durableId="19246831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6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8569328.doc"/>
    <w:docVar w:name="arg5" w:val="4"/>
  </w:docVars>
  <w:rsids>
    <w:rsidRoot w:val="000E6B8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6B86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2D44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96D57A"/>
  <w15:docId w15:val="{91C71D67-F1B5-4D3C-8237-CA7642C2F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5337</Words>
  <Characters>30425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2024-03-19T09:32:00Z</dcterms:created>
  <dcterms:modified xsi:type="dcterms:W3CDTF">2024-03-19T09:34:00Z</dcterms:modified>
</cp:coreProperties>
</file>