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96"/>
        <w:gridCol w:w="334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6"/>
        <w:gridCol w:w="229"/>
        <w:gridCol w:w="214"/>
        <w:gridCol w:w="24"/>
        <w:gridCol w:w="238"/>
        <w:gridCol w:w="347"/>
        <w:gridCol w:w="212"/>
        <w:gridCol w:w="277"/>
        <w:gridCol w:w="284"/>
        <w:gridCol w:w="220"/>
        <w:gridCol w:w="212"/>
        <w:gridCol w:w="163"/>
        <w:gridCol w:w="74"/>
        <w:gridCol w:w="192"/>
        <w:gridCol w:w="68"/>
        <w:gridCol w:w="292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bookmarkStart w:id="0" w:name="_GoBack" w:colFirst="2" w:colLast="2"/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305F5A"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 w:rsidR="00305F5A"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31. 12. 2023</w:t>
            </w:r>
            <w:r w:rsidR="00305F5A"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305F5A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350.45pt;margin-top:11.5pt;width:38pt;height:18.7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<v:textbox>
                    <w:txbxContent>
                      <w:p w:rsidR="001777A6" w:rsidRDefault="00305F5A" w:rsidP="000669B7">
                        <w:fldSimple w:instr=" MERGEFIELD  aDMDO  \* MERGEFORMAT ">
                          <w:r w:rsidR="001777A6" w:rsidRPr="001777A6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7" type="#_x0000_t202" style="position:absolute;left:0;text-align:left;margin-left:414.95pt;margin-top:11.5pt;width:38.8pt;height:18.7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<v:textbox>
                    <w:txbxContent>
                      <w:p w:rsidR="001777A6" w:rsidRDefault="00305F5A" w:rsidP="000669B7">
                        <w:fldSimple w:instr=" MERGEFIELD  aDRDO  \* MERGEFORMAT ">
                          <w:r w:rsidR="001777A6" w:rsidRPr="001777A6">
                            <w:rPr>
                              <w:rFonts w:ascii="Arial" w:hAnsi="Arial" w:cs="Arial"/>
                              <w:noProof/>
                            </w:rPr>
                            <w:t>2023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8" type="#_x0000_t202" style="position:absolute;left:0;text-align:left;margin-left:276.25pt;margin-top:11.5pt;width:39.7pt;height:18.7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<v:textbox>
                    <w:txbxContent>
                      <w:p w:rsidR="001777A6" w:rsidRPr="00391121" w:rsidRDefault="00305F5A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DROD  \* MERGEFORMAT ">
                          <w:r w:rsidR="001777A6" w:rsidRPr="00AA7F4C">
                            <w:rPr>
                              <w:rFonts w:ascii="Arial" w:hAnsi="Arial" w:cs="Arial"/>
                              <w:noProof/>
                            </w:rPr>
                            <w:t>2023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9" type="#_x0000_t202" style="position:absolute;left:0;text-align:left;margin-left:223.2pt;margin-top:11.5pt;width:38pt;height:18.75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<v:textbox>
                    <w:txbxContent>
                      <w:p w:rsidR="001777A6" w:rsidRDefault="00305F5A" w:rsidP="000669B7">
                        <w:fldSimple w:instr=" MERGEFIELD  aDMOD  \* MERGEFORMAT ">
                          <w:r w:rsidR="001777A6" w:rsidRPr="001777A6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fldSimple w:instr=" MERGEFIELD  aSUB_ICO  \* MERGEFORMAT ">
              <w:r w:rsidR="001777A6" w:rsidRPr="00AA7F4C">
                <w:rPr>
                  <w:color w:val="FFFFFF" w:themeColor="background1"/>
                </w:rPr>
                <w:t>34122729</w:t>
              </w:r>
            </w:fldSimple>
          </w:p>
          <w:p w:rsidR="000669B7" w:rsidRDefault="00305F5A" w:rsidP="007A6FE5">
            <w:pPr>
              <w:pStyle w:val="DIC"/>
            </w:pPr>
            <w:fldSimple w:instr=" MERGEFIELD  aSUB_DIC  \* MERGEFORMAT ">
              <w:r w:rsidR="001777A6" w:rsidRPr="00AA7F4C">
                <w:rPr>
                  <w:color w:val="FFFFFF" w:themeColor="background1"/>
                </w:rPr>
                <w:t>2021038767</w:t>
              </w:r>
            </w:fldSimple>
            <w:r>
              <w:pict>
                <v:shape id="_x0000_s1030" type="#_x0000_t202" style="position:absolute;margin-left:277.95pt;margin-top:6.65pt;width:38pt;height:18.75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<v:textbox>
                    <w:txbxContent>
                      <w:p w:rsidR="001777A6" w:rsidRDefault="00305F5A" w:rsidP="000669B7">
                        <w:fldSimple w:instr=" MERGEFIELD  aDRODo  \* MERGEFORMAT ">
                          <w:r w:rsidR="001777A6" w:rsidRPr="001777A6">
                            <w:rPr>
                              <w:rFonts w:ascii="Arial" w:hAnsi="Arial" w:cs="Arial"/>
                              <w:noProof/>
                            </w:rPr>
                            <w:t>2022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1" type="#_x0000_t202" style="position:absolute;margin-left:414.95pt;margin-top:6.65pt;width:38pt;height:18.75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<v:textbox>
                    <w:txbxContent>
                      <w:p w:rsidR="001777A6" w:rsidRDefault="00305F5A" w:rsidP="000669B7">
                        <w:fldSimple w:instr=" MERGEFIELD  aDRDOo  \* MERGEFORMAT ">
                          <w:r w:rsidR="001777A6" w:rsidRPr="001777A6">
                            <w:rPr>
                              <w:rFonts w:ascii="Arial" w:hAnsi="Arial" w:cs="Arial"/>
                              <w:noProof/>
                            </w:rPr>
                            <w:t>2022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2" type="#_x0000_t202" style="position:absolute;margin-left:350.45pt;margin-top:6.65pt;width:38pt;height:18.75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<v:textbox>
                    <w:txbxContent>
                      <w:p w:rsidR="001777A6" w:rsidRDefault="00305F5A" w:rsidP="000669B7">
                        <w:fldSimple w:instr=" MERGEFIELD  aDMDO  \* MERGEFORMAT ">
                          <w:r w:rsidR="001777A6" w:rsidRPr="001777A6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3" type="#_x0000_t202" style="position:absolute;margin-left:223.2pt;margin-top:6.65pt;width:38pt;height:18.75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<v:textbox>
                    <w:txbxContent>
                      <w:p w:rsidR="001777A6" w:rsidRDefault="00305F5A" w:rsidP="000669B7">
                        <w:fldSimple w:instr=" MERGEFIELD  aDMOD  \* MERGEFORMAT ">
                          <w:r w:rsidR="001777A6" w:rsidRPr="001777A6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305F5A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305F5A">
              <w:rPr>
                <w:noProof/>
                <w:lang w:eastAsia="sk-SK"/>
              </w:rPr>
              <w:pict>
                <v:shape id="_x0000_s1034" type="#_x0000_t202" style="position:absolute;margin-left:5.65pt;margin-top:1.05pt;width:124.7pt;height:18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<v:textbox>
                    <w:txbxContent>
                      <w:p w:rsidR="001777A6" w:rsidRPr="00391121" w:rsidRDefault="00305F5A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TPLATOD  \* MERGEFORMAT ">
                          <w:r w:rsidR="001777A6" w:rsidRPr="00AA7F4C">
                            <w:rPr>
                              <w:rFonts w:ascii="Arial" w:hAnsi="Arial" w:cs="Arial"/>
                              <w:noProof/>
                            </w:rPr>
                            <w:t>1. 1. 2019</w:t>
                          </w:r>
                        </w:fldSimple>
                      </w:p>
                    </w:txbxContent>
                  </v:textbox>
                </v:shape>
              </w:pic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305F5A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305F5A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5" type="#_x0000_t202" style="position:absolute;margin-left:-1.9pt;margin-top:11.15pt;width:96.6pt;height:18.7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<v:textbox>
                    <w:txbxContent>
                      <w:p w:rsidR="001777A6" w:rsidRPr="00391121" w:rsidRDefault="00305F5A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ICO  \* MERGEFORMAT ">
                          <w:r w:rsidR="001777A6" w:rsidRPr="00AA7F4C">
                            <w:rPr>
                              <w:rFonts w:ascii="Arial" w:hAnsi="Arial" w:cs="Arial"/>
                              <w:noProof/>
                            </w:rPr>
                            <w:t>34122729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305F5A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305F5A">
              <w:rPr>
                <w:noProof/>
                <w:lang w:eastAsia="sk-SK"/>
              </w:rPr>
              <w:pict>
                <v:shape id="_x0000_s1036" type="#_x0000_t202" style="position:absolute;margin-left:.3pt;margin-top:11.15pt;width:100.05pt;height:19.45pt;z-index:25166131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<v:textbox style="mso-fit-shape-to-text:t">
                    <w:txbxContent>
                      <w:p w:rsidR="001777A6" w:rsidRPr="00391121" w:rsidRDefault="00305F5A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IC  \* MERGEFORMAT ">
                          <w:r w:rsidR="001777A6" w:rsidRPr="00AA7F4C">
                            <w:rPr>
                              <w:rFonts w:ascii="Arial" w:hAnsi="Arial" w:cs="Arial"/>
                              <w:noProof/>
                            </w:rPr>
                            <w:t>2021038767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7" type="#_x0000_t202" style="position:absolute;margin-left:4.25pt;margin-top:0;width:35.85pt;height:18.7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<v:textbox>
                    <w:txbxContent>
                      <w:p w:rsidR="001777A6" w:rsidRDefault="00407902" w:rsidP="000669B7">
                        <w:r>
                          <w:t>68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8" type="#_x0000_t202" style="position:absolute;margin-left:-3.55pt;margin-top:.05pt;width:32.25pt;height:18.7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<v:textbox>
                    <w:txbxContent>
                      <w:p w:rsidR="001777A6" w:rsidRDefault="00407902" w:rsidP="000669B7">
                        <w:r>
                          <w:t>20</w:t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9" type="#_x0000_t202" style="position:absolute;margin-left:-.7pt;margin-top:0;width:32.25pt;height:18.7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<v:textbox>
                    <w:txbxContent>
                      <w:p w:rsidR="001777A6" w:rsidRDefault="00407902" w:rsidP="000669B7">
                        <w:r>
                          <w:t>0</w:t>
                        </w:r>
                        <w:r w:rsidR="00305F5A">
                          <w:fldChar w:fldCharType="begin"/>
                        </w:r>
                        <w:r w:rsidR="001777A6">
                          <w:instrText xml:space="preserve"> MERGEFIELD  aSUB_SKNACE5  \* MERGEFORMAT </w:instrText>
                        </w:r>
                        <w:r w:rsidR="00305F5A"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305F5A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305F5A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0" type="#_x0000_t202" style="position:absolute;margin-left:-1.9pt;margin-top:4.95pt;width:460.35pt;height:18.7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<v:textbox>
                    <w:txbxContent>
                      <w:p w:rsidR="001777A6" w:rsidRPr="00391121" w:rsidRDefault="00305F5A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NAZOV  \* MERGEFORMAT ">
                          <w:r w:rsidR="001777A6" w:rsidRPr="00AA7F4C">
                            <w:rPr>
                              <w:rFonts w:ascii="Arial" w:hAnsi="Arial" w:cs="Arial"/>
                              <w:noProof/>
                            </w:rPr>
                            <w:t>Občianské bytové družstvo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305F5A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305F5A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1" type="#_x0000_t202" style="position:absolute;margin-left:383.6pt;margin-top:10.7pt;width:74.85pt;height:18.7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<v:textbox>
                    <w:txbxContent>
                      <w:p w:rsidR="001777A6" w:rsidRDefault="00305F5A" w:rsidP="000669B7">
                        <w:fldSimple w:instr=" MERGEFIELD  aSUB_ULICA_CISLO  \* MERGEFORMAT ">
                          <w:r w:rsidR="001777A6" w:rsidRPr="001777A6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1042" type="#_x0000_t202" style="position:absolute;margin-left:-1.9pt;margin-top:10.7pt;width:352.3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<v:textbox>
                    <w:txbxContent>
                      <w:p w:rsidR="001777A6" w:rsidRPr="00391121" w:rsidRDefault="00305F5A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ULICA_ULICA  \* MERGEFORMAT ">
                          <w:r w:rsidR="001777A6" w:rsidRPr="00AA7F4C">
                            <w:rPr>
                              <w:rFonts w:ascii="Arial" w:hAnsi="Arial" w:cs="Arial"/>
                              <w:noProof/>
                            </w:rPr>
                            <w:t>MDŽ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305F5A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3" type="#_x0000_t202" style="position:absolute;margin-left:94.7pt;margin-top:.7pt;width:363.75pt;height:18.75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<v:textbox>
                    <w:txbxContent>
                      <w:p w:rsidR="001777A6" w:rsidRPr="00391121" w:rsidRDefault="00305F5A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MESTO  \* MERGEFORMAT ">
                          <w:r w:rsidR="001777A6" w:rsidRPr="00AA7F4C">
                            <w:rPr>
                              <w:rFonts w:ascii="Arial" w:hAnsi="Arial" w:cs="Arial"/>
                              <w:noProof/>
                            </w:rPr>
                            <w:t>Šurany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4" type="#_x0000_t202" style="position:absolute;margin-left:-1.9pt;margin-top:.7pt;width:89.1pt;height:18.7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<v:textbox>
                    <w:txbxContent>
                      <w:p w:rsidR="001777A6" w:rsidRPr="00391121" w:rsidRDefault="00305F5A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PSC  \* MERGEFORMAT ">
                          <w:r w:rsidR="001777A6" w:rsidRPr="00AA7F4C">
                            <w:rPr>
                              <w:rFonts w:ascii="Arial" w:hAnsi="Arial" w:cs="Arial"/>
                              <w:noProof/>
                            </w:rPr>
                            <w:t>94201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305F5A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305F5A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5" type="#_x0000_t202" style="position:absolute;margin-left:-1.9pt;margin-top:.45pt;width:191.85pt;height:18.7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<v:textbox>
                    <w:txbxContent>
                      <w:p w:rsidR="001777A6" w:rsidRPr="00391121" w:rsidRDefault="00305F5A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TELEFON  \* MERGEFORMAT ">
                          <w:r w:rsidR="001777A6" w:rsidRPr="00AA7F4C">
                            <w:rPr>
                              <w:rFonts w:ascii="Arial" w:hAnsi="Arial" w:cs="Arial"/>
                              <w:noProof/>
                            </w:rPr>
                            <w:t>0356505862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6" type="#_x0000_t202" style="position:absolute;margin-left:7.4pt;margin-top:.45pt;width:263.85pt;height:18.75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<v:textbox>
                    <w:txbxContent>
                      <w:p w:rsidR="001777A6" w:rsidRPr="00391121" w:rsidRDefault="00305F5A" w:rsidP="000669B7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1777A6"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305F5A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305F5A"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1047" type="#_x0000_t202" style="position:absolute;margin-left:-1.9pt;margin-top:-.8pt;width:460.35pt;height:18.7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<v:textbox>
                    <w:txbxContent>
                      <w:p w:rsidR="001777A6" w:rsidRPr="00391121" w:rsidRDefault="00305F5A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EMAIL  \* MERGEFORMAT ">
                          <w:r w:rsidR="001777A6" w:rsidRPr="00AA7F4C">
                            <w:rPr>
                              <w:rFonts w:ascii="Arial" w:hAnsi="Arial" w:cs="Arial"/>
                              <w:noProof/>
                            </w:rPr>
                            <w:t>balazova@obdsurany.sk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bookmarkEnd w:id="0"/>
    <w:p w:rsidR="000669B7" w:rsidRPr="0073029B" w:rsidRDefault="00305F5A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305F5A">
        <w:rPr>
          <w:rFonts w:ascii="Arial Narrow" w:hAnsi="Arial Narrow"/>
          <w:noProof/>
          <w:sz w:val="22"/>
          <w:szCs w:val="22"/>
          <w:lang w:eastAsia="sk-SK"/>
        </w:rPr>
        <w:pict>
          <v:shape id="Text Box 6" o:spid="_x0000_s1048" type="#_x0000_t202" style="position:absolute;left:0;text-align:left;margin-left:68.2pt;margin-top:.1pt;width:11.9pt;height:11.9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<v:textbox inset="0,0,1.5mm">
              <w:txbxContent>
                <w:p w:rsidR="001777A6" w:rsidRPr="007C40F2" w:rsidRDefault="001777A6" w:rsidP="000669B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669B7" w:rsidRPr="0073029B">
        <w:rPr>
          <w:rFonts w:ascii="Arial Narrow" w:hAnsi="Arial Narrow"/>
          <w:sz w:val="22"/>
          <w:szCs w:val="22"/>
        </w:rPr>
        <w:t xml:space="preserve">*) Vyznačuje sa   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2C6FC6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2C6FC6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2C6FC6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2C6FC6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2C6FC6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2C6FC6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2005 \* MERGEFORMAT ">
              <w:r w:rsidR="001777A6" w:rsidRPr="00AA7F4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910"/>
        <w:gridCol w:w="10"/>
        <w:gridCol w:w="14"/>
        <w:gridCol w:w="850"/>
        <w:gridCol w:w="9"/>
        <w:gridCol w:w="16"/>
        <w:gridCol w:w="697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s01001 \* MERGEFORMAT ">
              <w:r w:rsidR="001777A6" w:rsidRPr="00AA7F4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1058 \* MERGEFORMAT ">
              <w:r w:rsidR="001777A6" w:rsidRPr="00AA7F4C">
                <w:rPr>
                  <w:rFonts w:ascii="Arial Narrow" w:hAnsi="Arial Narrow"/>
                  <w:noProof/>
                  <w:sz w:val="18"/>
                  <w:szCs w:val="18"/>
                </w:rPr>
                <w:t>19664.75</w:t>
              </w:r>
            </w:fldSimple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19664.75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071 \* MERGEFORMAT ">
              <w:r w:rsidR="001777A6" w:rsidRPr="00AA7F4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1100 \* MERGEFORMAT ">
              <w:r w:rsidR="001777A6" w:rsidRPr="00AA7F4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dlhodo-bé</w:t>
            </w:r>
            <w:proofErr w:type="spellEnd"/>
            <w:r w:rsidRPr="0073029B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60"/>
        <w:gridCol w:w="3223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Obchodné meno </w:t>
            </w:r>
            <w:r w:rsidRPr="0073029B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305F5A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="000669B7"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305F5A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200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555"/>
        <w:gridCol w:w="2920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200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</w:t>
            </w: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706"/>
        <w:gridCol w:w="2769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225b \* MERGEFORMAT ">
              <w:r w:rsidR="001777A6" w:rsidRPr="00AA7F4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225bc \* MERGEFORMAT ">
              <w:r w:rsidR="001777A6" w:rsidRPr="00AA7F4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305F5A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1296.17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104338.97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105635.14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305F5A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="000669B7"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3"/>
        <w:gridCol w:w="1273"/>
        <w:gridCol w:w="1038"/>
        <w:gridCol w:w="990"/>
        <w:gridCol w:w="990"/>
        <w:gridCol w:w="1718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 w:rsidR="000669B7"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305F5A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979"/>
        <w:gridCol w:w="2279"/>
        <w:gridCol w:w="1630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</w:t>
      </w:r>
      <w:proofErr w:type="spellStart"/>
      <w:r w:rsidR="000669B7" w:rsidRPr="0073029B">
        <w:rPr>
          <w:rFonts w:ascii="Arial Narrow" w:hAnsi="Arial Narrow"/>
          <w:sz w:val="22"/>
          <w:szCs w:val="22"/>
        </w:rPr>
        <w:t>vysporiadaní</w:t>
      </w:r>
      <w:proofErr w:type="spellEnd"/>
      <w:r w:rsidR="000669B7" w:rsidRPr="0073029B">
        <w:rPr>
          <w:rFonts w:ascii="Arial Narrow" w:hAnsi="Arial Narrow"/>
          <w:sz w:val="22"/>
          <w:szCs w:val="22"/>
        </w:rPr>
        <w:t xml:space="preserve">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305F5A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="000669B7"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305F5A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305F5A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05F5A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05F5A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05F5A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začiatku účtovného </w:t>
            </w:r>
            <w:r w:rsidRPr="0073029B">
              <w:lastRenderedPageBreak/>
              <w:t>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konci účtovného </w:t>
            </w:r>
            <w:r w:rsidRPr="0073029B">
              <w:lastRenderedPageBreak/>
              <w:t>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400 \* MERGEFORMAT ">
              <w:r w:rsidR="001777A6" w:rsidRPr="00AA7F4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305F5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05F5A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05F5A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05F5A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305F5A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305F5A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fldSimple w:instr=" MERGEFIELD  a04431s12  \* MERGEFORMAT ">
              <w:r w:rsidR="001777A6" w:rsidRPr="00AA7F4C">
                <w:rPr>
                  <w:rFonts w:ascii="Arial Narrow" w:hAnsi="Arial Narrow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305F5A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305F5A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1777A6" w:rsidP="001777A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1358,98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777A6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1358,98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1777A6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0.00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4289"/>
        <w:gridCol w:w="2490"/>
        <w:gridCol w:w="2509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5737.74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324.41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815.31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5246.84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7"/>
        <w:gridCol w:w="788"/>
        <w:gridCol w:w="885"/>
        <w:gridCol w:w="1096"/>
        <w:gridCol w:w="1620"/>
        <w:gridCol w:w="1246"/>
        <w:gridCol w:w="1586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27"/>
        <w:gridCol w:w="789"/>
        <w:gridCol w:w="914"/>
        <w:gridCol w:w="1083"/>
        <w:gridCol w:w="1330"/>
        <w:gridCol w:w="1188"/>
        <w:gridCol w:w="2011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424"/>
        <w:gridCol w:w="993"/>
        <w:gridCol w:w="1429"/>
        <w:gridCol w:w="1487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305F5A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31"/>
        <w:gridCol w:w="1140"/>
        <w:gridCol w:w="1109"/>
        <w:gridCol w:w="1312"/>
        <w:gridCol w:w="1444"/>
        <w:gridCol w:w="1752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550 \* MERGEFORMAT ">
              <w:r w:rsidR="001777A6" w:rsidRPr="00AA7F4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600 \* MERGEFORMAT ">
              <w:r w:rsidR="001777A6" w:rsidRPr="00AA7F4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95896.05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95896.05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5A0A25" w:rsidRPr="003F477D" w:rsidTr="001777A6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777A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1777A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1777A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1777A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1777A6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777A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777A6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1777A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777A6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777A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777A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777A6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777A6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777A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777A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777A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777A6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777A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777A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777A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777A6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777A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777A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777A6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777A6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777A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777A6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05F5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77A6" w:rsidRPr="00AA7F4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305F5A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0669B7" w:rsidRPr="0073029B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1777A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-6153,64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1777A6" w:rsidP="001777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3902,22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169" w:rsidRDefault="00642169">
      <w:r>
        <w:separator/>
      </w:r>
    </w:p>
  </w:endnote>
  <w:endnote w:type="continuationSeparator" w:id="0">
    <w:p w:rsidR="00642169" w:rsidRDefault="00642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7A6" w:rsidRDefault="00305F5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777A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777A6" w:rsidRDefault="001777A6" w:rsidP="002509F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7A6" w:rsidRPr="00010D38" w:rsidRDefault="00305F5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="001777A6"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407902">
      <w:rPr>
        <w:rStyle w:val="slostrany"/>
        <w:sz w:val="16"/>
        <w:szCs w:val="16"/>
      </w:rPr>
      <w:t>23</w:t>
    </w:r>
    <w:r w:rsidRPr="00010D38">
      <w:rPr>
        <w:rStyle w:val="slostrany"/>
        <w:sz w:val="16"/>
        <w:szCs w:val="16"/>
      </w:rPr>
      <w:fldChar w:fldCharType="end"/>
    </w:r>
  </w:p>
  <w:p w:rsidR="001777A6" w:rsidRDefault="001777A6" w:rsidP="002509F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169" w:rsidRDefault="00642169">
      <w:r>
        <w:separator/>
      </w:r>
    </w:p>
  </w:footnote>
  <w:footnote w:type="continuationSeparator" w:id="0">
    <w:p w:rsidR="00642169" w:rsidRDefault="006421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1777A6" w:rsidRPr="0073029B" w:rsidTr="00D71752">
      <w:trPr>
        <w:trHeight w:val="59"/>
      </w:trPr>
      <w:tc>
        <w:tcPr>
          <w:tcW w:w="416" w:type="pct"/>
          <w:noWrap/>
        </w:tcPr>
        <w:p w:rsidR="001777A6" w:rsidRPr="0073029B" w:rsidRDefault="001777A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1777A6" w:rsidRPr="0073029B" w:rsidRDefault="001777A6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1777A6" w:rsidRDefault="001777A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1777A6" w:rsidRPr="0073029B" w:rsidRDefault="001777A6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STYLEREF  ICO  \* MERGEFORMAT ">
            <w:r w:rsidR="00407902">
              <w:rPr>
                <w:noProof/>
              </w:rPr>
              <w:t>34122729</w:t>
            </w:r>
          </w:fldSimple>
        </w:p>
      </w:tc>
    </w:tr>
    <w:tr w:rsidR="001777A6" w:rsidRPr="0073029B" w:rsidTr="00D71752">
      <w:trPr>
        <w:trHeight w:val="59"/>
      </w:trPr>
      <w:tc>
        <w:tcPr>
          <w:tcW w:w="416" w:type="pct"/>
          <w:noWrap/>
        </w:tcPr>
        <w:p w:rsidR="001777A6" w:rsidRPr="0073029B" w:rsidRDefault="001777A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1777A6" w:rsidRPr="0073029B" w:rsidRDefault="001777A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1777A6" w:rsidRDefault="001777A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1777A6" w:rsidRPr="0073029B" w:rsidRDefault="001777A6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fldSimple w:instr=" STYLEREF  DIC  \* MERGEFORMAT ">
            <w:r w:rsidR="00407902">
              <w:rPr>
                <w:noProof/>
              </w:rPr>
              <w:t>2021038767</w:t>
            </w:r>
          </w:fldSimple>
        </w:p>
      </w:tc>
    </w:tr>
  </w:tbl>
  <w:p w:rsidR="001777A6" w:rsidRDefault="001777A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1777A6" w:rsidRPr="0073029B" w:rsidTr="00D71752">
      <w:trPr>
        <w:trHeight w:val="59"/>
      </w:trPr>
      <w:tc>
        <w:tcPr>
          <w:tcW w:w="416" w:type="pct"/>
          <w:noWrap/>
        </w:tcPr>
        <w:p w:rsidR="001777A6" w:rsidRPr="0073029B" w:rsidRDefault="001777A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1777A6" w:rsidRPr="0073029B" w:rsidRDefault="001777A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1777A6" w:rsidRDefault="001777A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1777A6" w:rsidRPr="0073029B" w:rsidRDefault="001777A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>
              <w:rPr>
                <w:noProof/>
              </w:rPr>
              <w:t>34122729</w:t>
            </w:r>
          </w:fldSimple>
        </w:p>
      </w:tc>
    </w:tr>
    <w:tr w:rsidR="001777A6" w:rsidRPr="0073029B" w:rsidTr="00D71752">
      <w:trPr>
        <w:trHeight w:val="59"/>
      </w:trPr>
      <w:tc>
        <w:tcPr>
          <w:tcW w:w="416" w:type="pct"/>
          <w:noWrap/>
        </w:tcPr>
        <w:p w:rsidR="001777A6" w:rsidRPr="0073029B" w:rsidRDefault="001777A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1777A6" w:rsidRPr="0073029B" w:rsidRDefault="001777A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1777A6" w:rsidRDefault="001777A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1777A6" w:rsidRPr="0073029B" w:rsidRDefault="001777A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fldSimple w:instr=" MERGEFIELD  aSUB_DIC  \* MERGEFORMAT ">
            <w:r>
              <w:rPr>
                <w:noProof/>
              </w:rPr>
              <w:t>2021038767</w:t>
            </w:r>
          </w:fldSimple>
        </w:p>
      </w:tc>
    </w:tr>
  </w:tbl>
  <w:p w:rsidR="001777A6" w:rsidRDefault="001777A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arg1" w:val="20232"/>
    <w:docVar w:name="arg2" w:val="driver=asa10;DBF=d:\anasoft\data\obdsurany.db;DBN=obdsurany;ENG=sql17;links=tcpip{ip=192.168.1.58};uid=Majercikova;pwd=63a;con=finus(10.15)"/>
    <w:docVar w:name="arg3" w:val="0"/>
    <w:docVar w:name="arg4" w:val="C:\Users\pc\AppData\Local\Temp\4462750.doc"/>
    <w:docVar w:name="arg5" w:val="14"/>
  </w:docVars>
  <w:rsids>
    <w:rsidRoot w:val="00A4084B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777A6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C6FC6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05F5A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07902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21B7E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3661"/>
    <w:rsid w:val="005D44A5"/>
    <w:rsid w:val="005E5613"/>
    <w:rsid w:val="005E5AD7"/>
    <w:rsid w:val="005F037D"/>
    <w:rsid w:val="0060758C"/>
    <w:rsid w:val="00614891"/>
    <w:rsid w:val="00631973"/>
    <w:rsid w:val="00642169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03BA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084B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C60CC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99" w:unhideWhenUsed="0" w:qFormat="1"/>
    <w:lsdException w:name="Emphasis" w:semiHidden="0" w:uiPriority="99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7A16C-2342-4EB1-B528-CD020F5F9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17</TotalTime>
  <Pages>1</Pages>
  <Words>7909</Words>
  <Characters>45083</Characters>
  <Application>Microsoft Office Word</Application>
  <DocSecurity>0</DocSecurity>
  <Lines>375</Lines>
  <Paragraphs>105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pc</dc:creator>
  <cp:lastModifiedBy>pc</cp:lastModifiedBy>
  <cp:revision>6</cp:revision>
  <cp:lastPrinted>2009-07-30T10:15:00Z</cp:lastPrinted>
  <dcterms:created xsi:type="dcterms:W3CDTF">2024-03-14T13:55:00Z</dcterms:created>
  <dcterms:modified xsi:type="dcterms:W3CDTF">2024-03-20T07:41:00Z</dcterms:modified>
</cp:coreProperties>
</file>