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76DAFDE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83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131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670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79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0F6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A5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2C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178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3D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43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B5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FD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B4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AF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E99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0E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2197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90F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1B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F2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711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8D98E2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CB4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A799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7DF1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731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67CC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E2B5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2BB1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1656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6C3C1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B35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25AA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CF0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613D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63272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197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857F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CB0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524D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53FB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E0F6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F746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09B0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779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E66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ED5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E4A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BA1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072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84F2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9A1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A400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5620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433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B84A66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FF6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E19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EE81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A8BA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D69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F85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018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638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477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5720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5FF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426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7B0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9AE5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AB1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5E8F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70D7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B8D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AA5B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2426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D8D4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28D0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9758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F6F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A18F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C1B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B26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760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E2D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E8C2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429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848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0D1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321CB7D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FB6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C33B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907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EF0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ABCC1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08A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87B6C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7B7FE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5AC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B71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E455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64BD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8EE1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C1F6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629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6D9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3EF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6ABD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B93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0FB0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A3AA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97BC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E49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8B6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37B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9D4D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6BBF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571E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FAB3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775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F352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7FB4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FBD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2474EFA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85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DB7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30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C43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265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49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04D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7215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60EA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B1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C2A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735D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8A48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C0CB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1455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DC0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9B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030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749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27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0D2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A4E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C320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9AF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0FBE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992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2F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AD17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8D5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0F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728C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8EC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237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3CB1660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A84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CA5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0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4C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678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E6F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7CE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1D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E8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C8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E5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761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43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03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EB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25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237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68582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3C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1A81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A2E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95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7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489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9D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787B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1F21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4F2E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D00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064A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73E0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0A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54BF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40B3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3AEB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56BE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CBFB93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F2E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6F8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B4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7A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6DFEA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B8B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6BB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E7B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38E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F8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02E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D2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8F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8CE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B8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EB3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3A3207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E36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307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1FE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7BA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074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231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3CF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11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51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5A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9F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316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A4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5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61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C05FD3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F1B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D4E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079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9D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55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F6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0FD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42A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17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58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51F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3C1C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1B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E21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9E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121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A3C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BF0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D78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6C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C9D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224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2C3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19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DF5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B3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29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3FDA9C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C3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B531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F2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7A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6CA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2E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BD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74B8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AE5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1A81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AB05D9" w14:textId="4466DF78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>
              <w:rPr>
                <w:rFonts w:ascii="Arial" w:hAnsi="Arial"/>
                <w:lang w:eastAsia="sk-SK"/>
              </w:rPr>
              <w:fldChar w:fldCharType="begin"/>
            </w:r>
            <w:r>
              <w:rPr>
                <w:rFonts w:ascii="Arial" w:hAnsi="Arial"/>
                <w:lang w:eastAsia="sk-SK"/>
              </w:rPr>
              <w:instrText xml:space="preserve"> MERGEFIELD  aDEF_DTDO  \* MERGEFORMAT </w:instrText>
            </w:r>
            <w:r>
              <w:rPr>
                <w:rFonts w:ascii="Arial" w:hAnsi="Arial"/>
                <w:lang w:eastAsia="sk-SK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lang w:eastAsia="sk-SK"/>
              </w:rPr>
              <w:t>31. 12. 2023</w:t>
            </w:r>
            <w:r>
              <w:rPr>
                <w:rFonts w:ascii="Arial" w:hAnsi="Arial"/>
                <w:lang w:eastAsia="sk-SK"/>
              </w:rPr>
              <w:fldChar w:fldCharType="end"/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413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4CE4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C15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DD96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A4A7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8F5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143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3A86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EC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A2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277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BA6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D90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E87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176F2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728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2E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954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40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C5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CE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A0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979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18B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829B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469E153" wp14:editId="0CF5EE6B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BE777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69E1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" stroked="f">
                      <v:textbox>
                        <w:txbxContent>
                          <w:p w14:paraId="202BE777" w14:textId="77777777"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61E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5B7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C8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125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2F4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D9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F18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E9E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45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A75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6C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FEC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18E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1571CD1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5D1107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6241FF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628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1C83A5D" wp14:editId="0973E42B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9A9F99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83A5D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" stroked="f">
                      <v:textbox>
                        <w:txbxContent>
                          <w:p w14:paraId="049A9F99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E050C0E" wp14:editId="62AC4508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C70D11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50C0E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Tn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" stroked="f">
                      <v:textbox>
                        <w:txbxContent>
                          <w:p w14:paraId="28C70D11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E13CD8" wp14:editId="2CE7E464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B72D9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13CD8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" stroked="f">
                      <v:textbox>
                        <w:txbxContent>
                          <w:p w14:paraId="64B72D9B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57319376" wp14:editId="23F30C7B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6CF73B" w14:textId="1EEE25F1" w:rsidR="000B647F" w:rsidRDefault="00000000" w:rsidP="00944C3D">
                                  <w:fldSimple w:instr=" MERGEFIELD  aDMOD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19376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OavGAIAADE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">
                      <v:textbox>
                        <w:txbxContent>
                          <w:p w14:paraId="386CF73B" w14:textId="1EEE25F1" w:rsidR="000B647F" w:rsidRDefault="00000000" w:rsidP="00944C3D">
                            <w:fldSimple w:instr=" MERGEFIELD  aDMOD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E3292C4" wp14:editId="35353901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7247BD" w14:textId="5C1406CA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aDROD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2023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292C4"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337247BD" w14:textId="5C1406CA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aDROD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2023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5D89FFF" wp14:editId="727EE229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E12E3D" w14:textId="520CCB69" w:rsidR="000B647F" w:rsidRDefault="00000000" w:rsidP="00944C3D">
                                  <w:fldSimple w:instr=" MERGEFIELD  aDRDO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2023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89FFF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52E12E3D" w14:textId="520CCB69" w:rsidR="000B647F" w:rsidRDefault="00000000" w:rsidP="00944C3D">
                            <w:fldSimple w:instr=" MERGEFIELD  aDRDO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2023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08B727A6" wp14:editId="7578BC61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EB6560" w14:textId="63D160DA" w:rsidR="000B647F" w:rsidRDefault="00000000" w:rsidP="00944C3D">
                                  <w:fldSimple w:instr=" MERGEFIELD  aDMDO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727A6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">
                      <v:textbox>
                        <w:txbxContent>
                          <w:p w14:paraId="5AEB6560" w14:textId="63D160DA" w:rsidR="000B647F" w:rsidRDefault="00000000" w:rsidP="00944C3D">
                            <w:fldSimple w:instr=" MERGEFIELD  aDMDO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46B954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234099E5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005C9986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3DFD478" wp14:editId="2CE6C38E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F33927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FD47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mHv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" stroked="f">
                      <v:textbox>
                        <w:txbxContent>
                          <w:p w14:paraId="08F33927" w14:textId="77777777"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BE8EEC3" wp14:editId="221C6FF4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28737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8EEC3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" stroked="f">
                      <v:textbox>
                        <w:txbxContent>
                          <w:p w14:paraId="50F28737" w14:textId="77777777"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FFB790" wp14:editId="6831D392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450DB7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FB790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" stroked="f">
                      <v:textbox>
                        <w:txbxContent>
                          <w:p w14:paraId="6A450DB7" w14:textId="77777777"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A8E7416" wp14:editId="260846FC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DFF395" w14:textId="46F74468" w:rsidR="000B647F" w:rsidRDefault="00000000" w:rsidP="00944C3D">
                                  <w:fldSimple w:instr=" MERGEFIELD  aDRDOo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E7416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13DFF395" w14:textId="46F74468" w:rsidR="000B647F" w:rsidRDefault="00000000" w:rsidP="00944C3D">
                            <w:fldSimple w:instr=" MERGEFIELD  aDRDOo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269806F8" wp14:editId="31500E45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A539A1" w14:textId="502442E7" w:rsidR="000B647F" w:rsidRDefault="00000000" w:rsidP="00944C3D">
                                  <w:fldSimple w:instr=" MERGEFIELD  aDMDO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806F8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">
                      <v:textbox>
                        <w:txbxContent>
                          <w:p w14:paraId="6BA539A1" w14:textId="502442E7" w:rsidR="000B647F" w:rsidRDefault="00000000" w:rsidP="00944C3D">
                            <w:fldSimple w:instr=" MERGEFIELD  aDMDO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12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67402D0E" wp14:editId="240D5093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2A9BF6" w14:textId="3FEA6F73" w:rsidR="000B647F" w:rsidRDefault="00000000" w:rsidP="00944C3D">
                                  <w:fldSimple w:instr=" MERGEFIELD  aDRODo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2022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02D0E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7E2A9BF6" w14:textId="3FEA6F73" w:rsidR="000B647F" w:rsidRDefault="00000000" w:rsidP="00944C3D">
                            <w:fldSimple w:instr=" MERGEFIELD  aDRODo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2022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2DD8CCC1" wp14:editId="7133C82D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F08334" w14:textId="512FBB97" w:rsidR="000B647F" w:rsidRDefault="00000000" w:rsidP="00944C3D">
                                  <w:fldSimple w:instr=" MERGEFIELD  aDMOD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8CCC1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216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">
                      <v:textbox>
                        <w:txbxContent>
                          <w:p w14:paraId="0CF08334" w14:textId="512FBB97" w:rsidR="000B647F" w:rsidRDefault="00000000" w:rsidP="00944C3D">
                            <w:fldSimple w:instr=" MERGEFIELD  aDMOD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7A470C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1D049F5C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C7BD33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AA8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731B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EF0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9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56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92A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4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26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75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48E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A6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85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921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F1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34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0EC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CD9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E6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C77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36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B6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544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8B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A84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06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9AB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19ECE9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320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827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8003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B7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A92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16F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256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82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54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44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4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D5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993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EF4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472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CE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525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CF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8A9E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B7CC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BBE8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8A1A7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E4C7F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9934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0CD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060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564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FA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83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8E4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3F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68A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F04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DF9BE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885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F3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59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D0E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C0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E5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776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9D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71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53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0D0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F55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5D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866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0A6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585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24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4D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522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BAA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3C94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00D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D7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E9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CE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CA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EF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24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9C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EC10CE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D44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099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AC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B71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C8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A32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53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C7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0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71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253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A1D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93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7D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87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9E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8C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B1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0EE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2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6006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6D9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122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3D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B7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36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01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2E8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BCE7B6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7BF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87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E72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1B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378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6D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5D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F8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163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7C8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07B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33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783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C8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D5C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0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115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4C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AEF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70C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32B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B5B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A98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8C7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90D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F6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B1B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BE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54B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D83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F7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808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87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0E4D16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4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FC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82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93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04B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6CC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9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498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CEC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15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17F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10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4B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36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AF8B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337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5E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A9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E94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E9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8DC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E95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0DC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F8CF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BC4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B893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BEB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2C1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1F49BF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F0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92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934BCC" wp14:editId="2FCFCF37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440C7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34BCC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" stroked="f">
                      <v:textbox>
                        <w:txbxContent>
                          <w:p w14:paraId="75440C7F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959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12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E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D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74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E3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E55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0F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D5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24D3F5B" wp14:editId="78845FBF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78740</wp:posOffset>
                      </wp:positionV>
                      <wp:extent cx="2466975" cy="238125"/>
                      <wp:effectExtent l="0" t="0" r="9525" b="9525"/>
                      <wp:wrapNone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1FC9E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ED0163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Daňové identifikačné číslo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D3F5B" id="_x0000_s1042" type="#_x0000_t202" style="position:absolute;margin-left:4.6pt;margin-top:6.2pt;width:194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" stroked="f">
                      <v:textbox>
                        <w:txbxContent>
                          <w:p w14:paraId="771FC9EB" w14:textId="77777777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ED0163">
                              <w:rPr>
                                <w:rFonts w:ascii="Arial" w:hAnsi="Arial"/>
                                <w:lang w:eastAsia="sk-SK"/>
                              </w:rPr>
                              <w:t>Daňové identifikačné číslo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978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3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E8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08E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9E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B9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15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58E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85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7EF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D9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0C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E22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5E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DA8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06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DED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AB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49A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0A9C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2D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2C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0FCC53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0223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5FE009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C6857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566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5A0C7D" wp14:editId="5E9DD2AD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256804" w14:textId="61D4A29E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aSUB_ICO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36125415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A0C7D" id="_x0000_s1043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">
                      <v:textbox>
                        <w:txbxContent>
                          <w:p w14:paraId="17256804" w14:textId="61D4A29E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aSUB_ICO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36125415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53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08D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B3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3E8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8B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E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DD0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C1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501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A82AAF" wp14:editId="397A74BC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E0CFB5" w14:textId="18FB7B53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aSUB_DIC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2021603705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82AAF" id="_x0000_s1044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">
                      <v:textbox style="mso-fit-shape-to-text:t">
                        <w:txbxContent>
                          <w:p w14:paraId="4BE0CFB5" w14:textId="18FB7B53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aSUB_DIC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2021603705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052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424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392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55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BE0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4E5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004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CD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92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99A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04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969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15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E38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7D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958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D3C844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72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105E95F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7AB47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35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A3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54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06A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60F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20A6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589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D9D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306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02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8BB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AE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898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CB1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C6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425DF3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CD1C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1F945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55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9DD1F20" wp14:editId="22FFC56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F15DFF" w14:textId="0A5549A2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aSUB_NAZOV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Spoločenstvo vlastníkov bytov č.2448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D1F20" id="_x0000_s1045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">
                      <v:textbox>
                        <w:txbxContent>
                          <w:p w14:paraId="66F15DFF" w14:textId="0A5549A2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aSUB_NAZOV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Spoločenstvo vlastníkov bytov č.2448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E6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29C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B33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623A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BA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B1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50B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E94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DBA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A12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D85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72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C2E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32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EF6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65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B9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8AF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08A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BC2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125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37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12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4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779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1D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6D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DC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B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F5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E0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7AB6CF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02D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4F54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7127DC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2B713F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07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D2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79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149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AC4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C20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3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A90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82E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C8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0C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694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21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A2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48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A1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E08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5F2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A01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97F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63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03C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0C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99D4BB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17A3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44AB6D" wp14:editId="6A71587A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D14E74" w14:textId="2B61952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aSUB_ULICA_ULICA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M.Bela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4AB6D" id="_x0000_s1046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">
                      <v:textbox>
                        <w:txbxContent>
                          <w:p w14:paraId="7ED14E74" w14:textId="2B61952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aSUB_ULICA_ULICA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M.Bela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03927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0DB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E8F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53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19E3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C1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F0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D6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685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54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A2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49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732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193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EBA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60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131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95C1F08" wp14:editId="7E1F4028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D2202A" w14:textId="27305E8B" w:rsidR="000B647F" w:rsidRDefault="00000000" w:rsidP="00944C3D">
                                  <w:fldSimple w:instr=" MERGEFIELD  aSUB_ULICA_CISLO  \* MERGEFORMAT ">
                                    <w:r w:rsidR="008B2DB1" w:rsidRPr="008B2DB1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23/2448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C1F08" id="_x0000_s1047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">
                      <v:textbox>
                        <w:txbxContent>
                          <w:p w14:paraId="44D2202A" w14:textId="27305E8B" w:rsidR="000B647F" w:rsidRDefault="00000000" w:rsidP="00944C3D">
                            <w:fldSimple w:instr=" MERGEFIELD  aSUB_ULICA_CISLO  \* MERGEFORMAT ">
                              <w:r w:rsidR="008B2DB1" w:rsidRPr="008B2DB1">
                                <w:rPr>
                                  <w:rFonts w:ascii="Arial" w:hAnsi="Arial" w:cs="Arial"/>
                                  <w:noProof/>
                                </w:rPr>
                                <w:t>23/2448</w:t>
                              </w:r>
                            </w:fldSimple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FA1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B6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B28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68A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529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695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BCCE1C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E12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00459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172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371675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0977B6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FED3EF6" wp14:editId="1B9523B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E4D43" w14:textId="2091C1D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aSUB_PSC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91108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D3EF6" id="_x0000_s1048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">
                      <v:textbox>
                        <w:txbxContent>
                          <w:p w14:paraId="521E4D43" w14:textId="2091C1D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aSUB_PSC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91108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38897E6" wp14:editId="6A3819A9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07BB0B" w14:textId="4393CC4E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897E6" id="_x0000_s1049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">
                      <v:textbox>
                        <w:txbxContent>
                          <w:p w14:paraId="2707BB0B" w14:textId="4393CC4E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67159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3B3E1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532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6F2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45EB33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A5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3794D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53D50B3" wp14:editId="1C4D9083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4C6658" w14:textId="1E3E61BF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915913076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3D50B3" id="_x0000_s1050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">
                      <v:textbox>
                        <w:txbxContent>
                          <w:p w14:paraId="744C6658" w14:textId="1E3E61BF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915913076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127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441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3E1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16D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538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67F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04B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D6120C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6232DF2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6ADAEE1" wp14:editId="301ADDE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7A0152" w14:textId="47FF36EE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DAEE1" id="_x0000_s1051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">
                      <v:textbox>
                        <w:txbxContent>
                          <w:p w14:paraId="267A0152" w14:textId="47FF36EE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4A902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00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EC1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FEA1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426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6A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CE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26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493306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07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1F91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92E6A3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14AE4914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1BFE3E7" wp14:editId="0996C78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BBA0C6" w14:textId="14F1EA71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8B2DB1" w:rsidRPr="00997D7B">
                                    <w:rPr>
                                      <w:rFonts w:ascii="Arial" w:hAnsi="Arial" w:cs="Arial"/>
                                      <w:noProof/>
                                    </w:rPr>
                                    <w:t>j.hromnikova@spbtn.sk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FE3E7" id="Text Box 25" o:spid="_x0000_s1052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">
                      <v:textbox>
                        <w:txbxContent>
                          <w:p w14:paraId="34BBA0C6" w14:textId="14F1EA71"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8B2DB1" w:rsidRPr="00997D7B">
                              <w:rPr>
                                <w:rFonts w:ascii="Arial" w:hAnsi="Arial" w:cs="Arial"/>
                                <w:noProof/>
                              </w:rPr>
                              <w:t>j.hromnikova@spbtn.sk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36507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7B9DB0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01416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225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E2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57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E8C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4A9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A5C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5B1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711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0E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11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3A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BA48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2D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956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265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D1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DD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F6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303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84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73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E38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7A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A4B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CFD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56D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056DA4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B49F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45E64D" w14:textId="2FD4D692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8B2DB1">
              <w:rPr>
                <w:rFonts w:ascii="Arial" w:hAnsi="Arial"/>
                <w:lang w:eastAsia="sk-SK"/>
              </w:rPr>
              <w:t>29.2.2024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A0DD2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502D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FECF5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5FCC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17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9AD5A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00CB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D9C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8DA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434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2A0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EAF70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47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4704F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6FC3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8B9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F8A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0B2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DAF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0C3EEA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79E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0145BA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3B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19E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63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8E3B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52E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60580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EAE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8BD7C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0C4F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553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6F2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A79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20D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7322BC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03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ED3573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E1FD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AF7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2B7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952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096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E6E98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A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FBA8DF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C507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01A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1E7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97B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FA8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DACD6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6BE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A6DECC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4C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439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643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9A61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4E8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20B751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8BB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51579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6A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773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48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50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FE1A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D12EF6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7738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0D0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E2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656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24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AF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FE5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19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906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B3A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2B1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717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9C6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4D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58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FBE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EA3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3C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959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B81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C8BB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C93E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333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6E9B5350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57D81B46" w14:textId="77777777" w:rsidR="00944C3D" w:rsidRDefault="00944C3D" w:rsidP="00944C3D">
      <w:pPr>
        <w:rPr>
          <w:rFonts w:ascii="Arial" w:hAnsi="Arial"/>
        </w:rPr>
      </w:pPr>
    </w:p>
    <w:p w14:paraId="189B25F9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130C7742" w14:textId="11B8A79A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6047E27C" w14:textId="74027F4E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40C8A223" w14:textId="1EDAD4AA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lastRenderedPageBreak/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6C00F28D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7B660341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4"/>
        <w:gridCol w:w="2799"/>
      </w:tblGrid>
      <w:tr w:rsidR="00944C3D" w:rsidRPr="008D0433" w14:paraId="6BBFD4C2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397D48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2C0A83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4012A4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71F9E81A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9521721" w14:textId="26B4EA9A" w:rsidR="00944C3D" w:rsidRPr="008D0433" w:rsidRDefault="008B2DB1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Juraj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Hankoci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1D4E222F" w14:textId="1A238070" w:rsidR="00944C3D" w:rsidRPr="008D0433" w:rsidRDefault="008B2DB1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 SVB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9822C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1AB5D28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1B4A312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084D25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9322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22665B8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162187F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F6A170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44022A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619142B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7B2784AB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3619862A" w14:textId="715EC9E9" w:rsidR="00944C3D" w:rsidRDefault="008B2DB1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Správa bytového domu</w:t>
      </w:r>
      <w:r w:rsidR="00944C3D">
        <w:rPr>
          <w:rFonts w:ascii="Arial" w:hAnsi="Arial"/>
          <w:sz w:val="22"/>
          <w:szCs w:val="22"/>
        </w:rPr>
        <w:fldChar w:fldCharType="begin"/>
      </w:r>
      <w:r w:rsidR="00944C3D">
        <w:rPr>
          <w:rFonts w:ascii="Arial" w:hAnsi="Arial"/>
          <w:sz w:val="22"/>
          <w:szCs w:val="22"/>
        </w:rPr>
        <w:instrText xml:space="preserve"> MERGEFIELD p04 </w:instrText>
      </w:r>
      <w:r w:rsidR="00944C3D">
        <w:rPr>
          <w:rFonts w:ascii="Arial" w:hAnsi="Arial"/>
          <w:sz w:val="22"/>
          <w:szCs w:val="22"/>
        </w:rPr>
        <w:fldChar w:fldCharType="end"/>
      </w:r>
    </w:p>
    <w:p w14:paraId="0C3CBE6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161DB73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722C96A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339D6B20" w14:textId="19ED7A54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39238344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226F9CF9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1202CCAC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2EE5CB0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40ABC6A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8F1DEF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76BCE32C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1072A56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193FF5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5B61E8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580F4A3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476404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30F48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C5F0C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63AF14A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7F35DEB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50ACFF1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7C330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9319627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0E47712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5CC09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F995A7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5A0BBE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F814CFD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E73855E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50D01993" w14:textId="467AB41E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5A71FF9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267CA07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2BE5DE3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1C24A429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44BA7271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3FC51FB5" w14:textId="5C74DC4A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085E479C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23EDF1E2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2B24F8D8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7A65262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1575386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D009A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7C40D7AF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446B33A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5FAAA9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313FEBA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FE88627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5E9F493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1FC97B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0FA534D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E5244BA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266F578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187E2D0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3B91AAC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236DA3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B31C66F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0F9636FE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10C8574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70C8668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531223E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9F9480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6B4D74A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158146B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1B83CEA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2A9B982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2E293F47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7F6D4D3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1F387A0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54ADE47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2E226A1F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794DE64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3C88026B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48D1876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29456885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66C77CD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0E0C8193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144EF44E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10D38C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1EC1781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7F280A2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3E1A5C2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4586AD5A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33FF128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5B7695B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F5B658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053AF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0662034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5AB530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4018B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A52E9A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9DB62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2226B1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78EE47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6828A79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AB265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28E841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FD3FC1F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463354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3A3ACAD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C8379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5AC62DB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35FC9DD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027C382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7282486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B200E9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7DC240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CFCD2C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AFED911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3DDA30FA" w14:textId="6C5CC74D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7695AB74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6DF69AA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23E5879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378F3D64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D32EC24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7599C72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7799469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F81BEE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7E3F3C02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06CB464C" w14:textId="77777777" w:rsidTr="00503750">
        <w:tc>
          <w:tcPr>
            <w:tcW w:w="2302" w:type="dxa"/>
            <w:vAlign w:val="center"/>
          </w:tcPr>
          <w:p w14:paraId="5AEE1DF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7BFFCB9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1F334C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0DFD79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503528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226DD69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ACE480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06AF1BD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27D3168E" w14:textId="77777777" w:rsidTr="00503750">
        <w:tc>
          <w:tcPr>
            <w:tcW w:w="15593" w:type="dxa"/>
            <w:gridSpan w:val="8"/>
            <w:vAlign w:val="center"/>
          </w:tcPr>
          <w:p w14:paraId="3F5480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F1664DA" w14:textId="77777777" w:rsidTr="00503750">
        <w:tc>
          <w:tcPr>
            <w:tcW w:w="2302" w:type="dxa"/>
            <w:vAlign w:val="center"/>
          </w:tcPr>
          <w:p w14:paraId="68150D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ABFE8AA" w14:textId="24429F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F4D7E25" w14:textId="1F527D0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ED6114" w14:textId="1907FF4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B21E0C" w14:textId="04A9E68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378DC5" w14:textId="55E9044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46AF7C" w14:textId="76A1F61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C6F79F" w14:textId="5A20B37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55AE82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927F41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CCBB142" w14:textId="251BC3C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D5BEC79" w14:textId="33AA2D6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8B99F9" w14:textId="36BC683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9ED242" w14:textId="761F846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F4D790" w14:textId="332BBD7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FE81E1" w14:textId="4961A46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C99B63" w14:textId="59B0AA8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54F1C1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B89DD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305C7A4" w14:textId="3E8D9C8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FC88864" w14:textId="695CE7F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252572" w14:textId="494232E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B1A4AF8" w14:textId="251EF9E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BB1404" w14:textId="7839F24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FBA41D" w14:textId="2F84A00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D3AB07" w14:textId="2BAB1AC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D945BC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5CB342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6F9CC17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6BB6DFC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1B39E5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2CE9A1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AF960E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C0873B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B4CD5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5256E013" w14:textId="77777777" w:rsidTr="00503750">
        <w:tc>
          <w:tcPr>
            <w:tcW w:w="2302" w:type="dxa"/>
            <w:vAlign w:val="center"/>
          </w:tcPr>
          <w:p w14:paraId="5F92E2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1167A94" w14:textId="3841784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6693303" w14:textId="15D0BA4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D70395" w14:textId="1CBDC59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B150F5" w14:textId="4958BEC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07B9B12" w14:textId="53A5FDB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F8FA19" w14:textId="1618B7F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A9F74F5" w14:textId="2114482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48AD62" w14:textId="77777777" w:rsidTr="00503750">
        <w:tc>
          <w:tcPr>
            <w:tcW w:w="15593" w:type="dxa"/>
            <w:gridSpan w:val="8"/>
            <w:vAlign w:val="center"/>
          </w:tcPr>
          <w:p w14:paraId="69DF29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01C498A" w14:textId="77777777" w:rsidTr="00503750">
        <w:tc>
          <w:tcPr>
            <w:tcW w:w="2302" w:type="dxa"/>
            <w:vAlign w:val="center"/>
          </w:tcPr>
          <w:p w14:paraId="4C3048D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36646F3" w14:textId="5144CF4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5BCCDFE" w14:textId="4DAC13D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374A8A" w14:textId="66DB73D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334BA1" w14:textId="6C39179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DE91B8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2D110A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978F358" w14:textId="790BC4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C937A3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83E136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307BB302" w14:textId="2CFC05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148F23FA" w14:textId="332127E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63F5E7" w14:textId="3C52EE4B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DD6EB7" w14:textId="3BD6A6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ED4D7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C229D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1CC2C38" w14:textId="3251470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FF7D76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268332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627EDE7E" w14:textId="0C8F109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2A6FA0" w14:textId="1B1E9BE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091D86" w14:textId="1B89CE9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BE73B3" w14:textId="0D760B2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469619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9D17C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4B07EDC" w14:textId="5B60CE42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5972C3A" w14:textId="77777777" w:rsidTr="00503750">
        <w:tc>
          <w:tcPr>
            <w:tcW w:w="2302" w:type="dxa"/>
            <w:vAlign w:val="center"/>
          </w:tcPr>
          <w:p w14:paraId="517CF2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17F7C5B" w14:textId="058CFB0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2D2933D" w14:textId="0F81BF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675F60" w14:textId="6E229C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C2EC5F" w14:textId="2DFA283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F2D4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5C1954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E8814EB" w14:textId="589234EA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651015" w14:textId="77777777" w:rsidTr="00503750">
        <w:tc>
          <w:tcPr>
            <w:tcW w:w="15593" w:type="dxa"/>
            <w:gridSpan w:val="8"/>
            <w:vAlign w:val="center"/>
          </w:tcPr>
          <w:p w14:paraId="638871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7B9F459" w14:textId="77777777" w:rsidTr="00503750">
        <w:tc>
          <w:tcPr>
            <w:tcW w:w="2302" w:type="dxa"/>
            <w:vAlign w:val="center"/>
          </w:tcPr>
          <w:p w14:paraId="3426B6B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C3D6AF1" w14:textId="41C9DE9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B3C8A2C" w14:textId="200F3BD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8DA609" w14:textId="662F3DA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27580D" w14:textId="75D2D57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69A7B7" w14:textId="3570AA7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53EBC6" w14:textId="4284D5C3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88F208" w14:textId="4697AFF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9653E0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43DFD3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CB60F56" w14:textId="52832B7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F773ED7" w14:textId="70BFC9C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B2ADD3" w14:textId="61006E6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C34AE5" w14:textId="11B9575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81D2BD3" w14:textId="3946CBE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272894" w14:textId="1748495F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34C70F5" w14:textId="64273CD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19F88CB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401C8F4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2B1FEB3" w14:textId="060256B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184D353" w14:textId="44F07C8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ABD6C3" w14:textId="455621D8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5AFF35" w14:textId="0435D33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3FD8493" w14:textId="6C10D0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D3B9AB" w14:textId="2524A5B4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886ACC9" w14:textId="5CB36F2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000005E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04F8B3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69BC086" w14:textId="23ED482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035B9D5" w14:textId="1625D2B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27029C" w14:textId="550FE1E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9BF988" w14:textId="36D943F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9C0AE99" w14:textId="5920AC3D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FF6F568" w14:textId="4CDFBD3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3157BF" w14:textId="5A83327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35A376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B1B090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E8ECD22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0FCCCA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E8FA128" w14:textId="128E0AA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72654B3" w14:textId="6693D4EE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8C105A" w14:textId="57114ED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5BFE74" w14:textId="24C456B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03D4CA2" w14:textId="56C9305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B1A7F0" w14:textId="54AF5F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8467CB" w14:textId="54CC84D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B4EF0C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7606AE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38F188FE" w14:textId="52B1B64C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5213BC9" w14:textId="3F7D4E66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FF5AC0" w14:textId="7D48D371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492B3B" w14:textId="7BD5AB20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B0C21BE" w14:textId="22A52FA5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774F6A" w14:textId="0057C65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2E63BC" w14:textId="30D462F9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14391B4" w14:textId="77777777" w:rsidR="00944C3D" w:rsidRDefault="00944C3D" w:rsidP="00944C3D">
      <w:pPr>
        <w:rPr>
          <w:rFonts w:ascii="Arial" w:hAnsi="Arial"/>
          <w:b/>
        </w:rPr>
      </w:pPr>
    </w:p>
    <w:p w14:paraId="183960EA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797E67C6" w14:textId="77777777" w:rsidTr="00503750">
        <w:tc>
          <w:tcPr>
            <w:tcW w:w="1944" w:type="dxa"/>
            <w:vAlign w:val="center"/>
          </w:tcPr>
          <w:p w14:paraId="6C479F2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12B1EF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4F3A1C4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35AE1A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508F76B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2AC958E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0963EE9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59C496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65BF6AB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7B6CDC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1A6039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789B50F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5EA941FE" w14:textId="77777777" w:rsidTr="00503750">
        <w:tc>
          <w:tcPr>
            <w:tcW w:w="15685" w:type="dxa"/>
            <w:gridSpan w:val="12"/>
            <w:vAlign w:val="center"/>
          </w:tcPr>
          <w:p w14:paraId="016018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3D5382AB" w14:textId="77777777" w:rsidTr="00503750">
        <w:tc>
          <w:tcPr>
            <w:tcW w:w="1944" w:type="dxa"/>
            <w:vAlign w:val="center"/>
          </w:tcPr>
          <w:p w14:paraId="1E559D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5594397C" w14:textId="574435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26E2CBB" w14:textId="3C0174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7B6BDE0" w14:textId="01A120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89F2034" w14:textId="22DE62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BA33EF6" w14:textId="7D934C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0B33590" w14:textId="1EDCDB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61AB91E" w14:textId="30FD34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A3C8BA3" w14:textId="1813F4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FC5E0F4" w14:textId="0A9410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553CA54" w14:textId="72D2AE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A85E29D" w14:textId="2B23F1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9A1C81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47C8A7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7D26B60" w14:textId="358645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E6E3710" w14:textId="6980AE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5433DF3" w14:textId="5A2B81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FAC64A6" w14:textId="0E19DE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39E182F" w14:textId="137AB9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312A1C8" w14:textId="160838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CD56646" w14:textId="4457DC3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1C16592" w14:textId="4BB662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3625939" w14:textId="4E45C79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2F05A89D" w14:textId="11F1CA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7225EC3" w14:textId="003BF8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C0E8E5B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4F446D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0F29FC9B" w14:textId="1C81D1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8CC7AC2" w14:textId="20B80A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78E4403" w14:textId="268416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7D3F144" w14:textId="6FC6480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8DBB729" w14:textId="0463792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00E8A98" w14:textId="486C82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8E7B5DF" w14:textId="5CBDF0D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C38FEE2" w14:textId="692BB4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196F9E6" w14:textId="5DE7481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37FD9F35" w14:textId="631903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7D18601" w14:textId="471060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4E62F3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578298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DDDEC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5BA1C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FE1E7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87457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325D49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FE34F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0E631C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0B5A1E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1B462D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E5C9F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2706E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B84BA45" w14:textId="77777777" w:rsidTr="00503750">
        <w:tc>
          <w:tcPr>
            <w:tcW w:w="1944" w:type="dxa"/>
            <w:vAlign w:val="center"/>
          </w:tcPr>
          <w:p w14:paraId="0036FF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9073C1D" w14:textId="62A7F4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059A0F03" w14:textId="1761F6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23EAC3A" w14:textId="370799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961E125" w14:textId="6AF68E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B072B7F" w14:textId="269398D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D1C9CEC" w14:textId="6B99572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DBCF841" w14:textId="0D4F2C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58CAC61" w14:textId="6EBC06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0BDEC1D" w14:textId="0DD32D0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117FD6F" w14:textId="7547A43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062708E" w14:textId="638069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60FA451" w14:textId="77777777" w:rsidTr="00503750">
        <w:tc>
          <w:tcPr>
            <w:tcW w:w="15685" w:type="dxa"/>
            <w:gridSpan w:val="12"/>
            <w:vAlign w:val="center"/>
          </w:tcPr>
          <w:p w14:paraId="2DEADC3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39418D6E" w14:textId="77777777" w:rsidTr="00503750">
        <w:tc>
          <w:tcPr>
            <w:tcW w:w="1944" w:type="dxa"/>
            <w:vAlign w:val="center"/>
          </w:tcPr>
          <w:p w14:paraId="411F8BF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724898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61171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629F3AF" w14:textId="4B4D02B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27647C1" w14:textId="799436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EABA662" w14:textId="7F618E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A1ACD53" w14:textId="35217A6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143CD2F" w14:textId="0112AF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1234A5C" w14:textId="71875F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1E86D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CBB16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04D1C3F" w14:textId="41861AD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6CEF49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22DB880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AFF6B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3D6CA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229FB5B" w14:textId="11AED9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F9CA7DB" w14:textId="50031D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7E02F37" w14:textId="31241D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E7FFC5D" w14:textId="66F4AA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F015C24" w14:textId="1377B0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238C18D" w14:textId="688B4F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665E3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DE829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E87DE6D" w14:textId="3CE507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CA1608B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0724AEB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255086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D37DC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03174755" w14:textId="75FC282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F18489E" w14:textId="0B0509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1A6ACD7" w14:textId="6B4DEB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241A3FA" w14:textId="031F9A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B3C6891" w14:textId="0296BED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78445BD" w14:textId="5EC1CB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87443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5F5F5E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68A7E8F8" w14:textId="513EFE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A2F9DE3" w14:textId="77777777" w:rsidTr="00503750">
        <w:tc>
          <w:tcPr>
            <w:tcW w:w="1944" w:type="dxa"/>
            <w:vAlign w:val="center"/>
          </w:tcPr>
          <w:p w14:paraId="26015D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D7D5E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D9D97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1B7D04B" w14:textId="39AC6C3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3BEA4B1" w14:textId="6173A9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3C0CCCE" w14:textId="76A361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67DBEA5" w14:textId="2E0FBD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07A88C" w14:textId="1063E3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DD9A5DA" w14:textId="34E945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1BC6F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75093F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7EE74ADB" w14:textId="7DFC64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2EBFC7" w14:textId="77777777" w:rsidTr="00503750">
        <w:tc>
          <w:tcPr>
            <w:tcW w:w="15685" w:type="dxa"/>
            <w:gridSpan w:val="12"/>
            <w:vAlign w:val="center"/>
          </w:tcPr>
          <w:p w14:paraId="5FC8B7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BA44A1C" w14:textId="77777777" w:rsidTr="00503750">
        <w:tc>
          <w:tcPr>
            <w:tcW w:w="1944" w:type="dxa"/>
            <w:vAlign w:val="center"/>
          </w:tcPr>
          <w:p w14:paraId="4680051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8502E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70F1B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9941C19" w14:textId="1E7AC2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2069C29" w14:textId="7FBC1B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2A1A9C3" w14:textId="689ED4B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EFA61A5" w14:textId="09F12B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68105E7" w14:textId="7401F0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ECC5EA2" w14:textId="6044A1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1576664" w14:textId="6F4EF63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0FFAF6C" w14:textId="293B89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BF97257" w14:textId="35126A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3A78D9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18BBF5E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DD48D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E3912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E911F19" w14:textId="2C7690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062E9A2" w14:textId="4B6027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DA9C6BD" w14:textId="62FEDC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53A2729" w14:textId="4BA92F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2FD3C51" w14:textId="67C1AD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7FFC2E6" w14:textId="7B314EE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9E4B25E" w14:textId="6D0DBE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59B9E90" w14:textId="4F4108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E1EA8B2" w14:textId="5447E4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4059043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133B01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9C522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AD341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5856B61" w14:textId="0AA713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A75169F" w14:textId="22FB895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8F195F2" w14:textId="3C91AA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71249FF" w14:textId="32B1FD6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3AD7064" w14:textId="4ACEBE0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BD5B03" w14:textId="5D3C96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E593BCA" w14:textId="0A10165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057629E" w14:textId="57CA06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36EFDA7" w14:textId="1348B2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9A1606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747C34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BFEB9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61E60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66141C9" w14:textId="6B526D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C25B7BA" w14:textId="3F5371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E063024" w14:textId="3B7DD8C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E719931" w14:textId="38D94BF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70EA48D" w14:textId="172379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57CB6E18" w14:textId="35AC264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24B6364" w14:textId="0AA5BA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130B08C" w14:textId="08E1FF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3F1ADB3" w14:textId="150D3E5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96BCD9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7EFC27F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4B447F01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73D7A3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2AD2650" w14:textId="1AC8567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7A3A833" w14:textId="5E6E53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C787DE7" w14:textId="418EB36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582C46F" w14:textId="2A24F0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B6B509" w14:textId="4E6FBC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04BE486" w14:textId="25FE08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A8AC2BF" w14:textId="4086AF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85DD999" w14:textId="1DAB48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371B5F9" w14:textId="2D30ED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C5EE0CE" w14:textId="4D83BEE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EE32663" w14:textId="26DB47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B02663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1DC917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69507DE" w14:textId="7F82D50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E5BA3DE" w14:textId="27A8AAB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CAA5BC7" w14:textId="3E14F0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E8FE338" w14:textId="5B590D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10CB3FB" w14:textId="610AF9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F619FD1" w14:textId="18943E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F3CE387" w14:textId="0EE7667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DF17A45" w14:textId="5A8135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3ECAD2B" w14:textId="738915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9BC0717" w14:textId="127E47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D68C73C" w14:textId="345AFD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BD526B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90FC46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CEDEAEC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04E761E4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E5A3B3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69ECB3B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16DEF60A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BA317E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AD9F6D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E73C16D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2919B0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6F41F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4E637E1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9D062E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A6F8F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DEF17DE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3EFAA08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FEC79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735A50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C5CB7E1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4C238AF2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C0726A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62AE8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CD82E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05C9B2F2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0A96342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F5B14D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43AFB5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6CF24428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5E29C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18A343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00BA2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B619D2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252D9DA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2057C6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0782AE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AD633E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6925692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4FB0C16A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6710129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6EA5953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6159B2C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492C297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3E3FF5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36AAC0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53B35B2C" w14:textId="77777777" w:rsidTr="00503750">
        <w:trPr>
          <w:trHeight w:val="1073"/>
        </w:trPr>
        <w:tc>
          <w:tcPr>
            <w:tcW w:w="3614" w:type="dxa"/>
            <w:vMerge/>
          </w:tcPr>
          <w:p w14:paraId="4AF8E68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9B0E6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27DB58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4BA9260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3324A04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1F2687E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2439AD2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1215EA7D" w14:textId="77777777" w:rsidTr="00503750">
        <w:trPr>
          <w:trHeight w:val="283"/>
        </w:trPr>
        <w:tc>
          <w:tcPr>
            <w:tcW w:w="3614" w:type="dxa"/>
          </w:tcPr>
          <w:p w14:paraId="22BD89D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C5CE0C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2291C6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E34300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324543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3C0891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C591F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ED92A3C" w14:textId="77777777" w:rsidTr="00503750">
        <w:trPr>
          <w:trHeight w:val="283"/>
        </w:trPr>
        <w:tc>
          <w:tcPr>
            <w:tcW w:w="3614" w:type="dxa"/>
          </w:tcPr>
          <w:p w14:paraId="6DD188D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A7C5C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FFF23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9F8C8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36D6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ADE6DA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2205E9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48C456C" w14:textId="77777777" w:rsidTr="00503750">
        <w:trPr>
          <w:trHeight w:val="283"/>
        </w:trPr>
        <w:tc>
          <w:tcPr>
            <w:tcW w:w="3614" w:type="dxa"/>
          </w:tcPr>
          <w:p w14:paraId="5C360A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04944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D596C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5E0708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ECD6C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9D9EB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83496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4500F6F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E6CEEF0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317EEC5B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641750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6D7119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26E2A6A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602159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7A837E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2189EE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437D9E7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45353B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262D43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0530F737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D3E2C2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518F5BD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288B60C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11BCC5A0" w14:textId="4F9FA4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1F647BF" w14:textId="148D9B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2B1BD7" w14:textId="09AC25C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D7DC74" w14:textId="77C275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30FD58" w14:textId="54D139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740372" w14:textId="7CF587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B4EFC5" w14:textId="0084CFC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75F6415" w14:textId="350982D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0BA12E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3C3E5C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0D5301DA" w14:textId="495677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7AB3A7" w14:textId="7572C5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24AF4FF" w14:textId="68FF78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A5A0A0" w14:textId="03F1A9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D0FC043" w14:textId="5D8F0D4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4FB5A4" w14:textId="214E898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F817CA" w14:textId="79566E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4B5779A" w14:textId="76683B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0575C7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D741E7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AC12F9F" w14:textId="3690DA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4C9466" w14:textId="64AF09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E5B1EC" w14:textId="145F69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AE76C4C" w14:textId="0B5AE7E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328558" w14:textId="47D2938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3255F0" w14:textId="543FBF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217B147" w14:textId="667DE3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1F8C983" w14:textId="220FA7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2787F0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2830BB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48650D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7CC4C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39C99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9B52F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6F5A8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95B6D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37E7A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4633F6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72575EBC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3AD34F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6D594E9" w14:textId="170E48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BE9CDD" w14:textId="12459A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D94AB8A" w14:textId="7B3668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B85C47F" w14:textId="491C973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5CFFD2D" w14:textId="6A501B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30744C" w14:textId="125DCA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EA765A" w14:textId="60099F1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5CB465E" w14:textId="4CD5C8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54446C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CDA434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407D00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7D1DB92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8E13F16" w14:textId="52E597C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3E2108" w14:textId="1726E4E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E861B47" w14:textId="54B4E5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D157CC" w14:textId="0DA61E9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220141" w14:textId="0D64A7C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96F3C7" w14:textId="04E3FD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12F8FA" w14:textId="20F951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AE666EF" w14:textId="4D7C075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D77ACF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AC4FB2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51E3FA1B" w14:textId="34DDB3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FED013" w14:textId="27D388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8142D2" w14:textId="7D3F13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ED2491" w14:textId="07C8302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8A0A3F2" w14:textId="18DDCF1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5BE4984" w14:textId="6DB407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17152F" w14:textId="431613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09489CF" w14:textId="345B73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89AA1B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332F6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516B375" w14:textId="0556DD7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2EF5BB5" w14:textId="38735E6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39DFE2D" w14:textId="1224EF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2CF2DD" w14:textId="514279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6E056B" w14:textId="604134F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9D29A88" w14:textId="3CC5E0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7F4A3D" w14:textId="3BFE594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1500982" w14:textId="61C28F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476BD95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A4F742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052895D4" w14:textId="74BF94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1089154" w14:textId="2D5907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BBF68B" w14:textId="4F743B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5EE00BA" w14:textId="0EDC3E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9E906D" w14:textId="2C6C41C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17698E" w14:textId="60E827D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396320" w14:textId="6D8436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99C83BC" w14:textId="6191D2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2EDF03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5A53C16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584A51D2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32E4D15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324FF40C" w14:textId="33BB22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524CE5" w14:textId="50FBCA2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5CD38B" w14:textId="5EBEDF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2C59FA" w14:textId="6E11C20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84CDE5" w14:textId="255278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5DBB09E" w14:textId="4926129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1382D9" w14:textId="1821C5F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F8FBCC9" w14:textId="060C66A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C98322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631C739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EB498B2" w14:textId="0C9EE9D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52A6F9" w14:textId="7667EF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DC9525" w14:textId="02A29A5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B527B7E" w14:textId="0EBC1AA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585C73" w14:textId="72D3046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DF9326" w14:textId="0C4F68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1CFDCF" w14:textId="4CFB4A7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41C258" w14:textId="6DDCA0F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BB88F0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2542463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1104B4D2" w14:textId="76B58B96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7C99A15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CD0A57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B69562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31AA9F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0F6A75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17DB8B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F256DE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9F6DE5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EBD515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FE6D30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53B35D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B8C97A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A1A2E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F3403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8F3AF7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7A00D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2387ED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C669003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F81BEE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65AFACBD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1F82ACD9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732DC0AB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09D584D2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3D45570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828B1F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C3F0A7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98185F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8FD55E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6239AE03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5F5510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D57AEE7" w14:textId="5B291CF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07DDBE9F" w14:textId="325DCB58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0E6800C" w14:textId="6C4ECA9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5CB4599" w14:textId="51736B20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018E72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59D582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EED178E" w14:textId="21F7AD8F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8AD82F2" w14:textId="3B148FD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385482B" w14:textId="2792BD33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B2E73AF" w14:textId="5C63D8DC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4D3FBA1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566890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4709D85" w14:textId="0D13083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F579FC6" w14:textId="33FE6FA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F99726F" w14:textId="3887593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CC7B769" w14:textId="43EBDDC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F2784D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3692A1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4800BE4" w14:textId="16F8577A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F5526BC" w14:textId="600C872B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0BBCC45" w14:textId="3529564D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F9841F7" w14:textId="023A390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04DD2CE8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5A1FD2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1EE3E9B" w14:textId="66CBCFA5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BE47C19" w14:textId="02133924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779C957" w14:textId="0DBEA081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62DC4A0" w14:textId="4CC0B53E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870F568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41080A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82414E7" w14:textId="6F966764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1B42CF64" w14:textId="2A9B604D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D1AF156" w14:textId="17F9D5DB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DA9716B" w14:textId="29A3113A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108360F7" w14:textId="77777777" w:rsidR="00944C3D" w:rsidRDefault="00944C3D" w:rsidP="00944C3D">
      <w:pPr>
        <w:rPr>
          <w:rFonts w:ascii="Arial" w:hAnsi="Arial"/>
          <w:b/>
        </w:rPr>
      </w:pPr>
    </w:p>
    <w:p w14:paraId="1B2B9077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34C008C4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7151E99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E7A2C5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6003657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D583CB3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3D1DA14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7EBB4EFD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461D0BF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361B90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3703623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7DC6FD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1FE478C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72D22F7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04744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7BD458D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1C61E0E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241BC6C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430BBE3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348C533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066130A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994886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2BA782C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1EE64F62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0480156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0C1F01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6B24ED8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6A0CEC8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22299B3D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4CE610DA" w14:textId="77777777" w:rsidTr="00503750">
        <w:tc>
          <w:tcPr>
            <w:tcW w:w="2835" w:type="dxa"/>
            <w:vAlign w:val="center"/>
          </w:tcPr>
          <w:p w14:paraId="31352FB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6073DD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57FB46A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5DD13D5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3F2A3A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52100D9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36501FB6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31216179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68A53679" w14:textId="7EAF26B0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5279FCB" w14:textId="14023462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29EE6F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FAD014C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B17ACE1" w14:textId="567D1279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5836DEF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3ADD59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58B1939E" w14:textId="01D1AC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F78F090" w14:textId="48B1FB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DB187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B476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C2E4113" w14:textId="2A8B0B4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64D4E9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E1D699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59682111" w14:textId="070329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C95BE6" w14:textId="2E44EE7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D74E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3E7F3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471876A" w14:textId="3A1CD0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4E502C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3148BB9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4E51A4F6" w14:textId="5D7F14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D325D0A" w14:textId="38C5D6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2823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ED92C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C8BABE6" w14:textId="715567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7836585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08669BF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637A8030" w14:textId="572242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949E61" w14:textId="71EE2D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8CF3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65CC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F6F2FA3" w14:textId="13621E8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DF3BC9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26DA68F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23F9E124" w14:textId="7013AD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43EDCE6" w14:textId="084E5E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AAD2D9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0BA98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17F0B3F" w14:textId="6FC4A8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9DFC0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C058E4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C30D241" w14:textId="31D703F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FEB685" w14:textId="11DABFF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1ACDAE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F57319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F16BEAE" w14:textId="74A8AFC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65DAFBE0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1CFD9DF7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48A1BB30" w14:textId="20520D05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7F96EB96" w14:textId="77777777" w:rsidR="00944C3D" w:rsidRDefault="00944C3D" w:rsidP="00944C3D">
      <w:pPr>
        <w:rPr>
          <w:rFonts w:ascii="Arial" w:hAnsi="Arial"/>
          <w:b/>
        </w:rPr>
      </w:pPr>
    </w:p>
    <w:p w14:paraId="5BD8E0D0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9E2A302" w14:textId="77777777" w:rsidTr="00503750">
        <w:tc>
          <w:tcPr>
            <w:tcW w:w="2835" w:type="dxa"/>
            <w:vAlign w:val="center"/>
          </w:tcPr>
          <w:p w14:paraId="2A35673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5DC4EEF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 xml:space="preserve">Stav na začiatku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bežného účtovného obdobia</w:t>
            </w:r>
          </w:p>
        </w:tc>
        <w:tc>
          <w:tcPr>
            <w:tcW w:w="1418" w:type="dxa"/>
            <w:vAlign w:val="center"/>
          </w:tcPr>
          <w:p w14:paraId="671123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Tvorba opravnej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položky (zvýšenie)</w:t>
            </w:r>
          </w:p>
        </w:tc>
        <w:tc>
          <w:tcPr>
            <w:tcW w:w="1418" w:type="dxa"/>
            <w:vAlign w:val="center"/>
          </w:tcPr>
          <w:p w14:paraId="177D33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Zníženie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18" w:type="dxa"/>
            <w:vAlign w:val="center"/>
          </w:tcPr>
          <w:p w14:paraId="392CB9A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 xml:space="preserve">Zúčtovanie  opravnej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položky</w:t>
            </w:r>
          </w:p>
        </w:tc>
        <w:tc>
          <w:tcPr>
            <w:tcW w:w="1474" w:type="dxa"/>
            <w:vAlign w:val="center"/>
          </w:tcPr>
          <w:p w14:paraId="03DABF1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 xml:space="preserve">Stav na konci bežného </w:t>
            </w: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lastRenderedPageBreak/>
              <w:t>účtovného obdobia</w:t>
            </w:r>
          </w:p>
        </w:tc>
      </w:tr>
      <w:tr w:rsidR="00944C3D" w:rsidRPr="00050529" w14:paraId="32C3FE5D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06947E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Pohľadávky z obchodného styku</w:t>
            </w:r>
          </w:p>
        </w:tc>
        <w:tc>
          <w:tcPr>
            <w:tcW w:w="1418" w:type="dxa"/>
            <w:vAlign w:val="center"/>
          </w:tcPr>
          <w:p w14:paraId="09B2FD5A" w14:textId="18C5F9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2AE2B61" w14:textId="187A8D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EC2FF3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C64F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7F23ABB" w14:textId="0762061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EE577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401F4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7A1C0CF7" w14:textId="7E9085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12A4689" w14:textId="49416CE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DE0B1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00019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EE29EAD" w14:textId="3B3DC21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645B3E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09E83E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2C37825F" w14:textId="21D7E0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915299" w14:textId="5D01BF0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1A9A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A57E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CE98371" w14:textId="7E9A58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F785F3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560D47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567D85AB" w14:textId="656D577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7DCE7C" w14:textId="181CB7D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672A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E7F6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2F71BEF" w14:textId="237073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40C2E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6EDAAB3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55E76B91" w14:textId="3D97751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A168CFE" w14:textId="2E1DE97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2BB4A8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BE565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A03221E" w14:textId="10152C75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082B27A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3105A486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359CC140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408576F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5B32596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1986F1E7" w14:textId="77777777" w:rsidTr="00503750">
        <w:trPr>
          <w:trHeight w:val="699"/>
        </w:trPr>
        <w:tc>
          <w:tcPr>
            <w:tcW w:w="3502" w:type="dxa"/>
            <w:vMerge/>
          </w:tcPr>
          <w:p w14:paraId="59AE7F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1654B3A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4A7C319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F7B2F98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8FAFD6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7FD8A4D2" w14:textId="3EC8022D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3537F9E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AA2F419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73DDACC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1A3AA1AB" w14:textId="620D2788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658E05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0BA65101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87B270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3795A12C" w14:textId="2373BF09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0254D6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67E57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7F471CE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52BCF1B0" w14:textId="77777777" w:rsidTr="00503750">
        <w:trPr>
          <w:trHeight w:val="593"/>
        </w:trPr>
        <w:tc>
          <w:tcPr>
            <w:tcW w:w="3497" w:type="dxa"/>
          </w:tcPr>
          <w:p w14:paraId="37BEAA8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289FF26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B24181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23650D61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590C3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0DB39724" w14:textId="48F942C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DB9FE7E" w14:textId="77F216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3A9F8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6BF0166" w14:textId="39CF4C32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8A5AAFB" w14:textId="4580E23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69D1BA7" w14:textId="79683C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C8E1E1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8079B73" w14:textId="21A6E72A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6E3394F" w14:textId="7907B9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61A5DD1" w14:textId="3C1D48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4971C7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3268D9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1911A25C" w14:textId="03D4A6F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48E5D1E" w14:textId="2BED90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C6F012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42CEA62" w14:textId="4FCFAC64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A289EEC" w14:textId="4A33E1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659E18" w14:textId="4DDFB8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28EEA5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98CB199" w14:textId="30785201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58638C3" w14:textId="10A590C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93C6630" w14:textId="3AEFD5F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0EED1B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657F4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573A74D5" w14:textId="4871C9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8A0EE9C" w14:textId="0DA009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50A2F42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4EFCA1E" w14:textId="35B85715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E29D809" w14:textId="643DFFB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651A3EB" w14:textId="0AB459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34EEDE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2C3DC5C" w14:textId="7ED023E3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EE95FAF" w14:textId="720B43D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A088123" w14:textId="107D74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4119FD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4609E77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0500FE86" w14:textId="045405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23102B2" w14:textId="2B516E1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D3D735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58EE902" w14:textId="1B4E5580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68DD35C" w14:textId="62A0D5A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9F23DE5" w14:textId="1C57F02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3D7A957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797F1284" w14:textId="58D4770E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AF65574" w14:textId="339386E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7391496" w14:textId="31264A4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3884957" w14:textId="77777777" w:rsidR="00944C3D" w:rsidRDefault="00944C3D" w:rsidP="00944C3D">
      <w:pPr>
        <w:rPr>
          <w:rFonts w:ascii="Arial" w:hAnsi="Arial"/>
          <w:b/>
        </w:rPr>
      </w:pPr>
    </w:p>
    <w:p w14:paraId="7E728D88" w14:textId="77777777" w:rsidR="00944C3D" w:rsidRDefault="00944C3D" w:rsidP="00944C3D">
      <w:pPr>
        <w:rPr>
          <w:rFonts w:ascii="Arial" w:hAnsi="Arial"/>
          <w:b/>
        </w:rPr>
      </w:pPr>
    </w:p>
    <w:p w14:paraId="0BAC8F13" w14:textId="77777777" w:rsidR="00944C3D" w:rsidRDefault="00944C3D" w:rsidP="00944C3D">
      <w:pPr>
        <w:rPr>
          <w:rFonts w:ascii="Arial" w:hAnsi="Arial"/>
          <w:b/>
        </w:rPr>
      </w:pPr>
    </w:p>
    <w:p w14:paraId="75F97855" w14:textId="77777777" w:rsidR="00944C3D" w:rsidRDefault="00944C3D" w:rsidP="00944C3D">
      <w:pPr>
        <w:rPr>
          <w:rFonts w:ascii="Arial" w:hAnsi="Arial"/>
          <w:b/>
        </w:rPr>
      </w:pPr>
    </w:p>
    <w:p w14:paraId="7E8A4A10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1584"/>
        <w:gridCol w:w="1197"/>
        <w:gridCol w:w="1172"/>
        <w:gridCol w:w="1168"/>
        <w:gridCol w:w="1530"/>
      </w:tblGrid>
      <w:tr w:rsidR="00944C3D" w:rsidRPr="00050529" w14:paraId="2F7BF4CF" w14:textId="77777777" w:rsidTr="00503750">
        <w:tc>
          <w:tcPr>
            <w:tcW w:w="2622" w:type="dxa"/>
            <w:vAlign w:val="center"/>
          </w:tcPr>
          <w:p w14:paraId="1A484B5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627E0D8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18D91F1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5C89F67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33C20A6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3615E7F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01709A5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7DDCA8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72AE9AF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54EAE42A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416B85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944C3D" w:rsidRPr="00050529" w14:paraId="0AE2115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2400E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>Základné imanie</w:t>
            </w:r>
          </w:p>
        </w:tc>
        <w:tc>
          <w:tcPr>
            <w:tcW w:w="1773" w:type="dxa"/>
            <w:vAlign w:val="center"/>
          </w:tcPr>
          <w:p w14:paraId="7E6EA148" w14:textId="373CC4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52E3BAB" w14:textId="29D1CC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9B3FA59" w14:textId="09D612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897D9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70EA87" w14:textId="56FBC0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444B63" w14:textId="77777777" w:rsidTr="00503750">
        <w:tc>
          <w:tcPr>
            <w:tcW w:w="2622" w:type="dxa"/>
            <w:vAlign w:val="center"/>
          </w:tcPr>
          <w:p w14:paraId="1DBFF75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6880C26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2EAF0F03" w14:textId="66CF2D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CDFA9E7" w14:textId="28029BD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B85C527" w14:textId="732F4A4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5E958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403CFB5" w14:textId="6DB78F2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9EDD95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40CFFE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41C18906" w14:textId="603EC1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8B271B0" w14:textId="7055550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C043DB" w14:textId="05906E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F7F7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CBE862" w14:textId="787BA3A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8196860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BA758D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4E084DC1" w14:textId="19FB1C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F9BC58C" w14:textId="53DDE3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5F65CF0" w14:textId="64C83A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5804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6BE2835" w14:textId="155F9D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4AD13E8" w14:textId="77777777" w:rsidTr="00503750">
        <w:tc>
          <w:tcPr>
            <w:tcW w:w="2622" w:type="dxa"/>
            <w:vAlign w:val="center"/>
          </w:tcPr>
          <w:p w14:paraId="71C5ECA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5114FBAA" w14:textId="66255E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21011.12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D0794BB" w14:textId="329E08F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12030.96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6E199F6" w14:textId="73BBA6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9584.13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7DC25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9921A9" w14:textId="2F3E475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23457.95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5EDDD3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EE1780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4AC5BE91" w14:textId="15DA64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F2C925A" w14:textId="3612654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BF739BA" w14:textId="427019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66E3C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E113A13" w14:textId="6EC9E6F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A575527" w14:textId="77777777" w:rsidTr="00503750">
        <w:tc>
          <w:tcPr>
            <w:tcW w:w="2622" w:type="dxa"/>
            <w:vAlign w:val="center"/>
          </w:tcPr>
          <w:p w14:paraId="314D748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037D4E0C" w14:textId="35452B7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927C965" w14:textId="5E5F4A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66619E3" w14:textId="309815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5FBC6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E9971E" w14:textId="086F7B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F311073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36AB1BB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44C3D" w:rsidRPr="00050529" w14:paraId="17EB089C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0850EA7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234087AB" w14:textId="2D69D0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DA15ED1" w14:textId="1F894E9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2BF84DE" w14:textId="779389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85905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3E6D12" w14:textId="5862C7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10634C7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2EB5FD9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16CDAD06" w14:textId="34E37F6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B7370A1" w14:textId="2132A26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6B4CC32" w14:textId="25F92C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10A6F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8702347" w14:textId="34C7EC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6876F2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1623BC4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73FA4DD9" w14:textId="3ECFA23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489732B" w14:textId="3183361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81423D9" w14:textId="0B7A74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7AFEC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122029" w14:textId="6C52F2A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1E62ED4" w14:textId="77777777" w:rsidTr="00503750">
        <w:tc>
          <w:tcPr>
            <w:tcW w:w="2622" w:type="dxa"/>
            <w:vAlign w:val="center"/>
          </w:tcPr>
          <w:p w14:paraId="67A808A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34606D8C" w14:textId="031D7FF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725751E6" w14:textId="127ECE1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AEDCDAF" w14:textId="3461D2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FF860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689DCBD" w14:textId="756D75B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39EFAFE" w14:textId="77777777" w:rsidTr="00503750">
        <w:tc>
          <w:tcPr>
            <w:tcW w:w="2622" w:type="dxa"/>
            <w:vAlign w:val="center"/>
          </w:tcPr>
          <w:p w14:paraId="069F51A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290B8C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B2512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84483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76885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FDB1A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2DEA78A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50FACA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756050D8" w14:textId="2D4B9152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21011.12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B0A732C" w14:textId="14CFD92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12030.96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AF10679" w14:textId="1CB9F744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9584.13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B921F3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C4FB04" w14:textId="0CAC6588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a04195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23457.95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2CE1FD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8A94D1B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1A9793F7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71FFED42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023DDEC3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7636BBF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4143C41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7586C1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C7DD42E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2CD4D86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69DF101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241EBD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360145C9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7BF4A2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D78BAD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0BA583D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44647D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08CE12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27A79D3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2FFA49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73E607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2F08786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F186DA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4591B6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797D184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A047E8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73352D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06FE04A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614AF1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976424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48D88936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E58800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28EC4D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4A22A67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30EF5A8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433E50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5E72E7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4339D3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9710D8A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312143D2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D1E810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B231D39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7D24F02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F51164D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6647E60B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39A5F79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4D16DC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416E259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8F2EAF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F172EF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2772C4C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6B5D48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A2CF12E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492D377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77340E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8A81CE2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1468E704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C0EDB9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B8E679D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129CF9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BE4F10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10AAE4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1CCE11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091BB1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8FF503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5B4B50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01C32A44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7391C1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4F675D9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1E13BCC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39AFABB8" w14:textId="77777777" w:rsidTr="00503750">
        <w:tc>
          <w:tcPr>
            <w:tcW w:w="2835" w:type="dxa"/>
            <w:vAlign w:val="center"/>
          </w:tcPr>
          <w:p w14:paraId="763D176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20B865E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5D28FB8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0846F4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250CF6B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7D62284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4BB7CE20" w14:textId="77777777" w:rsidTr="00503750">
        <w:tc>
          <w:tcPr>
            <w:tcW w:w="2835" w:type="dxa"/>
            <w:vAlign w:val="center"/>
          </w:tcPr>
          <w:p w14:paraId="235B84C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09021626" w14:textId="7F7DC3B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0185E56" w14:textId="621DA5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E7DB5D" w14:textId="325796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6D75B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EE2BEA0" w14:textId="0122F35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31B8DD2" w14:textId="77777777" w:rsidTr="00503750">
        <w:tc>
          <w:tcPr>
            <w:tcW w:w="2835" w:type="dxa"/>
            <w:vAlign w:val="center"/>
          </w:tcPr>
          <w:p w14:paraId="656B7ED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67EDB015" w14:textId="7FE71C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88F564" w14:textId="4BCBFC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53AB60D" w14:textId="3754C1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66D77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C6468F7" w14:textId="669607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EC5F60A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531C6CB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0483372C" w14:textId="4EB84E0C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E84E2E" w14:textId="70DB898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0C0138" w14:textId="6ABB83E9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E979843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B910CA" w14:textId="4756320E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5111DC15" w14:textId="77777777" w:rsidTr="00503750">
        <w:tc>
          <w:tcPr>
            <w:tcW w:w="2835" w:type="dxa"/>
            <w:vAlign w:val="center"/>
          </w:tcPr>
          <w:p w14:paraId="1B7CC39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1C6919AE" w14:textId="0F61446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0AF22B" w14:textId="5F165CE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F919D0" w14:textId="066818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60114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48302DF" w14:textId="275330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8A5EF0B" w14:textId="77777777" w:rsidTr="00503750">
        <w:tc>
          <w:tcPr>
            <w:tcW w:w="2835" w:type="dxa"/>
            <w:vAlign w:val="center"/>
          </w:tcPr>
          <w:p w14:paraId="3534FEE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D22AAC5" w14:textId="453AC4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FE27C6" w14:textId="350784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248B976" w14:textId="712584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FFB8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F4BC3DE" w14:textId="7ED438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92BA3A4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0D0593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03FB026D" w14:textId="13C834D6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F98BDAE" w14:textId="257DB764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B18AE3" w14:textId="0A28E7BF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329F5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C2545E" w14:textId="19185B19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EEC1EDF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4A31C755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72B8F246" w14:textId="7922A31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C3364EF" w14:textId="2347111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B40842" w14:textId="241B307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AD80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635F45B" w14:textId="754E5A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3694CB8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39B1047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2F8C08B0" w14:textId="77777777" w:rsidTr="00503750">
        <w:tc>
          <w:tcPr>
            <w:tcW w:w="2552" w:type="dxa"/>
            <w:shd w:val="clear" w:color="auto" w:fill="auto"/>
            <w:vAlign w:val="center"/>
          </w:tcPr>
          <w:p w14:paraId="5705FA7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1B67676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8F693A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568BB1E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834E04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A04C9BF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A3611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7399DCD" w14:textId="224D9CF4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867BF80" w14:textId="5844260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3F2A7F6C" w14:textId="548F5ECD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C6717B1" w14:textId="7EA6593C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F79C467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24BCAC8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7533B8E4" w14:textId="35C0AF23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C48FAB6" w14:textId="73BB19A1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6C709EE" w14:textId="0E222150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CD4EC4B" w14:textId="137C7772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D705E04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7AD37493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18D14EB6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1D2C234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4152995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3618E93D" w14:textId="77777777" w:rsidTr="00503750">
        <w:tc>
          <w:tcPr>
            <w:tcW w:w="4395" w:type="dxa"/>
            <w:vMerge/>
          </w:tcPr>
          <w:p w14:paraId="30C5671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011E34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694924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2E9B6BA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4B89BA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69385558" w14:textId="46DFBE8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a04430s1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  <w:lang w:eastAsia="sk-SK"/>
              </w:rPr>
              <w:t>1310.15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12EFE97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19A8C3D6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0B13EF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16D93F40" w14:textId="01FB8B8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75C43FB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4C596148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7A6D9F7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5A8A7C74" w14:textId="7202B5A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a04430s12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1310.15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DD5563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302B949A" w14:textId="77777777" w:rsidTr="00503750">
        <w:tc>
          <w:tcPr>
            <w:tcW w:w="4395" w:type="dxa"/>
            <w:vAlign w:val="center"/>
          </w:tcPr>
          <w:p w14:paraId="1BF5F72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46184207" w14:textId="112144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BA9E7BA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262A4490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12F09D1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33C7E163" w14:textId="5C9C905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61E5ED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57255B31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E9520F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7A1E05E8" w14:textId="171E7B06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CD58A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2D285C69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4F284B94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57E8525E" w14:textId="43BD6AEB" w:rsidR="00944C3D" w:rsidRPr="008C56AB" w:rsidRDefault="00BE1CFF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a04432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46182.03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ACC5A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06DE477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12E2652D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13C66062" w14:textId="77777777" w:rsidTr="00503750">
        <w:tc>
          <w:tcPr>
            <w:tcW w:w="4395" w:type="dxa"/>
            <w:vAlign w:val="center"/>
          </w:tcPr>
          <w:p w14:paraId="12502ED1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2920C12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689E163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3ED94905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3C6C5416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22E2AA95" w14:textId="38CF20BA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CB6E0C1" w14:textId="2D5E173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07B77FCC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30D316D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2D20F2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3F6A2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3F59492F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25AE6F7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2FF788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63376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E2730A4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5F59711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Čerpanie</w:t>
            </w:r>
          </w:p>
        </w:tc>
        <w:tc>
          <w:tcPr>
            <w:tcW w:w="2693" w:type="dxa"/>
            <w:vAlign w:val="center"/>
          </w:tcPr>
          <w:p w14:paraId="0554FB45" w14:textId="71E6C4B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28382D1B" w14:textId="6FC827CD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58D5EC38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1081B02A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5A4FF1A8" w14:textId="3DC38C50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7F68EED" w14:textId="4C1321F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21D3FD2F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CA4A99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40A3A67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37FD6D5C" w14:textId="77777777" w:rsidTr="00503750">
        <w:tc>
          <w:tcPr>
            <w:tcW w:w="1843" w:type="dxa"/>
            <w:vAlign w:val="center"/>
          </w:tcPr>
          <w:p w14:paraId="076F5EA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568E1ED4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25418AC7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5E75AD03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637B392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094DABE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03C858A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3FA3FB70" w14:textId="77777777" w:rsidTr="00503750">
        <w:tc>
          <w:tcPr>
            <w:tcW w:w="1843" w:type="dxa"/>
            <w:vAlign w:val="center"/>
          </w:tcPr>
          <w:p w14:paraId="10593DD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4AA6054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E26042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37B552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D7F212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127701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1031E0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587996F7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10F1CC0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272E232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0788D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19EC7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9044F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EB2FED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3E6633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7110CE4" w14:textId="77777777" w:rsidTr="00503750">
        <w:tc>
          <w:tcPr>
            <w:tcW w:w="1843" w:type="dxa"/>
            <w:vAlign w:val="center"/>
          </w:tcPr>
          <w:p w14:paraId="4BA154F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0745CD1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BD9D62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EF8839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EDDC66B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11F36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4B38C1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5B43A48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242860D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C17118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0885E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E06575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451B60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DC18D2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54FE94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B53FB17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3E2CA3B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519168DD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270C7C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BAC901B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62136D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341F0E9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3C3D87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FD45B20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00B8B631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1446AA8E" w14:textId="77777777" w:rsidTr="00503750">
        <w:trPr>
          <w:trHeight w:val="664"/>
        </w:trPr>
        <w:tc>
          <w:tcPr>
            <w:tcW w:w="3372" w:type="dxa"/>
          </w:tcPr>
          <w:p w14:paraId="493227ED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24329CCC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44B5FA0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56512D3F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609B74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6DC98A71" w14:textId="43A0F0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7D0F4EE" w14:textId="583CE02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D64CDE8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3419B1D" w14:textId="1283707A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6E8571E" w14:textId="208D739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A62DA7E" w14:textId="5191980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A22D3F2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F3C2C6F" w14:textId="67968632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2819D1A" w14:textId="39DF09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174D52D" w14:textId="198600A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D840D8D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2529D86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15F1B84" w14:textId="02F0D03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AF70B8" w14:textId="3A58895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B303208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E08915F" w14:textId="1004D27A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9BDB75D" w14:textId="5ED1AB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E303A10" w14:textId="5466A7F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6DE2352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32FC3BEB" w14:textId="36C7F650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1936623" w14:textId="7B93988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EC2164B" w14:textId="2D7E23A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2FDE618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0170F061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7DB513F1" w14:textId="77777777" w:rsidTr="00503750">
        <w:tc>
          <w:tcPr>
            <w:tcW w:w="2835" w:type="dxa"/>
            <w:vAlign w:val="center"/>
          </w:tcPr>
          <w:p w14:paraId="64C25B8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0F3F37C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74B5610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703160F4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316152D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C9954C7" w14:textId="77777777" w:rsidTr="00503750">
        <w:tc>
          <w:tcPr>
            <w:tcW w:w="2835" w:type="dxa"/>
          </w:tcPr>
          <w:p w14:paraId="26CB0A1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564E48C0" w14:textId="2788DA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449E364" w14:textId="33FD79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1A52D8B" w14:textId="083DEB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8D132DE" w14:textId="3690D0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FEFA5A8" w14:textId="77777777" w:rsidTr="00503750">
        <w:tc>
          <w:tcPr>
            <w:tcW w:w="2835" w:type="dxa"/>
          </w:tcPr>
          <w:p w14:paraId="61561FD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40119616" w14:textId="2EE8B8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DB7AF4B" w14:textId="47A3A68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ACCC044" w14:textId="2AE2B37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BF8B975" w14:textId="645E06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B303327" w14:textId="77777777" w:rsidTr="00503750">
        <w:tc>
          <w:tcPr>
            <w:tcW w:w="2835" w:type="dxa"/>
          </w:tcPr>
          <w:p w14:paraId="67B2E416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54E519D3" w14:textId="2D6E76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41C9AD3" w14:textId="6D005F6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86C956E" w14:textId="762BC54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AD4B57" w14:textId="3590514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3D067D4" w14:textId="77777777" w:rsidTr="00503750">
        <w:tc>
          <w:tcPr>
            <w:tcW w:w="2835" w:type="dxa"/>
            <w:vAlign w:val="center"/>
          </w:tcPr>
          <w:p w14:paraId="4327443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54720000" w14:textId="549B48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476D50B" w14:textId="6DF9F95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DD7E70E" w14:textId="269822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EC7D8AD" w14:textId="44F6F32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9A0DCB7" w14:textId="77777777" w:rsidTr="00503750">
        <w:tc>
          <w:tcPr>
            <w:tcW w:w="2835" w:type="dxa"/>
            <w:vAlign w:val="center"/>
          </w:tcPr>
          <w:p w14:paraId="6D2BD09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44EECB09" w14:textId="616273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7EFF482" w14:textId="61E476A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83E9B4" w14:textId="4542D36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A98D5C" w14:textId="5D424D0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81C8BAA" w14:textId="77777777" w:rsidTr="00503750">
        <w:tc>
          <w:tcPr>
            <w:tcW w:w="2835" w:type="dxa"/>
          </w:tcPr>
          <w:p w14:paraId="7B40073C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62626FD2" w14:textId="7E597FA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568C233" w14:textId="34F4BF1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EEF027B" w14:textId="6C2A8F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23F0E83" w14:textId="6AB716E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DAED02B" w14:textId="77777777" w:rsidTr="00503750">
        <w:tc>
          <w:tcPr>
            <w:tcW w:w="2835" w:type="dxa"/>
          </w:tcPr>
          <w:p w14:paraId="4A26A49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478518A9" w14:textId="0B9A06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80FE322" w14:textId="1B3DCC6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4898416" w14:textId="6B96A0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9D400B" w14:textId="4A9305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F9B45D1" w14:textId="77777777" w:rsidTr="00503750">
        <w:tc>
          <w:tcPr>
            <w:tcW w:w="2835" w:type="dxa"/>
          </w:tcPr>
          <w:p w14:paraId="1674EA3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1E4A5610" w14:textId="10FBFF7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D476FC" w14:textId="494A83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5E56CDB" w14:textId="115DBBD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D8DAFBA" w14:textId="3E9FADA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2D23533" w14:textId="77777777" w:rsidR="00944C3D" w:rsidRDefault="00944C3D" w:rsidP="00944C3D">
      <w:pPr>
        <w:rPr>
          <w:rFonts w:ascii="Arial" w:hAnsi="Arial"/>
          <w:b/>
        </w:rPr>
      </w:pPr>
    </w:p>
    <w:p w14:paraId="254FA9F0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60532658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7C372FCE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6C31E6F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5175CE8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2F80A0D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74A7B18B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5CBE8F35" w14:textId="77777777" w:rsidTr="00503750">
        <w:trPr>
          <w:trHeight w:val="443"/>
        </w:trPr>
        <w:tc>
          <w:tcPr>
            <w:tcW w:w="2560" w:type="dxa"/>
          </w:tcPr>
          <w:p w14:paraId="70F2D9C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lastRenderedPageBreak/>
              <w:t>Celková suma dohodnutých platieb</w:t>
            </w:r>
          </w:p>
        </w:tc>
        <w:tc>
          <w:tcPr>
            <w:tcW w:w="1926" w:type="dxa"/>
            <w:vAlign w:val="center"/>
          </w:tcPr>
          <w:p w14:paraId="2F98AE83" w14:textId="3FD1D692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F6B92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CE24F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120A74B" w14:textId="2DD12CB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7ADCAD9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1588CF7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C8C5DDA" w14:textId="2F3447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FF9489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961AA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2D244FF" w14:textId="4A49DC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CC96E8F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14BA301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4DB90B5E" w14:textId="02C98AF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EF603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EE65A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761C7535" w14:textId="32BD4BB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4376809F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16A34AF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1180294C" w14:textId="42806B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7CBCFF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7998643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64A178E" w14:textId="69C656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4312C07" w14:textId="77777777" w:rsidR="00944C3D" w:rsidRDefault="00944C3D" w:rsidP="00944C3D">
      <w:pPr>
        <w:rPr>
          <w:rFonts w:ascii="Arial" w:hAnsi="Arial"/>
          <w:b/>
        </w:rPr>
      </w:pPr>
    </w:p>
    <w:p w14:paraId="5D72E155" w14:textId="77777777" w:rsidR="00944C3D" w:rsidRDefault="00944C3D" w:rsidP="00944C3D">
      <w:pPr>
        <w:rPr>
          <w:rFonts w:ascii="Arial" w:hAnsi="Arial"/>
          <w:b/>
        </w:rPr>
      </w:pPr>
    </w:p>
    <w:p w14:paraId="1B3B5D16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4F6EDB59" w14:textId="77777777" w:rsidR="00944C3D" w:rsidRDefault="00944C3D" w:rsidP="00944C3D">
      <w:pPr>
        <w:rPr>
          <w:rFonts w:ascii="Arial" w:hAnsi="Arial"/>
          <w:b/>
        </w:rPr>
      </w:pPr>
    </w:p>
    <w:p w14:paraId="6AE1D4AC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2EA6D249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74A8C78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09FBD91F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1DC5219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7D3DC235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0DDFCF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F3F077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00D673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9F6544F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4550568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36153D4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67DBE53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41F8368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7A0D644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6ECC716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34282BA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800E92C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5FE2642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014123FA" w14:textId="77777777" w:rsidTr="00503750">
        <w:trPr>
          <w:trHeight w:val="677"/>
        </w:trPr>
        <w:tc>
          <w:tcPr>
            <w:tcW w:w="3358" w:type="dxa"/>
          </w:tcPr>
          <w:p w14:paraId="620E93A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6444750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14A0F7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EECDDB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B0DE11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1E8052AC" w14:textId="07488A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BF05B57" w14:textId="6E03D8B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089128F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00194E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47BA7EAB" w14:textId="0404432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89A3FA9" w14:textId="0D951F4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8BCC81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599BB7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45B96A98" w14:textId="1DBC531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53B230E" w14:textId="05C2A8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AEE582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D5626C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6D1B62B5" w14:textId="36A406B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EA6AAAC" w14:textId="607FBD2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97C630E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54B7ED69" w14:textId="7DD09C4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F1BC610" w14:textId="24A6BF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78A2363" w14:textId="266B35D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1970E6E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63F104F9" w14:textId="2D3DA01F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3058AC16" w14:textId="1E3010C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54CE837C" w14:textId="46357B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B115864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378EAA5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D995161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0CE68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298139F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15AC980C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DD3ED3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6408EA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C3DF220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1951CAD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71E07D9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E351A66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7F7E965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65B0E0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6429352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31A8995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C1CD5F9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94977D1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508FDFC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328655E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669A7BF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F92DF5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5E61BC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3A89C6B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52983A82" w14:textId="3C13D85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5096EA2" w14:textId="099F07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DA7414B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7C4CD2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44002B69" w14:textId="0FFA901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58E42D8" w14:textId="395EEF3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21A6BF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2480B88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9331A08" w14:textId="3BF0FD4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87A97B2" w14:textId="17457A3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DAE97AC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5AADD16E" w14:textId="46CE01B0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594840DA" w14:textId="02642F0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3ECC782" w14:textId="165E36C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71A6E0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5DFD8C55" w14:textId="542DFB42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2FD739E" w14:textId="439B375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0494CF7" w14:textId="6E75BB9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BFBFBA1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CF1175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568DEFB7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38196C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259BE1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07DD799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5FB132C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E322E3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06242C62" w14:textId="5BC62FA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4C75FC1" w14:textId="6F2DDC2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2F204AD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2BF5B09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0B8488D2" w14:textId="052A5AB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6818C58" w14:textId="5289A3A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2D3E1A9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9AA52A9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16321A3A" w14:textId="3C22CE8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B24EE3A" w14:textId="0DFF886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7AE64F1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4585123F" w14:textId="532936C6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D19CC7C" w14:textId="1394A50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1C68379" w14:textId="3601BF9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5859DB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38633CEF" w14:textId="1323763A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2255CF6" w14:textId="2C32CBA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E6C35C9" w14:textId="34645A7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07BE786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C6DC5A9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656EE062" w14:textId="77777777" w:rsidTr="00503750">
        <w:tc>
          <w:tcPr>
            <w:tcW w:w="3686" w:type="dxa"/>
            <w:vAlign w:val="center"/>
          </w:tcPr>
          <w:p w14:paraId="1A44D74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5E02EA5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30E53D5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5BD0A8C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9A30F2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2F8844A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9BF529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7A6D6DF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EE8858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958848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03E232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3196CEB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68DDAB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B0B7C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2A806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2F13CB7C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41743EAD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23953B61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25722652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734DC33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24B4BEC2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1F0642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6E3ED48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B6D21C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AF4D771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506E3A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34577872" w14:textId="2BDA833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AB488E7" w14:textId="40BDDA8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1C8A81F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3DF9D58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34808C55" w14:textId="340BE04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29463E2" w14:textId="549E40E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70189E0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19E690F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3D55310C" w14:textId="020B7E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8476BDC" w14:textId="0F626F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89F7264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1131DA2" w14:textId="3047A65B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65649FB9" w14:textId="51E48C6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0506E2C" w14:textId="0EEC60C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FB495FD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67F42916" w14:textId="18584C69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CD92B21" w14:textId="2E36DC6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258474F" w14:textId="40B197F0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EAE12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6CC71A1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C300D05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4DBACFA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A70695B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7586C18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6B450B2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2BD065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78A84AA8" w14:textId="71C08A5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7D11C695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2CB098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523958D5" w14:textId="0EF603B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4C7B6E9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DFC2ED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3E9E2A40" w14:textId="6A7DAE1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A26AD6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CC0E46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5F083D5B" w14:textId="4FA3733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8EB7D5F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8D6AD4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7EC2F986" w14:textId="77E61A9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CFD2B26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D356A60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253E9595" w14:textId="12BD33EF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476D4F95" w14:textId="77777777" w:rsidR="00944C3D" w:rsidRDefault="00944C3D" w:rsidP="00944C3D">
      <w:pPr>
        <w:rPr>
          <w:sz w:val="22"/>
          <w:szCs w:val="22"/>
        </w:rPr>
      </w:pPr>
    </w:p>
    <w:p w14:paraId="4792EDDB" w14:textId="77777777" w:rsidR="00944C3D" w:rsidRDefault="00944C3D" w:rsidP="00944C3D">
      <w:pPr>
        <w:rPr>
          <w:sz w:val="22"/>
          <w:szCs w:val="22"/>
        </w:rPr>
      </w:pPr>
    </w:p>
    <w:p w14:paraId="6ABBC585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40956CC9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3F7B4352" w14:textId="23C62C2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76D274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D14E83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32BD9B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EF7184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36F695D4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586AD067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4C9E83F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20DF70C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38EFEBB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2CDEB27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76707D60" w14:textId="48DC52B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486D465" w14:textId="555FE558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73644D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2FCF362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3B5E7248" w14:textId="10374BE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152F964" w14:textId="3E3F9B7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1FF4ED0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7FD0D2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21EE91D2" w14:textId="4ECB300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585CFA68" w14:textId="63F64FE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28663BE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3A7F2BA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BBB4279" w14:textId="156103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9F1F666" w14:textId="60399206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0FED402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28AD752C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2174EA49" w14:textId="65FB7A4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D4CA912" w14:textId="46E0983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1EE7D1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B181A9B" w14:textId="70F486C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16C189E6" w14:textId="3231E70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9D3EB16" w14:textId="09C7092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C30367A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65429E5F" w14:textId="73BA5E94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47C27E73" w14:textId="5508538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B79D6C0" w14:textId="445D5AD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0A6BF0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FB9881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73BA0B5D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6A167DB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7BE1515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0DFB10A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05D1595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352D9EF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5C7F7612" w14:textId="61C329F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20E17EFC" w14:textId="0106973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CF28C14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B5D6FF7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5A9D3F41" w14:textId="78B8B895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D90895D" w14:textId="143EA8AF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C6084EE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4FF4A631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77989837" w14:textId="2473F69B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4145DD5" w14:textId="70B713B4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17B8089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DD85C0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20504467" w14:textId="365C504E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425CE9A0" w14:textId="621EE40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55D15B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79FEC056" w14:textId="73CCF42D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3D25A8C4" w14:textId="4B47C2DD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68C84071" w14:textId="14F4E94A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BCC28F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3F166E63" w14:textId="1610ADD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5A959731" w14:textId="17C4EB8C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37D61ABA" w14:textId="226518C1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265F3B3F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524B5115" w14:textId="32EE4DC9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E7280ED" w14:textId="4ADAE363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9C8C5F5" w14:textId="1C832589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8B2DB1" w:rsidRPr="00997D7B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E70A17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EE9025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281CAD57" w14:textId="35815B11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6F32AA8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5C53200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791BD096" w14:textId="3E8F7876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3B1DF93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7EF5E9F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lastRenderedPageBreak/>
        <w:t>Informácie o významných skutočnostiach, ktoré nastali medzi dňom, ku ktorému sa zostavuje účtovná závierka a dňom jej zostavenia</w:t>
      </w:r>
    </w:p>
    <w:p w14:paraId="050DBBDA" w14:textId="210D262E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7AEC559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79D437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7315D55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4BD65574" w14:textId="77777777" w:rsidR="00944C3D" w:rsidRPr="003607F0" w:rsidRDefault="00944C3D" w:rsidP="00944C3D"/>
    <w:p w14:paraId="7899193B" w14:textId="77777777" w:rsidR="00F47675" w:rsidRPr="00944C3D" w:rsidRDefault="00F47675" w:rsidP="00944C3D"/>
    <w:sectPr w:rsidR="00F47675" w:rsidRPr="00944C3D" w:rsidSect="00F81BEE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E54ACA" w14:textId="77777777" w:rsidR="00F81BEE" w:rsidRDefault="00F81BEE">
      <w:r>
        <w:separator/>
      </w:r>
    </w:p>
  </w:endnote>
  <w:endnote w:type="continuationSeparator" w:id="0">
    <w:p w14:paraId="67536144" w14:textId="77777777" w:rsidR="00F81BEE" w:rsidRDefault="00F8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28299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1D225C">
      <w:rPr>
        <w:rStyle w:val="slostrany"/>
        <w:rFonts w:cs="Arial"/>
      </w:rPr>
      <w:t>6</w:t>
    </w:r>
    <w:r>
      <w:rPr>
        <w:rStyle w:val="slostrany"/>
        <w:rFonts w:cs="Arial"/>
      </w:rPr>
      <w:fldChar w:fldCharType="end"/>
    </w:r>
  </w:p>
  <w:p w14:paraId="05A9234B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D3D1E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89EA83F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76F03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1D225C"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5EEABE59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075511" w14:textId="77777777" w:rsidR="00F81BEE" w:rsidRDefault="00F81BEE">
      <w:r>
        <w:separator/>
      </w:r>
    </w:p>
  </w:footnote>
  <w:footnote w:type="continuationSeparator" w:id="0">
    <w:p w14:paraId="644F6D04" w14:textId="77777777" w:rsidR="00F81BEE" w:rsidRDefault="00F81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98355">
    <w:abstractNumId w:val="13"/>
  </w:num>
  <w:num w:numId="2" w16cid:durableId="1138575174">
    <w:abstractNumId w:val="17"/>
  </w:num>
  <w:num w:numId="3" w16cid:durableId="1736246349">
    <w:abstractNumId w:val="8"/>
  </w:num>
  <w:num w:numId="4" w16cid:durableId="1649431056">
    <w:abstractNumId w:val="7"/>
  </w:num>
  <w:num w:numId="5" w16cid:durableId="11190209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3808226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2213543">
    <w:abstractNumId w:val="20"/>
  </w:num>
  <w:num w:numId="8" w16cid:durableId="1634290325">
    <w:abstractNumId w:val="10"/>
  </w:num>
  <w:num w:numId="9" w16cid:durableId="889806823">
    <w:abstractNumId w:val="0"/>
  </w:num>
  <w:num w:numId="10" w16cid:durableId="146436819">
    <w:abstractNumId w:val="19"/>
  </w:num>
  <w:num w:numId="11" w16cid:durableId="1666662054">
    <w:abstractNumId w:val="6"/>
  </w:num>
  <w:num w:numId="12" w16cid:durableId="870413833">
    <w:abstractNumId w:val="9"/>
  </w:num>
  <w:num w:numId="13" w16cid:durableId="1470519011">
    <w:abstractNumId w:val="12"/>
  </w:num>
  <w:num w:numId="14" w16cid:durableId="1357543251">
    <w:abstractNumId w:val="15"/>
  </w:num>
  <w:num w:numId="15" w16cid:durableId="1815098299">
    <w:abstractNumId w:val="14"/>
  </w:num>
  <w:num w:numId="16" w16cid:durableId="2017032968">
    <w:abstractNumId w:val="2"/>
  </w:num>
  <w:num w:numId="17" w16cid:durableId="2113670925">
    <w:abstractNumId w:val="4"/>
  </w:num>
  <w:num w:numId="18" w16cid:durableId="2009164435">
    <w:abstractNumId w:val="11"/>
  </w:num>
  <w:num w:numId="19" w16cid:durableId="1345328288">
    <w:abstractNumId w:val="5"/>
  </w:num>
  <w:num w:numId="20" w16cid:durableId="1589344282">
    <w:abstractNumId w:val="18"/>
  </w:num>
  <w:num w:numId="21" w16cid:durableId="1968470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g1" w:val="202335"/>
    <w:docVar w:name="arg2" w:val="Driver=asa17;DBF=D:\anasoft\data\tebys.db;DBN=tebys;ENG=SQL17;commlinks=TCPIP{ip=192.168.1.241};uid=hromnikova;con=finus(10.15);pwd=488300282956Vaveto1"/>
    <w:docVar w:name="arg3" w:val="0"/>
    <w:docVar w:name="arg4" w:val="C:\Users\HROMNI~1.TEB\AppData\Local\Temp\7565453.doc"/>
    <w:docVar w:name="arg5" w:val="4"/>
  </w:docVars>
  <w:rsids>
    <w:rsidRoot w:val="008B2DB1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2543C"/>
    <w:rsid w:val="00631973"/>
    <w:rsid w:val="00643188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D38"/>
    <w:rsid w:val="008B2DB1"/>
    <w:rsid w:val="008B4077"/>
    <w:rsid w:val="008C1980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51CD2"/>
    <w:rsid w:val="0096055A"/>
    <w:rsid w:val="00973A02"/>
    <w:rsid w:val="009A278B"/>
    <w:rsid w:val="009B2521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81BEE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79685"/>
  <w15:docId w15:val="{FD3F7D88-487C-47EC-8AAC-6A2434B37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Body Text Indent" w:uiPriority="99"/>
    <w:lsdException w:name="Subtitle" w:uiPriority="99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99" w:qFormat="1"/>
    <w:lsdException w:name="Document Map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C852D-38D1-4815-BEDC-246DC90AA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2</TotalTime>
  <Pages>1</Pages>
  <Words>5338</Words>
  <Characters>30431</Characters>
  <Application>Microsoft Office Word</Application>
  <DocSecurity>0</DocSecurity>
  <Lines>253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 Hromníková</dc:creator>
  <cp:lastModifiedBy>Janka Hromníková</cp:lastModifiedBy>
  <cp:revision>2</cp:revision>
  <cp:lastPrinted>2009-07-30T10:15:00Z</cp:lastPrinted>
  <dcterms:created xsi:type="dcterms:W3CDTF">2024-03-20T08:03:00Z</dcterms:created>
  <dcterms:modified xsi:type="dcterms:W3CDTF">2024-03-20T08:05:00Z</dcterms:modified>
</cp:coreProperties>
</file>