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6DAFD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3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7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7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F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A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2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7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83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E4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B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F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B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A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9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8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1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0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F1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5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71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8D98E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4CB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A7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7D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73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67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E2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2BB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16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C3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B3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25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CF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61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32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9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57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CB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52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3F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0F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F7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09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77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E6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ED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E4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07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4F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9A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A4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62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43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B84A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FF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E1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E8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A8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9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F8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01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63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477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72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5FF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42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7B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AE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AB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5E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70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B8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A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426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8D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28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975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F6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A1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C1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B2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76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E2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E8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42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84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D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1CB7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FB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C3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90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EF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BC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08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7B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B7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5A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B7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E4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64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8E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1F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62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6D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3E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6A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B9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0F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A3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97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E4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8B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37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9D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6B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57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FA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77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F3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7F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FB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74EF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48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B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3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C4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72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749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4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2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0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B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C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3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A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0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4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D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9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3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7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2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0D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2A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C3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9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0F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D9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2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D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8D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20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2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8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3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CB166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8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A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B0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4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7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6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1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C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3E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76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4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0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E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223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858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3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A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A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89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48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9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87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F2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F2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D0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64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3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A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54B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0B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3AE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56B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CBFB9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2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F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B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DFE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8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B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7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38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F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2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D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8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9B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EB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3A320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3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0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1F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7B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07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3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3C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1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5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9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1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5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05F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4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7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89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5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AF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0F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2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A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51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3C1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1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2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9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3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B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6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2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2C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81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F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2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DA9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5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F7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C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32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B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74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AE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1A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B05D9" w14:textId="4466DF7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1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4C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8C1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DD9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4A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78F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314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3A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E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A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7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BA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9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8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176F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72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2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95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24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2C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C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9A0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97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A18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7829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469E153" wp14:editId="0CF5EE6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BE7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69E15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02BE77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1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5B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C8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D12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2F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2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1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E9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7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6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E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8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571CD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D110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6241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62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1C83A5D" wp14:editId="0973E4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9A9F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C83A5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49A9F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050C0E" wp14:editId="62AC450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70D1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050C0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8C70D1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5E13CD8" wp14:editId="2CE7E46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B72D9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E13CD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B72D9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7319376" wp14:editId="23F30C7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6CF73B" w14:textId="1EEE25F1" w:rsidR="000B647F" w:rsidRDefault="00000000" w:rsidP="00944C3D">
                                  <w:fldSimple w:instr=" MERGEFIELD  aDMOD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31937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86CF73B" w14:textId="1EEE25F1" w:rsidR="000B647F" w:rsidRDefault="00000000" w:rsidP="00944C3D">
                            <w:fldSimple w:instr=" MERGEFIELD  aDMOD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E3292C4" wp14:editId="3535390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247BD" w14:textId="5C1406C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292C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37247BD" w14:textId="5C1406C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5D89FFF" wp14:editId="727EE22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E12E3D" w14:textId="520CCB69" w:rsidR="000B647F" w:rsidRDefault="00000000" w:rsidP="00944C3D">
                                  <w:fldSimple w:instr=" MERGEFIELD  aDRD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D89FF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2E12E3D" w14:textId="520CCB69" w:rsidR="000B647F" w:rsidRDefault="00000000" w:rsidP="00944C3D">
                            <w:fldSimple w:instr=" MERGEFIELD  aDRD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8B727A6" wp14:editId="7578BC6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EB6560" w14:textId="63D160DA" w:rsidR="000B647F" w:rsidRDefault="00000000" w:rsidP="00944C3D">
                                  <w:fldSimple w:instr=" MERGEFIELD  aDMD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B727A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EB6560" w14:textId="63D160DA" w:rsidR="000B647F" w:rsidRDefault="00000000" w:rsidP="00944C3D">
                            <w:fldSimple w:instr=" MERGEFIELD  aDMD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46B9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4099E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05C99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3DFD478" wp14:editId="2CE6C38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392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DFD47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8F3392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BE8EEC3" wp14:editId="221C6FF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2873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E8EEC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0F2873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FFB790" wp14:editId="6831D39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450DB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FB79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A450DB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A8E7416" wp14:editId="260846F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FF395" w14:textId="46F74468" w:rsidR="000B647F" w:rsidRDefault="00000000" w:rsidP="00944C3D">
                                  <w:fldSimple w:instr=" MERGEFIELD  aDRDO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8E741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3DFF395" w14:textId="46F74468" w:rsidR="000B647F" w:rsidRDefault="00000000" w:rsidP="00944C3D">
                            <w:fldSimple w:instr=" MERGEFIELD  aDRDO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69806F8" wp14:editId="31500E4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539A1" w14:textId="502442E7" w:rsidR="000B647F" w:rsidRDefault="00000000" w:rsidP="00944C3D">
                                  <w:fldSimple w:instr=" MERGEFIELD  aDMD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9806F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BA539A1" w14:textId="502442E7" w:rsidR="000B647F" w:rsidRDefault="00000000" w:rsidP="00944C3D">
                            <w:fldSimple w:instr=" MERGEFIELD  aDMD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7402D0E" wp14:editId="240D509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2A9BF6" w14:textId="3FEA6F73" w:rsidR="000B647F" w:rsidRDefault="00000000" w:rsidP="00944C3D">
                                  <w:fldSimple w:instr=" MERGEFIELD  aDROD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402D0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E2A9BF6" w14:textId="3FEA6F73" w:rsidR="000B647F" w:rsidRDefault="00000000" w:rsidP="00944C3D">
                            <w:fldSimple w:instr=" MERGEFIELD  aDROD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DD8CCC1" wp14:editId="7133C82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F08334" w14:textId="512FBB97" w:rsidR="000B647F" w:rsidRDefault="00000000" w:rsidP="00944C3D">
                                  <w:fldSimple w:instr=" MERGEFIELD  aDMOD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D8CCC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CF08334" w14:textId="512FBB97" w:rsidR="000B647F" w:rsidRDefault="00000000" w:rsidP="00944C3D">
                            <w:fldSimple w:instr=" MERGEFIELD  aDMOD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7A470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049F5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7BD3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3731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F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9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15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2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E4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7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48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8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2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3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E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D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E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C7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93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5B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4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8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0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A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9ECE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2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82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00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B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9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1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5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8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5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C4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4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F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7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C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2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C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A9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B7C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BBE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A1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4C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93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0C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6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5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F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8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E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68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0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DF9B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8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F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5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D0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C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E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7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9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7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0D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5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5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6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0A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5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2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D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52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3C9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0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D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E9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C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F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2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C10C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D4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A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B7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B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3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0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7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9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7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48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9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8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B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0E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2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00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D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2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3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B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3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0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2E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E7B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8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E7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B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37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6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5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F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6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7C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3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78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5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00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11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AE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7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232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3B5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3A9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8C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90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F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1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1B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54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0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48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E4D1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4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F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8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4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C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9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9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E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1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7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01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4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3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AF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3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E5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0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9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EE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8D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1E9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60D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F8C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B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89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C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49B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F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9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A934BCC" wp14:editId="2FCFCF3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40C7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934BC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5440C7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5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C1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DD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7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6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E5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0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7D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24D3F5B" wp14:editId="78845FB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FC9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4D3F5B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71FC9E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7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3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E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B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1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58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E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D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80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2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5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A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90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DE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AA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0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2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2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FCC5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22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FE00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68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6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5A0C7D" wp14:editId="5E9DD2A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256804" w14:textId="61D4A2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36125415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5A0C7D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7256804" w14:textId="61D4A2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36125415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3E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8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0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D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C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50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7A82AAF" wp14:editId="397A74B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0CFB5" w14:textId="18FB7B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2021603705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82AA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BE0CFB5" w14:textId="18FB7B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2021603705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5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5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E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E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00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C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09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9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4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6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1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3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77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5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C84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7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05E95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AB4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53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A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6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0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0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8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30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2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B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9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B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C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5D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CD1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F94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5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9DD1F20" wp14:editId="22FFC56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15DFF" w14:textId="0A5549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D1F20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6F15DFF" w14:textId="0A5549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9E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9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3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2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B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B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0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9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B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1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D8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7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2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B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B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8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C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12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61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7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D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F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E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AB6C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2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14F5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127D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B713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D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9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14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C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2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3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2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C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69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2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A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4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A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0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5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0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7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6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3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0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9D4B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7A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44AB6D" wp14:editId="6A71587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D14E74" w14:textId="2B6195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4AB6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ED14E74" w14:textId="2B6195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M.Bela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392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D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8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9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F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D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68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4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4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7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9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5E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6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13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95C1F08" wp14:editId="7E1F402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2202A" w14:textId="27305E8B" w:rsidR="000B647F" w:rsidRDefault="00000000" w:rsidP="00944C3D">
                                  <w:fldSimple w:instr=" MERGEFIELD  aSUB_ULICA_CISLO  \* MERGEFORMAT ">
                                    <w:r w:rsidR="008B2DB1" w:rsidRPr="008B2DB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23/2448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1F0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4D2202A" w14:textId="27305E8B" w:rsidR="000B647F" w:rsidRDefault="00000000" w:rsidP="00944C3D">
                            <w:fldSimple w:instr=" MERGEFIELD  aSUB_ULICA_CISLO  \* MERGEFORMAT ">
                              <w:r w:rsidR="008B2DB1" w:rsidRPr="008B2DB1">
                                <w:rPr>
                                  <w:rFonts w:ascii="Arial" w:hAnsi="Arial" w:cs="Arial"/>
                                  <w:noProof/>
                                </w:rPr>
                                <w:t>23/2448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FA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B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B2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8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9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CCE1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E1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045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C17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7167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0977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FED3EF6" wp14:editId="1B9523B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E4D43" w14:textId="2091C1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ED3EF6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21E4D43" w14:textId="2091C1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38897E6" wp14:editId="6A3819A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07BB0B" w14:textId="4393CC4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897E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707BB0B" w14:textId="4393CC4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6715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B3E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6F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EB3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A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3794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53D50B3" wp14:editId="1C4D908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C6658" w14:textId="1E3E61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3D50B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44C6658" w14:textId="1E3E61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2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944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93E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51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53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67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50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D6120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232DF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6ADAEE1" wp14:editId="301ADDE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A0152" w14:textId="47FF36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ADAEE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67A0152" w14:textId="47FF36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A90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0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EC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E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2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F6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C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92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9330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E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31F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2E6A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4AE49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1BFE3E7" wp14:editId="0996C7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BBA0C6" w14:textId="14F1EA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B2DB1" w:rsidRPr="00997D7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BFE3E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4BBA0C6" w14:textId="14F1EA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B2DB1" w:rsidRPr="00997D7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3650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B9DB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141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2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E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35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8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B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5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1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A0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1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A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D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8D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30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8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7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3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7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A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CF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6DA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B49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45E64D" w14:textId="2FD4D69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B2DB1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A0D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50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FEC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F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F1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AD5A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00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D9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8D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43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62A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AF7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1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4F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6FC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98B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F8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0B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DA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C3E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9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45B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93B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19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63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D8E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A52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058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EA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8BD7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0C4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55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36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0A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20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22B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D357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E1F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A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72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95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09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6E9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A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A8D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C50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01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1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97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FA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ACD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B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6DEC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4C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43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64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9A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4E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0B7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8B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5157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6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77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4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E5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FE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12EF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773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D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E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5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32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A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FE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9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0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B3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B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C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4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C5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FB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A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3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5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B8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C8B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C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3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E9B535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7D81B46" w14:textId="77777777" w:rsidR="00944C3D" w:rsidRDefault="00944C3D" w:rsidP="00944C3D">
      <w:pPr>
        <w:rPr>
          <w:rFonts w:ascii="Arial" w:hAnsi="Arial"/>
        </w:rPr>
      </w:pPr>
    </w:p>
    <w:p w14:paraId="189B25F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30C7742" w14:textId="11B8A79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047E27C" w14:textId="74027F4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0C8A223" w14:textId="1EDAD4A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C00F28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B66034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BBFD4C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97D4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2C0A8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012A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1F9E81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521721" w14:textId="26B4EA9A" w:rsidR="00944C3D" w:rsidRPr="008D0433" w:rsidRDefault="008B2DB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Juraj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Hankoci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D4E222F" w14:textId="1A238070" w:rsidR="00944C3D" w:rsidRPr="008D0433" w:rsidRDefault="008B2DB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822C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AB5D2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B4A3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84D2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932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2665B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6218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F6A1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022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19142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B2784A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619862A" w14:textId="715EC9E9" w:rsidR="00944C3D" w:rsidRDefault="008B2DB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C3CBE6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61DB7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22C96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9D6B20" w14:textId="19ED7A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923834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6F9CF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202CCA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EE5CB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0ABC6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F1DE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6BCE32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072A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93FF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B61E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0F4A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7640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30F4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5F0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AF14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F35D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ACF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7C330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31962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E477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CC09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F995A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5A0B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814CF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73855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0D01993" w14:textId="467AB41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A71FF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67CA0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BE5DE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C24A42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4BA727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FC51FB5" w14:textId="5C74DC4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085E479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3EDF1E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B24F8D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A6526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57538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D009A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C40D7A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6B33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FAAA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13FE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8862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9F4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FC97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FA53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244B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66F5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7E2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B91A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236D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31C6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9636F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0C857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0C866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31223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9F948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B4D74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58146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83CE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9B98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E293F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F6D4D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F387A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4ADE4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E226A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94DE6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C8802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8D187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94568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6C77C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C819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44EF44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0D38C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EC178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F280A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E1A5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586AD5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FF12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769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5B6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53A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66203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B53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018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52E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DB6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2226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EE4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28A7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B26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8E84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D3FC1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335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A3ACA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837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C62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5FC9D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27C3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824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200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DC2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CFCD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FED91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DDA30FA" w14:textId="6C5CC74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695AB7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DF69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E587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78F3D6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32EC2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599C7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79946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81BE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E3F3C0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CB464C" w14:textId="77777777" w:rsidTr="00503750">
        <w:tc>
          <w:tcPr>
            <w:tcW w:w="2302" w:type="dxa"/>
            <w:vAlign w:val="center"/>
          </w:tcPr>
          <w:p w14:paraId="5AEE1D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BFFCB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F334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DFD7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0352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26DD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ACE4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AF1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7D3168E" w14:textId="77777777" w:rsidTr="00503750">
        <w:tc>
          <w:tcPr>
            <w:tcW w:w="15593" w:type="dxa"/>
            <w:gridSpan w:val="8"/>
            <w:vAlign w:val="center"/>
          </w:tcPr>
          <w:p w14:paraId="3F548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1664DA" w14:textId="77777777" w:rsidTr="00503750">
        <w:tc>
          <w:tcPr>
            <w:tcW w:w="2302" w:type="dxa"/>
            <w:vAlign w:val="center"/>
          </w:tcPr>
          <w:p w14:paraId="68150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BFE8AA" w14:textId="24429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4D7E25" w14:textId="1F527D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D6114" w14:textId="1907FF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21E0C" w14:textId="04A9E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78DC5" w14:textId="55E90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6AF7C" w14:textId="76A1F6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6F79F" w14:textId="5A20B3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AE8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27F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CBB142" w14:textId="251BC3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5BEC79" w14:textId="33AA2D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B99F9" w14:textId="36BC68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ED242" w14:textId="761F84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4D790" w14:textId="332BB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E81E1" w14:textId="4961A4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99B63" w14:textId="59B0AA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4F1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89D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05C7A4" w14:textId="3E8D9C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C88864" w14:textId="695CE7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52572" w14:textId="494232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A4AF8" w14:textId="251EF9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B1404" w14:textId="7839F2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BA41D" w14:textId="2F84A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3AB07" w14:textId="2BAB1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45B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CB34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F9CC1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BB6DF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B39E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CE9A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960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0873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4CD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56E013" w14:textId="77777777" w:rsidTr="00503750">
        <w:tc>
          <w:tcPr>
            <w:tcW w:w="2302" w:type="dxa"/>
            <w:vAlign w:val="center"/>
          </w:tcPr>
          <w:p w14:paraId="5F92E2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167A94" w14:textId="384178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93303" w14:textId="15D0BA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70395" w14:textId="1CBDC5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150F5" w14:textId="4958BE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B9B12" w14:textId="53A5FD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8FA19" w14:textId="1618B7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F74F5" w14:textId="21144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8AD62" w14:textId="77777777" w:rsidTr="00503750">
        <w:tc>
          <w:tcPr>
            <w:tcW w:w="15593" w:type="dxa"/>
            <w:gridSpan w:val="8"/>
            <w:vAlign w:val="center"/>
          </w:tcPr>
          <w:p w14:paraId="69DF2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01C498A" w14:textId="77777777" w:rsidTr="00503750">
        <w:tc>
          <w:tcPr>
            <w:tcW w:w="2302" w:type="dxa"/>
            <w:vAlign w:val="center"/>
          </w:tcPr>
          <w:p w14:paraId="4C3048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6646F3" w14:textId="5144CF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BCCDFE" w14:textId="4DAC13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74A8A" w14:textId="66DB73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34BA1" w14:textId="6C3917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91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D11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78F358" w14:textId="790BC4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C937A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3E1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7BB302" w14:textId="2CFC05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8F23FA" w14:textId="33212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3F5E7" w14:textId="3C52E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D6EB7" w14:textId="3BD6A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D4D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C22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CC2C38" w14:textId="325147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F7D7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683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7EDE7E" w14:textId="0C8F1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2A6FA0" w14:textId="1B1E9B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91D86" w14:textId="1B89CE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E73B3" w14:textId="0D760B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96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D17C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B07EDC" w14:textId="5B60C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72C3A" w14:textId="77777777" w:rsidTr="00503750">
        <w:tc>
          <w:tcPr>
            <w:tcW w:w="2302" w:type="dxa"/>
            <w:vAlign w:val="center"/>
          </w:tcPr>
          <w:p w14:paraId="517CF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7F7C5B" w14:textId="058CF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D2933D" w14:textId="0F81BF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75F60" w14:textId="6E229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2EC5F" w14:textId="2DFA28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2D4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C195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8814EB" w14:textId="589234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51015" w14:textId="77777777" w:rsidTr="00503750">
        <w:tc>
          <w:tcPr>
            <w:tcW w:w="15593" w:type="dxa"/>
            <w:gridSpan w:val="8"/>
            <w:vAlign w:val="center"/>
          </w:tcPr>
          <w:p w14:paraId="638871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B9F459" w14:textId="77777777" w:rsidTr="00503750">
        <w:tc>
          <w:tcPr>
            <w:tcW w:w="2302" w:type="dxa"/>
            <w:vAlign w:val="center"/>
          </w:tcPr>
          <w:p w14:paraId="3426B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3D6AF1" w14:textId="41C9DE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3C8A2C" w14:textId="200F3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DA609" w14:textId="662F3D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7580D" w14:textId="75D2D5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9A7B7" w14:textId="3570A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53EBC6" w14:textId="4284D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8F208" w14:textId="4697A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653E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3DFD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B60F56" w14:textId="52832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773ED7" w14:textId="70BFC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2ADD3" w14:textId="61006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34AE5" w14:textId="11B95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D2BD3" w14:textId="3946CB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72894" w14:textId="174849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4C70F5" w14:textId="64273C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F88C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1C8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2B1FEB3" w14:textId="060256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84D353" w14:textId="44F07C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BD6C3" w14:textId="455621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AFF35" w14:textId="0435D3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D8493" w14:textId="6C10D0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3B9AB" w14:textId="2524A5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6ACC9" w14:textId="5CB36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0005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04F8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9BC086" w14:textId="23ED48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35B9D5" w14:textId="1625D2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7029C" w14:textId="550FE1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BF988" w14:textId="36D943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0AE99" w14:textId="5920A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6F568" w14:textId="4CDFBD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157BF" w14:textId="5A833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5A37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1B09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8ECD2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FCCC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8FA128" w14:textId="128E0A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2654B3" w14:textId="6693D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8C105A" w14:textId="57114E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BFE74" w14:textId="24C45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D4CA2" w14:textId="56C930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1A7F0" w14:textId="54AF5F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467CB" w14:textId="54CC84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4EF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606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F188FE" w14:textId="52B1B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213BC9" w14:textId="3F7D4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F5AC0" w14:textId="7D48D3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92B3B" w14:textId="7BD5A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C21BE" w14:textId="22A52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74F6A" w14:textId="0057C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E63BC" w14:textId="30D46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4391B4" w14:textId="77777777" w:rsidR="00944C3D" w:rsidRDefault="00944C3D" w:rsidP="00944C3D">
      <w:pPr>
        <w:rPr>
          <w:rFonts w:ascii="Arial" w:hAnsi="Arial"/>
          <w:b/>
        </w:rPr>
      </w:pPr>
    </w:p>
    <w:p w14:paraId="183960E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97E67C6" w14:textId="77777777" w:rsidTr="00503750">
        <w:tc>
          <w:tcPr>
            <w:tcW w:w="1944" w:type="dxa"/>
            <w:vAlign w:val="center"/>
          </w:tcPr>
          <w:p w14:paraId="6C479F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2B1E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F3A1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5AE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8F7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AC958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963EE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9C49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5BF6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B6CD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A603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9B50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EA941FE" w14:textId="77777777" w:rsidTr="00503750">
        <w:tc>
          <w:tcPr>
            <w:tcW w:w="15685" w:type="dxa"/>
            <w:gridSpan w:val="12"/>
            <w:vAlign w:val="center"/>
          </w:tcPr>
          <w:p w14:paraId="01601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5382AB" w14:textId="77777777" w:rsidTr="00503750">
        <w:tc>
          <w:tcPr>
            <w:tcW w:w="1944" w:type="dxa"/>
            <w:vAlign w:val="center"/>
          </w:tcPr>
          <w:p w14:paraId="1E559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94397C" w14:textId="57443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6E2CBB" w14:textId="3C017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B6BDE0" w14:textId="01A12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9F2034" w14:textId="22DE6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A33EF6" w14:textId="7D934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B33590" w14:textId="1EDCD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1AB91E" w14:textId="30FD3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3C8BA3" w14:textId="1813F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C5E0F4" w14:textId="0A941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53CA54" w14:textId="72D2A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85E29D" w14:textId="2B23F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A1C8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C8A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7D26B60" w14:textId="35864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6E3710" w14:textId="6980A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433DF3" w14:textId="5A2B8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AC64A6" w14:textId="0E19D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9E182F" w14:textId="137AB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2A1C8" w14:textId="16083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D56646" w14:textId="4457D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C16592" w14:textId="4BB66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25939" w14:textId="4E45C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05A89D" w14:textId="11F1C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225EC3" w14:textId="003BF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E8E5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F446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F29FC9B" w14:textId="1C81D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CC7AC2" w14:textId="20B80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8E4403" w14:textId="26841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D3F144" w14:textId="6FC64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DBB729" w14:textId="04637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0E8A98" w14:textId="486C8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E7B5DF" w14:textId="5CBDF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38FEE2" w14:textId="692BB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96F9E6" w14:textId="5DE74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FD9F35" w14:textId="63190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D18601" w14:textId="47106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E62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7829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DDDE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BA1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E1E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745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25D4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FE34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E631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B5A1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B462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5C9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706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84BA45" w14:textId="77777777" w:rsidTr="00503750">
        <w:tc>
          <w:tcPr>
            <w:tcW w:w="1944" w:type="dxa"/>
            <w:vAlign w:val="center"/>
          </w:tcPr>
          <w:p w14:paraId="0036F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073C1D" w14:textId="62A7F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9A0F03" w14:textId="1761F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3EAC3A" w14:textId="37079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1E125" w14:textId="6AF68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72B7F" w14:textId="26939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C9CEC" w14:textId="6B995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BCF841" w14:textId="0D4F2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8CAC61" w14:textId="6EBC0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C1D" w14:textId="0DD32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17FD6F" w14:textId="7547A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62708E" w14:textId="63806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FA451" w14:textId="77777777" w:rsidTr="00503750">
        <w:tc>
          <w:tcPr>
            <w:tcW w:w="15685" w:type="dxa"/>
            <w:gridSpan w:val="12"/>
            <w:vAlign w:val="center"/>
          </w:tcPr>
          <w:p w14:paraId="2DEAD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418D6E" w14:textId="77777777" w:rsidTr="00503750">
        <w:tc>
          <w:tcPr>
            <w:tcW w:w="1944" w:type="dxa"/>
            <w:vAlign w:val="center"/>
          </w:tcPr>
          <w:p w14:paraId="411F8B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489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117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29F3AF" w14:textId="4B4D0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7647C1" w14:textId="79943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ABA662" w14:textId="7F618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1ACD53" w14:textId="35217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43CD2F" w14:textId="0112A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234A5C" w14:textId="71875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E86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BB1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4D1C3F" w14:textId="41861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CEF4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DB8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FF6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D6C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29FB5B" w14:textId="11AED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9CA7DB" w14:textId="50031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E02F37" w14:textId="31241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FFC5D" w14:textId="66F4A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015C24" w14:textId="1377B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38C18D" w14:textId="688B4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65E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E8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87DE6D" w14:textId="3CE50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1608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724A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5508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37D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174755" w14:textId="75FC2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18489E" w14:textId="0B050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A6ACD7" w14:textId="6B4DE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41A3FA" w14:textId="031F9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3C6891" w14:textId="0296B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8445BD" w14:textId="5EC1C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744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5F5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A7E8F8" w14:textId="513EF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F9DE3" w14:textId="77777777" w:rsidTr="00503750">
        <w:tc>
          <w:tcPr>
            <w:tcW w:w="1944" w:type="dxa"/>
            <w:vAlign w:val="center"/>
          </w:tcPr>
          <w:p w14:paraId="26015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7D5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9D9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B7D04B" w14:textId="39AC6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BEA4B1" w14:textId="6173A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C0CCCE" w14:textId="76A36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7DBEA5" w14:textId="2E0FB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07A88C" w14:textId="1063E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D9A5DA" w14:textId="34E94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BC6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093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E74ADB" w14:textId="7DFC6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EBFC7" w14:textId="77777777" w:rsidTr="00503750">
        <w:tc>
          <w:tcPr>
            <w:tcW w:w="15685" w:type="dxa"/>
            <w:gridSpan w:val="12"/>
            <w:vAlign w:val="center"/>
          </w:tcPr>
          <w:p w14:paraId="5FC8B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A44A1C" w14:textId="77777777" w:rsidTr="00503750">
        <w:tc>
          <w:tcPr>
            <w:tcW w:w="1944" w:type="dxa"/>
            <w:vAlign w:val="center"/>
          </w:tcPr>
          <w:p w14:paraId="46800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502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0F1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941C19" w14:textId="1E7AC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069C29" w14:textId="7FBC1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A1A9C3" w14:textId="689ED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FA61A5" w14:textId="09F12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8105E7" w14:textId="7401F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CC5EA2" w14:textId="6044A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576664" w14:textId="6F4EF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FFAF6C" w14:textId="293B8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F97257" w14:textId="35126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A78D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8BBF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D48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391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911F19" w14:textId="2C769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62E9A2" w14:textId="4B602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A9C6BD" w14:textId="62FED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A2729" w14:textId="4BA92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FD3C51" w14:textId="67C1A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FFC2E6" w14:textId="7B314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E4B25E" w14:textId="6D0DB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9B9E90" w14:textId="4F410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1EA8B2" w14:textId="5447E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0590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33B0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C52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D34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856B61" w14:textId="0AA71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75169F" w14:textId="22FB8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F195F2" w14:textId="3C91A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1249FF" w14:textId="32B1F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AD7064" w14:textId="4ACEB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BD5B03" w14:textId="5D3C9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593BCA" w14:textId="0A101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57629E" w14:textId="57CA0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6EFDA7" w14:textId="1348B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A1606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47C3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FEB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1E6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6141C9" w14:textId="6B526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25B7BA" w14:textId="3F537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063024" w14:textId="3B7DD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719931" w14:textId="38D94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0EA48D" w14:textId="17237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CB6E18" w14:textId="35AC2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4B6364" w14:textId="0AA5B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30B08C" w14:textId="08E1F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F1ADB3" w14:textId="150D3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6BCD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EFC27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447F0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D7A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AD2650" w14:textId="1AC85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A3A833" w14:textId="5E6E5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787DE7" w14:textId="418EB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82C46F" w14:textId="2A24F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B6B509" w14:textId="4E6FB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4BE486" w14:textId="25FE0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8AC2BF" w14:textId="4086A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5DD999" w14:textId="1DAB4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71B5F9" w14:textId="2D30E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5EE0CE" w14:textId="4D83B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E32663" w14:textId="26DB4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0266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DC917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9507DE" w14:textId="7F82D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5BA3DE" w14:textId="27A8A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AA5BC7" w14:textId="3E14F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8FE338" w14:textId="5B590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0CB3FB" w14:textId="610AF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619FD1" w14:textId="18943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3CE387" w14:textId="0EE76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F17A45" w14:textId="5A813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ECAD2B" w14:textId="73891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BC0717" w14:textId="127E4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68C73C" w14:textId="345AF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BD52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0FC4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EDEAE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E761E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5A3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9ECB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6DEF60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A317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D9F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3C16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919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F41F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E637E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D06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6F8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EF17D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EFAA0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FEC7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735A5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5CB7E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C238A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C0726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962AE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CD82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5C9B2F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A9634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5B1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3AFB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244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E29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18A34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00B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19D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2D9D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2057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782A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D633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92569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FB0C16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101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A59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159B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92C2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E3FF5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6AAC0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3B35B2C" w14:textId="77777777" w:rsidTr="00503750">
        <w:trPr>
          <w:trHeight w:val="1073"/>
        </w:trPr>
        <w:tc>
          <w:tcPr>
            <w:tcW w:w="3614" w:type="dxa"/>
            <w:vMerge/>
          </w:tcPr>
          <w:p w14:paraId="4AF8E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B0E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27DB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A92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324A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F268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439A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215EA7D" w14:textId="77777777" w:rsidTr="00503750">
        <w:trPr>
          <w:trHeight w:val="283"/>
        </w:trPr>
        <w:tc>
          <w:tcPr>
            <w:tcW w:w="3614" w:type="dxa"/>
          </w:tcPr>
          <w:p w14:paraId="22BD89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5CE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291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343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245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C089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C591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D92A3C" w14:textId="77777777" w:rsidTr="00503750">
        <w:trPr>
          <w:trHeight w:val="283"/>
        </w:trPr>
        <w:tc>
          <w:tcPr>
            <w:tcW w:w="3614" w:type="dxa"/>
          </w:tcPr>
          <w:p w14:paraId="6DD18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7C5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FF23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F8C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36D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DE6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205E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8C456C" w14:textId="77777777" w:rsidTr="00503750">
        <w:trPr>
          <w:trHeight w:val="283"/>
        </w:trPr>
        <w:tc>
          <w:tcPr>
            <w:tcW w:w="3614" w:type="dxa"/>
          </w:tcPr>
          <w:p w14:paraId="5C360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494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596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070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CD6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D9E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349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500F6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6CEEF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17EEC5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4175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D711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6E2A6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2159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A837E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189EE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7D9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353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62D4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530F73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3E2C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8F5B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88B60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1BCC5A0" w14:textId="4F9FA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F647BF" w14:textId="148D9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B1BD7" w14:textId="09AC2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7DC74" w14:textId="77C27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0FD58" w14:textId="54D13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0372" w14:textId="7CF58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4EFC5" w14:textId="0084C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5F6415" w14:textId="35098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A12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C3E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D5301DA" w14:textId="49567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AB3A7" w14:textId="7572C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AF4FF" w14:textId="68FF7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5A0A0" w14:textId="03F1A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0FC043" w14:textId="5D8F0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4FB5A4" w14:textId="214E8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817CA" w14:textId="79566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B5779A" w14:textId="76683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75C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741E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AC12F9F" w14:textId="3690D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4C9466" w14:textId="64AF0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5B1EC" w14:textId="145F6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76C4C" w14:textId="0B5AE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328558" w14:textId="47D29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255F0" w14:textId="543FB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7B147" w14:textId="667DE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F8C983" w14:textId="220FA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87F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830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650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CC4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9C9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B52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F5A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5B6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7E7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633F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575E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AD34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6D594E9" w14:textId="170E4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E9CDD" w14:textId="12459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4AB8A" w14:textId="7B366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5C47F" w14:textId="491C9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FFD2D" w14:textId="6A501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0744C" w14:textId="125DC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A765A" w14:textId="60099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CB465E" w14:textId="4CD5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444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DA43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07D0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D1DB9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8E13F16" w14:textId="52E59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E2108" w14:textId="1726E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61B47" w14:textId="54B4E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157CC" w14:textId="0DA61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220141" w14:textId="0D64A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6F3C7" w14:textId="04E3F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2F8FA" w14:textId="20F95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E666EF" w14:textId="4D7C0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77AC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C4F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E3FA1B" w14:textId="34DDB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ED013" w14:textId="27D38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142D2" w14:textId="7D3F1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D2491" w14:textId="07C83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0A3F2" w14:textId="18DDC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E4984" w14:textId="6DB40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7152F" w14:textId="43161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9489CF" w14:textId="345B7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9AA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32F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16B375" w14:textId="0556D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F5BB5" w14:textId="38735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DFE2D" w14:textId="1224E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CF2DD" w14:textId="51427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E056B" w14:textId="60413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29A88" w14:textId="3CC5E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F4A3D" w14:textId="3BFE5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500982" w14:textId="61C28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6BD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4F74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2895D4" w14:textId="74BF9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89154" w14:textId="2D590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BF68B" w14:textId="4F743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E00BA" w14:textId="0EDC3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E906D" w14:textId="2C6C4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17698E" w14:textId="60E82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96320" w14:textId="6D843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9C83BC" w14:textId="6191D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EDF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53C1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4A51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2E4D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4FF40C" w14:textId="33BB2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524CE5" w14:textId="50FBC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CD38B" w14:textId="5EBED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C59FA" w14:textId="6E11C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4CDE5" w14:textId="25527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BB09E" w14:textId="49261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382D9" w14:textId="1821C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8FBCC9" w14:textId="060C6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9832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631C7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EB498B2" w14:textId="0C9EE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2A6F9" w14:textId="7667E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DC9525" w14:textId="02A29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27B7E" w14:textId="0EBC1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85C73" w14:textId="72D30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F9326" w14:textId="0C4F6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CFDCF" w14:textId="4CFB4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1C258" w14:textId="6DDCA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B88F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5424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104B4D2" w14:textId="76B58B9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C99A1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0A5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956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1AA9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F6A7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DB8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256D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6DE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D5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6D3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B35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8C97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A1A2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F340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3AF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A00D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387E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66900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81BE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5AFACB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F82AC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32DC0A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9D584D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D4557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28B1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3F0A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8185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FD55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39AE0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F551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57AEE7" w14:textId="5B291C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DDBE9F" w14:textId="325DCB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E6800C" w14:textId="6C4ECA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CB4599" w14:textId="51736B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18E72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D582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ED178E" w14:textId="21F7AD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AD82F2" w14:textId="3B148F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85482B" w14:textId="2792BD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2E73AF" w14:textId="5C63D8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D3FBA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6689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709D85" w14:textId="0D1308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579FC6" w14:textId="33FE6F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99726F" w14:textId="388759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C7B769" w14:textId="43EBDD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2784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3692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800BE4" w14:textId="16F857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5526BC" w14:textId="600C87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BBCC45" w14:textId="352956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9841F7" w14:textId="023A39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DD2CE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A1FD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EE3E9B" w14:textId="66CBCF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E47C19" w14:textId="021339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79C957" w14:textId="0DBEA0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2DC4A0" w14:textId="4CC0B5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70F5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1080A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2414E7" w14:textId="6F9667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42CF64" w14:textId="2A9B604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D1AF156" w14:textId="17F9D5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A9716B" w14:textId="29A3113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08360F7" w14:textId="77777777" w:rsidR="00944C3D" w:rsidRDefault="00944C3D" w:rsidP="00944C3D">
      <w:pPr>
        <w:rPr>
          <w:rFonts w:ascii="Arial" w:hAnsi="Arial"/>
          <w:b/>
        </w:rPr>
      </w:pPr>
    </w:p>
    <w:p w14:paraId="1B2B907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4C008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151E9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E7A2C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00365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D583C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D1DA1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EBB4EF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1D0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361B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70362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DC6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E478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2D22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744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D45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C61E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41BC6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30BBE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48C5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6613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948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BA782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EE64F6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4801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C1F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B24E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A0CEC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2299B3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CE610DA" w14:textId="77777777" w:rsidTr="00503750">
        <w:tc>
          <w:tcPr>
            <w:tcW w:w="2835" w:type="dxa"/>
            <w:vAlign w:val="center"/>
          </w:tcPr>
          <w:p w14:paraId="31352F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073D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7FB4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DD13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F2A3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2100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6501FB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121617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8A53679" w14:textId="7EAF26B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79FCB" w14:textId="1402346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29EE6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AD014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17ACE1" w14:textId="567D127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36DE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ADD5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8B1939E" w14:textId="01D1A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8F090" w14:textId="48B1F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18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47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2E4113" w14:textId="2A8B0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4D4E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E1D69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9682111" w14:textId="07032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95BE6" w14:textId="2E44E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74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E7F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71876A" w14:textId="3A1CD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E502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148B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E51A4F6" w14:textId="5D7F1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25D0A" w14:textId="38C5D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82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D9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8BABE6" w14:textId="71556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3658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8669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37A8030" w14:textId="57224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49E61" w14:textId="71EE2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CF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65C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6F2FA3" w14:textId="13621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F3BC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6DA6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3F9E124" w14:textId="7013A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EDCE6" w14:textId="084E5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D2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BA9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7F0B3F" w14:textId="6FC4A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DFC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058E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C30D241" w14:textId="31D703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FEB685" w14:textId="11DABF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CDA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5731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16BEAE" w14:textId="74A8AF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DAFBE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FD9DF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8A1BB30" w14:textId="20520D0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F96EB96" w14:textId="77777777" w:rsidR="00944C3D" w:rsidRDefault="00944C3D" w:rsidP="00944C3D">
      <w:pPr>
        <w:rPr>
          <w:rFonts w:ascii="Arial" w:hAnsi="Arial"/>
          <w:b/>
        </w:rPr>
      </w:pPr>
    </w:p>
    <w:p w14:paraId="5BD8E0D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9E2A302" w14:textId="77777777" w:rsidTr="00503750">
        <w:tc>
          <w:tcPr>
            <w:tcW w:w="2835" w:type="dxa"/>
            <w:vAlign w:val="center"/>
          </w:tcPr>
          <w:p w14:paraId="2A356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DC4E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7112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77D3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92CB9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3DAB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C3FE5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6947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9B2FD5A" w14:textId="18C5F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E2B61" w14:textId="187A8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2F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C64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F23ABB" w14:textId="07620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E57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01F4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A1C0CF7" w14:textId="7E908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A4689" w14:textId="49416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0B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001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E29EAD" w14:textId="3B3DC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45B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9E8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C37825F" w14:textId="21D7E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15299" w14:textId="5D01B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A9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57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E98371" w14:textId="7E9A5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785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0D4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67D85AB" w14:textId="656D5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DCE7C" w14:textId="181CB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72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E7F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F71BEF" w14:textId="23707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0C2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DAAB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E76B91" w14:textId="3D9775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68CFE" w14:textId="2E1DE9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2BB4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BE56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03221E" w14:textId="10152C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82B27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05A48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59CC14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0857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B325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986F1E7" w14:textId="77777777" w:rsidTr="00503750">
        <w:trPr>
          <w:trHeight w:val="699"/>
        </w:trPr>
        <w:tc>
          <w:tcPr>
            <w:tcW w:w="3502" w:type="dxa"/>
            <w:vMerge/>
          </w:tcPr>
          <w:p w14:paraId="59AE7F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654B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A7C3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F7B2F9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FAF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FD8A4D2" w14:textId="3EC8022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37F9E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A2F41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DDA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A3AA1AB" w14:textId="620D278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58E0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A651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87B27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795A12C" w14:textId="2373BF0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54D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7E5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471C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2BCF1B0" w14:textId="77777777" w:rsidTr="00503750">
        <w:trPr>
          <w:trHeight w:val="593"/>
        </w:trPr>
        <w:tc>
          <w:tcPr>
            <w:tcW w:w="3497" w:type="dxa"/>
          </w:tcPr>
          <w:p w14:paraId="37BEA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89FF2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B241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3650D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90C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DB39724" w14:textId="48F94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B9FE7E" w14:textId="77F21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A9F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BF0166" w14:textId="39CF4C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A5AAFB" w14:textId="4580E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9D1BA7" w14:textId="7968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E1E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79B73" w14:textId="21A6E7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E3394F" w14:textId="7907B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1A5DD1" w14:textId="3C1D4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71C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268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911A25C" w14:textId="03D4A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8E5D1E" w14:textId="2BED9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F01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2CEA62" w14:textId="4FCFAC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289EEC" w14:textId="4A33E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659E18" w14:textId="4DDFB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8EE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8CB199" w14:textId="307852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8638C3" w14:textId="10A59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3C6630" w14:textId="3AEFD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ED1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57F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3A74D5" w14:textId="4871C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A0EE9C" w14:textId="0DA00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A2F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EFCA1E" w14:textId="35B857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29D809" w14:textId="643DF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51A3EB" w14:textId="0AB45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EED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C3DC5C" w14:textId="7ED023E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E95FAF" w14:textId="720B4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88123" w14:textId="107D7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119F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609E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500FE86" w14:textId="04540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3102B2" w14:textId="2B516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D73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8EE902" w14:textId="1B4E55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8DD35C" w14:textId="62A0D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F23DE5" w14:textId="1C57F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7A95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7F1284" w14:textId="58D477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F65574" w14:textId="33938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391496" w14:textId="31264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884957" w14:textId="77777777" w:rsidR="00944C3D" w:rsidRDefault="00944C3D" w:rsidP="00944C3D">
      <w:pPr>
        <w:rPr>
          <w:rFonts w:ascii="Arial" w:hAnsi="Arial"/>
          <w:b/>
        </w:rPr>
      </w:pPr>
    </w:p>
    <w:p w14:paraId="7E728D88" w14:textId="77777777" w:rsidR="00944C3D" w:rsidRDefault="00944C3D" w:rsidP="00944C3D">
      <w:pPr>
        <w:rPr>
          <w:rFonts w:ascii="Arial" w:hAnsi="Arial"/>
          <w:b/>
        </w:rPr>
      </w:pPr>
    </w:p>
    <w:p w14:paraId="0BAC8F13" w14:textId="77777777" w:rsidR="00944C3D" w:rsidRDefault="00944C3D" w:rsidP="00944C3D">
      <w:pPr>
        <w:rPr>
          <w:rFonts w:ascii="Arial" w:hAnsi="Arial"/>
          <w:b/>
        </w:rPr>
      </w:pPr>
    </w:p>
    <w:p w14:paraId="75F97855" w14:textId="77777777" w:rsidR="00944C3D" w:rsidRDefault="00944C3D" w:rsidP="00944C3D">
      <w:pPr>
        <w:rPr>
          <w:rFonts w:ascii="Arial" w:hAnsi="Arial"/>
          <w:b/>
        </w:rPr>
      </w:pPr>
    </w:p>
    <w:p w14:paraId="7E8A4A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14:paraId="2F7BF4CF" w14:textId="77777777" w:rsidTr="00503750">
        <w:tc>
          <w:tcPr>
            <w:tcW w:w="2622" w:type="dxa"/>
            <w:vAlign w:val="center"/>
          </w:tcPr>
          <w:p w14:paraId="1A484B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27E0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8D91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C89F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C20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615E7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709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7DDC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AE9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EAE42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16B8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AE211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400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E6EA148" w14:textId="373CC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2E3BAB" w14:textId="29D1C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B3FA59" w14:textId="09D61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97D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70EA87" w14:textId="56FBC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44B63" w14:textId="77777777" w:rsidTr="00503750">
        <w:tc>
          <w:tcPr>
            <w:tcW w:w="2622" w:type="dxa"/>
            <w:vAlign w:val="center"/>
          </w:tcPr>
          <w:p w14:paraId="1DBFF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880C2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EAF0F03" w14:textId="66CF2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DFA9E7" w14:textId="28029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5C527" w14:textId="732F4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95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03CFB5" w14:textId="6DB78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EDD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0CF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1C18906" w14:textId="603EC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B271B0" w14:textId="70555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C043DB" w14:textId="05906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F7F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CBE862" w14:textId="787BA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968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A75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E084DC1" w14:textId="19FB1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9BC58C" w14:textId="53DDE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65CF0" w14:textId="64C83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580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BE2835" w14:textId="155F9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D13E8" w14:textId="77777777" w:rsidTr="00503750">
        <w:tc>
          <w:tcPr>
            <w:tcW w:w="2622" w:type="dxa"/>
            <w:vAlign w:val="center"/>
          </w:tcPr>
          <w:p w14:paraId="71C5E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114FBAA" w14:textId="66255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21011.12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0794BB" w14:textId="329E0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12030.96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199F6" w14:textId="73BBA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9584.13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C2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9921A9" w14:textId="2F3E4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23457.95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DDD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E17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AC5BE91" w14:textId="15DA6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2C925A" w14:textId="36126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F739BA" w14:textId="42701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6E3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113A13" w14:textId="6EC9E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75527" w14:textId="77777777" w:rsidTr="00503750">
        <w:tc>
          <w:tcPr>
            <w:tcW w:w="2622" w:type="dxa"/>
            <w:vAlign w:val="center"/>
          </w:tcPr>
          <w:p w14:paraId="314D7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37D4E0C" w14:textId="35452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27C965" w14:textId="5E5F4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6619E3" w14:textId="30981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BC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9971E" w14:textId="086F7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1107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6AB1B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7EB08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50E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34087AB" w14:textId="2D69D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15ED1" w14:textId="1F894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BF84DE" w14:textId="77938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59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3E6D12" w14:textId="5862C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634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B5F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6CDAD06" w14:textId="34E37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7370A1" w14:textId="2132A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B4CC32" w14:textId="25F92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0A6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702347" w14:textId="34C7E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876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3B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3FA4DD9" w14:textId="3ECFA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89732B" w14:textId="31833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1423D9" w14:textId="0B7A7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AFE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22029" w14:textId="6C52F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E62ED4" w14:textId="77777777" w:rsidTr="00503750">
        <w:tc>
          <w:tcPr>
            <w:tcW w:w="2622" w:type="dxa"/>
            <w:vAlign w:val="center"/>
          </w:tcPr>
          <w:p w14:paraId="67A80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4606D8C" w14:textId="031D7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5751E6" w14:textId="127EC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EDCDAF" w14:textId="3461D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F86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9DCBD" w14:textId="756D7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EFAFE" w14:textId="77777777" w:rsidTr="00503750">
        <w:tc>
          <w:tcPr>
            <w:tcW w:w="2622" w:type="dxa"/>
            <w:vAlign w:val="center"/>
          </w:tcPr>
          <w:p w14:paraId="069F5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90B8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251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448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88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DB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DEA7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0FAC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56050D8" w14:textId="2D4B91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21011.12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0A732C" w14:textId="14CFD9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12030.96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F10679" w14:textId="1CB9F7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9584.13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21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C4FB04" w14:textId="0CAC65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23457.95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CE1F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A94D1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A9793F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1FFED4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23DDEC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636BB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143C4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7586C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7DD42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CD4D8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9DF10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41EB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0145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BF4A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78BA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BA583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4647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8CE1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7A79D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FFA4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3E60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0878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86D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91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97D18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47E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3352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6FE04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4AF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7642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8D889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5880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EC4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A22A6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EF5A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33E5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5E72E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339D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710D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12143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E81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231D3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D24F0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51164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47E6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9A5F7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16D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16E25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F2EA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172E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772C4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B5D4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2CF1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92D37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7340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A81C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468E7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0EDB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8E67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29CF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4F1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AAE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CCE1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91BB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FF50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B4B5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1C32A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391C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F675D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E13BC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9AFABB8" w14:textId="77777777" w:rsidTr="00503750">
        <w:tc>
          <w:tcPr>
            <w:tcW w:w="2835" w:type="dxa"/>
            <w:vAlign w:val="center"/>
          </w:tcPr>
          <w:p w14:paraId="763D1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0B86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D28F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846F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50CF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D622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B7CE20" w14:textId="77777777" w:rsidTr="00503750">
        <w:tc>
          <w:tcPr>
            <w:tcW w:w="2835" w:type="dxa"/>
            <w:vAlign w:val="center"/>
          </w:tcPr>
          <w:p w14:paraId="235B84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021626" w14:textId="7F7DC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85E56" w14:textId="621DA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7DB5D" w14:textId="32579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75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E2BEA0" w14:textId="0122F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B8DD2" w14:textId="77777777" w:rsidTr="00503750">
        <w:tc>
          <w:tcPr>
            <w:tcW w:w="2835" w:type="dxa"/>
            <w:vAlign w:val="center"/>
          </w:tcPr>
          <w:p w14:paraId="656B7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7EDB015" w14:textId="7FE71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8F564" w14:textId="4BCBF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AB60D" w14:textId="3754C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6D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468F7" w14:textId="66960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C5F60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1C6C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483372C" w14:textId="4EB84E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84E2E" w14:textId="70DB89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0C0138" w14:textId="6ABB83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798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910CA" w14:textId="475632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111DC15" w14:textId="77777777" w:rsidTr="00503750">
        <w:tc>
          <w:tcPr>
            <w:tcW w:w="2835" w:type="dxa"/>
            <w:vAlign w:val="center"/>
          </w:tcPr>
          <w:p w14:paraId="1B7CC3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C6919AE" w14:textId="0F614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AF22B" w14:textId="5F165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919D0" w14:textId="06681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601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302DF" w14:textId="27533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5EF0B" w14:textId="77777777" w:rsidTr="00503750">
        <w:tc>
          <w:tcPr>
            <w:tcW w:w="2835" w:type="dxa"/>
            <w:vAlign w:val="center"/>
          </w:tcPr>
          <w:p w14:paraId="3534F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D22AAC5" w14:textId="453AC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E27C6" w14:textId="35078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8B976" w14:textId="71258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FB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4BC3DE" w14:textId="7ED43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BA3A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0D059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3FB026D" w14:textId="13C834D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8BDAE" w14:textId="257DB76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18AE3" w14:textId="0A28E7B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9F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2545E" w14:textId="19185B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C1ED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A31C7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2B8F246" w14:textId="7922A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364EF" w14:textId="23471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40842" w14:textId="241B3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D8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5F45B" w14:textId="754E5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694CB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B104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F8C08B0" w14:textId="77777777" w:rsidTr="00503750">
        <w:tc>
          <w:tcPr>
            <w:tcW w:w="2552" w:type="dxa"/>
            <w:shd w:val="clear" w:color="auto" w:fill="auto"/>
            <w:vAlign w:val="center"/>
          </w:tcPr>
          <w:p w14:paraId="5705FA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B6767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F693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68BB1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34E0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A04C9B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A361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7399DCD" w14:textId="224D9C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867BF80" w14:textId="584426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F2A7F6C" w14:textId="548F5EC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C6717B1" w14:textId="7EA6593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79C46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4BCA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533B8E4" w14:textId="35C0AF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48FAB6" w14:textId="73BB19A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C709EE" w14:textId="0E22215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CD4EC4B" w14:textId="137C77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705E0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AD374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8D14EB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D2C23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529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618E93D" w14:textId="77777777" w:rsidTr="00503750">
        <w:tc>
          <w:tcPr>
            <w:tcW w:w="4395" w:type="dxa"/>
            <w:vMerge/>
          </w:tcPr>
          <w:p w14:paraId="30C567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011E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94924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2E9B6B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4B89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9385558" w14:textId="46DFB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  <w:lang w:eastAsia="sk-SK"/>
              </w:rPr>
              <w:t>1310.15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2EFE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A8C3D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B13E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6D93F40" w14:textId="01FB8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5C43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59614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A6D9F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A8A7C74" w14:textId="7202B5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1310.15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D55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2B949A" w14:textId="77777777" w:rsidTr="00503750">
        <w:tc>
          <w:tcPr>
            <w:tcW w:w="4395" w:type="dxa"/>
            <w:vAlign w:val="center"/>
          </w:tcPr>
          <w:p w14:paraId="1BF5F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6184207" w14:textId="11214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A9E7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62A449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2F09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3C7E163" w14:textId="5C9C9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1E5E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7255B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9520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A1E05E8" w14:textId="171E7B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D58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285C6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F284B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7E8525E" w14:textId="43BD6AE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46182.03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ACC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6DE47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2E265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3C66062" w14:textId="77777777" w:rsidTr="00503750">
        <w:tc>
          <w:tcPr>
            <w:tcW w:w="4395" w:type="dxa"/>
            <w:vAlign w:val="center"/>
          </w:tcPr>
          <w:p w14:paraId="12502E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920C1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89E1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ED9490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C6C54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2E2AA95" w14:textId="38CF20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B6E0C1" w14:textId="2D5E17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7B77FC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0D31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D20F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3F6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59492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5AE6F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FF78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337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2730A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F5971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554FB45" w14:textId="71E6C4B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382D1B" w14:textId="6FC827C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8D5EC3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81B0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4FF1A8" w14:textId="3DC38C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F68EED" w14:textId="4C1321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D3FD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4A9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0A3A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7FD6D5C" w14:textId="77777777" w:rsidTr="00503750">
        <w:tc>
          <w:tcPr>
            <w:tcW w:w="1843" w:type="dxa"/>
            <w:vAlign w:val="center"/>
          </w:tcPr>
          <w:p w14:paraId="076F5E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68E1E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5418A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E75AD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37B392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94DAB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3C858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FA3FB70" w14:textId="77777777" w:rsidTr="00503750">
        <w:tc>
          <w:tcPr>
            <w:tcW w:w="1843" w:type="dxa"/>
            <w:vAlign w:val="center"/>
          </w:tcPr>
          <w:p w14:paraId="10593D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A605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2604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7B55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7F21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2770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031E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7996F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0F1CC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72E23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0788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19EC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904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B2FE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E663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110CE4" w14:textId="77777777" w:rsidTr="00503750">
        <w:tc>
          <w:tcPr>
            <w:tcW w:w="1843" w:type="dxa"/>
            <w:vAlign w:val="center"/>
          </w:tcPr>
          <w:p w14:paraId="4BA154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745CD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D9D6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F883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DDC6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11F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B38C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B43A4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42860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C1711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885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0657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51B6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C18D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4FE9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53FB1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E2CA3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19168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70C7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AC90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2136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41F0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C3D8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D45B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B8B6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446AA8E" w14:textId="77777777" w:rsidTr="00503750">
        <w:trPr>
          <w:trHeight w:val="664"/>
        </w:trPr>
        <w:tc>
          <w:tcPr>
            <w:tcW w:w="3372" w:type="dxa"/>
          </w:tcPr>
          <w:p w14:paraId="493227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4329C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B5FA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6512D3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09B7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DC98A71" w14:textId="43A0F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0F4EE" w14:textId="583CE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64CD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419B1D" w14:textId="1283707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E8571E" w14:textId="208D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62DA7E" w14:textId="51919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22D3F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3C2C6F" w14:textId="6796863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819D1A" w14:textId="39DF0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74D52D" w14:textId="19860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40D8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529D8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15F1B84" w14:textId="02F0D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AF70B8" w14:textId="3A588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3032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E08915F" w14:textId="1004D27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BDB75D" w14:textId="5ED1A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303A10" w14:textId="5466A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DE235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FC3BEB" w14:textId="36C7F65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936623" w14:textId="7B939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C2164B" w14:textId="2D7E2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FDE61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70F0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DB513F1" w14:textId="77777777" w:rsidTr="00503750">
        <w:tc>
          <w:tcPr>
            <w:tcW w:w="2835" w:type="dxa"/>
            <w:vAlign w:val="center"/>
          </w:tcPr>
          <w:p w14:paraId="64C25B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3F37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74B56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03160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16152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9954C7" w14:textId="77777777" w:rsidTr="00503750">
        <w:tc>
          <w:tcPr>
            <w:tcW w:w="2835" w:type="dxa"/>
          </w:tcPr>
          <w:p w14:paraId="26CB0A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64E48C0" w14:textId="2788D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49E364" w14:textId="33FD7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A52D8B" w14:textId="083DE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D132DE" w14:textId="3690D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EFA5A8" w14:textId="77777777" w:rsidTr="00503750">
        <w:tc>
          <w:tcPr>
            <w:tcW w:w="2835" w:type="dxa"/>
          </w:tcPr>
          <w:p w14:paraId="61561F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0119616" w14:textId="2EE8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B7AF4B" w14:textId="47A3A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CCC044" w14:textId="2AE2B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F8B975" w14:textId="645E0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303327" w14:textId="77777777" w:rsidTr="00503750">
        <w:tc>
          <w:tcPr>
            <w:tcW w:w="2835" w:type="dxa"/>
          </w:tcPr>
          <w:p w14:paraId="67B2E4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4E519D3" w14:textId="2D6E7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C9AD3" w14:textId="6D005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6C956E" w14:textId="762BC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AD4B57" w14:textId="35905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D067D4" w14:textId="77777777" w:rsidTr="00503750">
        <w:tc>
          <w:tcPr>
            <w:tcW w:w="2835" w:type="dxa"/>
            <w:vAlign w:val="center"/>
          </w:tcPr>
          <w:p w14:paraId="432744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4720000" w14:textId="549B4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76D50B" w14:textId="6DF9F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D7E70E" w14:textId="26982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C7D8AD" w14:textId="44F6F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A0DCB7" w14:textId="77777777" w:rsidTr="00503750">
        <w:tc>
          <w:tcPr>
            <w:tcW w:w="2835" w:type="dxa"/>
            <w:vAlign w:val="center"/>
          </w:tcPr>
          <w:p w14:paraId="6D2BD0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4EECB09" w14:textId="61627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EFF482" w14:textId="61E47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83E9B4" w14:textId="4542D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A98D5C" w14:textId="5D424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1C8BAA" w14:textId="77777777" w:rsidTr="00503750">
        <w:tc>
          <w:tcPr>
            <w:tcW w:w="2835" w:type="dxa"/>
          </w:tcPr>
          <w:p w14:paraId="7B4007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2626FD2" w14:textId="7E597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68C233" w14:textId="34F4B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EF027B" w14:textId="6C2A8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3F0E83" w14:textId="6AB71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AED02B" w14:textId="77777777" w:rsidTr="00503750">
        <w:tc>
          <w:tcPr>
            <w:tcW w:w="2835" w:type="dxa"/>
          </w:tcPr>
          <w:p w14:paraId="4A26A4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78518A9" w14:textId="0B9A0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0FE322" w14:textId="1B3DC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898416" w14:textId="6B96A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9D400B" w14:textId="4A930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9B45D1" w14:textId="77777777" w:rsidTr="00503750">
        <w:tc>
          <w:tcPr>
            <w:tcW w:w="2835" w:type="dxa"/>
          </w:tcPr>
          <w:p w14:paraId="1674EA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E4A5610" w14:textId="10FBF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D476FC" w14:textId="494A8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E56CDB" w14:textId="115DB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8DAFBA" w14:textId="3E9FA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D23533" w14:textId="77777777" w:rsidR="00944C3D" w:rsidRDefault="00944C3D" w:rsidP="00944C3D">
      <w:pPr>
        <w:rPr>
          <w:rFonts w:ascii="Arial" w:hAnsi="Arial"/>
          <w:b/>
        </w:rPr>
      </w:pPr>
    </w:p>
    <w:p w14:paraId="254FA9F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053265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372F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C31E6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175CE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F80A0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4A7B1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BE8F35" w14:textId="77777777" w:rsidTr="00503750">
        <w:trPr>
          <w:trHeight w:val="443"/>
        </w:trPr>
        <w:tc>
          <w:tcPr>
            <w:tcW w:w="2560" w:type="dxa"/>
          </w:tcPr>
          <w:p w14:paraId="70F2D9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F98AE83" w14:textId="3FD1D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6B9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E24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20A74B" w14:textId="2DD12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ADCAD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588CF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C8C5DDA" w14:textId="2F344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F94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961A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D244FF" w14:textId="4A49D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C96E8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14BA3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DB90B5E" w14:textId="02C98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F60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E65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1C7535" w14:textId="32BD4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76809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6A34A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180294C" w14:textId="42806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BCF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98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4A178E" w14:textId="69C65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312C07" w14:textId="77777777" w:rsidR="00944C3D" w:rsidRDefault="00944C3D" w:rsidP="00944C3D">
      <w:pPr>
        <w:rPr>
          <w:rFonts w:ascii="Arial" w:hAnsi="Arial"/>
          <w:b/>
        </w:rPr>
      </w:pPr>
    </w:p>
    <w:p w14:paraId="5D72E155" w14:textId="77777777" w:rsidR="00944C3D" w:rsidRDefault="00944C3D" w:rsidP="00944C3D">
      <w:pPr>
        <w:rPr>
          <w:rFonts w:ascii="Arial" w:hAnsi="Arial"/>
          <w:b/>
        </w:rPr>
      </w:pPr>
    </w:p>
    <w:p w14:paraId="1B3B5D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F6EDB59" w14:textId="77777777" w:rsidR="00944C3D" w:rsidRDefault="00944C3D" w:rsidP="00944C3D">
      <w:pPr>
        <w:rPr>
          <w:rFonts w:ascii="Arial" w:hAnsi="Arial"/>
          <w:b/>
        </w:rPr>
      </w:pPr>
    </w:p>
    <w:p w14:paraId="6AE1D4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EA6D24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4A8C7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9FBD9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DC521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3DC23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DDFC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3F07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0D6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F6544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5505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153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DBE5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1F836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0D6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ECC71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282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00E92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FE2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14123FA" w14:textId="77777777" w:rsidTr="00503750">
        <w:trPr>
          <w:trHeight w:val="677"/>
        </w:trPr>
        <w:tc>
          <w:tcPr>
            <w:tcW w:w="3358" w:type="dxa"/>
          </w:tcPr>
          <w:p w14:paraId="620E93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44475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4A0F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ECDD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0DE1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E8052AC" w14:textId="07488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F05B57" w14:textId="6E03D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89128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0194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7BA7EAB" w14:textId="04044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9A3FA9" w14:textId="0D951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BCC81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99B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5B96A98" w14:textId="1DBC5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3B230E" w14:textId="05C2A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E58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5626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D1B62B5" w14:textId="36A40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A6AAAC" w14:textId="607FB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7C63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B7ED69" w14:textId="7DD09C4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1BC610" w14:textId="24A6B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8A2363" w14:textId="266B3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970E6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3F104F9" w14:textId="2D3DA01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58AC16" w14:textId="1E301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CE837C" w14:textId="46357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11586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378EA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D99516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CE68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98139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AC980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DD3E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408E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3DF22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51C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E07D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351A6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F7E96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65B0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4293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1A89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1CD5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4977D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08FDFC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8655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69A7B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F92DF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E61B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89C6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2983A82" w14:textId="3C13D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096EA2" w14:textId="099F0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7414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C4CD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4002B69" w14:textId="0FFA9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8E42D8" w14:textId="395EE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1A6BF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80B8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9331A08" w14:textId="3BF0F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7A97B2" w14:textId="17457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AE97A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ADD16E" w14:textId="46CE01B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4840DA" w14:textId="02642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ECC782" w14:textId="165E3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A6E0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DFD8C55" w14:textId="542DFB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FD739E" w14:textId="439B3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494CF7" w14:textId="6E75B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FBFBA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F117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68DEFB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8196C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259BE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DD79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B132C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322E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6242C62" w14:textId="5BC62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C75FC1" w14:textId="6F2DD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F204A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F5B0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B8488D2" w14:textId="052A5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818C58" w14:textId="5289A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3E1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AA5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6321A3A" w14:textId="3C22C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24EE3A" w14:textId="0DFF8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AE64F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85123F" w14:textId="532936C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19CC7C" w14:textId="1394A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C68379" w14:textId="3601B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5859D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8633CEF" w14:textId="132376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255CF6" w14:textId="2C32C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6C35C9" w14:textId="34645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7BE78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C6DC5A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56EE062" w14:textId="77777777" w:rsidTr="00503750">
        <w:tc>
          <w:tcPr>
            <w:tcW w:w="3686" w:type="dxa"/>
            <w:vAlign w:val="center"/>
          </w:tcPr>
          <w:p w14:paraId="1A44D7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02EA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0E53D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BD0A8C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A30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8844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BF52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A6D6D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E885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5884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E23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196C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8DDA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0B7C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A80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13CB7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743EA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953B6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7226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34DC3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4B4BEC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F064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E3ED4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6D21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F4D77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06E3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4577872" w14:textId="2BDA8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B488E7" w14:textId="40BDD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8A81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F9D5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4808C55" w14:textId="340BE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9463E2" w14:textId="549E4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0189E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9E690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D55310C" w14:textId="020B7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476BDC" w14:textId="0F626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9F726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131DA2" w14:textId="3047A65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649FB9" w14:textId="51E48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506E2C" w14:textId="0EEC6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B495F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F42916" w14:textId="18584C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D92B21" w14:textId="2E36D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58474F" w14:textId="40B19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EAE1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CC71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300D0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DBACF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70695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586C1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B450B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BD06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8A84AA8" w14:textId="71C08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11C6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CB09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3958D5" w14:textId="0EF60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C7B6E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FC2E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E9E2A40" w14:textId="6A7DA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26AD6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C0E4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F083D5B" w14:textId="4FA37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EB7D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D6AD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C2F986" w14:textId="77E61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FD2B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356A6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53E9595" w14:textId="12BD33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6D4F95" w14:textId="77777777" w:rsidR="00944C3D" w:rsidRDefault="00944C3D" w:rsidP="00944C3D">
      <w:pPr>
        <w:rPr>
          <w:sz w:val="22"/>
          <w:szCs w:val="22"/>
        </w:rPr>
      </w:pPr>
    </w:p>
    <w:p w14:paraId="4792EDDB" w14:textId="77777777" w:rsidR="00944C3D" w:rsidRDefault="00944C3D" w:rsidP="00944C3D">
      <w:pPr>
        <w:rPr>
          <w:sz w:val="22"/>
          <w:szCs w:val="22"/>
        </w:rPr>
      </w:pPr>
    </w:p>
    <w:p w14:paraId="6ABBC5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0956CC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7B4352" w14:textId="23C62C2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6D274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14E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2BD9B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F7184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6F695D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86AD0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4C9E83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0DF70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8EFEB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CDEB2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6707D60" w14:textId="48DC5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86D465" w14:textId="555FE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3644D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CF36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B5E7248" w14:textId="10374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52F964" w14:textId="3E3F9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FF4ED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FD0D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1EE91D2" w14:textId="4ECB3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CFA68" w14:textId="63F64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8663B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A7F2B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BBB4279" w14:textId="15610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F1F666" w14:textId="60399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FED40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8AD752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74EA49" w14:textId="65FB7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4CA912" w14:textId="46E09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EE7D1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181A9B" w14:textId="70F486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6C189E6" w14:textId="3231E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D3EB16" w14:textId="09C70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30367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5429E5F" w14:textId="73BA5E9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7C27E73" w14:textId="55085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79D6C0" w14:textId="445D5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A6BF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FB98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3BA0B5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A167D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BE1515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FB10A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5D1595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52D9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C7F7612" w14:textId="61C32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E17EFC" w14:textId="01069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F28C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5D6F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A9D3F41" w14:textId="78B8B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90895D" w14:textId="143EA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6084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F4A6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7989837" w14:textId="2473F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145DD5" w14:textId="70B71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7B80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D85C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504467" w14:textId="365C5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5CE9A0" w14:textId="621EE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5D15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FEC056" w14:textId="73CCF42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25A8C4" w14:textId="4B47C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C84071" w14:textId="14F4E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CC28F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166E63" w14:textId="1610ADD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959731" w14:textId="17C4E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D61ABA" w14:textId="2265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5F3B3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24B5115" w14:textId="32EE4D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E7280ED" w14:textId="4ADAE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C8C5F5" w14:textId="1C832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B2DB1" w:rsidRPr="00997D7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0A1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E902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81CAD57" w14:textId="35815B1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32AA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C5320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91BD096" w14:textId="3E8F78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B1DF9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F5E9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50DBBDA" w14:textId="210D262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AEC55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9D4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315D5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BD65574" w14:textId="77777777" w:rsidR="00944C3D" w:rsidRPr="003607F0" w:rsidRDefault="00944C3D" w:rsidP="00944C3D"/>
    <w:p w14:paraId="7899193B" w14:textId="77777777" w:rsidR="00F47675" w:rsidRPr="00944C3D" w:rsidRDefault="00F47675" w:rsidP="00944C3D"/>
    <w:sectPr w:rsidR="00F47675" w:rsidRPr="00944C3D" w:rsidSect="00F81BE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E54ACA" w14:textId="77777777" w:rsidR="00F81BEE" w:rsidRDefault="00F81BEE">
      <w:r>
        <w:separator/>
      </w:r>
    </w:p>
  </w:endnote>
  <w:endnote w:type="continuationSeparator" w:id="0">
    <w:p w14:paraId="67536144" w14:textId="77777777" w:rsidR="00F81BEE" w:rsidRDefault="00F81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92829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5A9234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7D3D1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9EA83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776F0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EEABE5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075511" w14:textId="77777777" w:rsidR="00F81BEE" w:rsidRDefault="00F81BEE">
      <w:r>
        <w:separator/>
      </w:r>
    </w:p>
  </w:footnote>
  <w:footnote w:type="continuationSeparator" w:id="0">
    <w:p w14:paraId="644F6D04" w14:textId="77777777" w:rsidR="00F81BEE" w:rsidRDefault="00F81B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598355">
    <w:abstractNumId w:val="13"/>
  </w:num>
  <w:num w:numId="2" w16cid:durableId="1138575174">
    <w:abstractNumId w:val="17"/>
  </w:num>
  <w:num w:numId="3" w16cid:durableId="1736246349">
    <w:abstractNumId w:val="8"/>
  </w:num>
  <w:num w:numId="4" w16cid:durableId="1649431056">
    <w:abstractNumId w:val="7"/>
  </w:num>
  <w:num w:numId="5" w16cid:durableId="11190209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038082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02213543">
    <w:abstractNumId w:val="20"/>
  </w:num>
  <w:num w:numId="8" w16cid:durableId="1634290325">
    <w:abstractNumId w:val="10"/>
  </w:num>
  <w:num w:numId="9" w16cid:durableId="889806823">
    <w:abstractNumId w:val="0"/>
  </w:num>
  <w:num w:numId="10" w16cid:durableId="146436819">
    <w:abstractNumId w:val="19"/>
  </w:num>
  <w:num w:numId="11" w16cid:durableId="1666662054">
    <w:abstractNumId w:val="6"/>
  </w:num>
  <w:num w:numId="12" w16cid:durableId="870413833">
    <w:abstractNumId w:val="9"/>
  </w:num>
  <w:num w:numId="13" w16cid:durableId="1470519011">
    <w:abstractNumId w:val="12"/>
  </w:num>
  <w:num w:numId="14" w16cid:durableId="1357543251">
    <w:abstractNumId w:val="15"/>
  </w:num>
  <w:num w:numId="15" w16cid:durableId="1815098299">
    <w:abstractNumId w:val="14"/>
  </w:num>
  <w:num w:numId="16" w16cid:durableId="2017032968">
    <w:abstractNumId w:val="2"/>
  </w:num>
  <w:num w:numId="17" w16cid:durableId="2113670925">
    <w:abstractNumId w:val="4"/>
  </w:num>
  <w:num w:numId="18" w16cid:durableId="2009164435">
    <w:abstractNumId w:val="11"/>
  </w:num>
  <w:num w:numId="19" w16cid:durableId="1345328288">
    <w:abstractNumId w:val="5"/>
  </w:num>
  <w:num w:numId="20" w16cid:durableId="1589344282">
    <w:abstractNumId w:val="18"/>
  </w:num>
  <w:num w:numId="21" w16cid:durableId="19684704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5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7565453.doc"/>
    <w:docVar w:name="arg5" w:val="4"/>
  </w:docVars>
  <w:rsids>
    <w:rsidRoot w:val="008B2DB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2DB1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1BEE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079685"/>
  <w15:docId w15:val="{FD3F7D88-487C-47EC-8AAC-6A2434B37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2024-03-20T08:03:00Z</dcterms:created>
  <dcterms:modified xsi:type="dcterms:W3CDTF">2024-03-20T08:05:00Z</dcterms:modified>
</cp:coreProperties>
</file>