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751299C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57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C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82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3F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65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69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58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27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F2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A44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E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13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5E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B3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65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A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98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29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48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5B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60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7494F7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244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F61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4C0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9E9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2A7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3F0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3CA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BB5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D38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E11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C89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1E9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EF5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B20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AEC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C8E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377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A64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A6C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1BD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230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7B9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AEA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8BB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569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C1B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AEF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3BF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37D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4CA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19A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C7B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B4F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FBE3A0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B3D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064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57B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0A6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DD9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1A4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87F5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988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AA6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F44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382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8ED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E0A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089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6F6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D49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8A76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A41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34E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078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8CC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47A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135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D4B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B56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5CB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8D3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278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937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8A7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C94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C89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035A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C74366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48E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630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6A0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956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C30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087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7CB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E2B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7C46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D4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3A8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E06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E58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52C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F4B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6D6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7B3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59A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968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A47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67A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55F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CBE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BDC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D10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C71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478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A85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4EC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4AA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AF1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EE4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26C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AE3586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0A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29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B8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A5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F1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B5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76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E6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6DA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D1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83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5C6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13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4E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86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AC4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92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698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B8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14A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E48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63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23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9D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24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C12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24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43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519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C9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0E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75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B5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305243A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6C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27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9AA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97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05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685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5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76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E3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C6F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FA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DD4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54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F65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8B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C6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83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16869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4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C4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84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E7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2D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89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15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9D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F976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1AD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8021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83EF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763C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04B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698F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59D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9D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B9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39FB78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0E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7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7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595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F2F91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E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FC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AF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FC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6C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CD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AB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EB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6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D11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D7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3217C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46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B20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A81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78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B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38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47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BD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A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BD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B2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B5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07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04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09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44A04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A3F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6D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6A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B5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A76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3E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3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DBC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F0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26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2A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B252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DB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3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D6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08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CE6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23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3F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E1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A0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A0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1F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89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2C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B1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B03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82BDF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AE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6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23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F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9D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EE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7F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2CD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219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12C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67EDA2" w14:textId="4DF05F5B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lang w:eastAsia="sk-SK"/>
              </w:rPr>
              <w:t>31. 12. 2023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2B4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E25C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1AD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B7D2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185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2BD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5D0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966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DF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DD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E4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C5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42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D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E1F65C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D6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2D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78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4B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41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A5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49B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BFC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2E7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72D7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8C7E436" wp14:editId="078ADE1D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3BD0D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C7E4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6873BD0D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97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86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E8C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C2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5E4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E3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DE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26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09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F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74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B0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87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AEABA35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59046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614A6E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71B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577A0A0" wp14:editId="095A0CC5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268DF4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7A0A0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1F268DF4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EA891BE" wp14:editId="03EC1E5D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F630D5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891BE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6DF630D5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557E53" wp14:editId="2EDBF3E5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FCD10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57E53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082FCD10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7286571" wp14:editId="73C8844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8A254E" w14:textId="7CE49828" w:rsidR="000B647F" w:rsidRDefault="00000000" w:rsidP="00944C3D">
                                  <w:fldSimple w:instr=" MERGEFIELD  aDMOD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86571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568A254E" w14:textId="7CE49828" w:rsidR="000B647F" w:rsidRDefault="00000000" w:rsidP="00944C3D">
                            <w:fldSimple w:instr=" MERGEFIELD  aDMOD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6E887F85" wp14:editId="059113C5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8079A5" w14:textId="2EE89DB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87F85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258079A5" w14:textId="2EE89DB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2023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9B0292F" wp14:editId="6628C7E3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3D615" w14:textId="7011478E" w:rsidR="000B647F" w:rsidRDefault="00000000" w:rsidP="00944C3D">
                                  <w:fldSimple w:instr=" MERGEFIELD  aDRDO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0292F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1D83D615" w14:textId="7011478E" w:rsidR="000B647F" w:rsidRDefault="00000000" w:rsidP="00944C3D">
                            <w:fldSimple w:instr=" MERGEFIELD  aDRDO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45894B2C" wp14:editId="3F15AC8E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2211A0" w14:textId="65B7991D" w:rsidR="000B647F" w:rsidRDefault="00000000" w:rsidP="00944C3D">
                                  <w:fldSimple w:instr=" MERGEFIELD  aDMDO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94B2C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762211A0" w14:textId="65B7991D" w:rsidR="000B647F" w:rsidRDefault="00000000" w:rsidP="00944C3D">
                            <w:fldSimple w:instr=" MERGEFIELD  aDMDO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74AFFB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D8FDC6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306C89D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D8987B2" wp14:editId="602795C6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2E207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987B2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06E2E207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9A9AC29" wp14:editId="2D3E9BEE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4A5AD4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9AC29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014A5AD4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F0B6AD" wp14:editId="0E9CF40D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B66349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0B6AD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20B66349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64B4B19" wp14:editId="018CD6A7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C53684" w14:textId="5578B7FA" w:rsidR="000B647F" w:rsidRDefault="00000000" w:rsidP="00944C3D">
                                  <w:fldSimple w:instr=" MERGEFIELD  aDRDOo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B4B19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2CC53684" w14:textId="5578B7FA" w:rsidR="000B647F" w:rsidRDefault="00000000" w:rsidP="00944C3D">
                            <w:fldSimple w:instr=" MERGEFIELD  aDRDOo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13136C9C" wp14:editId="6B3A4907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8EF3CA" w14:textId="5CB8266F" w:rsidR="000B647F" w:rsidRDefault="00000000" w:rsidP="00944C3D">
                                  <w:fldSimple w:instr=" MERGEFIELD  aDMDO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36C9C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548EF3CA" w14:textId="5CB8266F" w:rsidR="000B647F" w:rsidRDefault="00000000" w:rsidP="00944C3D">
                            <w:fldSimple w:instr=" MERGEFIELD  aDMDO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36108B44" wp14:editId="33BB795C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B6313" w14:textId="3630C51E" w:rsidR="000B647F" w:rsidRDefault="00000000" w:rsidP="00944C3D">
                                  <w:fldSimple w:instr=" MERGEFIELD  aDRODo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08B44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1A3B6313" w14:textId="3630C51E" w:rsidR="000B647F" w:rsidRDefault="00000000" w:rsidP="00944C3D">
                            <w:fldSimple w:instr=" MERGEFIELD  aDRODo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A2B871A" wp14:editId="32EAD1A1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1B6816" w14:textId="4E469BE7" w:rsidR="000B647F" w:rsidRDefault="00000000" w:rsidP="00944C3D">
                                  <w:fldSimple w:instr=" MERGEFIELD  aDMOD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B871A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0D1B6816" w14:textId="4E469BE7" w:rsidR="000B647F" w:rsidRDefault="00000000" w:rsidP="00944C3D">
                            <w:fldSimple w:instr=" MERGEFIELD  aDMOD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4AF22C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439523B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A27A8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F2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3DA1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913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0D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6F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0E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C5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76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D8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72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2E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5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E3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C9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17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8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95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D6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5A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D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18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19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19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6C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85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43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9FA9BB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AD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5FE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15D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D7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9D8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404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35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2A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FD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E6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2C4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5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10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735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3E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A3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24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7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791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461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7E3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8F8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BA1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810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A3CD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C0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4B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5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9D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42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EA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E8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3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585E1F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A8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54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E5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576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FB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FF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DA5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C1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25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E1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BC5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DD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2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45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90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B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69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D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AD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BF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E765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58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417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FF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3C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6C8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979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A9A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C4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28730F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9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79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B2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42D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57B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BD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BE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F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67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4E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F7E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85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C5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EA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E78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B5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5D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A4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A2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E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D8B9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1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67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EC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08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3CB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87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29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E9350B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DE5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29F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D1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00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AB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98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28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21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46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BF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B2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C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DE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ABB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5E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4C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73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75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07A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0FD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621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15E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45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7E7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A2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31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6A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40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0F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D5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5C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DE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87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715CD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BF9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9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3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70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1A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A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601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4E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B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65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A34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AC2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E7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A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277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7D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A4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58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A1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17A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A05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73B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0A5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D75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2CAE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170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9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A5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66DA0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35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BC1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578D784" wp14:editId="37F0CE7A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1823A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8D784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6D1823A5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35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5C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A4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F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B2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37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DE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E7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F8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C2DEAF9" wp14:editId="789C2553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FD0EE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DEAF9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24FD0EEB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11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A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B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5C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F1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28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6A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CA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30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71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15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91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06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E2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D2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F8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FE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C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8C7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4D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2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D5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B4D7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D5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34DD33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BADD2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F4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950DD50" wp14:editId="4E46F8CA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CC9A0" w14:textId="1B46875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34054464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0DD50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6C3CC9A0" w14:textId="1B46875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34054464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EF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C6E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3FA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31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31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39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F37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6E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76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C3361A" wp14:editId="42FF3952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1C7E33" w14:textId="12F83C5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2021405034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3361A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461C7E33" w14:textId="12F83C5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2021405034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0B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99F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6BC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E9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C8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277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9E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2E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11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76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EB7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C9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8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6D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58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21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DB134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1F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0D76024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3414F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63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0B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A5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7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C9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E7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81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5B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D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88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50C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A3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DF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08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3E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37BF6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506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7FA99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4B6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446C944" wp14:editId="3AA424A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63AA4F" w14:textId="50E786C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SPOLOCENSTVO VLASTNIKOV BYTOV 2660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6C944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1263AA4F" w14:textId="50E786C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SPOLOCENSTVO VLASTNIKOV BYTOV 2660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35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92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584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4C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0D5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16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8F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D6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22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5C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276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0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8C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63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0C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A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4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11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7D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59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C5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E3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2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54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A0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91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BE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18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B10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41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4B3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17BAD5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A0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53F5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4BBD90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0581B5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A1B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DE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9D3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35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2F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2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3F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4A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D9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7C6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E8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A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F2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3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4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B8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0F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38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80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DA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4D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1C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DC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137AED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5A13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1FB4B3" wp14:editId="4964052D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EAB9" w14:textId="611FF02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JANA HALASU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FB4B3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7258EAB9" w14:textId="611FF02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JANA HALASU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F7C2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86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40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A2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4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97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9D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9F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1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96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57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B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6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AD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1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1C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3F8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D277A7F" wp14:editId="0E932A3D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710296" w14:textId="0B69E8E5" w:rsidR="000B647F" w:rsidRDefault="00000000" w:rsidP="00944C3D">
                                  <w:fldSimple w:instr=" MERGEFIELD  aSUB_ULICA_CISLO  \* MERGEFORMAT ">
                                    <w:r w:rsidR="00FA3558" w:rsidRPr="00FA355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2660/9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77A7F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06710296" w14:textId="0B69E8E5" w:rsidR="000B647F" w:rsidRDefault="00000000" w:rsidP="00944C3D">
                            <w:fldSimple w:instr=" MERGEFIELD  aSUB_ULICA_CISLO  \* MERGEFORMAT ">
                              <w:r w:rsidR="00FA3558" w:rsidRPr="00FA3558">
                                <w:rPr>
                                  <w:rFonts w:ascii="Arial" w:hAnsi="Arial" w:cs="Arial"/>
                                  <w:noProof/>
                                </w:rPr>
                                <w:t>2660/9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B2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69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4B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77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B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8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71CB3E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C9A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0C74F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C0C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8EA0D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5CBD113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C8204E" wp14:editId="1E8C286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438D9F" w14:textId="58BD7A5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8204E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2A438D9F" w14:textId="58BD7A5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F5D521" wp14:editId="4EFDF5D4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72E8B3" w14:textId="628AB38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5D521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2872E8B3" w14:textId="628AB38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49BB1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39BAB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5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2CF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70CBD9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8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11CC4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FCCB19D" wp14:editId="6AC6BE9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FDB6E" w14:textId="00491B3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CB19D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08BFDB6E" w14:textId="00491B3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17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95C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44D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385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EF0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AFF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1C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BAE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257126F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58A3F5B" wp14:editId="03AD6F3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D24007" w14:textId="3CE7660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A3F5B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34D24007" w14:textId="3CE7660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EF8A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84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E5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4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F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17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2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D7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3CFE6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9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ED7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3089F0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1CC937F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F8F31D8" wp14:editId="2378082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3C67A" w14:textId="5F446D9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3558" w:rsidRPr="008871D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F31D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7263C67A" w14:textId="5F446D9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3558" w:rsidRPr="008871D3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73EA1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FE7A65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4E5C7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30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56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83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CA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0B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F4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B3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06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08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2C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7A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41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87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E7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B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5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6B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32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BF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71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02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AB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3B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1A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985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6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8D85F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B92D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0BE619" w14:textId="05210AD8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FA3558">
              <w:rPr>
                <w:rFonts w:ascii="Arial" w:hAnsi="Arial"/>
                <w:lang w:eastAsia="sk-SK"/>
              </w:rPr>
              <w:t>29.2.2024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8721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2F45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9B0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0B0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9A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95532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5907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5AB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2D0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60A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76D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13C03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9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9EFC7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A4F7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EC4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8FB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6B0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B0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E194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A8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E0DCF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735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AD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8BC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1B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94D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9AEB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664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5D10A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890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7B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8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F00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466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68967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D5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EEEE9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539A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19C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B5A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68E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01A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2D426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F8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5F758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433E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AC1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D90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5ED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560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749CB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7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ABF1F7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2BD4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0D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C1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9CD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C67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6E9D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3C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CF672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FD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20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6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1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3F7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548D57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63273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68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77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B3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E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7E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C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47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B8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2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6B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3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F8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0C4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40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4F7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6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EB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D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F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89AAC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9F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FD5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158D98E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742F21FD" w14:textId="77777777" w:rsidR="00944C3D" w:rsidRDefault="00944C3D" w:rsidP="00944C3D">
      <w:pPr>
        <w:rPr>
          <w:rFonts w:ascii="Arial" w:hAnsi="Arial"/>
        </w:rPr>
      </w:pPr>
    </w:p>
    <w:p w14:paraId="4F37EBD5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2F5F2D36" w14:textId="6E44477F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71563A7E" w14:textId="4C77BF68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140EF7BA" w14:textId="28F6E4C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1D42491A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12FB3C92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4"/>
        <w:gridCol w:w="2799"/>
      </w:tblGrid>
      <w:tr w:rsidR="00944C3D" w:rsidRPr="008D0433" w14:paraId="12D9C64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B4F638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A974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E5542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26AED929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798DD39" w14:textId="7B456444" w:rsidR="00944C3D" w:rsidRPr="008D0433" w:rsidRDefault="00FA355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Dušan Marek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6BB377" w14:textId="18FF2A6B" w:rsidR="00944C3D" w:rsidRPr="008D0433" w:rsidRDefault="00FA355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D0BB5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67C0720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CCDBF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C32C8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33515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481D4BE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5F29FA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887F37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2954B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3CB64A6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1CE1163D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021EE526" w14:textId="22B2902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7649A51D" w14:textId="2F32B2B0" w:rsidR="00944C3D" w:rsidRDefault="00FA355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</w:p>
    <w:p w14:paraId="0250403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BBCB0D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0D8CB52" w14:textId="3750684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47FD07DE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123ABE2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1DDE48F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6085EDF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0D06258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3FDA398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278B8D92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89606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E8D2A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8A045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B9EFB95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FC2DDE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1C896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73AF39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EC29343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D2671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6D464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D28BC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50B10B5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099864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6434A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E8EBD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48CCFF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912F2E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6FD35EC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6B0A8CCD" w14:textId="22BC61C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0EC88E3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F054DB8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9834EFB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4D79C36E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534B4168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09190295" w14:textId="46FDC701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1F84D2C4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45966B5D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3F44DF13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36A1B78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750ADA0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C5C62B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016BCE3C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02EC3C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2D1893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2DFDE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B0744C2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1FD372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DE89D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FEB90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AC5CB3A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0E5BB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85056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D13C6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112388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30F5F5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FC8A32E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7F29119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6595737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317CC9A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1B50981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7DE8237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4DA670E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0545A5A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5BF1EFA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6B83EC0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3F01B26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3F25598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16E7860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4B0D7E0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5FA9ABD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0B31246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774E551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13232CB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477869B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17B57A8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1DC85354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23DEB64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202969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2857AA1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6253E0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16ADCD8C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293182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B6373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163C0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AED8F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095F26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24B324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785E5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6B261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45DA82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C6E7E05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2A9413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DBA99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A99566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79579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5161CC4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75E569D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D1A70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A4BF1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E6BB5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880D2C5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0C5A58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1145D7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55369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BF45C2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228E6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5BEFB03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4AB06EE4" w14:textId="2FFFD2CE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D9B01A2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E9A97C3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BBD140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FB6BBBE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04D4863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2FDEA1B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EE68E3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208F8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773A7CF1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3A884C2F" w14:textId="77777777" w:rsidTr="00503750">
        <w:tc>
          <w:tcPr>
            <w:tcW w:w="2302" w:type="dxa"/>
            <w:vAlign w:val="center"/>
          </w:tcPr>
          <w:p w14:paraId="19D8176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1206629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1A023AF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629BE6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11E58F4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2EB5FF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17118C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17372B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2B1A0872" w14:textId="77777777" w:rsidTr="00503750">
        <w:tc>
          <w:tcPr>
            <w:tcW w:w="15593" w:type="dxa"/>
            <w:gridSpan w:val="8"/>
            <w:vAlign w:val="center"/>
          </w:tcPr>
          <w:p w14:paraId="19DF6B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B0BC305" w14:textId="77777777" w:rsidTr="00503750">
        <w:tc>
          <w:tcPr>
            <w:tcW w:w="2302" w:type="dxa"/>
            <w:vAlign w:val="center"/>
          </w:tcPr>
          <w:p w14:paraId="20C2BE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A1414F6" w14:textId="1C7FFC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F750BFE" w14:textId="65A0801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59D4F4" w14:textId="7AEBC2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4B91FF" w14:textId="25837F5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2CB90E" w14:textId="297434C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C42AA0" w14:textId="4909B3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A3FC1C" w14:textId="0E020C4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48619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D4572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C4A6B56" w14:textId="37CDFD3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E04C9F0" w14:textId="6B2173A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C3D43B" w14:textId="23BEA39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B19F51" w14:textId="4BD8AFD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39D5FE" w14:textId="110AB53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D35CF3" w14:textId="042A8B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A18A6E" w14:textId="6872CDA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6B784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3D5EB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40B591A9" w14:textId="242FD38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0A1CACD" w14:textId="65381F7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EDDC1D" w14:textId="3ADCE1F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21FC82" w14:textId="6284CDD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E0D501" w14:textId="0072515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584FAC" w14:textId="0C5F4F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F537D2" w14:textId="4E1C534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ED3D7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CF272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7C1599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3B843D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F10BC3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011940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D678DC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B7EE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343B1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1CD42C31" w14:textId="77777777" w:rsidTr="00503750">
        <w:tc>
          <w:tcPr>
            <w:tcW w:w="2302" w:type="dxa"/>
            <w:vAlign w:val="center"/>
          </w:tcPr>
          <w:p w14:paraId="265C83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61F74F6" w14:textId="747A42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FD6D164" w14:textId="4A5976A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2BC2DE" w14:textId="7C22D3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DF9AD0" w14:textId="5FDD09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42E112" w14:textId="43351A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C162A1" w14:textId="6AACAE5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F19454" w14:textId="143E1D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02C13F" w14:textId="77777777" w:rsidTr="00503750">
        <w:tc>
          <w:tcPr>
            <w:tcW w:w="15593" w:type="dxa"/>
            <w:gridSpan w:val="8"/>
            <w:vAlign w:val="center"/>
          </w:tcPr>
          <w:p w14:paraId="12B006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7C5F42B7" w14:textId="77777777" w:rsidTr="00503750">
        <w:tc>
          <w:tcPr>
            <w:tcW w:w="2302" w:type="dxa"/>
            <w:vAlign w:val="center"/>
          </w:tcPr>
          <w:p w14:paraId="32BC334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907F6C4" w14:textId="7543D8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92C473" w14:textId="3940446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87445F" w14:textId="51F965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56CD1F" w14:textId="429EE1A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080B9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B12D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62DF6BC" w14:textId="13EC5C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0E860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D8F5E1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3018881F" w14:textId="536E230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2ACDED" w14:textId="306495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2ACD92" w14:textId="1F8D86E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1D3706" w14:textId="4EC4EDA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D4CA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B7BC4F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3F2F84" w14:textId="1FD96F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DBBB24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538F2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4AD437C" w14:textId="4664732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602DD0B" w14:textId="5B0FAB3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E69F2E" w14:textId="28E12EF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755351" w14:textId="5B01A5B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0A3FB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C3A27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DF89E3F" w14:textId="602193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2AF574" w14:textId="77777777" w:rsidTr="00503750">
        <w:tc>
          <w:tcPr>
            <w:tcW w:w="2302" w:type="dxa"/>
            <w:vAlign w:val="center"/>
          </w:tcPr>
          <w:p w14:paraId="69A72F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DCD1FB7" w14:textId="0A2C210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1468B6B" w14:textId="23BC9F3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5F5CD8" w14:textId="00B0881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797D32" w14:textId="422C4A1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C4BFE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901F6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6C9F5F" w14:textId="2C973A8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418347" w14:textId="77777777" w:rsidTr="00503750">
        <w:tc>
          <w:tcPr>
            <w:tcW w:w="15593" w:type="dxa"/>
            <w:gridSpan w:val="8"/>
            <w:vAlign w:val="center"/>
          </w:tcPr>
          <w:p w14:paraId="381713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EC2DB59" w14:textId="77777777" w:rsidTr="00503750">
        <w:tc>
          <w:tcPr>
            <w:tcW w:w="2302" w:type="dxa"/>
            <w:vAlign w:val="center"/>
          </w:tcPr>
          <w:p w14:paraId="34561A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63712F4" w14:textId="0327C92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9DEF5FA" w14:textId="09CA735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8F61C5" w14:textId="001F31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A69642" w14:textId="0A666CA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DF5E0F" w14:textId="0FA90C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283780" w14:textId="3E0772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E5D902" w14:textId="3754D52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4753F1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2465B2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C8F41BC" w14:textId="1058D7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ED9B63E" w14:textId="4614A2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314690" w14:textId="59BCFF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6CB437" w14:textId="3C91376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4A7AC6" w14:textId="2B0E9A0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54BAC5" w14:textId="4553E6B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8E044A" w14:textId="4FB8715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24CA5AE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626BFB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3A98F9F" w14:textId="54C211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AF7A4CB" w14:textId="3FE829B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79FE61" w14:textId="0213FD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2081D1" w14:textId="3B60E1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20F9B5" w14:textId="617FADE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1852DF" w14:textId="1F765FA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2FFEBF" w14:textId="0E23A62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3B354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17CB1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7BF76B3" w14:textId="0C47EDE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398998" w14:textId="62C8FFD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605A86" w14:textId="3BF3A21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7D7309" w14:textId="5877001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B30E7D" w14:textId="0A06B4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3FB2AB" w14:textId="43AAF2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B61B1F" w14:textId="6C18D0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693E7B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747897E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3828627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4D8ED7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BE8ED16" w14:textId="5D8CB3A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1DC712F" w14:textId="67C3B5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EEEC37" w14:textId="242036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E8F983" w14:textId="6A1FF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B8D00F" w14:textId="17EF70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12B581" w14:textId="0322AA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C9D879" w14:textId="6A1797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F7CC1A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1616B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1566B43" w14:textId="2DB8306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B5DA044" w14:textId="373319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DA1527" w14:textId="2BC88D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6A3D0D" w14:textId="00A3D89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B50B4A" w14:textId="448416A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7F018F" w14:textId="63CF884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6B7F19" w14:textId="093BDFC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65E028C" w14:textId="77777777" w:rsidR="00944C3D" w:rsidRDefault="00944C3D" w:rsidP="00944C3D">
      <w:pPr>
        <w:rPr>
          <w:rFonts w:ascii="Arial" w:hAnsi="Arial"/>
          <w:b/>
        </w:rPr>
      </w:pPr>
    </w:p>
    <w:p w14:paraId="7F948D7F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76A53016" w14:textId="77777777" w:rsidTr="00503750">
        <w:tc>
          <w:tcPr>
            <w:tcW w:w="1944" w:type="dxa"/>
            <w:vAlign w:val="center"/>
          </w:tcPr>
          <w:p w14:paraId="01053CC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40F920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305999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78663D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0545C2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0505D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0619A5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20DCCF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522029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6D9A5C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6B8AC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05B472C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3658A36" w14:textId="77777777" w:rsidTr="00503750">
        <w:tc>
          <w:tcPr>
            <w:tcW w:w="15685" w:type="dxa"/>
            <w:gridSpan w:val="12"/>
            <w:vAlign w:val="center"/>
          </w:tcPr>
          <w:p w14:paraId="3A32A1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74EC311" w14:textId="77777777" w:rsidTr="00503750">
        <w:tc>
          <w:tcPr>
            <w:tcW w:w="1944" w:type="dxa"/>
            <w:vAlign w:val="center"/>
          </w:tcPr>
          <w:p w14:paraId="297405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2F639E0" w14:textId="2F21A5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B17339F" w14:textId="02640C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4242E28" w14:textId="0745B2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B0B94BD" w14:textId="736E0F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655F930" w14:textId="0E911F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B45A12C" w14:textId="64A71B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944DCB2" w14:textId="08B7B4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1D3459F" w14:textId="6B3C46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122BE01" w14:textId="52D43E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CDFECA6" w14:textId="7DBAA9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58696AA" w14:textId="4A1A1E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5D53DB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739E05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03FD438" w14:textId="31F1ED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BBD1453" w14:textId="362215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FC1A5E5" w14:textId="163B8A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30611D7" w14:textId="37413D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AE7422A" w14:textId="228A5F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E23607" w14:textId="543743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53F6C41" w14:textId="0F8BE1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D28DEEB" w14:textId="6721F9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3FCA707" w14:textId="5984D2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EA08039" w14:textId="17689E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E63EBE3" w14:textId="5F4F7B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BA5289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966E4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1B48C635" w14:textId="7CFB3F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1E8AB28" w14:textId="7E8D8D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5FAF771" w14:textId="0F8CBB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7F3A90D" w14:textId="40C5D1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9A9535C" w14:textId="4B265C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FEF98A9" w14:textId="0360A7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5C053A0" w14:textId="534397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E54FEDD" w14:textId="159B05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DC220AE" w14:textId="000D88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B6C761F" w14:textId="566E11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AFC64F7" w14:textId="68EAB7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22BA53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59FD46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649522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85366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28D69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60F37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50D3DD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6AEE85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5B888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1F713C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563BC2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DA406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8973D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9094669" w14:textId="77777777" w:rsidTr="00503750">
        <w:tc>
          <w:tcPr>
            <w:tcW w:w="1944" w:type="dxa"/>
            <w:vAlign w:val="center"/>
          </w:tcPr>
          <w:p w14:paraId="4852CE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BC0689D" w14:textId="709C2E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F7A1B51" w14:textId="3DFB0C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A76A274" w14:textId="2718EE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443268B" w14:textId="25BD3B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F2A5346" w14:textId="513AC0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5C987C9" w14:textId="190EFB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F6AFE76" w14:textId="21141C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6B0E9E8" w14:textId="70E449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0A387A" w14:textId="787A00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F25A04C" w14:textId="2A6685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18366BD" w14:textId="4D6A68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7FBFFD" w14:textId="77777777" w:rsidTr="00503750">
        <w:tc>
          <w:tcPr>
            <w:tcW w:w="15685" w:type="dxa"/>
            <w:gridSpan w:val="12"/>
            <w:vAlign w:val="center"/>
          </w:tcPr>
          <w:p w14:paraId="23DF1D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E3301DB" w14:textId="77777777" w:rsidTr="00503750">
        <w:tc>
          <w:tcPr>
            <w:tcW w:w="1944" w:type="dxa"/>
            <w:vAlign w:val="center"/>
          </w:tcPr>
          <w:p w14:paraId="5CF5305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54C54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C60AB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3A5174E" w14:textId="7A3489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F7BE0AE" w14:textId="503CDE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E6748C8" w14:textId="421AE3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B5FE4C5" w14:textId="7CF624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8D81150" w14:textId="0D2202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41D094C" w14:textId="09637B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8FA7D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CA4F0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EA655B6" w14:textId="4EB33F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29A610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45DB07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EAD24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36E6A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E04C225" w14:textId="0619C1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798E6B3" w14:textId="485C44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FD73207" w14:textId="7501AC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DA6F794" w14:textId="64185C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974DC15" w14:textId="758E91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32BDA15" w14:textId="29FD57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5A4A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6E00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CBDE5E6" w14:textId="5E9D55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CC190C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04D470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4FB43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64639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F2B2A00" w14:textId="675BDA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5F71758" w14:textId="3E0C00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347608A" w14:textId="190B1C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44F523E" w14:textId="5DE7FB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212F2A3" w14:textId="243EAA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BF32717" w14:textId="2CF4CE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2F68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7DA63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02475E7" w14:textId="6A8475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A2D289" w14:textId="77777777" w:rsidTr="00503750">
        <w:tc>
          <w:tcPr>
            <w:tcW w:w="1944" w:type="dxa"/>
            <w:vAlign w:val="center"/>
          </w:tcPr>
          <w:p w14:paraId="3DE9E4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0EC5E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6E48E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9417502" w14:textId="1866E6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F32AD7C" w14:textId="27FD30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6364D22" w14:textId="600EF5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39D816" w14:textId="4C8FFC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2238974" w14:textId="1A7EF7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85CE939" w14:textId="43324B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F6C37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5A781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626E818" w14:textId="3FADAE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09F72A" w14:textId="77777777" w:rsidTr="00503750">
        <w:tc>
          <w:tcPr>
            <w:tcW w:w="15685" w:type="dxa"/>
            <w:gridSpan w:val="12"/>
            <w:vAlign w:val="center"/>
          </w:tcPr>
          <w:p w14:paraId="5A73A8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7D4BF1CC" w14:textId="77777777" w:rsidTr="00503750">
        <w:tc>
          <w:tcPr>
            <w:tcW w:w="1944" w:type="dxa"/>
            <w:vAlign w:val="center"/>
          </w:tcPr>
          <w:p w14:paraId="735BD9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5AB5C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A0951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2898183" w14:textId="617772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3A2D6C" w14:textId="0B18F6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2ED4FDE" w14:textId="1FB34A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51DC400" w14:textId="19FABF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1F5115C" w14:textId="65BFA0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1A7DCB3" w14:textId="206841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FCA968B" w14:textId="724EC7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9FE3253" w14:textId="45362C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7DDA692" w14:textId="24AD81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48E97C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658819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13D3C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54171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AA3CB86" w14:textId="6517FD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8C38A87" w14:textId="6C3CB6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0A63563" w14:textId="0D03DE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35AD05C" w14:textId="66CBDC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DF83881" w14:textId="281B37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69C99F6" w14:textId="3FB51C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0CB37D4" w14:textId="77F6F2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F29821A" w14:textId="332500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671013A" w14:textId="3AC5EA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CD5FB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03204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09E757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B155F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DFA0DAB" w14:textId="06DB91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CEB40C0" w14:textId="736860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81FC13E" w14:textId="0AB85C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54549E8" w14:textId="72BB0F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E310FB7" w14:textId="23FAE1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B34AF6D" w14:textId="3BED43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F3AE189" w14:textId="7BE6A7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0EAFED8" w14:textId="41D558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23F4F2D" w14:textId="7609F8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57CD08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1EDDEA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26C27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A4054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0F17304" w14:textId="69FD8F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9D62443" w14:textId="62A8F3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73A06F0" w14:textId="53DC32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82914E7" w14:textId="159ECC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B13DB75" w14:textId="5E8DD3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3D6BC72" w14:textId="26DF27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00829F2" w14:textId="1C0BFB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43DFC29" w14:textId="02DBFD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8FF832B" w14:textId="0D93B7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662CCB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4C617F8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6FAFB7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1D13D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3410F81" w14:textId="69B565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1FC8502" w14:textId="4D1CF6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F875999" w14:textId="4AFC2F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684FB14" w14:textId="47C576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6A10675" w14:textId="3F23E2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A818853" w14:textId="72A54A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57BF7A" w14:textId="19DBDB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F5997BD" w14:textId="51F098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B1F277F" w14:textId="54CB84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53AF419" w14:textId="71B898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1B34F6E" w14:textId="1680A7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0796C1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58DC9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B6B2E4A" w14:textId="2F7EF4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9DBCB83" w14:textId="14A9FF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01B3987" w14:textId="725701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F7AE130" w14:textId="7944F4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81DAC8D" w14:textId="3DD01F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5718D51" w14:textId="00DEE2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0472C14" w14:textId="109795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572B1F7" w14:textId="1FC6F9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221B22" w14:textId="5D8DD7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377CF59" w14:textId="6A0416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65A8E07" w14:textId="29094A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2F5FC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D79297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C3940A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355492DF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B713E5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272B34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32E2532E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89334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23FC12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ECE7C52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F9DED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8A436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B17EFE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428424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26F18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6C8F47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405B52E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A89180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7C1677F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1AC184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49885078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22D1F6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1AC60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2BCDF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24C9E926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0D83F5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5E69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31417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FDE4D62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71021B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8E3803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ABA80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CE0DAE9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E4B9CB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5C8ED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84B53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93AEE9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E0F24D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018B2439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44BC31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02CC06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682B18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584BC4A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6DC321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71DB34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02254B6B" w14:textId="77777777" w:rsidTr="00503750">
        <w:trPr>
          <w:trHeight w:val="1073"/>
        </w:trPr>
        <w:tc>
          <w:tcPr>
            <w:tcW w:w="3614" w:type="dxa"/>
            <w:vMerge/>
          </w:tcPr>
          <w:p w14:paraId="51F95F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6CC8F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0BC9E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F2C7E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18FAAA4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63637D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7AC211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575F79B8" w14:textId="77777777" w:rsidTr="00503750">
        <w:trPr>
          <w:trHeight w:val="283"/>
        </w:trPr>
        <w:tc>
          <w:tcPr>
            <w:tcW w:w="3614" w:type="dxa"/>
          </w:tcPr>
          <w:p w14:paraId="6BCAF0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6A2A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E9A6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09B061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4586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4450C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8051E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FDF637D" w14:textId="77777777" w:rsidTr="00503750">
        <w:trPr>
          <w:trHeight w:val="283"/>
        </w:trPr>
        <w:tc>
          <w:tcPr>
            <w:tcW w:w="3614" w:type="dxa"/>
          </w:tcPr>
          <w:p w14:paraId="04CD78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8A81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18FF3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A7829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ECBB1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76A92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E90B0E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3C56A9D" w14:textId="77777777" w:rsidTr="00503750">
        <w:trPr>
          <w:trHeight w:val="283"/>
        </w:trPr>
        <w:tc>
          <w:tcPr>
            <w:tcW w:w="3614" w:type="dxa"/>
          </w:tcPr>
          <w:p w14:paraId="77F876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ED6A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0ECA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E857E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24718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C8227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8363C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797F336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B5A20DB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0AA5B45A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1BAB3A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12FFF6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00940E0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4AEA77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2009D1C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33C2367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3CB0EF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6ADE84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759FB3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530BC0C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204891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D01962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4F0279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0C2C2274" w14:textId="420DBE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327803" w14:textId="5FD294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32C395" w14:textId="258C91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8629B0" w14:textId="6E7FD1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F9F078" w14:textId="5B9CF6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8B19E3" w14:textId="3BD2CB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6D01B1" w14:textId="31A4F3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0E6B02D" w14:textId="4DDA14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5861A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0E913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88CDA39" w14:textId="0328C0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9CAA41" w14:textId="5BE0AD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3C4885" w14:textId="56A3CD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B6E60A" w14:textId="1F92D0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A3F1AA" w14:textId="0DAC06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7ACD0B" w14:textId="4CD547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18E102" w14:textId="6B806B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C7CE48B" w14:textId="071D41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F776A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FA7A7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4DCA0811" w14:textId="7BBD02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A45EDF" w14:textId="71FE6E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D88406" w14:textId="67B190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4DD36B" w14:textId="637BA6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B45F73" w14:textId="439DD4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BEA5BB" w14:textId="4966E5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9E8D770" w14:textId="1F255F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49DE217" w14:textId="0F9DB1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C9F52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B90C1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1B5A93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CEAA1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03240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2F0A0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43A08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15258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F2362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B7F89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570A2C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CCF698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C106A5D" w14:textId="1BA70A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CD311A" w14:textId="77B0C8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E17894" w14:textId="64D8F3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DBA035" w14:textId="2FC081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9DCDF2" w14:textId="057A44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F29BB2" w14:textId="478197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4BF340" w14:textId="095500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0BFB432" w14:textId="549821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328CF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D208F9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822834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F56E78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3FBF870" w14:textId="38F576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76997B" w14:textId="1439C4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EAF7C0" w14:textId="5353CD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2F422A" w14:textId="376B3E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0A0EB0" w14:textId="39C148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E25014" w14:textId="0B41DA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26D673" w14:textId="77572B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FDC2AE" w14:textId="4FF482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C603C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F13DE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850FFDD" w14:textId="3004F8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74834D" w14:textId="7BA6D0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DDD56C" w14:textId="41FA17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516FC4" w14:textId="5A16BD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39A2BE" w14:textId="52E8E9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254CA2" w14:textId="3466AA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F9B533" w14:textId="761F15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BA930E8" w14:textId="3745D3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0087B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B8BDE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FEE714D" w14:textId="4AA34F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7D7E39" w14:textId="31A502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603616" w14:textId="058EA8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07BA9E" w14:textId="1F2568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8F03F6" w14:textId="05D943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97AF8F" w14:textId="365D82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36EDD1" w14:textId="729AC8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4E6835" w14:textId="33FA4C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523BA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E62E50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2F9E357" w14:textId="36B434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933C53" w14:textId="4B3D03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7E0D14" w14:textId="6BB1B2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C87256" w14:textId="79D380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D71E51" w14:textId="41791B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B2D16F" w14:textId="2FD870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195828" w14:textId="64F062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157BF49" w14:textId="20E1BA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04174D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3C7FB6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AC78C3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9FEB4F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2B72742D" w14:textId="296568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DFBE82" w14:textId="3CAC8C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29C6B1B" w14:textId="1AC662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C5912C" w14:textId="5AD592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5F1ED3" w14:textId="386129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2E6D54" w14:textId="4CFFB1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24FFD7" w14:textId="546359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77AA28" w14:textId="1ACFBC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8ED276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445AB8A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769B720" w14:textId="508EED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A34122" w14:textId="756F12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068E84" w14:textId="57AA31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963DA3" w14:textId="0206AE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C76E55" w14:textId="2206A6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E07DBB" w14:textId="21EA92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445A61" w14:textId="6C556A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C4C275D" w14:textId="34D9E0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22CAAC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6A0205D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480631C3" w14:textId="4EBB7315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30AFEA3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B921A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4E316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6C94B4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359B1F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30E36E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5C859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F7DFDF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85068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D59725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B845E0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017238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2B9EF3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1B0BA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9A535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7B21D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FCF1A8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38FDC4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208F8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306C0A7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3BD95A68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1C6E1AF4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4F4F72C4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470CCDF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145857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31D39A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339DAA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D8696A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0A95C6C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5F2B6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B3FCDD2" w14:textId="4D67F34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9C7BFBE" w14:textId="68159E6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F139652" w14:textId="2A57869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D7A8767" w14:textId="349B76D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D928AE6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C4B8B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93584D9" w14:textId="2A64FF9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53676DD" w14:textId="7A8168F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57AC3B1" w14:textId="6614AEA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1B23B1C" w14:textId="3329608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CD19C49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49E758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B350A0D" w14:textId="1D4E2FC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CCF65A5" w14:textId="3661DEC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B7B4B60" w14:textId="27B9CC3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40772F2" w14:textId="0F51AC9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A10C46A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06565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CEDF673" w14:textId="079864C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01481EE" w14:textId="3166E38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DC94D5F" w14:textId="061D1F4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EA9FB0B" w14:textId="22E8B3E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A0827A0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204BF42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CE2F169" w14:textId="17FFA14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954102D" w14:textId="00F7928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8FD6FAE" w14:textId="2DC82E4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DB23E2D" w14:textId="74EE78B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AB7910A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5E518E3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0F8AEA8" w14:textId="156850B9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F5135F9" w14:textId="452CCC6C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9909496" w14:textId="39D7529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AA0ED2C" w14:textId="0F1EE80A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1F442798" w14:textId="77777777" w:rsidR="00944C3D" w:rsidRDefault="00944C3D" w:rsidP="00944C3D">
      <w:pPr>
        <w:rPr>
          <w:rFonts w:ascii="Arial" w:hAnsi="Arial"/>
          <w:b/>
        </w:rPr>
      </w:pPr>
    </w:p>
    <w:p w14:paraId="14AFA878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1F149C58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31DECA8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B0D5D9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5ACC1F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E453A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496ABE5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1998DCD2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4BEB1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529F5F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72E7A2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D1214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E197D45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185C157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1FAF6F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86417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2D91C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94CE875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32E7CB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017155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3F08B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E2DAC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721A465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467EB26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059035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867F0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67525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AC825E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5123B86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F36C22A" w14:textId="77777777" w:rsidTr="00503750">
        <w:tc>
          <w:tcPr>
            <w:tcW w:w="2835" w:type="dxa"/>
            <w:vAlign w:val="center"/>
          </w:tcPr>
          <w:p w14:paraId="2782425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4B3717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B9E04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8323D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A71C8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5A1F56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0ED3A158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72C3B13A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5872F488" w14:textId="4BF8C4CA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1BE5FD" w14:textId="3E63AF03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52F9EB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4A9281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BE30215" w14:textId="5F5A5500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D2EB02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7E16B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4DF5934C" w14:textId="313117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20B9A7" w14:textId="1B82BF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7F1C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82A1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06FF33A" w14:textId="674977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DDF4FE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38E9D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514FF343" w14:textId="71DC99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3430F4" w14:textId="656A53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46AB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2B43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4CC3A1A" w14:textId="4E8322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5ADD41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230C61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2D066D28" w14:textId="47427F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966DB2" w14:textId="79EC1B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FB41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0D6E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7615085" w14:textId="39FFFE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422F75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57E6BF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4A49ECD8" w14:textId="0847B4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110022C" w14:textId="618AAC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3014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8D37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59DAEA8" w14:textId="10405E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B21377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4F237F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1FEBF08A" w14:textId="4CE8E2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778FA9" w14:textId="00108B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CF22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734B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D18CE60" w14:textId="5F810E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6EF0A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9A186D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64BF7C76" w14:textId="57703E9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116B334" w14:textId="47B2C11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E5A0C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56497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B4E0DA9" w14:textId="653D3D0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712EBA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BE6DC86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12A6FABE" w14:textId="64D4F221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2AEDFA74" w14:textId="77777777" w:rsidR="00944C3D" w:rsidRDefault="00944C3D" w:rsidP="00944C3D">
      <w:pPr>
        <w:rPr>
          <w:rFonts w:ascii="Arial" w:hAnsi="Arial"/>
          <w:b/>
        </w:rPr>
      </w:pPr>
    </w:p>
    <w:p w14:paraId="06AE0D29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35B59FF" w14:textId="77777777" w:rsidTr="00503750">
        <w:tc>
          <w:tcPr>
            <w:tcW w:w="2835" w:type="dxa"/>
            <w:vAlign w:val="center"/>
          </w:tcPr>
          <w:p w14:paraId="5E3B894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2D0E49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181927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180474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7DF85A6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3BB1140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3A86F1DC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329837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148C3ACA" w14:textId="69A374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B8151F" w14:textId="2BE3A5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B0F39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2C2A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36C3DAE" w14:textId="049AFD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BFBDC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5F960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2B05ACE4" w14:textId="0F5C07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3C67FEC" w14:textId="4233DA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2633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82AF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D8934EA" w14:textId="033D26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ABF11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DDFC9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0D54DB2F" w14:textId="5F833C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695FB0" w14:textId="0B7C41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888C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86A3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92CB86C" w14:textId="7430D8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2DCEA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64D8B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57FFB043" w14:textId="379F3E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19EE42" w14:textId="2B9B09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D60D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CC0C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195710" w14:textId="61100E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E0926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85E1F0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0DD9567E" w14:textId="55D62E8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D7D86B" w14:textId="0EE8CE7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96670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FA349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1BFF9D7" w14:textId="27D7893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E5D8FCC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662743A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6D7F51D2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6A11BD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4597D97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40478ACE" w14:textId="77777777" w:rsidTr="00503750">
        <w:trPr>
          <w:trHeight w:val="699"/>
        </w:trPr>
        <w:tc>
          <w:tcPr>
            <w:tcW w:w="3502" w:type="dxa"/>
            <w:vMerge/>
          </w:tcPr>
          <w:p w14:paraId="4872D5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786560C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643E2CB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407A35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3A4DE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6F889ED" w14:textId="09D78404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77D0102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8DD43E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41158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1889A744" w14:textId="2F86793A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73E2A4E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A5C1577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B81E24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00D2D24E" w14:textId="11E3C254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32DAAE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9B01C0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303E07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1C560018" w14:textId="77777777" w:rsidTr="00503750">
        <w:trPr>
          <w:trHeight w:val="593"/>
        </w:trPr>
        <w:tc>
          <w:tcPr>
            <w:tcW w:w="3497" w:type="dxa"/>
          </w:tcPr>
          <w:p w14:paraId="09C86F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697B47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96615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EC6455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A4E56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1A661979" w14:textId="072BB0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9EC069B" w14:textId="231E4D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91C69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76017EB" w14:textId="3A20239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C825403" w14:textId="53F1D0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EDDAF10" w14:textId="563E29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5B07A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87C572A" w14:textId="626B0B6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528A499" w14:textId="6FA183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33F6037" w14:textId="378D1D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660BE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C4089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62EE71C2" w14:textId="222F4A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08F1D5A" w14:textId="0F03CF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4E473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EE30FF5" w14:textId="13D4544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7E7F396" w14:textId="0573DA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8788334" w14:textId="31E4FA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3C06D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00E12D2" w14:textId="2018205B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6F4CAF9" w14:textId="7E9614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81B6D47" w14:textId="459974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75BDD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CDE91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18CA537" w14:textId="1B567E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BAB01EC" w14:textId="4EA5F3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C1EC6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20175F7" w14:textId="52D478B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D1764CA" w14:textId="6868D0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5826DFB" w14:textId="15A408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8BF11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5982547" w14:textId="0081751B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8DB1585" w14:textId="2075EF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7D56B8E" w14:textId="238DBF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200C0A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40ABE1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1D018FDF" w14:textId="2B680C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FF92C29" w14:textId="130169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3A664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97AD218" w14:textId="0C99D30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7DAC34E" w14:textId="6567FD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E833FFC" w14:textId="4A05C5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FA301C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4773D4A4" w14:textId="3F8C84F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1B17FA7" w14:textId="468435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17B0EF8" w14:textId="2A1A7F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1149138" w14:textId="77777777" w:rsidR="00944C3D" w:rsidRDefault="00944C3D" w:rsidP="00944C3D">
      <w:pPr>
        <w:rPr>
          <w:rFonts w:ascii="Arial" w:hAnsi="Arial"/>
          <w:b/>
        </w:rPr>
      </w:pPr>
    </w:p>
    <w:p w14:paraId="7D13CC4F" w14:textId="77777777" w:rsidR="00944C3D" w:rsidRDefault="00944C3D" w:rsidP="00944C3D">
      <w:pPr>
        <w:rPr>
          <w:rFonts w:ascii="Arial" w:hAnsi="Arial"/>
          <w:b/>
        </w:rPr>
      </w:pPr>
    </w:p>
    <w:p w14:paraId="7B91F106" w14:textId="77777777" w:rsidR="00944C3D" w:rsidRDefault="00944C3D" w:rsidP="00944C3D">
      <w:pPr>
        <w:rPr>
          <w:rFonts w:ascii="Arial" w:hAnsi="Arial"/>
          <w:b/>
        </w:rPr>
      </w:pPr>
    </w:p>
    <w:p w14:paraId="28D87CF9" w14:textId="77777777" w:rsidR="00944C3D" w:rsidRDefault="00944C3D" w:rsidP="00944C3D">
      <w:pPr>
        <w:rPr>
          <w:rFonts w:ascii="Arial" w:hAnsi="Arial"/>
          <w:b/>
        </w:rPr>
      </w:pPr>
    </w:p>
    <w:p w14:paraId="143F37CC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1579"/>
        <w:gridCol w:w="1195"/>
        <w:gridCol w:w="1196"/>
        <w:gridCol w:w="1165"/>
        <w:gridCol w:w="1525"/>
      </w:tblGrid>
      <w:tr w:rsidR="00944C3D" w:rsidRPr="00050529" w14:paraId="1EE5A43A" w14:textId="77777777" w:rsidTr="00503750">
        <w:tc>
          <w:tcPr>
            <w:tcW w:w="2622" w:type="dxa"/>
            <w:vAlign w:val="center"/>
          </w:tcPr>
          <w:p w14:paraId="584C50B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02C090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306EEF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2AD90A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63665A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68AA91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728B948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6FCE2C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538B37B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4A4E5FEF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6ADA0D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5148FD6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BC31D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475FFF97" w14:textId="68D678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8DD0C50" w14:textId="6C8E8E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32E2556" w14:textId="22B3F6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5B50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3F3109" w14:textId="5E6083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1D684A" w14:textId="77777777" w:rsidTr="00503750">
        <w:tc>
          <w:tcPr>
            <w:tcW w:w="2622" w:type="dxa"/>
            <w:vAlign w:val="center"/>
          </w:tcPr>
          <w:p w14:paraId="782E88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2C376A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6508D4EC" w14:textId="4B27EE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EDD4025" w14:textId="74F878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F2A030" w14:textId="0EB636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F815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6259D8" w14:textId="3E7CC5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D94D3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936E1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496C7CEA" w14:textId="69DFC6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200F20D" w14:textId="0C2590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952BCC8" w14:textId="521C25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2119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ED288DC" w14:textId="1C2C73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65DDA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4751DE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6C0869B3" w14:textId="12C8BC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9CBE8DF" w14:textId="21D0B3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B17BC4" w14:textId="41DD77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9E5F6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28C6F7" w14:textId="0A0607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DDB8DA" w14:textId="77777777" w:rsidTr="00503750">
        <w:tc>
          <w:tcPr>
            <w:tcW w:w="2622" w:type="dxa"/>
            <w:vAlign w:val="center"/>
          </w:tcPr>
          <w:p w14:paraId="4FF432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6643DC28" w14:textId="77C8E2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17909.18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61C651" w14:textId="58281D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19110.00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01FED2" w14:textId="168696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20120.79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999F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8D6EBB" w14:textId="654F61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16898.39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60080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A0950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1262F50B" w14:textId="044469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95F6662" w14:textId="4236AD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E7B111" w14:textId="276681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80AF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DDC3812" w14:textId="01DF48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46AE87" w14:textId="77777777" w:rsidTr="00503750">
        <w:tc>
          <w:tcPr>
            <w:tcW w:w="2622" w:type="dxa"/>
            <w:vAlign w:val="center"/>
          </w:tcPr>
          <w:p w14:paraId="732171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65093DDC" w14:textId="5F3AA7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E97040E" w14:textId="799D0D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2834C79" w14:textId="34A8C6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19B1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EB852A1" w14:textId="79B1F2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F858A5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2A221D2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184CF38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26D86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7EC392E5" w14:textId="54B985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FE758FF" w14:textId="6ED77F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94E0793" w14:textId="60FFA4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8583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144FFA" w14:textId="06890F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B866C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B2837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30F44313" w14:textId="25CACD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5BDFA4F" w14:textId="62826A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386A57" w14:textId="349BFF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5443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B1528A" w14:textId="738F97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CA102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84CC2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33C2345B" w14:textId="7E5C46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C5F5236" w14:textId="4989C7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E1C293" w14:textId="13EC7A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2F25C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E2685A" w14:textId="62B1C8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DE0407" w14:textId="77777777" w:rsidTr="00503750">
        <w:tc>
          <w:tcPr>
            <w:tcW w:w="2622" w:type="dxa"/>
            <w:vAlign w:val="center"/>
          </w:tcPr>
          <w:p w14:paraId="20DA6F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76EBB8BA" w14:textId="48BF4D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C1AB1C7" w14:textId="765A4A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7230306" w14:textId="4597B2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37CD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8E4DC23" w14:textId="6A0CBC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20A498" w14:textId="77777777" w:rsidTr="00503750">
        <w:tc>
          <w:tcPr>
            <w:tcW w:w="2622" w:type="dxa"/>
            <w:vAlign w:val="center"/>
          </w:tcPr>
          <w:p w14:paraId="064D6E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638811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60610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C545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F6A0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6999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56FCE4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857293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12D5268F" w14:textId="5F53A6C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17909.18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634EDEE" w14:textId="36AD4FF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19110.00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7987CDC" w14:textId="7DC468C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20120.79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FABCA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123CCAC" w14:textId="6F7A260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16898.39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D4A6EC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B88F6CC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4762FB64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5070F1E2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17FC5C05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D28AC1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53016C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A6A5AC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DA8A339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7C5F436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08F8A3E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98AAA8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57BD01B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BE2327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5B397A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15CD9BE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7D8AC4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FB7321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32093F9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E6F3FE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E55799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70260A8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1B940B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CF4413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1177886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686362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AF5AAF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2DAD905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A6B1F3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D9A33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5957051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A59330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99755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6C378E4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E5F57C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06435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A515CB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B66F0C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B6A7F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5C5747B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EEAA3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730C096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04592BB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6DDC899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3E04528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49CA94F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565761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070286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D0CAEA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C0AAC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296399B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1B69B1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95778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317C39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63199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568C6A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1F99D3E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D7BA74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3D9731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582062D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E5495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CCD68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C4E2E5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50FF0E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02A26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61DECB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F9939B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446ED2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003DCCF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0F3AD88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24708163" w14:textId="77777777" w:rsidTr="00503750">
        <w:tc>
          <w:tcPr>
            <w:tcW w:w="2835" w:type="dxa"/>
            <w:vAlign w:val="center"/>
          </w:tcPr>
          <w:p w14:paraId="5F9179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6ADCCE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3D967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365C86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169850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6C5218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5A75069" w14:textId="77777777" w:rsidTr="00503750">
        <w:tc>
          <w:tcPr>
            <w:tcW w:w="2835" w:type="dxa"/>
            <w:vAlign w:val="center"/>
          </w:tcPr>
          <w:p w14:paraId="0B2079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77DB2E21" w14:textId="3C27DF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85A50C" w14:textId="230290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1976FA" w14:textId="31103C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F648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540DEE" w14:textId="0C18B5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1B6629" w14:textId="77777777" w:rsidTr="00503750">
        <w:tc>
          <w:tcPr>
            <w:tcW w:w="2835" w:type="dxa"/>
            <w:vAlign w:val="center"/>
          </w:tcPr>
          <w:p w14:paraId="7EC483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5401C131" w14:textId="1693A0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5D4DBD" w14:textId="4D6DED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7C3CCE" w14:textId="4DC838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3568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1082260" w14:textId="5B943D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334349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262B0FF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5D0FFFE8" w14:textId="643B751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D95DEE" w14:textId="7098CDA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F5522C" w14:textId="483C59E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5E2C3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D3FA3A" w14:textId="25D2A7C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0061AFD2" w14:textId="77777777" w:rsidTr="00503750">
        <w:tc>
          <w:tcPr>
            <w:tcW w:w="2835" w:type="dxa"/>
            <w:vAlign w:val="center"/>
          </w:tcPr>
          <w:p w14:paraId="23A9148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8860E36" w14:textId="5F2B50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DBEECE" w14:textId="0F662F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652FB9" w14:textId="5E075A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E4B2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1A8B62D" w14:textId="544310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29BF61" w14:textId="77777777" w:rsidTr="00503750">
        <w:tc>
          <w:tcPr>
            <w:tcW w:w="2835" w:type="dxa"/>
            <w:vAlign w:val="center"/>
          </w:tcPr>
          <w:p w14:paraId="3EA2CC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67CDFDC" w14:textId="53FDEB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A4B7AF" w14:textId="2D8880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27C0B0" w14:textId="5C2DD4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1813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B2EC8E" w14:textId="0CE749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17189D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6E9FC42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0234024E" w14:textId="0F7971E0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49156C" w14:textId="75164221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C794B9" w14:textId="6E282674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A148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64B23F" w14:textId="6F558623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D89502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4E18377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1213E649" w14:textId="77E769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763824" w14:textId="1EE452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2548AB3" w14:textId="640514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59FC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2A1E49" w14:textId="1ABE85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0D95A4D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D69F71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1730"/>
        <w:gridCol w:w="1610"/>
        <w:gridCol w:w="1553"/>
        <w:gridCol w:w="1832"/>
      </w:tblGrid>
      <w:tr w:rsidR="00944C3D" w:rsidRPr="008D0433" w14:paraId="12BC6A3C" w14:textId="77777777" w:rsidTr="00503750">
        <w:tc>
          <w:tcPr>
            <w:tcW w:w="2552" w:type="dxa"/>
            <w:shd w:val="clear" w:color="auto" w:fill="auto"/>
            <w:vAlign w:val="center"/>
          </w:tcPr>
          <w:p w14:paraId="6539134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59A4A60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C81B58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71DE03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02FBEE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FEAD7A9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614434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0B1F321" w14:textId="4A2240D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100.52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5C90053" w14:textId="4B340C5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300.00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B1E20A1" w14:textId="033737A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300.00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DD6AE56" w14:textId="00B942F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100.52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A10F08D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0F602D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7C38560" w14:textId="63C6310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2E0B8CD" w14:textId="20B23FC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21E4CF1" w14:textId="4E100A6E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F7A836D" w14:textId="0FF4FB62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6E8FFC2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3A8613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17DDA3A2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6DA717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3E427D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07173115" w14:textId="77777777" w:rsidTr="00503750">
        <w:tc>
          <w:tcPr>
            <w:tcW w:w="4395" w:type="dxa"/>
            <w:vMerge/>
          </w:tcPr>
          <w:p w14:paraId="2CDB42A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298374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548ED8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05492E8A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1FC2B6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0BE0AF29" w14:textId="4F6ABE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5AC7D21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D1310C8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38B05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760CC82" w14:textId="2B62A0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79292B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0E3569C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F77992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A3A63FA" w14:textId="32593C4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D1A31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722A4615" w14:textId="77777777" w:rsidTr="00503750">
        <w:tc>
          <w:tcPr>
            <w:tcW w:w="4395" w:type="dxa"/>
            <w:vAlign w:val="center"/>
          </w:tcPr>
          <w:p w14:paraId="7C7E52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15224D7B" w14:textId="0503AA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0031AD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3B9943A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5ACF7D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650E8AAA" w14:textId="51AFE6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9EA7C9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013D8DE5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1784EE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2F781251" w14:textId="390E206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C6386F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12E4F7C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1794DB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15A6BF1F" w14:textId="32513F18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69207.35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8FEC7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8ABFB74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48DA357B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63FAD519" w14:textId="77777777" w:rsidTr="00503750">
        <w:tc>
          <w:tcPr>
            <w:tcW w:w="4395" w:type="dxa"/>
            <w:vAlign w:val="center"/>
          </w:tcPr>
          <w:p w14:paraId="76428D3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722F850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240EB9C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7BDD02E8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28CE01F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22D3693" w14:textId="6A970F2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B934579" w14:textId="24D18F7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474D60AD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68C567D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782E13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ABC5D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CC572E6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7E82B4B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775B07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A38B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9282EB4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6DD5D03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3EA1FF7C" w14:textId="69F764E9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7D31DB9" w14:textId="00300455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774D835F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059489D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2E786D12" w14:textId="14EAD0E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CFD2A52" w14:textId="41E9CBE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3B5CFD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0F26BF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F24403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7E06B6C1" w14:textId="77777777" w:rsidTr="00503750">
        <w:tc>
          <w:tcPr>
            <w:tcW w:w="1843" w:type="dxa"/>
            <w:vAlign w:val="center"/>
          </w:tcPr>
          <w:p w14:paraId="7CBF556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533BC30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36B4E9E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557F573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1142515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3838624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66203E6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57900532" w14:textId="77777777" w:rsidTr="00503750">
        <w:tc>
          <w:tcPr>
            <w:tcW w:w="1843" w:type="dxa"/>
            <w:vAlign w:val="center"/>
          </w:tcPr>
          <w:p w14:paraId="629DF2F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607DBF8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329457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15A61C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36726E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74C4A8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4D4ECD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7294DCD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B24355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72027B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9FBB9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5ED821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3A3FF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589C67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190B2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5909CD0" w14:textId="77777777" w:rsidTr="00503750">
        <w:tc>
          <w:tcPr>
            <w:tcW w:w="1843" w:type="dxa"/>
            <w:vAlign w:val="center"/>
          </w:tcPr>
          <w:p w14:paraId="469A82B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3094BC9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5146D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B06CD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A4C7B9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2D9F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859514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5D64C78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67DCA70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1701DFF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F8CCD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D6EEA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C8D7BD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AD5C44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D775F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634E03D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79405E1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3566E25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706D83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CA2567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ADB861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2B50EF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70C841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58B7B9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31164B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5F74E5C9" w14:textId="77777777" w:rsidTr="00503750">
        <w:trPr>
          <w:trHeight w:val="664"/>
        </w:trPr>
        <w:tc>
          <w:tcPr>
            <w:tcW w:w="3372" w:type="dxa"/>
          </w:tcPr>
          <w:p w14:paraId="3D527D6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20A2A57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AB2FBD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11D98610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2A0391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77BA3456" w14:textId="654DB3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D76CE6A" w14:textId="22BD3C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D6C9FD8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0F8C736" w14:textId="5E6B8F0B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2FF53AF" w14:textId="570D2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83A3E15" w14:textId="3058DD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7C8AF8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B3CF0BE" w14:textId="59DAAD3C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BEC899B" w14:textId="7951AF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C67DE51" w14:textId="0740B2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E5ECD9A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903A42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1BBDC756" w14:textId="09FE20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A94ED41" w14:textId="2DBA07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F884BF1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6025181" w14:textId="798CA4AB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1FDA36C" w14:textId="1FC398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A732CBE" w14:textId="7B6D25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5FC8C79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6AD62B00" w14:textId="6FB956B8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53C7FA9" w14:textId="3657FD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CFA3628" w14:textId="1C34D0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4A5E62E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B7C65F3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4F1AF7B5" w14:textId="77777777" w:rsidTr="00503750">
        <w:tc>
          <w:tcPr>
            <w:tcW w:w="2835" w:type="dxa"/>
            <w:vAlign w:val="center"/>
          </w:tcPr>
          <w:p w14:paraId="6E60030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7461F99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6DB0F70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390204B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1D7C92D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D8BE7E7" w14:textId="77777777" w:rsidTr="00503750">
        <w:tc>
          <w:tcPr>
            <w:tcW w:w="2835" w:type="dxa"/>
          </w:tcPr>
          <w:p w14:paraId="589DC94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383F5933" w14:textId="71F2AB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14DBA0A" w14:textId="65372E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DE6FA88" w14:textId="13957B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12618A3" w14:textId="39BF82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7F460E2" w14:textId="77777777" w:rsidTr="00503750">
        <w:tc>
          <w:tcPr>
            <w:tcW w:w="2835" w:type="dxa"/>
          </w:tcPr>
          <w:p w14:paraId="1B4C55B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5A8154A6" w14:textId="1D31C5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995838" w14:textId="05277A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BDA361C" w14:textId="361FF4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D5A9AE1" w14:textId="4DF918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EF89A43" w14:textId="77777777" w:rsidTr="00503750">
        <w:tc>
          <w:tcPr>
            <w:tcW w:w="2835" w:type="dxa"/>
          </w:tcPr>
          <w:p w14:paraId="2535B25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18069CB4" w14:textId="012A12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B65F9C" w14:textId="452D94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F7EC2AD" w14:textId="4892AC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CFF7357" w14:textId="7A2756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8502C04" w14:textId="77777777" w:rsidTr="00503750">
        <w:tc>
          <w:tcPr>
            <w:tcW w:w="2835" w:type="dxa"/>
            <w:vAlign w:val="center"/>
          </w:tcPr>
          <w:p w14:paraId="1242C50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68D3200" w14:textId="67D55A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1C3F408" w14:textId="35EA92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5759C11" w14:textId="7182F8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BF104C1" w14:textId="55555E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96F5459" w14:textId="77777777" w:rsidTr="00503750">
        <w:tc>
          <w:tcPr>
            <w:tcW w:w="2835" w:type="dxa"/>
            <w:vAlign w:val="center"/>
          </w:tcPr>
          <w:p w14:paraId="16B56F5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497E41CA" w14:textId="44B9E3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BAEB7A8" w14:textId="22B7CB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8C85044" w14:textId="4A7AB2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7BC2F4C" w14:textId="4269EF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9055B83" w14:textId="77777777" w:rsidTr="00503750">
        <w:tc>
          <w:tcPr>
            <w:tcW w:w="2835" w:type="dxa"/>
          </w:tcPr>
          <w:p w14:paraId="5F0396B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27BA207C" w14:textId="616B97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A7CF064" w14:textId="222D5C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61F00C6" w14:textId="71C4F8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6D7A9B" w14:textId="41E617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4944C07" w14:textId="77777777" w:rsidTr="00503750">
        <w:tc>
          <w:tcPr>
            <w:tcW w:w="2835" w:type="dxa"/>
          </w:tcPr>
          <w:p w14:paraId="2D9463D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30C7123D" w14:textId="78BCA8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136D8C" w14:textId="4D2577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45E8752" w14:textId="56CD8E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97A5179" w14:textId="75DB41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652C8DC" w14:textId="77777777" w:rsidTr="00503750">
        <w:tc>
          <w:tcPr>
            <w:tcW w:w="2835" w:type="dxa"/>
          </w:tcPr>
          <w:p w14:paraId="48355D7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424E9B08" w14:textId="1D367C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C9E59B9" w14:textId="65D0CB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E4E38D" w14:textId="5086D1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4FA6DCB" w14:textId="584081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0F057AC" w14:textId="77777777" w:rsidR="00944C3D" w:rsidRDefault="00944C3D" w:rsidP="00944C3D">
      <w:pPr>
        <w:rPr>
          <w:rFonts w:ascii="Arial" w:hAnsi="Arial"/>
          <w:b/>
        </w:rPr>
      </w:pPr>
    </w:p>
    <w:p w14:paraId="1F601A5B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11F84AA3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4DFE9B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5D1673A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15F9F3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0C6AE64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7C10221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77CA907" w14:textId="77777777" w:rsidTr="00503750">
        <w:trPr>
          <w:trHeight w:val="443"/>
        </w:trPr>
        <w:tc>
          <w:tcPr>
            <w:tcW w:w="2560" w:type="dxa"/>
          </w:tcPr>
          <w:p w14:paraId="7D53FBF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19F55D9D" w14:textId="38610E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5151C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5FA5E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1140125" w14:textId="2B83FD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DF94CF7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346D616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633EDA40" w14:textId="7CAF80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D47B2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29E60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0DA9E57" w14:textId="596E6E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481F329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100A860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7EC3D250" w14:textId="1C290B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96854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27417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AA34459" w14:textId="547497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8FB0F4D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585A23C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51BE98E" w14:textId="4AA5FB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ADBB9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A558C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EF8C71B" w14:textId="1533F5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286FB87" w14:textId="77777777" w:rsidR="00944C3D" w:rsidRDefault="00944C3D" w:rsidP="00944C3D">
      <w:pPr>
        <w:rPr>
          <w:rFonts w:ascii="Arial" w:hAnsi="Arial"/>
          <w:b/>
        </w:rPr>
      </w:pPr>
    </w:p>
    <w:p w14:paraId="1F6C3BF1" w14:textId="77777777" w:rsidR="00944C3D" w:rsidRDefault="00944C3D" w:rsidP="00944C3D">
      <w:pPr>
        <w:rPr>
          <w:rFonts w:ascii="Arial" w:hAnsi="Arial"/>
          <w:b/>
        </w:rPr>
      </w:pPr>
    </w:p>
    <w:p w14:paraId="1644547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5669DAE8" w14:textId="77777777" w:rsidR="00944C3D" w:rsidRDefault="00944C3D" w:rsidP="00944C3D">
      <w:pPr>
        <w:rPr>
          <w:rFonts w:ascii="Arial" w:hAnsi="Arial"/>
          <w:b/>
        </w:rPr>
      </w:pPr>
    </w:p>
    <w:p w14:paraId="35FFE986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6546E319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35AE7B1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01B5112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1A5FB8F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ED92B8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B8315F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EEF77E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3D8CA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7F64971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C66D12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F727E1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65CFA2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9490BC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E6C5DC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E565A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1CAB9D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255CFD9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11389A7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2576D588" w14:textId="77777777" w:rsidTr="00503750">
        <w:trPr>
          <w:trHeight w:val="677"/>
        </w:trPr>
        <w:tc>
          <w:tcPr>
            <w:tcW w:w="3358" w:type="dxa"/>
          </w:tcPr>
          <w:p w14:paraId="1594B2F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04A3A6B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153ECE2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34F358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AEA7A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706888E2" w14:textId="2C47C8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55830A6" w14:textId="195F1F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D6CA3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0C58B8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5586B42D" w14:textId="5FB8E2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BBAFF09" w14:textId="363CBA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2789BE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E17B66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EBD903E" w14:textId="24469F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95379E9" w14:textId="55A2EE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4ACA7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8012EC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106D586D" w14:textId="082632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DE611EF" w14:textId="61E509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3DFB58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6467D30" w14:textId="67E3108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93D9698" w14:textId="70634C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AC71E3D" w14:textId="7FFB0F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14FD9EB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084475DC" w14:textId="34D90E4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56A1CAA" w14:textId="297337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2DA71E3" w14:textId="6D67F1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F67FF03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3AEEC7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57D71E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8B3151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93C9DC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3BC54F62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78883F0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DE6D6A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73A0E06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1B833B7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48D2E6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EDA7FD5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59389F2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C3F2E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F66FD59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D12198C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A6ADE02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0D3DDE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424EFE51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AF3AA7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20DFC47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380E14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1151EE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B7F32A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09C63617" w14:textId="2AB6B5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415BD8A" w14:textId="133891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8AB90E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424FD1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0B1D25BB" w14:textId="59C043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83D3798" w14:textId="28E73F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265F426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7EA2B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1D88FB15" w14:textId="207DD3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B151226" w14:textId="24BA17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4AF0F3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C54466B" w14:textId="4ABAD7F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81E774C" w14:textId="4DF7F9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3D38556" w14:textId="1AFB3F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8BF292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AE72B5C" w14:textId="6A1A779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17750CD" w14:textId="18948F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9637D00" w14:textId="426F6B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89A1024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969E23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71B4CA43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0E170C4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253DD1A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FA1152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8A9F2C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FC0516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5000510F" w14:textId="605891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7328876" w14:textId="41EA0E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5A233C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AD49D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69B6C0EC" w14:textId="424C71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3141CD1" w14:textId="525B8D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1A009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AAA09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784C9E3E" w14:textId="52BC4D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E5FB11A" w14:textId="6DA306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42677B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895B25F" w14:textId="7402CEE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1E8903E" w14:textId="02C80E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1F2A166" w14:textId="441C2F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3000A4F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62CC2B2F" w14:textId="5F145B1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DA18A48" w14:textId="75575B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942CEB0" w14:textId="7DD707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3984068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2EBA91B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51243725" w14:textId="77777777" w:rsidTr="00503750">
        <w:tc>
          <w:tcPr>
            <w:tcW w:w="3686" w:type="dxa"/>
            <w:vAlign w:val="center"/>
          </w:tcPr>
          <w:p w14:paraId="75C323A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A3CD7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6B19A03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4F922CF8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56466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7B4717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07264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694DAF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5D402C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17B809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A00AA6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3229818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7A161D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53357B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DB8BC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D0E5719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31317E0D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52BD8E71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A302FF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5AC5D42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5B597C72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082A0F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4E66047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3AC60FD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21E79B8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308121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37AB76D7" w14:textId="3B8AF8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7FAF890" w14:textId="69624C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AC05694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6302D4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614702A5" w14:textId="2DF46E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C3D67B4" w14:textId="030063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76244CA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1FC665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192066AB" w14:textId="3A0AF7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B0F5CA8" w14:textId="6BE4F3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AE66BD2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FF5D638" w14:textId="7AE224CB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527FE34" w14:textId="64D038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A500540" w14:textId="0C95C6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82870B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4C355FF" w14:textId="70F7953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4C6D11B" w14:textId="61E8E2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A50DEDD" w14:textId="6B9440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983AB2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B48EDAE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7D2D3C7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4DB749C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E13292C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001F597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4BDE6F0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B96F9B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39F6CB34" w14:textId="2B9E38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9394D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F56DB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321F5F30" w14:textId="144C94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2FCCC9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0C300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63E71425" w14:textId="6837AE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1C598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740E3E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7F7470E7" w14:textId="736A54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3E602E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7A2B9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28AD8578" w14:textId="18E17B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DE333A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A0ABF4C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19599CDB" w14:textId="4410653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041936B" w14:textId="77777777" w:rsidR="00944C3D" w:rsidRDefault="00944C3D" w:rsidP="00944C3D">
      <w:pPr>
        <w:rPr>
          <w:sz w:val="22"/>
          <w:szCs w:val="22"/>
        </w:rPr>
      </w:pPr>
    </w:p>
    <w:p w14:paraId="5EC12C1D" w14:textId="77777777" w:rsidR="00944C3D" w:rsidRDefault="00944C3D" w:rsidP="00944C3D">
      <w:pPr>
        <w:rPr>
          <w:sz w:val="22"/>
          <w:szCs w:val="22"/>
        </w:rPr>
      </w:pPr>
    </w:p>
    <w:p w14:paraId="33C62FE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552767F6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63CC1C0F" w14:textId="731E5D9D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85D678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2599E7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63209E0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55A92B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6FF46455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2EBB1DB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5B70E2C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14B7F31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DC21F09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0DBA019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33DB1F13" w14:textId="5A2F99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843D7FE" w14:textId="61BDD8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E988C4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B2D8E8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DC1F7B0" w14:textId="4FA0DB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547CD37" w14:textId="22BA51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C13B6A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D4941D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5E70106D" w14:textId="14D7CB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C330356" w14:textId="2C6E36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0E46D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B524E2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5F8C0354" w14:textId="5B7F71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968A853" w14:textId="0803BC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1251729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41C0023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7E21D197" w14:textId="1C7F6C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2729759" w14:textId="274C06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A69CC9A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6F65409" w14:textId="6783F9D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6302DCCC" w14:textId="0581BD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FDD5DF0" w14:textId="5EF8E0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A9A1DA1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77DB1911" w14:textId="4BCE30FA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2B5D9B4F" w14:textId="039784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11C0289" w14:textId="7E3F08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56F9DD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607916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6E8ABEA6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3B621B1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3DB7540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3D1F22E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75E7EE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BC0D22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0F49FE27" w14:textId="5EA84A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4A7E08E" w14:textId="78CE2C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552392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F3648A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408E942C" w14:textId="508667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8D743D6" w14:textId="6C0BBE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33C9CDA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E66F01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E15B6A4" w14:textId="04B214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20C76F6" w14:textId="653D23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20841C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75A16B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76270555" w14:textId="25D61C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2048251" w14:textId="75DB86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1BB90E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1CF6B45" w14:textId="480A1E2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D530DF4" w14:textId="19EE91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64B4C51" w14:textId="2B73D6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94891E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3B1A5DD" w14:textId="7777E35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5134C382" w14:textId="69EDC3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03D4337" w14:textId="005B0A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BEC98DF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70118382" w14:textId="43BDFB9A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AEF0E88" w14:textId="6A29C8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00D5E6E" w14:textId="4A982C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3558" w:rsidRPr="008871D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EB1870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96774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266AC72C" w14:textId="4791103C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6967976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6295CDC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3BDC2E1A" w14:textId="2328B3ED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08E16E8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B5A8ED5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6C264E07" w14:textId="6B8B54AD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148C5BC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A9B73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4E75FBF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6B511241" w14:textId="77777777" w:rsidR="00944C3D" w:rsidRPr="003607F0" w:rsidRDefault="00944C3D" w:rsidP="00944C3D"/>
    <w:p w14:paraId="203628CC" w14:textId="77777777" w:rsidR="00F47675" w:rsidRPr="00944C3D" w:rsidRDefault="00F47675" w:rsidP="00944C3D"/>
    <w:sectPr w:rsidR="00F47675" w:rsidRPr="00944C3D" w:rsidSect="008208F8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511DA" w14:textId="77777777" w:rsidR="008208F8" w:rsidRDefault="008208F8">
      <w:r>
        <w:separator/>
      </w:r>
    </w:p>
  </w:endnote>
  <w:endnote w:type="continuationSeparator" w:id="0">
    <w:p w14:paraId="389A96CF" w14:textId="77777777" w:rsidR="008208F8" w:rsidRDefault="0082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516D2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6D397CA2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066C9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B73F672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5C5A0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39DB815D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D66C0" w14:textId="77777777" w:rsidR="008208F8" w:rsidRDefault="008208F8">
      <w:r>
        <w:separator/>
      </w:r>
    </w:p>
  </w:footnote>
  <w:footnote w:type="continuationSeparator" w:id="0">
    <w:p w14:paraId="58EBB95D" w14:textId="77777777" w:rsidR="008208F8" w:rsidRDefault="00820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822815">
    <w:abstractNumId w:val="13"/>
  </w:num>
  <w:num w:numId="2" w16cid:durableId="436558142">
    <w:abstractNumId w:val="17"/>
  </w:num>
  <w:num w:numId="3" w16cid:durableId="400098228">
    <w:abstractNumId w:val="8"/>
  </w:num>
  <w:num w:numId="4" w16cid:durableId="1916697540">
    <w:abstractNumId w:val="7"/>
  </w:num>
  <w:num w:numId="5" w16cid:durableId="118968024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036136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778200">
    <w:abstractNumId w:val="20"/>
  </w:num>
  <w:num w:numId="8" w16cid:durableId="1434015788">
    <w:abstractNumId w:val="10"/>
  </w:num>
  <w:num w:numId="9" w16cid:durableId="451367146">
    <w:abstractNumId w:val="0"/>
  </w:num>
  <w:num w:numId="10" w16cid:durableId="649330953">
    <w:abstractNumId w:val="19"/>
  </w:num>
  <w:num w:numId="11" w16cid:durableId="1484470198">
    <w:abstractNumId w:val="6"/>
  </w:num>
  <w:num w:numId="12" w16cid:durableId="1082140614">
    <w:abstractNumId w:val="9"/>
  </w:num>
  <w:num w:numId="13" w16cid:durableId="541668863">
    <w:abstractNumId w:val="12"/>
  </w:num>
  <w:num w:numId="14" w16cid:durableId="1257783892">
    <w:abstractNumId w:val="15"/>
  </w:num>
  <w:num w:numId="15" w16cid:durableId="580681567">
    <w:abstractNumId w:val="14"/>
  </w:num>
  <w:num w:numId="16" w16cid:durableId="144670473">
    <w:abstractNumId w:val="2"/>
  </w:num>
  <w:num w:numId="17" w16cid:durableId="1490750796">
    <w:abstractNumId w:val="4"/>
  </w:num>
  <w:num w:numId="18" w16cid:durableId="1153522974">
    <w:abstractNumId w:val="11"/>
  </w:num>
  <w:num w:numId="19" w16cid:durableId="450899375">
    <w:abstractNumId w:val="5"/>
  </w:num>
  <w:num w:numId="20" w16cid:durableId="1061756664">
    <w:abstractNumId w:val="18"/>
  </w:num>
  <w:num w:numId="21" w16cid:durableId="929119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32660"/>
    <w:docVar w:name="arg2" w:val="Driver=asa17;DBF=D:\anasoft\data\tebys.db;DBN=tebys;ENG=SQL17;commlinks=TCPIP{ip=192.168.1.241};uid=hromnikova;con=finus(10.15);pwd=488300282956Vaveto1"/>
    <w:docVar w:name="arg3" w:val="0"/>
    <w:docVar w:name="arg4" w:val="C:\Users\HROMNI~1.TEB\AppData\Local\Temp\11228719.doc"/>
    <w:docVar w:name="arg5" w:val="7"/>
  </w:docVars>
  <w:rsids>
    <w:rsidRoot w:val="00FA3558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8F8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A3558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56BA4"/>
  <w15:docId w15:val="{E14A6DBC-1A8C-4B12-88EF-CB0E6590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</Pages>
  <Words>5338</Words>
  <Characters>30433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2</cp:revision>
  <cp:lastPrinted>2009-07-30T10:15:00Z</cp:lastPrinted>
  <dcterms:created xsi:type="dcterms:W3CDTF">2024-03-20T09:04:00Z</dcterms:created>
  <dcterms:modified xsi:type="dcterms:W3CDTF">2024-03-20T09:06:00Z</dcterms:modified>
</cp:coreProperties>
</file>