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51299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05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0C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D8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B3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66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56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75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2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BF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A4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AE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D1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85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DB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A6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2A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49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C2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74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75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60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7494F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244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1F61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4C0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9E9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02A7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3F0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3CA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BB5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BD38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2E11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C89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D1E9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EEF5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B20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AEC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C8E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377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A64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A6C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BD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E230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67B9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AEA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8BB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569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C1B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4AEF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3BF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37D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4CA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19A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C7B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9B4F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FBE3A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B3D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E064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57B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10A6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DD9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A4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87F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988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AA6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9F44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2382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8ED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8E0A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089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26F6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CD49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88A7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A41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34E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2078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A8CC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47A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135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D4B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B56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35CB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8D3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278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93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8A7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C94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C89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035A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C7436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48E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9630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6A0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56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C30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08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87CB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9E2B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7C4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6D4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73A8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E06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E58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2C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F4B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6D6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7B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859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968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A47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67A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255F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CBE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ABDC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D1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C71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478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85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4EC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4AA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EAF1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3EE4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E26C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AE358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90A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329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4B8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9A5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DF1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EB5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476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AE6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6DA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3D1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983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5C6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E13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94E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686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AC4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092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D69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B8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14A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8E4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463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423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99D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924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C12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924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843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519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3C9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C0E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275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8B5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05243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6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72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9A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C9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F0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68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95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76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8E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C6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3F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DD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55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F6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18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7C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583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1686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B4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1C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C8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3E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C2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08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21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A9D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F97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51A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802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83E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63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04B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698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A59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A9D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5B9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B39FB78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10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37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37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59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F2F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6E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5F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6A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3F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C6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CC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9A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4E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E6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D1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FD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33217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84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B2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A8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A7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CB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73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84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4B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5A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9B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DB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6B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B0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30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20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44A0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A3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16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76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8B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A7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33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33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DB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3F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D2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02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DB25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CD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03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4D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E0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CE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23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3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8E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8A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4A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71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A8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52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EB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B0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2BDF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6A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96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72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DF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B9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EE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47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E2CD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C21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212C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67EDA2" w14:textId="4DF05F5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42B4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E25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D1AD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B7D2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C18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F2BD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15D0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A96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9D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9D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8E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5C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34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9D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1F65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8D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52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47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24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54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BA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149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9BF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22E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172D7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8C7E436" wp14:editId="078ADE1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73BD0D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8C7E43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873BD0D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9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C86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2E8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DC2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5E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6E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4D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52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20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CF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A7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DB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58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EABA3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5904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14A6E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671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577A0A0" wp14:editId="095A0CC5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268DF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77A0A0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1F268DF4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EA891BE" wp14:editId="03EC1E5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F630D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A891BE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DF630D5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4557E53" wp14:editId="2EDBF3E5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2FCD1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557E53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82FCD1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7286571" wp14:editId="73C8844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8A254E" w14:textId="7CE49828" w:rsidR="000B647F" w:rsidRDefault="00000000" w:rsidP="00944C3D">
                                  <w:fldSimple w:instr=" MERGEFIELD  aDMOD  \* MERGEFORMAT ">
                                    <w:r w:rsidR="00FA3558" w:rsidRPr="00FA355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86571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68A254E" w14:textId="7CE49828" w:rsidR="000B647F" w:rsidRDefault="00000000" w:rsidP="00944C3D">
                            <w:fldSimple w:instr=" MERGEFIELD  aDMOD  \* MERGEFORMAT ">
                              <w:r w:rsidR="00FA3558" w:rsidRPr="00FA355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E887F85" wp14:editId="059113C5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8079A5" w14:textId="2EE89DB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3558" w:rsidRPr="008871D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887F85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58079A5" w14:textId="2EE89DB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3558" w:rsidRPr="008871D3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9B0292F" wp14:editId="6628C7E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83D615" w14:textId="7011478E" w:rsidR="000B647F" w:rsidRDefault="00000000" w:rsidP="00944C3D">
                                  <w:fldSimple w:instr=" MERGEFIELD  aDRDO  \* MERGEFORMAT ">
                                    <w:r w:rsidR="00FA3558" w:rsidRPr="00FA355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B0292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D83D615" w14:textId="7011478E" w:rsidR="000B647F" w:rsidRDefault="00000000" w:rsidP="00944C3D">
                            <w:fldSimple w:instr=" MERGEFIELD  aDRDO  \* MERGEFORMAT ">
                              <w:r w:rsidR="00FA3558" w:rsidRPr="00FA3558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5894B2C" wp14:editId="3F15AC8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2211A0" w14:textId="65B7991D" w:rsidR="000B647F" w:rsidRDefault="00000000" w:rsidP="00944C3D">
                                  <w:fldSimple w:instr=" MERGEFIELD  aDMDO  \* MERGEFORMAT ">
                                    <w:r w:rsidR="00FA3558" w:rsidRPr="00FA355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894B2C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62211A0" w14:textId="65B7991D" w:rsidR="000B647F" w:rsidRDefault="00000000" w:rsidP="00944C3D">
                            <w:fldSimple w:instr=" MERGEFIELD  aDMDO  \* MERGEFORMAT ">
                              <w:r w:rsidR="00FA3558" w:rsidRPr="00FA355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E74AFF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D8FDC6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306C89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D8987B2" wp14:editId="602795C6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2E20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8987B2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06E2E20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9A9AC29" wp14:editId="2D3E9BEE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4A5AD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A9AC29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014A5AD4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5F0B6AD" wp14:editId="0E9CF40D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B6634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F0B6AD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0B6634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64B4B19" wp14:editId="018CD6A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C53684" w14:textId="5578B7FA" w:rsidR="000B647F" w:rsidRDefault="00000000" w:rsidP="00944C3D">
                                  <w:fldSimple w:instr=" MERGEFIELD  aDRDOo  \* MERGEFORMAT ">
                                    <w:r w:rsidR="00FA3558" w:rsidRPr="00FA355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4B4B19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CC53684" w14:textId="5578B7FA" w:rsidR="000B647F" w:rsidRDefault="00000000" w:rsidP="00944C3D">
                            <w:fldSimple w:instr=" MERGEFIELD  aDRDOo  \* MERGEFORMAT ">
                              <w:r w:rsidR="00FA3558" w:rsidRPr="00FA3558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3136C9C" wp14:editId="6B3A4907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8EF3CA" w14:textId="5CB8266F" w:rsidR="000B647F" w:rsidRDefault="00000000" w:rsidP="00944C3D">
                                  <w:fldSimple w:instr=" MERGEFIELD  aDMDO  \* MERGEFORMAT ">
                                    <w:r w:rsidR="00FA3558" w:rsidRPr="00FA355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36C9C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48EF3CA" w14:textId="5CB8266F" w:rsidR="000B647F" w:rsidRDefault="00000000" w:rsidP="00944C3D">
                            <w:fldSimple w:instr=" MERGEFIELD  aDMDO  \* MERGEFORMAT ">
                              <w:r w:rsidR="00FA3558" w:rsidRPr="00FA355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6108B44" wp14:editId="33BB795C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3B6313" w14:textId="3630C51E" w:rsidR="000B647F" w:rsidRDefault="00000000" w:rsidP="00944C3D">
                                  <w:fldSimple w:instr=" MERGEFIELD  aDRODo  \* MERGEFORMAT ">
                                    <w:r w:rsidR="00FA3558" w:rsidRPr="00FA355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108B44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A3B6313" w14:textId="3630C51E" w:rsidR="000B647F" w:rsidRDefault="00000000" w:rsidP="00944C3D">
                            <w:fldSimple w:instr=" MERGEFIELD  aDRODo  \* MERGEFORMAT ">
                              <w:r w:rsidR="00FA3558" w:rsidRPr="00FA3558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A2B871A" wp14:editId="32EAD1A1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1B6816" w14:textId="4E469BE7" w:rsidR="000B647F" w:rsidRDefault="00000000" w:rsidP="00944C3D">
                                  <w:fldSimple w:instr=" MERGEFIELD  aDMOD  \* MERGEFORMAT ">
                                    <w:r w:rsidR="00FA3558" w:rsidRPr="00FA355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2B871A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D1B6816" w14:textId="4E469BE7" w:rsidR="000B647F" w:rsidRDefault="00000000" w:rsidP="00944C3D">
                            <w:fldSimple w:instr=" MERGEFIELD  aDMOD  \* MERGEFORMAT ">
                              <w:r w:rsidR="00FA3558" w:rsidRPr="00FA355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64AF22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439523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A27A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2F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63DA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91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C0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A6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D0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0C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77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1D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57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A2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85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BE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2C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41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8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49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4D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E5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3D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41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C1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61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F6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D8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84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FA9B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A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F5F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315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BD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9D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40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43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C2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CF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6E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2C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5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21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73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F3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A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4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97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9791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461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C7E3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28F8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BA1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8810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A3CD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BC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94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15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F9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E4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BE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BE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63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85E1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3A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15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7E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57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9F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3F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DA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5C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12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9E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BC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1D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32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34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D9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2B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26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AD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7A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8B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E765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35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41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5F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F3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6C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97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A9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9C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8730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B9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67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0B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42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7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2B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9B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2F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56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04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F7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28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1C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BE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E7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2B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B5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0A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DBA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EE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D8B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21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E6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4E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08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3C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58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52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9350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DE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29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BD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10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5A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79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72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32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A4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AB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EB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9C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7D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AB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45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34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87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17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407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A0F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362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C15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445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77E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EA2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31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26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F4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80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9D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15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6D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8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715C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BF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49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F3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17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11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9A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60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44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2B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E6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A3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AC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AE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3A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27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E7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2A4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35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0A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D17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4A0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C73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50A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D75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2CA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317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99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BA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66DA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43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BC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578D784" wp14:editId="37F0CE7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1823A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78D784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6D1823A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D3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05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5A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AF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FB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03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BD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FE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AF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C2DEAF9" wp14:editId="789C2553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FD0EE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2DEAF9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24FD0EE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11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3A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6B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05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9F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02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E6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ECA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33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17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A1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19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B0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DE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D2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9F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2F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DC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8C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E4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F2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CD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B4D7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7D5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34DD3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ADD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7F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950DD50" wp14:editId="4E46F8CA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3CC9A0" w14:textId="1B46875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3558" w:rsidRPr="008871D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34054464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50DD50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C3CC9A0" w14:textId="1B46875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3558" w:rsidRPr="008871D3">
                              <w:rPr>
                                <w:rFonts w:ascii="Arial" w:hAnsi="Arial" w:cs="Arial"/>
                                <w:noProof/>
                              </w:rPr>
                              <w:t>34054464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DE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C6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3F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83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F3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23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F3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B6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A7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3C3361A" wp14:editId="42FF395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1C7E33" w14:textId="12F83C5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3558" w:rsidRPr="008871D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2021405034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C3361A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461C7E33" w14:textId="12F83C5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3558" w:rsidRPr="008871D3">
                              <w:rPr>
                                <w:rFonts w:ascii="Arial" w:hAnsi="Arial" w:cs="Arial"/>
                                <w:noProof/>
                              </w:rPr>
                              <w:t>2021405034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F0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99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6B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1E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AC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27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E9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62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91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87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EB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6C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C8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86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F5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12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B134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81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D7602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3414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F6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F0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3A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D7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4C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1E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81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35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AD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18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50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2A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7D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08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53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37BF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A50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FA9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4B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446C944" wp14:editId="3AA424AC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63AA4F" w14:textId="50E786C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3558" w:rsidRPr="008871D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SPOLOCENSTVO VLASTNIKOV BYTOV 2660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46C944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1263AA4F" w14:textId="50E786C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3558" w:rsidRPr="008871D3">
                              <w:rPr>
                                <w:rFonts w:ascii="Arial" w:hAnsi="Arial" w:cs="Arial"/>
                                <w:noProof/>
                              </w:rPr>
                              <w:t>SPOLOCENSTVO VLASTNIKOV BYTOV 2660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B3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09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58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64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0D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B1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F8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FD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32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35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27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F0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48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56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80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7A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34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91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07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45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9C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2E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72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75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BA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19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9B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1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B1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94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4B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7BAD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5A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BE53F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BBD9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581B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A1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4D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9D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B3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A2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42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63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F4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6D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7C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6E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EA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0F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23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34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5B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60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43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80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CD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A4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F1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8D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137AE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5A1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61FB4B3" wp14:editId="4964052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58EAB9" w14:textId="611FF02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3558" w:rsidRPr="008871D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JANA HALASU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FB4B3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258EAB9" w14:textId="611FF02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3558" w:rsidRPr="008871D3">
                              <w:rPr>
                                <w:rFonts w:ascii="Arial" w:hAnsi="Arial" w:cs="Arial"/>
                                <w:noProof/>
                              </w:rPr>
                              <w:t>JANA HALASU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F7C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B8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34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3A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A4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C9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59D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E9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A1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E9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B5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EB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D6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5A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21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91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3F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D277A7F" wp14:editId="0E932A3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710296" w14:textId="0B69E8E5" w:rsidR="000B647F" w:rsidRDefault="00000000" w:rsidP="00944C3D">
                                  <w:fldSimple w:instr=" MERGEFIELD  aSUB_ULICA_CISLO  \* MERGEFORMAT ">
                                    <w:r w:rsidR="00FA3558" w:rsidRPr="00FA355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2660/9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277A7F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6710296" w14:textId="0B69E8E5" w:rsidR="000B647F" w:rsidRDefault="00000000" w:rsidP="00944C3D">
                            <w:fldSimple w:instr=" MERGEFIELD  aSUB_ULICA_CISLO  \* MERGEFORMAT ">
                              <w:r w:rsidR="00FA3558" w:rsidRPr="00FA3558">
                                <w:rPr>
                                  <w:rFonts w:ascii="Arial" w:hAnsi="Arial" w:cs="Arial"/>
                                  <w:noProof/>
                                </w:rPr>
                                <w:t>2660/9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5B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69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54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D7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DB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B8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1CB3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FC9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C74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1C0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8EA0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CBD11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EC8204E" wp14:editId="1E8C28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438D9F" w14:textId="58BD7A5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3558" w:rsidRPr="008871D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8204E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2A438D9F" w14:textId="58BD7A5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3558" w:rsidRPr="008871D3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1F5D521" wp14:editId="4EFDF5D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72E8B3" w14:textId="628AB38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3558" w:rsidRPr="008871D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F5D521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872E8B3" w14:textId="628AB38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3558" w:rsidRPr="008871D3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C49BB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9BA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55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C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0CBD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F8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11CC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FCCB19D" wp14:editId="6AC6BE95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BFDB6E" w14:textId="00491B3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3558" w:rsidRPr="008871D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CCB19D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8BFDB6E" w14:textId="00491B3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3558" w:rsidRPr="008871D3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91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D95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44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038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1EF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0AF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01C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FD5BA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57126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58A3F5B" wp14:editId="03AD6F3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D24007" w14:textId="3CE7660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8A3F5B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4D24007" w14:textId="3CE7660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0EF8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C8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5E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14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6F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D1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D2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8D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CFE6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29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2ED7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089F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CC937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F8F31D8" wp14:editId="2378082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63C67A" w14:textId="5F446D9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3558" w:rsidRPr="008871D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8F31D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263C67A" w14:textId="5F446D9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3558" w:rsidRPr="008871D3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73EA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E7A6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E5C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73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F5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88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8C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B0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1F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CB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60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F0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52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27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41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18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3E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4B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35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F6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33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5B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37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0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AB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53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01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98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26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8D85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B92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00BE619" w14:textId="05210AD8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A3558">
              <w:rPr>
                <w:rFonts w:ascii="Arial" w:hAnsi="Arial"/>
                <w:lang w:eastAsia="sk-SK"/>
              </w:rPr>
              <w:t>29.2.2024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872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2F4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A9B0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0B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C9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9553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590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85A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22D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A60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F76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13C0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49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9EFC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CA4F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BEC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88F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16B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7B0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E194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EA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E0DC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473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CAD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B8B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21B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794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AEB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66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5D10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890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F47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208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6F0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746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6896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3D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EEEE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539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619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BB5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868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101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D42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8F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5F75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8433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CAC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6D9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45E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B56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749C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D7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BF1F7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2BD4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80D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EC1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B9C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0C6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E9D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53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F672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7F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D2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B6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1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23F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48D5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327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E6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37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AB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5E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67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3C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64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BB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12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D6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D3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EF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0C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E4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4F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F6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FE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CD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BF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89AAC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29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FD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58D98E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42F21FD" w14:textId="77777777" w:rsidR="00944C3D" w:rsidRDefault="00944C3D" w:rsidP="00944C3D">
      <w:pPr>
        <w:rPr>
          <w:rFonts w:ascii="Arial" w:hAnsi="Arial"/>
        </w:rPr>
      </w:pPr>
    </w:p>
    <w:p w14:paraId="4F37EBD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F5F2D36" w14:textId="6E44477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1563A7E" w14:textId="4C77BF6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40EF7BA" w14:textId="28F6E4C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D42491A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2FB3C9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14:paraId="12D9C64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B4F63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FA974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2E554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6AED92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798DD39" w14:textId="7B456444" w:rsidR="00944C3D" w:rsidRPr="008D0433" w:rsidRDefault="00FA355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Dušan Marek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E6BB377" w14:textId="18FF2A6B" w:rsidR="00944C3D" w:rsidRPr="008D0433" w:rsidRDefault="00FA355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4D0BB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7C072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CCDBF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C32C8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33515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81D4BE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F29FA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887F3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2954B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3CB64A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CE1163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21EE526" w14:textId="22B2902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649A51D" w14:textId="2F32B2B0" w:rsidR="00944C3D" w:rsidRDefault="00FA355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0250403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BBCB0D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0D8CB52" w14:textId="3750684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7FD07D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123ABE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1DDE48F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085ED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D0625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FDA39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78B8D9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89606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E8D2A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8A045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9EFB9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FC2DD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1C896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73AF3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C2934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D2671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6D464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D28BC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0B10B5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99864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6434A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E8EBD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8CCFF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12F2E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FD35E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B0A8CCD" w14:textId="22BC61C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EC88E3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F054DB8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834EF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D79C36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34B4168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9190295" w14:textId="46FDC70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1F84D2C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5966B5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F44DF13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6A1B7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50ADA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C5C62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16BCE3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02EC3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D1893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2DFDE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0744C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FD372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DE89D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FEB90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C5CB3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0E5BB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85056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D13C6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12388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0F5F5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C8A32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F2911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59573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17CC9A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B5098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DE823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DA670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545A5A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BF1EF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B83EC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F01B2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F2559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6E786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B0D7E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FA9AB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B3124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74E551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3232CB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77869B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17B57A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DC85354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3DEB6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20296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2857AA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6253E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6ADCD8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93182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B6373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163C0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AED8F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095F2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4B324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785E5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6B261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45DA8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6E7E0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A9413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DBA99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A9956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79579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161CC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5E569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D1A70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A4BF1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E6BB5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80D2C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C5A58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1145D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55369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BF45C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228E6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BEFB0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AB06EE4" w14:textId="2FFFD2C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D9B01A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9A97C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BBD140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FB6BBB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04D4863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FDEA1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EE68E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208F8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73A7CF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A884C2F" w14:textId="77777777" w:rsidTr="00503750">
        <w:tc>
          <w:tcPr>
            <w:tcW w:w="2302" w:type="dxa"/>
            <w:vAlign w:val="center"/>
          </w:tcPr>
          <w:p w14:paraId="19D8176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20662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A023A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9BE6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1E58F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EB5FF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7118C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7372B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B1A0872" w14:textId="77777777" w:rsidTr="00503750">
        <w:tc>
          <w:tcPr>
            <w:tcW w:w="15593" w:type="dxa"/>
            <w:gridSpan w:val="8"/>
            <w:vAlign w:val="center"/>
          </w:tcPr>
          <w:p w14:paraId="19DF6B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B0BC305" w14:textId="77777777" w:rsidTr="00503750">
        <w:tc>
          <w:tcPr>
            <w:tcW w:w="2302" w:type="dxa"/>
            <w:vAlign w:val="center"/>
          </w:tcPr>
          <w:p w14:paraId="20C2BE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A1414F6" w14:textId="1C7FFC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750BFE" w14:textId="65A080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59D4F4" w14:textId="7AEBC2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4B91FF" w14:textId="25837F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2CB90E" w14:textId="297434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C42AA0" w14:textId="4909B3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A3FC1C" w14:textId="0E020C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48619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D4572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C4A6B56" w14:textId="37CDFD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04C9F0" w14:textId="6B2173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C3D43B" w14:textId="23BEA3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B19F51" w14:textId="4BD8AF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39D5FE" w14:textId="110AB5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D35CF3" w14:textId="042A8B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A18A6E" w14:textId="6872CD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6B784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3D5EB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0B591A9" w14:textId="242FD3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A1CACD" w14:textId="65381F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EDDC1D" w14:textId="3ADCE1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21FC82" w14:textId="6284CD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E0D501" w14:textId="007251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584FAC" w14:textId="0C5F4F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F537D2" w14:textId="4E1C53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ED3D7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CF272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C1599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3B843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10BC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1194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678D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B7EE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43B1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CD42C31" w14:textId="77777777" w:rsidTr="00503750">
        <w:tc>
          <w:tcPr>
            <w:tcW w:w="2302" w:type="dxa"/>
            <w:vAlign w:val="center"/>
          </w:tcPr>
          <w:p w14:paraId="265C83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61F74F6" w14:textId="747A42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D6D164" w14:textId="4A5976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2BC2DE" w14:textId="7C22D3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DF9AD0" w14:textId="5FDD09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42E112" w14:textId="43351A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C162A1" w14:textId="6AACAE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F19454" w14:textId="143E1D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02C13F" w14:textId="77777777" w:rsidTr="00503750">
        <w:tc>
          <w:tcPr>
            <w:tcW w:w="15593" w:type="dxa"/>
            <w:gridSpan w:val="8"/>
            <w:vAlign w:val="center"/>
          </w:tcPr>
          <w:p w14:paraId="12B006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C5F42B7" w14:textId="77777777" w:rsidTr="00503750">
        <w:tc>
          <w:tcPr>
            <w:tcW w:w="2302" w:type="dxa"/>
            <w:vAlign w:val="center"/>
          </w:tcPr>
          <w:p w14:paraId="32BC33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907F6C4" w14:textId="7543D8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92C473" w14:textId="394044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87445F" w14:textId="51F965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56CD1F" w14:textId="429EE1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080B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B12D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2DF6BC" w14:textId="13EC5C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0E860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D8F5E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018881F" w14:textId="536E23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2ACDED" w14:textId="306495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2ACD92" w14:textId="1F8D86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1D3706" w14:textId="4EC4ED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D4CA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7BC4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3F2F84" w14:textId="1FD96F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DBBB2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538F2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4AD437C" w14:textId="466473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02DD0B" w14:textId="5B0FAB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E69F2E" w14:textId="28E12E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755351" w14:textId="5B01A5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0A3F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3A27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F89E3F" w14:textId="602193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2AF574" w14:textId="77777777" w:rsidTr="00503750">
        <w:tc>
          <w:tcPr>
            <w:tcW w:w="2302" w:type="dxa"/>
            <w:vAlign w:val="center"/>
          </w:tcPr>
          <w:p w14:paraId="69A72F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DCD1FB7" w14:textId="0A2C21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468B6B" w14:textId="23BC9F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5F5CD8" w14:textId="00B088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797D32" w14:textId="422C4A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C4BF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01F6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6C9F5F" w14:textId="2C973A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418347" w14:textId="77777777" w:rsidTr="00503750">
        <w:tc>
          <w:tcPr>
            <w:tcW w:w="15593" w:type="dxa"/>
            <w:gridSpan w:val="8"/>
            <w:vAlign w:val="center"/>
          </w:tcPr>
          <w:p w14:paraId="381713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EC2DB59" w14:textId="77777777" w:rsidTr="00503750">
        <w:tc>
          <w:tcPr>
            <w:tcW w:w="2302" w:type="dxa"/>
            <w:vAlign w:val="center"/>
          </w:tcPr>
          <w:p w14:paraId="34561A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3712F4" w14:textId="0327C9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DEF5FA" w14:textId="09CA73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8F61C5" w14:textId="001F31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A69642" w14:textId="0A666C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5E0F" w14:textId="0FA90C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83780" w14:textId="3E0772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E5D902" w14:textId="3754D5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4753F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465B2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C8F41BC" w14:textId="1058D7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D9B63E" w14:textId="4614A2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314690" w14:textId="59BCFF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6CB437" w14:textId="3C9137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A7AC6" w14:textId="2B0E9A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54BAC5" w14:textId="4553E6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8E044A" w14:textId="4FB871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4CA5A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26BFB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3A98F9F" w14:textId="54C211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F7A4CB" w14:textId="3FE829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79FE61" w14:textId="0213FD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2081D1" w14:textId="3B60E1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20F9B5" w14:textId="617FAD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852DF" w14:textId="1F765F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2FFEBF" w14:textId="0E23A6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3B354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17CB1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7BF76B3" w14:textId="0C47ED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398998" w14:textId="62C8FF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605A86" w14:textId="3BF3A2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7D7309" w14:textId="587700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B30E7D" w14:textId="0A06B4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3FB2AB" w14:textId="43AAF2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B61B1F" w14:textId="6C18D0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693E7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47897E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382862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D8ED7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BE8ED16" w14:textId="5D8CB3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DC712F" w14:textId="67C3B5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EEEC37" w14:textId="242036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E8F983" w14:textId="6A1FF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B8D00F" w14:textId="17EF70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12B581" w14:textId="0322AA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C9D879" w14:textId="6A1797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F7CC1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1616B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1566B43" w14:textId="2DB830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5DA044" w14:textId="373319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DA1527" w14:textId="2BC88D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6A3D0D" w14:textId="00A3D8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B50B4A" w14:textId="448416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7F018F" w14:textId="63CF88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6B7F19" w14:textId="093BDF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5E028C" w14:textId="77777777" w:rsidR="00944C3D" w:rsidRDefault="00944C3D" w:rsidP="00944C3D">
      <w:pPr>
        <w:rPr>
          <w:rFonts w:ascii="Arial" w:hAnsi="Arial"/>
          <w:b/>
        </w:rPr>
      </w:pPr>
    </w:p>
    <w:p w14:paraId="7F948D7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6A53016" w14:textId="77777777" w:rsidTr="00503750">
        <w:tc>
          <w:tcPr>
            <w:tcW w:w="1944" w:type="dxa"/>
            <w:vAlign w:val="center"/>
          </w:tcPr>
          <w:p w14:paraId="01053C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0F920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5999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8663D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545C2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0505D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619A5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0DCCF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22029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6D9A5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6B8AC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5B472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3658A36" w14:textId="77777777" w:rsidTr="00503750">
        <w:tc>
          <w:tcPr>
            <w:tcW w:w="15685" w:type="dxa"/>
            <w:gridSpan w:val="12"/>
            <w:vAlign w:val="center"/>
          </w:tcPr>
          <w:p w14:paraId="3A32A1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74EC311" w14:textId="77777777" w:rsidTr="00503750">
        <w:tc>
          <w:tcPr>
            <w:tcW w:w="1944" w:type="dxa"/>
            <w:vAlign w:val="center"/>
          </w:tcPr>
          <w:p w14:paraId="297405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2F639E0" w14:textId="2F21A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B17339F" w14:textId="02640C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4242E28" w14:textId="0745B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0B94BD" w14:textId="736E0F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55F930" w14:textId="0E911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45A12C" w14:textId="64A71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44DCB2" w14:textId="08B7B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D3459F" w14:textId="6B3C4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22BE01" w14:textId="52D43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DFECA6" w14:textId="7DBAA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8696AA" w14:textId="4A1A1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5D53D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39E05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03FD438" w14:textId="31F1E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BD1453" w14:textId="36221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FC1A5E5" w14:textId="163B8A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0611D7" w14:textId="37413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E7422A" w14:textId="228A5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E23607" w14:textId="543743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3F6C41" w14:textId="0F8BE1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28DEEB" w14:textId="6721F9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FCA707" w14:textId="5984D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A08039" w14:textId="17689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63EBE3" w14:textId="5F4F7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BA528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966E4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B48C635" w14:textId="7CFB3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1E8AB28" w14:textId="7E8D8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5FAF771" w14:textId="0F8CB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F3A90D" w14:textId="40C5D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A9535C" w14:textId="4B265C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EF98A9" w14:textId="0360A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C053A0" w14:textId="53439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54FEDD" w14:textId="159B0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C220AE" w14:textId="000D8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6C761F" w14:textId="566E11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FC64F7" w14:textId="68EAB7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22BA5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9FD46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4952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536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8D6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60F3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0D3D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AEE8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B888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F713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63BC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DA40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8973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9094669" w14:textId="77777777" w:rsidTr="00503750">
        <w:tc>
          <w:tcPr>
            <w:tcW w:w="1944" w:type="dxa"/>
            <w:vAlign w:val="center"/>
          </w:tcPr>
          <w:p w14:paraId="4852CE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BC0689D" w14:textId="709C2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F7A1B51" w14:textId="3DFB0C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A76A274" w14:textId="2718E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43268B" w14:textId="25BD3B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2A5346" w14:textId="513AC0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C987C9" w14:textId="190EF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6AFE76" w14:textId="21141C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B0E9E8" w14:textId="70E44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0A387A" w14:textId="787A0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25A04C" w14:textId="2A6685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8366BD" w14:textId="4D6A68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7FBFFD" w14:textId="77777777" w:rsidTr="00503750">
        <w:tc>
          <w:tcPr>
            <w:tcW w:w="15685" w:type="dxa"/>
            <w:gridSpan w:val="12"/>
            <w:vAlign w:val="center"/>
          </w:tcPr>
          <w:p w14:paraId="23DF1D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E3301DB" w14:textId="77777777" w:rsidTr="00503750">
        <w:tc>
          <w:tcPr>
            <w:tcW w:w="1944" w:type="dxa"/>
            <w:vAlign w:val="center"/>
          </w:tcPr>
          <w:p w14:paraId="5CF530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54C5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60A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A5174E" w14:textId="7A348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7BE0AE" w14:textId="503CD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6748C8" w14:textId="421AE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5FE4C5" w14:textId="7CF62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D81150" w14:textId="0D2202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1D094C" w14:textId="09637B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FA7D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CA4F0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EA655B6" w14:textId="4EB33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29A610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5DB07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EAD2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6E6A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04C225" w14:textId="0619C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98E6B3" w14:textId="485C44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D73207" w14:textId="7501A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A6F794" w14:textId="64185C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74DC15" w14:textId="758E9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2BDA15" w14:textId="29FD5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5A4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6E00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CBDE5E6" w14:textId="5E9D55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CC190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4D470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4FB43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6463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B2A00" w14:textId="675BD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F71758" w14:textId="3E0C0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47608A" w14:textId="190B1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4F523E" w14:textId="5DE7FB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12F2A3" w14:textId="243EA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F32717" w14:textId="2CF4CE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2F6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7DA6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02475E7" w14:textId="6A847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A2D289" w14:textId="77777777" w:rsidTr="00503750">
        <w:tc>
          <w:tcPr>
            <w:tcW w:w="1944" w:type="dxa"/>
            <w:vAlign w:val="center"/>
          </w:tcPr>
          <w:p w14:paraId="3DE9E4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0EC5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6E48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417502" w14:textId="1866E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32AD7C" w14:textId="27FD3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364D22" w14:textId="600EF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39D816" w14:textId="4C8FF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238974" w14:textId="1A7EF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5CE939" w14:textId="43324B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6C3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A78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26E818" w14:textId="3FADA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09F72A" w14:textId="77777777" w:rsidTr="00503750">
        <w:tc>
          <w:tcPr>
            <w:tcW w:w="15685" w:type="dxa"/>
            <w:gridSpan w:val="12"/>
            <w:vAlign w:val="center"/>
          </w:tcPr>
          <w:p w14:paraId="5A73A8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D4BF1CC" w14:textId="77777777" w:rsidTr="00503750">
        <w:tc>
          <w:tcPr>
            <w:tcW w:w="1944" w:type="dxa"/>
            <w:vAlign w:val="center"/>
          </w:tcPr>
          <w:p w14:paraId="735BD9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5AB5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095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898183" w14:textId="617772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3A2D6C" w14:textId="0B18F6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ED4FDE" w14:textId="1FB34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1DC400" w14:textId="19FAB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F5115C" w14:textId="65BFA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A7DCB3" w14:textId="20684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CA968B" w14:textId="724EC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9FE3253" w14:textId="45362C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DDA692" w14:textId="24AD8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8E97C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58819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13D3C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417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AA3CB86" w14:textId="6517F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C38A87" w14:textId="6C3CB6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A63563" w14:textId="0D03DE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5AD05C" w14:textId="66CBD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F83881" w14:textId="281B37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9C99F6" w14:textId="3FB51C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CB37D4" w14:textId="77F6F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29821A" w14:textId="33250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71013A" w14:textId="3AC5EA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CD5FB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03204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9E75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155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FA0DAB" w14:textId="06DB91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EB40C0" w14:textId="73686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1FC13E" w14:textId="0AB85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4549E8" w14:textId="72BB0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310FB7" w14:textId="23FAE1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34AF6D" w14:textId="3BED4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3AE189" w14:textId="7BE6A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EAFED8" w14:textId="41D558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3F4F2D" w14:textId="7609F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57CD0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EDDEA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26C2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405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F17304" w14:textId="69FD8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D62443" w14:textId="62A8F3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3A06F0" w14:textId="53DC32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2914E7" w14:textId="159EC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13DB75" w14:textId="5E8DD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D6BC72" w14:textId="26DF2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0829F2" w14:textId="1C0BF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43DFC29" w14:textId="02DBFD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8FF832B" w14:textId="0D93B7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62CC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C617F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6FAFB7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1D13D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3410F81" w14:textId="69B565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FC8502" w14:textId="4D1CF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F875999" w14:textId="4AFC2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84FB14" w14:textId="47C576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A10675" w14:textId="3F23E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818853" w14:textId="72A54A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57BF7A" w14:textId="19DBD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5997BD" w14:textId="51F098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1F277F" w14:textId="54CB8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3AF419" w14:textId="71B89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B34F6E" w14:textId="1680A7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0796C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58DC9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B6B2E4A" w14:textId="2F7EF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9DBCB83" w14:textId="14A9F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01B3987" w14:textId="725701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7AE130" w14:textId="7944F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1DAC8D" w14:textId="3DD01F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718D51" w14:textId="00DEE2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472C14" w14:textId="10979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72B1F7" w14:textId="1FC6F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221B22" w14:textId="5D8DD7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77CF59" w14:textId="6A041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5A8E07" w14:textId="29094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2F5FC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79297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3940A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55492D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B713E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272B3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2E2532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89334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23FC1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CE7C5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F9DED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8A436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17EFE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28424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26F18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6C8F4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05B52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A8918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C1677F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1AC184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988507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22D1F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81AC6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62BCD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4C9E926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D83F5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A5E69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31417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DE4D6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1021B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8E380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ABA80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E0DAE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E4B9C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5C8ED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84B53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3AEE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E0F24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18B243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4BC31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2CC06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82B18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84BC4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DC321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1DB34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2254B6B" w14:textId="77777777" w:rsidTr="00503750">
        <w:trPr>
          <w:trHeight w:val="1073"/>
        </w:trPr>
        <w:tc>
          <w:tcPr>
            <w:tcW w:w="3614" w:type="dxa"/>
            <w:vMerge/>
          </w:tcPr>
          <w:p w14:paraId="51F95F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6CC8F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0BC9E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F2C7E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8FAAA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3637D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AC211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75F79B8" w14:textId="77777777" w:rsidTr="00503750">
        <w:trPr>
          <w:trHeight w:val="283"/>
        </w:trPr>
        <w:tc>
          <w:tcPr>
            <w:tcW w:w="3614" w:type="dxa"/>
          </w:tcPr>
          <w:p w14:paraId="6BCAF0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36A2A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AE9A6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09B06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64586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4450C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8051E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FDF637D" w14:textId="77777777" w:rsidTr="00503750">
        <w:trPr>
          <w:trHeight w:val="283"/>
        </w:trPr>
        <w:tc>
          <w:tcPr>
            <w:tcW w:w="3614" w:type="dxa"/>
          </w:tcPr>
          <w:p w14:paraId="04CD78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98A81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18FF3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A7829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ECBB1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6A92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E90B0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3C56A9D" w14:textId="77777777" w:rsidTr="00503750">
        <w:trPr>
          <w:trHeight w:val="283"/>
        </w:trPr>
        <w:tc>
          <w:tcPr>
            <w:tcW w:w="3614" w:type="dxa"/>
          </w:tcPr>
          <w:p w14:paraId="77F876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1ED6A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C0ECA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E857E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24718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8227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8363C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797F33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B5A20D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0AA5B45A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BAB3A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2FFF6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0940E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AEA77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009D1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3C236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CB0EF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ADE84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59FB3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30BC0C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20489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D01962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F0279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C2C2274" w14:textId="420DB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327803" w14:textId="5FD29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32C395" w14:textId="258C91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8629B0" w14:textId="6E7FD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F9F078" w14:textId="5B9CF6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8B19E3" w14:textId="3BD2C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6D01B1" w14:textId="31A4F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E6B02D" w14:textId="4DDA14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5861A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E913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88CDA39" w14:textId="0328C0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9CAA41" w14:textId="5BE0A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3C4885" w14:textId="56A3C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B6E60A" w14:textId="1F92D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A3F1AA" w14:textId="0DAC06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7ACD0B" w14:textId="4CD547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18E102" w14:textId="6B806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7CE48B" w14:textId="071D41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F776A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FA7A7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DCA0811" w14:textId="7BBD0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A45EDF" w14:textId="71FE6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D88406" w14:textId="67B19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4DD36B" w14:textId="637BA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B45F73" w14:textId="439DD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BEA5BB" w14:textId="4966E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E8D770" w14:textId="1F255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9DE217" w14:textId="0F9DB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C9F52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90C1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B5A93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CEAA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0324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2F0A0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43A0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1525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36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B7F8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570A2C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CF698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C106A5D" w14:textId="1BA70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CD311A" w14:textId="77B0C8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E17894" w14:textId="64D8F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DBA035" w14:textId="2FC081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9DCDF2" w14:textId="057A4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F29BB2" w14:textId="478197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4BF340" w14:textId="09550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0BFB432" w14:textId="54982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328CF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D208F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822834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56E78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3FBF870" w14:textId="38F57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76997B" w14:textId="1439C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EAF7C0" w14:textId="5353C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2F422A" w14:textId="376B3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0A0EB0" w14:textId="39C148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E25014" w14:textId="0B41D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26D673" w14:textId="77572B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FDC2AE" w14:textId="4FF48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C603C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13DE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850FFDD" w14:textId="3004F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74834D" w14:textId="7BA6D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DD56C" w14:textId="41FA1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516FC4" w14:textId="5A16B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39A2BE" w14:textId="52E8E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254CA2" w14:textId="3466A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F9B533" w14:textId="761F1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A930E8" w14:textId="3745D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0087B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8BDE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FEE714D" w14:textId="4AA34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7D7E39" w14:textId="31A502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603616" w14:textId="058EA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7BA9E" w14:textId="1F256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8F03F6" w14:textId="05D94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97AF8F" w14:textId="365D8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36EDD1" w14:textId="729AC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4E6835" w14:textId="33FA4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523BA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62E50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2F9E357" w14:textId="36B43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933C53" w14:textId="4B3D0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7E0D14" w14:textId="6BB1B2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C87256" w14:textId="79D38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D71E51" w14:textId="41791B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B2D16F" w14:textId="2FD870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195828" w14:textId="64F06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57BF49" w14:textId="20E1BA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04174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3C7FB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AC78C3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FEB4F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B72742D" w14:textId="296568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DFBE82" w14:textId="3CAC8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9C6B1B" w14:textId="1AC66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C5912C" w14:textId="5AD59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5F1ED3" w14:textId="38612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2E6D54" w14:textId="4CFFB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24FFD7" w14:textId="546359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77AA28" w14:textId="1ACFB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8ED27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45AB8A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769B720" w14:textId="508EE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A34122" w14:textId="756F12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068E84" w14:textId="57AA31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963DA3" w14:textId="0206A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C76E55" w14:textId="2206A6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E07DBB" w14:textId="21EA92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445A61" w14:textId="6C556A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4C275D" w14:textId="34D9E0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2CAAC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A0205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80631C3" w14:textId="4EBB731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0AFEA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B921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4E31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C94B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59B1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0E36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5C85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7DFD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8506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5972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845E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1723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B9EF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1B0B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9A53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7B21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CF1A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38FDC4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208F8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06C0A7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BD95A68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C6E1AF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F4F72C4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70CCD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4585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31D39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39DA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D8696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0A95C6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5F2B6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3FCDD2" w14:textId="4D67F34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9C7BFBE" w14:textId="68159E6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F139652" w14:textId="2A57869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7A8767" w14:textId="349B76D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928AE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C4B8B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3584D9" w14:textId="2A64FF9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53676DD" w14:textId="7A8168F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57AC3B1" w14:textId="6614AEA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1B23B1C" w14:textId="3329608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CD19C49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9E758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350A0D" w14:textId="1D4E2FC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CCF65A5" w14:textId="3661DEC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B7B4B60" w14:textId="27B9CC3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0772F2" w14:textId="0F51AC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A10C46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06565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EDF673" w14:textId="079864C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01481EE" w14:textId="3166E3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DC94D5F" w14:textId="061D1F4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A9FB0B" w14:textId="22E8B3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A0827A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04BF4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E2F169" w14:textId="17FFA14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954102D" w14:textId="00F7928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8FD6FAE" w14:textId="2DC82E4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B23E2D" w14:textId="74EE78B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AB7910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5E518E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F8AEA8" w14:textId="156850B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5135F9" w14:textId="452CCC6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909496" w14:textId="39D7529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A0ED2C" w14:textId="0F1EE80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F442798" w14:textId="77777777" w:rsidR="00944C3D" w:rsidRDefault="00944C3D" w:rsidP="00944C3D">
      <w:pPr>
        <w:rPr>
          <w:rFonts w:ascii="Arial" w:hAnsi="Arial"/>
          <w:b/>
        </w:rPr>
      </w:pPr>
    </w:p>
    <w:p w14:paraId="14AFA87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F149C58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1DECA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B0D5D9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ACC1F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3E453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96ABE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998DCD2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4BEB1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29F5F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72E7A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D1214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197D4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85C15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FAF6F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86417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2D91C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4CE875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2E7CB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17155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3F08B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E2DAC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21A46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67EB26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59035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867F0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67525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0AC825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5123B8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F36C22A" w14:textId="77777777" w:rsidTr="00503750">
        <w:tc>
          <w:tcPr>
            <w:tcW w:w="2835" w:type="dxa"/>
            <w:vAlign w:val="center"/>
          </w:tcPr>
          <w:p w14:paraId="278242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B3717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B9E04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323D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A71C8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A1F56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ED3A15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2C3B13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872F488" w14:textId="4BF8C4CA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1BE5FD" w14:textId="3E63AF0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52F9E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4A928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E30215" w14:textId="5F5A550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D2EB02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7E16B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DF5934C" w14:textId="31311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20B9A7" w14:textId="1B82B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7F1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82A1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6FF33A" w14:textId="674977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DDF4FE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38E9D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14FF343" w14:textId="71DC9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3430F4" w14:textId="656A5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46A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2B4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CC3A1A" w14:textId="4E832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5ADD4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30C61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D066D28" w14:textId="47427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966DB2" w14:textId="79EC1B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FB4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0D6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615085" w14:textId="39FFFE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422F75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7E6BF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A49ECD8" w14:textId="0847B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10022C" w14:textId="618AAC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301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D3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9DAEA8" w14:textId="10405E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B2137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F237F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FEBF08A" w14:textId="4CE8E2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778FA9" w14:textId="00108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CF2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734B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18CE60" w14:textId="5F810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6EF0A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9A186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4BF7C76" w14:textId="57703E9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16B334" w14:textId="47B2C1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E5A0C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56497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E0DA9" w14:textId="653D3D0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712EBA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BE6DC8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2A6FABE" w14:textId="64D4F221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AEDFA74" w14:textId="77777777" w:rsidR="00944C3D" w:rsidRDefault="00944C3D" w:rsidP="00944C3D">
      <w:pPr>
        <w:rPr>
          <w:rFonts w:ascii="Arial" w:hAnsi="Arial"/>
          <w:b/>
        </w:rPr>
      </w:pPr>
    </w:p>
    <w:p w14:paraId="06AE0D2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35B59FF" w14:textId="77777777" w:rsidTr="00503750">
        <w:tc>
          <w:tcPr>
            <w:tcW w:w="2835" w:type="dxa"/>
            <w:vAlign w:val="center"/>
          </w:tcPr>
          <w:p w14:paraId="5E3B89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D0E49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181927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180474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DF85A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3BB114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A86F1D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29837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48C3ACA" w14:textId="69A374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B8151F" w14:textId="2BE3A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0F3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2C2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6C3DAE" w14:textId="049AFD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BFBDC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5F960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B05ACE4" w14:textId="0F5C0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C67FEC" w14:textId="4233DA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263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82A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8934EA" w14:textId="033D2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BF11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DFC9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D54DB2F" w14:textId="5F833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695FB0" w14:textId="0B7C4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888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6A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2CB86C" w14:textId="7430D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2DCEA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64D8B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7FFB043" w14:textId="379F3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19EE42" w14:textId="2B9B0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60D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CC0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195710" w14:textId="61100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E0926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85E1F0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DD9567E" w14:textId="55D62E8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D7D86B" w14:textId="0EE8CE7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9667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FA34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BFF9D7" w14:textId="27D7893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E5D8FC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662743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D7F51D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A11BD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597D9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0478ACE" w14:textId="77777777" w:rsidTr="00503750">
        <w:trPr>
          <w:trHeight w:val="699"/>
        </w:trPr>
        <w:tc>
          <w:tcPr>
            <w:tcW w:w="3502" w:type="dxa"/>
            <w:vMerge/>
          </w:tcPr>
          <w:p w14:paraId="4872D5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86560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43E2C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407A35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3A4DE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6F889ED" w14:textId="09D7840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7D0102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8DD43E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41158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889A744" w14:textId="2F86793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3E2A4E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A5C157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B81E24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0D2D24E" w14:textId="11E3C254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2DAAE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9B01C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303E0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C560018" w14:textId="77777777" w:rsidTr="00503750">
        <w:trPr>
          <w:trHeight w:val="593"/>
        </w:trPr>
        <w:tc>
          <w:tcPr>
            <w:tcW w:w="3497" w:type="dxa"/>
          </w:tcPr>
          <w:p w14:paraId="09C86F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97B47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96615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EC645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4E56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661979" w14:textId="072BB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EC069B" w14:textId="231E4D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91C69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6017EB" w14:textId="3A20239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C825403" w14:textId="53F1D0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DDAF10" w14:textId="563E2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5B07A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7C572A" w14:textId="626B0B6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528A499" w14:textId="6FA18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3F6037" w14:textId="378D1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660B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4089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2EE71C2" w14:textId="222F4A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8F1D5A" w14:textId="0F03C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4E47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E30FF5" w14:textId="13D4544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7E7F396" w14:textId="0573D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788334" w14:textId="31E4FA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3C06D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0E12D2" w14:textId="2018205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F4CAF9" w14:textId="7E961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1B6D47" w14:textId="459974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75BDD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DE91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18CA537" w14:textId="1B567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AB01EC" w14:textId="4EA5F3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C1EC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0175F7" w14:textId="52D478B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1764CA" w14:textId="6868D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826DFB" w14:textId="15A40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8BF11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5982547" w14:textId="0081751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DB1585" w14:textId="2075E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D56B8E" w14:textId="238DB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200C0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0ABE1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D018FDF" w14:textId="2B680C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F92C29" w14:textId="130169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3A664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7AD218" w14:textId="0C99D30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DAC34E" w14:textId="6567FD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833FFC" w14:textId="4A05C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FA301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773D4A4" w14:textId="3F8C84F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B17FA7" w14:textId="46843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7B0EF8" w14:textId="2A1A7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149138" w14:textId="77777777" w:rsidR="00944C3D" w:rsidRDefault="00944C3D" w:rsidP="00944C3D">
      <w:pPr>
        <w:rPr>
          <w:rFonts w:ascii="Arial" w:hAnsi="Arial"/>
          <w:b/>
        </w:rPr>
      </w:pPr>
    </w:p>
    <w:p w14:paraId="7D13CC4F" w14:textId="77777777" w:rsidR="00944C3D" w:rsidRDefault="00944C3D" w:rsidP="00944C3D">
      <w:pPr>
        <w:rPr>
          <w:rFonts w:ascii="Arial" w:hAnsi="Arial"/>
          <w:b/>
        </w:rPr>
      </w:pPr>
    </w:p>
    <w:p w14:paraId="7B91F106" w14:textId="77777777" w:rsidR="00944C3D" w:rsidRDefault="00944C3D" w:rsidP="00944C3D">
      <w:pPr>
        <w:rPr>
          <w:rFonts w:ascii="Arial" w:hAnsi="Arial"/>
          <w:b/>
        </w:rPr>
      </w:pPr>
    </w:p>
    <w:p w14:paraId="28D87CF9" w14:textId="77777777" w:rsidR="00944C3D" w:rsidRDefault="00944C3D" w:rsidP="00944C3D">
      <w:pPr>
        <w:rPr>
          <w:rFonts w:ascii="Arial" w:hAnsi="Arial"/>
          <w:b/>
        </w:rPr>
      </w:pPr>
    </w:p>
    <w:p w14:paraId="143F37C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14:paraId="1EE5A43A" w14:textId="77777777" w:rsidTr="00503750">
        <w:tc>
          <w:tcPr>
            <w:tcW w:w="2622" w:type="dxa"/>
            <w:vAlign w:val="center"/>
          </w:tcPr>
          <w:p w14:paraId="584C50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2C090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06EEF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D90A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3665A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8AA91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28B94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FCE2C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38B37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A4E5FE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ADA0D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148FD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C31D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75FFF97" w14:textId="68D67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DD0C50" w14:textId="6C8E8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2E2556" w14:textId="22B3F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5B5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3F3109" w14:textId="5E608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1D684A" w14:textId="77777777" w:rsidTr="00503750">
        <w:tc>
          <w:tcPr>
            <w:tcW w:w="2622" w:type="dxa"/>
            <w:vAlign w:val="center"/>
          </w:tcPr>
          <w:p w14:paraId="782E88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C376A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508D4EC" w14:textId="4B27E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DD4025" w14:textId="74F878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F2A030" w14:textId="0EB63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F81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6259D8" w14:textId="3E7CC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D94D3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36E1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96C7CEA" w14:textId="69DFC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200F20D" w14:textId="0C259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52BCC8" w14:textId="521C2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211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D288DC" w14:textId="1C2C7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65DDA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4751D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C0869B3" w14:textId="12C8B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CBE8DF" w14:textId="21D0B3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B17BC4" w14:textId="41DD7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E5F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28C6F7" w14:textId="0A0607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DDB8DA" w14:textId="77777777" w:rsidTr="00503750">
        <w:tc>
          <w:tcPr>
            <w:tcW w:w="2622" w:type="dxa"/>
            <w:vAlign w:val="center"/>
          </w:tcPr>
          <w:p w14:paraId="4FF432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643DC28" w14:textId="77C8E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17909.18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461C651" w14:textId="58281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19110.00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01FED2" w14:textId="16869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20120.79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999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8D6EBB" w14:textId="654F61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16898.39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60080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A0950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262F50B" w14:textId="04446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5F6662" w14:textId="4236AD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E7B111" w14:textId="27668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80A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DC3812" w14:textId="01DF4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46AE87" w14:textId="77777777" w:rsidTr="00503750">
        <w:tc>
          <w:tcPr>
            <w:tcW w:w="2622" w:type="dxa"/>
            <w:vAlign w:val="center"/>
          </w:tcPr>
          <w:p w14:paraId="732171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5093DDC" w14:textId="5F3AA7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97040E" w14:textId="799D0D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834C79" w14:textId="34A8C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19B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B852A1" w14:textId="79B1F2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F858A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2A221D2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84CF38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6D86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EC392E5" w14:textId="54B98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E758FF" w14:textId="6ED77F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4E0793" w14:textId="60FFA4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858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144FFA" w14:textId="06890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B866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2837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0F44313" w14:textId="25CACD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BDFA4F" w14:textId="62826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386A57" w14:textId="349BFF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544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B1528A" w14:textId="738F97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CA102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4CC2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3C2345B" w14:textId="7E5C4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5F5236" w14:textId="4989C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E1C293" w14:textId="13EC7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F25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E2685A" w14:textId="62B1C8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DE0407" w14:textId="77777777" w:rsidTr="00503750">
        <w:tc>
          <w:tcPr>
            <w:tcW w:w="2622" w:type="dxa"/>
            <w:vAlign w:val="center"/>
          </w:tcPr>
          <w:p w14:paraId="20DA6F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6EBB8BA" w14:textId="48BF4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1AB1C7" w14:textId="765A4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230306" w14:textId="4597B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37C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E4DC23" w14:textId="6A0CB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20A498" w14:textId="77777777" w:rsidTr="00503750">
        <w:tc>
          <w:tcPr>
            <w:tcW w:w="2622" w:type="dxa"/>
            <w:vAlign w:val="center"/>
          </w:tcPr>
          <w:p w14:paraId="064D6E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3881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6061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C545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F6A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699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56FCE4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85729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2D5268F" w14:textId="5F53A6C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17909.18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34EDEE" w14:textId="36AD4FF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19110.00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987CDC" w14:textId="7DC468C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20120.79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FABCA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23CCAC" w14:textId="6F7A26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16898.39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D4A6E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88F6C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762FB6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070F1E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FC5C0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D28AC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53016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A6A5A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A8A33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C5F436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8F8A3E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8AAA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7BD01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E2327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B397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15CD9BE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D8AC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B7321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2093F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6F3FE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5579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0260A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B940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F441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17788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8636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F5AA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AD90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6B1F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D9A3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957051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5933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9975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C378E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5F5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0643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A515C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66F0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B6A7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C5747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EEAA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30C09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4592B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DDC89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E0452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9CA94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6576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07028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0CAE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C0AA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96399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B69B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95778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317C3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6319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68C6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F99D3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7BA7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D973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82062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5495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CCD6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C4E2E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0FF0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02A26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61DEC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F9939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46ED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03DCC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F3AD88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24708163" w14:textId="77777777" w:rsidTr="00503750">
        <w:tc>
          <w:tcPr>
            <w:tcW w:w="2835" w:type="dxa"/>
            <w:vAlign w:val="center"/>
          </w:tcPr>
          <w:p w14:paraId="5F9179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ADCCE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3D967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65C86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69850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C5218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5A75069" w14:textId="77777777" w:rsidTr="00503750">
        <w:tc>
          <w:tcPr>
            <w:tcW w:w="2835" w:type="dxa"/>
            <w:vAlign w:val="center"/>
          </w:tcPr>
          <w:p w14:paraId="0B2079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7DB2E21" w14:textId="3C27DF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85A50C" w14:textId="23029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1976FA" w14:textId="31103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F64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540DEE" w14:textId="0C18B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1B6629" w14:textId="77777777" w:rsidTr="00503750">
        <w:tc>
          <w:tcPr>
            <w:tcW w:w="2835" w:type="dxa"/>
            <w:vAlign w:val="center"/>
          </w:tcPr>
          <w:p w14:paraId="7EC483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401C131" w14:textId="1693A0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5D4DBD" w14:textId="4D6DE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7C3CCE" w14:textId="4DC838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356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082260" w14:textId="5B943D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33434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62B0F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D0FFFE8" w14:textId="643B75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D95DEE" w14:textId="7098CDA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F5522C" w14:textId="483C59E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5E2C3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D3FA3A" w14:textId="25D2A7C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061AFD2" w14:textId="77777777" w:rsidTr="00503750">
        <w:tc>
          <w:tcPr>
            <w:tcW w:w="2835" w:type="dxa"/>
            <w:vAlign w:val="center"/>
          </w:tcPr>
          <w:p w14:paraId="23A914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8860E36" w14:textId="5F2B5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DBEECE" w14:textId="0F662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652FB9" w14:textId="5E075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E4B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A8B62D" w14:textId="54431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29BF61" w14:textId="77777777" w:rsidTr="00503750">
        <w:tc>
          <w:tcPr>
            <w:tcW w:w="2835" w:type="dxa"/>
            <w:vAlign w:val="center"/>
          </w:tcPr>
          <w:p w14:paraId="3EA2CC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67CDFDC" w14:textId="53FDE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A4B7AF" w14:textId="2D8880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27C0B0" w14:textId="5C2DD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181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B2EC8E" w14:textId="0CE74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17189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E9FC4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234024E" w14:textId="0F7971E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49156C" w14:textId="7516422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C794B9" w14:textId="6E28267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A14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64B23F" w14:textId="6F55862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D89502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E1837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213E649" w14:textId="77E769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763824" w14:textId="1EE45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548AB3" w14:textId="640514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59F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2A1E49" w14:textId="1ABE8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95A4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D69F71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9"/>
        <w:gridCol w:w="1730"/>
        <w:gridCol w:w="1610"/>
        <w:gridCol w:w="1553"/>
        <w:gridCol w:w="1832"/>
      </w:tblGrid>
      <w:tr w:rsidR="00944C3D" w:rsidRPr="008D0433" w14:paraId="12BC6A3C" w14:textId="77777777" w:rsidTr="00503750">
        <w:tc>
          <w:tcPr>
            <w:tcW w:w="2552" w:type="dxa"/>
            <w:shd w:val="clear" w:color="auto" w:fill="auto"/>
            <w:vAlign w:val="center"/>
          </w:tcPr>
          <w:p w14:paraId="653913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9A4A6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C81B5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71DE0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02FBE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FEAD7A9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614434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0B1F321" w14:textId="4A2240D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100.52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5C90053" w14:textId="4B340C5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300.00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B1E20A1" w14:textId="033737A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300.00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DD6AE56" w14:textId="00B942F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100.52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A10F08D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F602D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7C38560" w14:textId="63C6310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2E0B8CD" w14:textId="20B23FC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21E4CF1" w14:textId="4E100A6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F7A836D" w14:textId="0FF4FB6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6E8FFC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3A8613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7DDA3A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DA717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E427D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7173115" w14:textId="77777777" w:rsidTr="00503750">
        <w:tc>
          <w:tcPr>
            <w:tcW w:w="4395" w:type="dxa"/>
            <w:vMerge/>
          </w:tcPr>
          <w:p w14:paraId="2CDB42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29837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48ED8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5492E8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FC2B6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BE0AF29" w14:textId="4F6ABE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AC7D2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D1310C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38B05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760CC82" w14:textId="2B62A0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9292B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0E3569C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F7799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A3A63FA" w14:textId="32593C4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D1A31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22A4615" w14:textId="77777777" w:rsidTr="00503750">
        <w:tc>
          <w:tcPr>
            <w:tcW w:w="4395" w:type="dxa"/>
            <w:vAlign w:val="center"/>
          </w:tcPr>
          <w:p w14:paraId="7C7E52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5224D7B" w14:textId="0503A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031AD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3B9943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ACF7D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50E8AAA" w14:textId="51AFE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EA7C9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13D8DE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1784E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F781251" w14:textId="390E206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C6386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12E4F7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1794D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5A6BF1F" w14:textId="32513F18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69207.35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8FEC7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8ABFB7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8DA357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3FAD519" w14:textId="77777777" w:rsidTr="00503750">
        <w:tc>
          <w:tcPr>
            <w:tcW w:w="4395" w:type="dxa"/>
            <w:vAlign w:val="center"/>
          </w:tcPr>
          <w:p w14:paraId="76428D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22F850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40EB9C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BDD02E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8CE01F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22D3693" w14:textId="6A970F2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934579" w14:textId="24D18F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74D60A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8C567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82E13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ABC5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CC572E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E82B4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75B0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A38B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9282EB4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DD5D0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EA1FF7C" w14:textId="69F764E9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7D31DB9" w14:textId="0030045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74D835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59489D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E786D12" w14:textId="14EAD0E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FD2A52" w14:textId="41E9CB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B5CFD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F26BF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24403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E06B6C1" w14:textId="77777777" w:rsidTr="00503750">
        <w:tc>
          <w:tcPr>
            <w:tcW w:w="1843" w:type="dxa"/>
            <w:vAlign w:val="center"/>
          </w:tcPr>
          <w:p w14:paraId="7CBF556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33BC30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6B4E9E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57F573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142515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838624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6203E6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7900532" w14:textId="77777777" w:rsidTr="00503750">
        <w:tc>
          <w:tcPr>
            <w:tcW w:w="1843" w:type="dxa"/>
            <w:vAlign w:val="center"/>
          </w:tcPr>
          <w:p w14:paraId="629DF2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07DBF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2945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5A61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6726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4C4A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D4EC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7294D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B2435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72027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9FBB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ED82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A3FF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89C6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190B2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5909CD0" w14:textId="77777777" w:rsidTr="00503750">
        <w:tc>
          <w:tcPr>
            <w:tcW w:w="1843" w:type="dxa"/>
            <w:vAlign w:val="center"/>
          </w:tcPr>
          <w:p w14:paraId="469A82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094BC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146D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B06C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4C7B9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2D9F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5951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D64C7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7DCA7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701DF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F8CC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D6EE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C8D7B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D5C4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D775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634E03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9405E1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566E25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06D83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A2567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DB861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2B50EF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0C841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58B7B9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1164B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F74E5C9" w14:textId="77777777" w:rsidTr="00503750">
        <w:trPr>
          <w:trHeight w:val="664"/>
        </w:trPr>
        <w:tc>
          <w:tcPr>
            <w:tcW w:w="3372" w:type="dxa"/>
          </w:tcPr>
          <w:p w14:paraId="3D527D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A2A57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AB2FB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1D9861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2A0391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7BA3456" w14:textId="654DB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76CE6A" w14:textId="22BD3C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6C9FD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0F8C736" w14:textId="5E6B8F0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2FF53AF" w14:textId="570D2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3A3E15" w14:textId="3058D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C8AF8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B3CF0BE" w14:textId="59DAAD3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BEC899B" w14:textId="7951A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67DE51" w14:textId="0740B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5ECD9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903A42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BBDC756" w14:textId="09FE20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94ED41" w14:textId="2DBA07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884BF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6025181" w14:textId="798CA4A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1FDA36C" w14:textId="1FC398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732CBE" w14:textId="7B6D2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FC8C7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AD62B00" w14:textId="6FB956B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53C7FA9" w14:textId="3657F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FA3628" w14:textId="1C34D0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A5E62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B7C65F3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F1AF7B5" w14:textId="77777777" w:rsidTr="00503750">
        <w:tc>
          <w:tcPr>
            <w:tcW w:w="2835" w:type="dxa"/>
            <w:vAlign w:val="center"/>
          </w:tcPr>
          <w:p w14:paraId="6E60030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461F9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DB0F7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90204B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D7C92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D8BE7E7" w14:textId="77777777" w:rsidTr="00503750">
        <w:tc>
          <w:tcPr>
            <w:tcW w:w="2835" w:type="dxa"/>
          </w:tcPr>
          <w:p w14:paraId="589DC9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83F5933" w14:textId="71F2A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4DBA0A" w14:textId="65372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E6FA88" w14:textId="13957B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12618A3" w14:textId="39BF82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F460E2" w14:textId="77777777" w:rsidTr="00503750">
        <w:tc>
          <w:tcPr>
            <w:tcW w:w="2835" w:type="dxa"/>
          </w:tcPr>
          <w:p w14:paraId="1B4C55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A8154A6" w14:textId="1D31C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995838" w14:textId="05277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DA361C" w14:textId="361FF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D5A9AE1" w14:textId="4DF91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F89A43" w14:textId="77777777" w:rsidTr="00503750">
        <w:tc>
          <w:tcPr>
            <w:tcW w:w="2835" w:type="dxa"/>
          </w:tcPr>
          <w:p w14:paraId="2535B2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8069CB4" w14:textId="012A1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B65F9C" w14:textId="452D9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7EC2AD" w14:textId="4892A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FF7357" w14:textId="7A275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502C04" w14:textId="77777777" w:rsidTr="00503750">
        <w:tc>
          <w:tcPr>
            <w:tcW w:w="2835" w:type="dxa"/>
            <w:vAlign w:val="center"/>
          </w:tcPr>
          <w:p w14:paraId="1242C5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68D3200" w14:textId="67D55A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C3F408" w14:textId="35EA92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759C11" w14:textId="7182F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F104C1" w14:textId="55555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6F5459" w14:textId="77777777" w:rsidTr="00503750">
        <w:tc>
          <w:tcPr>
            <w:tcW w:w="2835" w:type="dxa"/>
            <w:vAlign w:val="center"/>
          </w:tcPr>
          <w:p w14:paraId="16B56F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97E41CA" w14:textId="44B9E3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AEB7A8" w14:textId="22B7C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C85044" w14:textId="4A7AB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BC2F4C" w14:textId="4269E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055B83" w14:textId="77777777" w:rsidTr="00503750">
        <w:tc>
          <w:tcPr>
            <w:tcW w:w="2835" w:type="dxa"/>
          </w:tcPr>
          <w:p w14:paraId="5F0396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7BA207C" w14:textId="616B9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7CF064" w14:textId="222D5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1F00C6" w14:textId="71C4F8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6D7A9B" w14:textId="41E61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944C07" w14:textId="77777777" w:rsidTr="00503750">
        <w:tc>
          <w:tcPr>
            <w:tcW w:w="2835" w:type="dxa"/>
          </w:tcPr>
          <w:p w14:paraId="2D9463D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0C7123D" w14:textId="78BCA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136D8C" w14:textId="4D257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5E8752" w14:textId="56CD8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97A5179" w14:textId="75DB4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52C8DC" w14:textId="77777777" w:rsidTr="00503750">
        <w:tc>
          <w:tcPr>
            <w:tcW w:w="2835" w:type="dxa"/>
          </w:tcPr>
          <w:p w14:paraId="48355D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24E9B08" w14:textId="1D367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9E59B9" w14:textId="65D0C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E4E38D" w14:textId="5086D1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FA6DCB" w14:textId="584081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F057AC" w14:textId="77777777" w:rsidR="00944C3D" w:rsidRDefault="00944C3D" w:rsidP="00944C3D">
      <w:pPr>
        <w:rPr>
          <w:rFonts w:ascii="Arial" w:hAnsi="Arial"/>
          <w:b/>
        </w:rPr>
      </w:pPr>
    </w:p>
    <w:p w14:paraId="1F601A5B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1F84AA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4DFE9B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D1673A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15F9F3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C6AE6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C1022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77CA907" w14:textId="77777777" w:rsidTr="00503750">
        <w:trPr>
          <w:trHeight w:val="443"/>
        </w:trPr>
        <w:tc>
          <w:tcPr>
            <w:tcW w:w="2560" w:type="dxa"/>
          </w:tcPr>
          <w:p w14:paraId="7D53FBF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9F55D9D" w14:textId="38610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5151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5FA5E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1140125" w14:textId="2B83F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F94CF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46D616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33EDA40" w14:textId="7CAF8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D47B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29E6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0DA9E57" w14:textId="596E6E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81F32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00A860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EC3D250" w14:textId="1C290B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9685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2741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AA34459" w14:textId="547497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FB0F4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85A23C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51BE98E" w14:textId="4AA5FB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ADBB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A558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EF8C71B" w14:textId="1533F5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86FB87" w14:textId="77777777" w:rsidR="00944C3D" w:rsidRDefault="00944C3D" w:rsidP="00944C3D">
      <w:pPr>
        <w:rPr>
          <w:rFonts w:ascii="Arial" w:hAnsi="Arial"/>
          <w:b/>
        </w:rPr>
      </w:pPr>
    </w:p>
    <w:p w14:paraId="1F6C3BF1" w14:textId="77777777" w:rsidR="00944C3D" w:rsidRDefault="00944C3D" w:rsidP="00944C3D">
      <w:pPr>
        <w:rPr>
          <w:rFonts w:ascii="Arial" w:hAnsi="Arial"/>
          <w:b/>
        </w:rPr>
      </w:pPr>
    </w:p>
    <w:p w14:paraId="1644547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669DAE8" w14:textId="77777777" w:rsidR="00944C3D" w:rsidRDefault="00944C3D" w:rsidP="00944C3D">
      <w:pPr>
        <w:rPr>
          <w:rFonts w:ascii="Arial" w:hAnsi="Arial"/>
          <w:b/>
        </w:rPr>
      </w:pPr>
    </w:p>
    <w:p w14:paraId="35FFE98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6546E319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5AE7B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1B511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A5FB8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D92B8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B8315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EEF77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3D8CA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F6497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C66D1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F727E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65CFA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490BC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E6C5D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E565A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1CAB9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255CFD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11389A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576D588" w14:textId="77777777" w:rsidTr="00503750">
        <w:trPr>
          <w:trHeight w:val="677"/>
        </w:trPr>
        <w:tc>
          <w:tcPr>
            <w:tcW w:w="3358" w:type="dxa"/>
          </w:tcPr>
          <w:p w14:paraId="1594B2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4A3A6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53ECE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4F358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AEA7A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06888E2" w14:textId="2C47C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5830A6" w14:textId="195F1F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D6CA3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0C58B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586B42D" w14:textId="5FB8E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BAFF09" w14:textId="363CB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789BE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E17B6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EBD903E" w14:textId="24469F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5379E9" w14:textId="55A2EE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4ACA7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8012E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06D586D" w14:textId="082632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DE611EF" w14:textId="61E50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DFB58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467D30" w14:textId="67E3108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93D9698" w14:textId="70634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C71E3D" w14:textId="7FFB0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4FD9E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84475DC" w14:textId="34D90E4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56A1CAA" w14:textId="29733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DA71E3" w14:textId="6D67F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67FF0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3AEEC7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57D71E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8B315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93C9D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BC54F6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8883F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DE6D6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3A0E0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B833B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48D2E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DA7FD5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9389F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C3F2E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F66FD5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D12198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A6ADE0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0D3DDE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24EFE5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AF3AA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0DFC4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380E1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1151EE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B7F32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9C63617" w14:textId="2AB6B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15BD8A" w14:textId="13389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8AB90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24FD1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B1D25BB" w14:textId="59C043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3D3798" w14:textId="28E73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65F42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7EA2B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D88FB15" w14:textId="207DD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151226" w14:textId="24BA17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AF0F3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C54466B" w14:textId="4ABAD7F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81E774C" w14:textId="4DF7F9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D38556" w14:textId="1AFB3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BF292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AE72B5C" w14:textId="6A1A779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17750CD" w14:textId="18948F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637D00" w14:textId="426F6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9A102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969E23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1B4CA4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E170C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53DD1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FA115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8A9F2C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FC051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000510F" w14:textId="605891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7328876" w14:textId="41EA0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A233C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AD49D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9B6C0EC" w14:textId="424C7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141CD1" w14:textId="525B8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1A009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AAA09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84C9E3E" w14:textId="52BC4D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5FB11A" w14:textId="6DA30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2677B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895B25F" w14:textId="7402CEE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1E8903E" w14:textId="02C80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F2A166" w14:textId="441C2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000A4F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2CC2B2F" w14:textId="5F145B1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DA18A48" w14:textId="75575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42CEB0" w14:textId="7DD70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98406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2EBA91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1243725" w14:textId="77777777" w:rsidTr="00503750">
        <w:tc>
          <w:tcPr>
            <w:tcW w:w="3686" w:type="dxa"/>
            <w:vAlign w:val="center"/>
          </w:tcPr>
          <w:p w14:paraId="75C323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A3CD7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B19A0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F922CF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56466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7B471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07264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694DAF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5D402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17B80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A00AA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322981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7A161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53357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DB8BC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D0E5719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1317E0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2BD8E7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A302FF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AC5D4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B597C7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082A0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E6604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AC60F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1E79B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30812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7AB76D7" w14:textId="3B8AF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7FAF890" w14:textId="69624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C0569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302D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14702A5" w14:textId="2DF46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3D67B4" w14:textId="03006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6244C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FC665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92066AB" w14:textId="3A0AF7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0F5CA8" w14:textId="6BE4F3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E66BD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FF5D638" w14:textId="7AE224C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527FE34" w14:textId="64D03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500540" w14:textId="0C95C6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82870B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C355FF" w14:textId="70F7953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4C6D11B" w14:textId="61E8E2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50DEDD" w14:textId="6B944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83AB2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48EDA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7D2D3C7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DB749C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E13292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01F597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BDE6F0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96F9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9F6CB34" w14:textId="2B9E3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9394D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F56DB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21F5F30" w14:textId="144C9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FCCC9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0C300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3E71425" w14:textId="6837A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1C598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740E3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F7470E7" w14:textId="736A5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E602E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7A2B9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8AD8578" w14:textId="18E17B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E333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A0ABF4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9599CDB" w14:textId="4410653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41936B" w14:textId="77777777" w:rsidR="00944C3D" w:rsidRDefault="00944C3D" w:rsidP="00944C3D">
      <w:pPr>
        <w:rPr>
          <w:sz w:val="22"/>
          <w:szCs w:val="22"/>
        </w:rPr>
      </w:pPr>
    </w:p>
    <w:p w14:paraId="5EC12C1D" w14:textId="77777777" w:rsidR="00944C3D" w:rsidRDefault="00944C3D" w:rsidP="00944C3D">
      <w:pPr>
        <w:rPr>
          <w:sz w:val="22"/>
          <w:szCs w:val="22"/>
        </w:rPr>
      </w:pPr>
    </w:p>
    <w:p w14:paraId="33C62FE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52767F6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3CC1C0F" w14:textId="731E5D9D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85D67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599E7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3209E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5A92B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FF4645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EBB1DB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B70E2C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4B7F31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DC21F0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DBA019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3DB1F13" w14:textId="5A2F9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43D7FE" w14:textId="61BDD8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988C4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B2D8E8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C1F7B0" w14:textId="4FA0DB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47CD37" w14:textId="22BA51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13B6A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D4941D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E70106D" w14:textId="14D7CB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330356" w14:textId="2C6E36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0E46D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B524E2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F8C0354" w14:textId="5B7F7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68A853" w14:textId="0803BC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251729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1C0023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E21D197" w14:textId="1C7F6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2729759" w14:textId="274C0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69CC9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6F65409" w14:textId="6783F9D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302DCCC" w14:textId="0581B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DD5DF0" w14:textId="5EF8E0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9A1DA1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7DB1911" w14:textId="4BCE30F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B5D9B4F" w14:textId="039784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1C0289" w14:textId="7E3F08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6F9D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07916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6E8ABEA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B621B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DB7540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D1F22E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75E7EE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C0D22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F49FE27" w14:textId="5EA84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4A7E08E" w14:textId="78CE2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52392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F3648A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08E942C" w14:textId="50866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D743D6" w14:textId="6C0BB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3C9CD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E66F01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E15B6A4" w14:textId="04B21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20C76F6" w14:textId="653D2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0841C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75A16B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6270555" w14:textId="25D61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2048251" w14:textId="75DB8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BB90E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CF6B45" w14:textId="480A1E2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D530DF4" w14:textId="19EE91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64B4C51" w14:textId="2B73D6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4891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3B1A5DD" w14:textId="7777E35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134C382" w14:textId="69EDC3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3D4337" w14:textId="005B0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EC98D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0118382" w14:textId="43BDFB9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AEF0E88" w14:textId="6A29C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0D5E6E" w14:textId="4A982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3558" w:rsidRPr="008871D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B187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96774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66AC72C" w14:textId="4791103C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96797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295CD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BDC2E1A" w14:textId="2328B3E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8E16E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5A8ED5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C264E07" w14:textId="6B8B54AD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48C5B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A9B7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E75FB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B511241" w14:textId="77777777" w:rsidR="00944C3D" w:rsidRPr="003607F0" w:rsidRDefault="00944C3D" w:rsidP="00944C3D"/>
    <w:p w14:paraId="203628CC" w14:textId="77777777" w:rsidR="00F47675" w:rsidRPr="00944C3D" w:rsidRDefault="00F47675" w:rsidP="00944C3D"/>
    <w:sectPr w:rsidR="00F47675" w:rsidRPr="00944C3D" w:rsidSect="008208F8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2511DA" w14:textId="77777777" w:rsidR="008208F8" w:rsidRDefault="008208F8">
      <w:r>
        <w:separator/>
      </w:r>
    </w:p>
  </w:endnote>
  <w:endnote w:type="continuationSeparator" w:id="0">
    <w:p w14:paraId="389A96CF" w14:textId="77777777" w:rsidR="008208F8" w:rsidRDefault="008208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B516D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D397CA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0066C9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B73F672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E5C5A0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39DB815D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FD66C0" w14:textId="77777777" w:rsidR="008208F8" w:rsidRDefault="008208F8">
      <w:r>
        <w:separator/>
      </w:r>
    </w:p>
  </w:footnote>
  <w:footnote w:type="continuationSeparator" w:id="0">
    <w:p w14:paraId="58EBB95D" w14:textId="77777777" w:rsidR="008208F8" w:rsidRDefault="008208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0822815">
    <w:abstractNumId w:val="13"/>
  </w:num>
  <w:num w:numId="2" w16cid:durableId="436558142">
    <w:abstractNumId w:val="17"/>
  </w:num>
  <w:num w:numId="3" w16cid:durableId="400098228">
    <w:abstractNumId w:val="8"/>
  </w:num>
  <w:num w:numId="4" w16cid:durableId="1916697540">
    <w:abstractNumId w:val="7"/>
  </w:num>
  <w:num w:numId="5" w16cid:durableId="118968024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9036136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57778200">
    <w:abstractNumId w:val="20"/>
  </w:num>
  <w:num w:numId="8" w16cid:durableId="1434015788">
    <w:abstractNumId w:val="10"/>
  </w:num>
  <w:num w:numId="9" w16cid:durableId="451367146">
    <w:abstractNumId w:val="0"/>
  </w:num>
  <w:num w:numId="10" w16cid:durableId="649330953">
    <w:abstractNumId w:val="19"/>
  </w:num>
  <w:num w:numId="11" w16cid:durableId="1484470198">
    <w:abstractNumId w:val="6"/>
  </w:num>
  <w:num w:numId="12" w16cid:durableId="1082140614">
    <w:abstractNumId w:val="9"/>
  </w:num>
  <w:num w:numId="13" w16cid:durableId="541668863">
    <w:abstractNumId w:val="12"/>
  </w:num>
  <w:num w:numId="14" w16cid:durableId="1257783892">
    <w:abstractNumId w:val="15"/>
  </w:num>
  <w:num w:numId="15" w16cid:durableId="580681567">
    <w:abstractNumId w:val="14"/>
  </w:num>
  <w:num w:numId="16" w16cid:durableId="144670473">
    <w:abstractNumId w:val="2"/>
  </w:num>
  <w:num w:numId="17" w16cid:durableId="1490750796">
    <w:abstractNumId w:val="4"/>
  </w:num>
  <w:num w:numId="18" w16cid:durableId="1153522974">
    <w:abstractNumId w:val="11"/>
  </w:num>
  <w:num w:numId="19" w16cid:durableId="450899375">
    <w:abstractNumId w:val="5"/>
  </w:num>
  <w:num w:numId="20" w16cid:durableId="1061756664">
    <w:abstractNumId w:val="18"/>
  </w:num>
  <w:num w:numId="21" w16cid:durableId="9291192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2660"/>
    <w:docVar w:name="arg2" w:val="Driver=asa17;DBF=D:\anasoft\data\tebys.db;DBN=tebys;ENG=SQL17;commlinks=TCPIP{ip=192.168.1.241};uid=hromnikova;con=finus(10.15);pwd=488300282956Vaveto1"/>
    <w:docVar w:name="arg3" w:val="0"/>
    <w:docVar w:name="arg4" w:val="C:\Users\HROMNI~1.TEB\AppData\Local\Temp\11228719.doc"/>
    <w:docVar w:name="arg5" w:val="7"/>
  </w:docVars>
  <w:rsids>
    <w:rsidRoot w:val="00FA3558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8F8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3558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456BA4"/>
  <w15:docId w15:val="{E14A6DBC-1A8C-4B12-88EF-CB0E6590C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5338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2024-03-20T09:04:00Z</dcterms:created>
  <dcterms:modified xsi:type="dcterms:W3CDTF">2024-03-20T09:06:00Z</dcterms:modified>
</cp:coreProperties>
</file>