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135C69B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B98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944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CB04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7FC6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A91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9F0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B26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018C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C1C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5E66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F07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214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D4B2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3E8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6B7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67D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A644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400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AB0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0106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6C71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118654A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4F932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CD0F9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DB03B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298B3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CECF1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EB86D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A0A5A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FF85F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C3BC5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1CF40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CA80A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B5F41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61C80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43C52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EF58B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2C0FE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6A97B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4BF57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13CA5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4640B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2DE03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002E4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FBEA3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549E5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4B341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1A30F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D47E9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0A50E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CEC87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EE7F6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9ABFB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BA21A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A9F0C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0485031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6ABFD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4EA34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D9A9A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4EA95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C231A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F7104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39753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52F35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4DE5B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733FA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5EBCA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77D5E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555E6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134F5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D77FD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4F4C3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2BCB4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22087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AC3E9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EABE0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89578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EFC46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4EDF5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DAD55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38129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2D574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7B5D9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C27FA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A76DF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31E60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52AA2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57886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19455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68100C3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D4CBA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95528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8CF4B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94F63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B728E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A8D5E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21AF7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545D5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8CA90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3DE2D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331AE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9C0BD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7F6E4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B7847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60E8A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C9FCF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FAC00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A6197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2C08A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53E1E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0D42F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CEC97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14660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9AD51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EC9B5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0FE18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4B9CC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C9987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EAECD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8CC54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781D9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13EEB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B9B98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35E3479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2A54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7C61B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CEAF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FD96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93468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05EFF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D42D7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16B2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D7813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6007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CCA00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3513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EF27F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DDBE3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6613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5CB89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23A1B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F261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641C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6A3A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F0D2C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3BEA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56DF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7CB2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8B89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AF09A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2CC8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CFDA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AF84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4BAF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35DF3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1050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EA419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76D2026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DA6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30ED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9BF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502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EF6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F3A3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362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B4D8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E1CD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34F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744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8072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E25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1DE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424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5D2F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E83F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56F18F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B427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5874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7C59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7716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8BB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174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5F1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4EF46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A6588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438D6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37860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C1ED0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52E05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18EBE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C35F3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CC58A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16DAE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7BD2F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FE29E0F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D67E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70C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AD1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0C6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89D07C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CAD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4223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5FC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FE4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E39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604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4CE5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19B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2EE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444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B97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9CFEF7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EE22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DBB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03B5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4A67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5DF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C5D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D0F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6C0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0585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B84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4EEF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3A0F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6500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E133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8E1A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7DC694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F8A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C8E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294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64C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10A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6DA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FA7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6296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2389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A5A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2B83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669B9E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D09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4BB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6022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26AD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E209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A1E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BCAE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C47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8DC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B29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6A3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CB5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85A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62C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0D0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AED824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F4C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966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80F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5E1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55AC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BBC2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199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B7B0D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C8599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E43A8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8264E4A" w14:textId="3A58C791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>
              <w:rPr>
                <w:rFonts w:ascii="Arial" w:hAnsi="Arial"/>
                <w:lang w:eastAsia="sk-SK"/>
              </w:rPr>
              <w:fldChar w:fldCharType="begin"/>
            </w:r>
            <w:r>
              <w:rPr>
                <w:rFonts w:ascii="Arial" w:hAnsi="Arial"/>
                <w:lang w:eastAsia="sk-SK"/>
              </w:rPr>
              <w:instrText xml:space="preserve"> MERGEFIELD  aDEF_DTDO  \* MERGEFORMAT </w:instrText>
            </w:r>
            <w:r>
              <w:rPr>
                <w:rFonts w:ascii="Arial" w:hAnsi="Arial"/>
                <w:lang w:eastAsia="sk-SK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lang w:eastAsia="sk-SK"/>
              </w:rPr>
              <w:t>31. 12. 2023</w:t>
            </w:r>
            <w:r>
              <w:rPr>
                <w:rFonts w:ascii="Arial" w:hAnsi="Arial"/>
                <w:lang w:eastAsia="sk-SK"/>
              </w:rPr>
              <w:fldChar w:fldCharType="end"/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962095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CDAB4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0F1EC8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CAE01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4C43EA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642E6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131B2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C3FB9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56F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2A27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7EF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1F48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3100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DED7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CC3E57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AC25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7D5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FC14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97F6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A17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ED7B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ACBD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E84A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84F4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A9D061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43A4F627" wp14:editId="2A841FE5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5F84377" w14:textId="77777777"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3A4F62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14:paraId="55F84377" w14:textId="77777777"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ABF7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4E2F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8C3A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B457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7CE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125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D4E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9D8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811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5B37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68E1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9CF4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248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FE9E482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5245EE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5D15889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F046F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29C852FC" wp14:editId="05244945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C3633D2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C852FC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PoJFgIAAAgEAAAOAAAAZHJzL2Uyb0RvYy54bWysU9tu2zAMfR+wfxD0vjhJkzU14hRdugwD&#10;ugvQ7QNkWY6FyaJGKbGzry8lu2m2vQ3TgyCK4i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" stroked="f">
                      <v:textbox>
                        <w:txbxContent>
                          <w:p w14:paraId="4C3633D2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5C1B86A0" wp14:editId="2708888F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4140999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1B86A0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14:paraId="74140999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D6BA706" wp14:editId="75F3592F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21F36D4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6BA706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14:paraId="721F36D4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13B14F45" wp14:editId="143AD2D3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F15CBBF" w14:textId="0BBE7677" w:rsidR="000B647F" w:rsidRDefault="00000000" w:rsidP="00944C3D">
                                  <w:fldSimple w:instr=" MERGEFIELD  aDMOD  \* MERGEFORMAT ">
                                    <w:r w:rsidR="00D34E51" w:rsidRPr="00D34E51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B14F45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NodwbDeAAAACAEAAA8AAAAAAAAAAAAAAAAAcgQAAGRycy9kb3ducmV2LnhtbFBLBQYA&#10;AAAABAAEAPMAAAB9BQAAAAA=&#10;">
                      <v:textbox>
                        <w:txbxContent>
                          <w:p w14:paraId="0F15CBBF" w14:textId="0BBE7677" w:rsidR="000B647F" w:rsidRDefault="00000000" w:rsidP="00944C3D">
                            <w:fldSimple w:instr=" MERGEFIELD  aDMOD  \* MERGEFORMAT ">
                              <w:r w:rsidR="00D34E51" w:rsidRPr="00D34E51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2FB6AA71" wp14:editId="0DB576F6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05231B6" w14:textId="235EC0C0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aDROD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D34E51" w:rsidRPr="00532CCB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2023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B6AA71"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005231B6" w14:textId="235EC0C0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aDROD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D34E51" w:rsidRPr="00532CCB">
                              <w:rPr>
                                <w:rFonts w:ascii="Arial" w:hAnsi="Arial" w:cs="Arial"/>
                                <w:noProof/>
                              </w:rPr>
                              <w:t>2023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05A180E8" wp14:editId="1FDAE6FA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3467E8F" w14:textId="277A0CA6" w:rsidR="000B647F" w:rsidRDefault="00000000" w:rsidP="00944C3D">
                                  <w:fldSimple w:instr=" MERGEFIELD  aDRDO  \* MERGEFORMAT ">
                                    <w:r w:rsidR="00D34E51" w:rsidRPr="00D34E51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2023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A180E8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63467E8F" w14:textId="277A0CA6" w:rsidR="000B647F" w:rsidRDefault="00000000" w:rsidP="00944C3D">
                            <w:fldSimple w:instr=" MERGEFIELD  aDRDO  \* MERGEFORMAT ">
                              <w:r w:rsidR="00D34E51" w:rsidRPr="00D34E51">
                                <w:rPr>
                                  <w:rFonts w:ascii="Arial" w:hAnsi="Arial" w:cs="Arial"/>
                                  <w:noProof/>
                                </w:rPr>
                                <w:t>2023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2BDBBC1E" wp14:editId="27CCA6B0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CAA4E82" w14:textId="01244E33" w:rsidR="000B647F" w:rsidRDefault="00000000" w:rsidP="00944C3D">
                                  <w:fldSimple w:instr=" MERGEFIELD  aDMDO  \* MERGEFORMAT ">
                                    <w:r w:rsidR="00D34E51" w:rsidRPr="00D34E51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DBBC1E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14:paraId="0CAA4E82" w14:textId="01244E33" w:rsidR="000B647F" w:rsidRDefault="00000000" w:rsidP="00944C3D">
                            <w:fldSimple w:instr=" MERGEFIELD  aDMDO  \* MERGEFORMAT ">
                              <w:r w:rsidR="00D34E51" w:rsidRPr="00D34E51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EDF2F3F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33246299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15E751D7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712374F8" wp14:editId="784B2F6C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A3F12FB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2374F8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14:paraId="1A3F12FB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776740A3" wp14:editId="4F27978A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12A33E5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6740A3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14:paraId="112A33E5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CED5962" wp14:editId="788ACCAE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348CB8F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ED5962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14:paraId="2348CB8F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7FDB255F" wp14:editId="15359896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EB3143A" w14:textId="2F003F7E" w:rsidR="000B647F" w:rsidRDefault="00000000" w:rsidP="00944C3D">
                                  <w:fldSimple w:instr=" MERGEFIELD  aDRDOo  \* MERGEFORMAT ">
                                    <w:r w:rsidR="00D34E51" w:rsidRPr="00D34E51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DB255F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6EB3143A" w14:textId="2F003F7E" w:rsidR="000B647F" w:rsidRDefault="00000000" w:rsidP="00944C3D">
                            <w:fldSimple w:instr=" MERGEFIELD  aDRDOo  \* MERGEFORMAT ">
                              <w:r w:rsidR="00D34E51" w:rsidRPr="00D34E51">
                                <w:rPr>
                                  <w:rFonts w:ascii="Arial" w:hAnsi="Arial" w:cs="Arial"/>
                                  <w:noProof/>
                                </w:rPr>
                                <w:t>2022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442B7BB2" wp14:editId="53354743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666B28F" w14:textId="2B9DB7C8" w:rsidR="000B647F" w:rsidRDefault="00000000" w:rsidP="00944C3D">
                                  <w:fldSimple w:instr=" MERGEFIELD  aDMDO  \* MERGEFORMAT ">
                                    <w:r w:rsidR="00D34E51" w:rsidRPr="00D34E51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2B7BB2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14:paraId="3666B28F" w14:textId="2B9DB7C8" w:rsidR="000B647F" w:rsidRDefault="00000000" w:rsidP="00944C3D">
                            <w:fldSimple w:instr=" MERGEFIELD  aDMDO  \* MERGEFORMAT ">
                              <w:r w:rsidR="00D34E51" w:rsidRPr="00D34E51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3DFBA8E3" wp14:editId="7A8AD43E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35FC21D" w14:textId="49F11034" w:rsidR="000B647F" w:rsidRDefault="00000000" w:rsidP="00944C3D">
                                  <w:fldSimple w:instr=" MERGEFIELD  aDRODo  \* MERGEFORMAT ">
                                    <w:r w:rsidR="00D34E51" w:rsidRPr="00D34E51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FBA8E3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635FC21D" w14:textId="49F11034" w:rsidR="000B647F" w:rsidRDefault="00000000" w:rsidP="00944C3D">
                            <w:fldSimple w:instr=" MERGEFIELD  aDRODo  \* MERGEFORMAT ">
                              <w:r w:rsidR="00D34E51" w:rsidRPr="00D34E51">
                                <w:rPr>
                                  <w:rFonts w:ascii="Arial" w:hAnsi="Arial" w:cs="Arial"/>
                                  <w:noProof/>
                                </w:rPr>
                                <w:t>2022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3AFD4F2D" wp14:editId="22D3468B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65A7795" w14:textId="33421F84" w:rsidR="000B647F" w:rsidRDefault="00000000" w:rsidP="00944C3D">
                                  <w:fldSimple w:instr=" MERGEFIELD  aDMOD  \* MERGEFORMAT ">
                                    <w:r w:rsidR="00D34E51" w:rsidRPr="00D34E51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FD4F2D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14:paraId="765A7795" w14:textId="33421F84" w:rsidR="000B647F" w:rsidRDefault="00000000" w:rsidP="00944C3D">
                            <w:fldSimple w:instr=" MERGEFIELD  aDMOD  \* MERGEFORMAT ">
                              <w:r w:rsidR="00D34E51" w:rsidRPr="00D34E51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63B58CE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0DCABD6B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FA001B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3E4F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06E19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32B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EFF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373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FEE3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B72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221A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4DF3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8B4D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CC3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7F9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8E0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8E88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224A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7DF1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4DC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D72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3D4E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37A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7A0E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5E8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3C43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EE2C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3D44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6D5D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9AF191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DFD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A310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C2F2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D32B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7DF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4FF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8C85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80A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02C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42B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AB2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1010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76A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AFF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C00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10B9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A9CA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951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4BFDA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0C318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952B4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6674D8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D57D1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3E9C22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F88876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97F4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9DFA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EBF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6212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6F03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E1EE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8819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58F4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FB066E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260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1ACE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584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8979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04AD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EE2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FDA7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0567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5568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EF1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CE0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BF1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9CC9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EBC4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FB8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597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BF76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2124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9234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03F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98CAB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30F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C1A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576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CCA9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2C2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2A34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ECC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899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BFD1B8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845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4F23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E41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8E5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BA19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06C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677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621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DDE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D85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4497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3D1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78C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95B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D73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335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01F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0156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6B50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2DB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BEB04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036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046E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1E76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79E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3D7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735F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2C0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48D7A9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65E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4412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8383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3AB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C8AC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F09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A346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02A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E05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405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22D9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B8C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461D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813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2EC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941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FA0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5FFF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E2FB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E4E6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72B7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F72B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3A90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D39E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73EA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EB35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6CC3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3B5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E3D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162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5BBE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75E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E920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225AB4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A5DF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5F6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19B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C976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E20C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8DE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6B87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2D4C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D98F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120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EC20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B0A3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0A2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1C5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222B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EA4B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5DE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0FE6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ACB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2C5D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0F16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E543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4A85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EEA54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EAD94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41D46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9E7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486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E62D76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8CE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8B0E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1E460A21" wp14:editId="7FFF6056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6C4F08E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460A21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14:paraId="36C4F08E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F07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1D2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D280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841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89B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7290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AB1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16C0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F236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031FC6F8" wp14:editId="7520D828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78740</wp:posOffset>
                      </wp:positionV>
                      <wp:extent cx="2466975" cy="238125"/>
                      <wp:effectExtent l="0" t="0" r="9525" b="9525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6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D2B34EA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1FC6F8" id="_x0000_s1042" type="#_x0000_t202" style="position:absolute;margin-left:4.6pt;margin-top:6.2pt;width:194.25pt;height:18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" stroked="f">
                      <v:textbox>
                        <w:txbxContent>
                          <w:p w14:paraId="7D2B34EA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1CFB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4B7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AB9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A11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14B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3CC7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C357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FF30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0391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803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A39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3F2D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58F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4F5E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F65E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956D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929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CBB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AB9C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810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BAE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231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913B38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EDFEE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557D8A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61E58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3DBE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8115BFE" wp14:editId="1D02C138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3A669B8" w14:textId="2010BDB9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aSUB_ICO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D34E51" w:rsidRPr="00532CCB">
                                    <w:rPr>
                                      <w:rFonts w:ascii="Arial" w:hAnsi="Arial" w:cs="Arial"/>
                                      <w:noProof/>
                                    </w:rPr>
                                    <w:t>36117561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115BFE" id="_x0000_s1043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14:paraId="13A669B8" w14:textId="2010BDB9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aSUB_ICO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D34E51" w:rsidRPr="00532CCB">
                              <w:rPr>
                                <w:rFonts w:ascii="Arial" w:hAnsi="Arial" w:cs="Arial"/>
                                <w:noProof/>
                              </w:rPr>
                              <w:t>36117561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C1BE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65B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1C09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FD2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86A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787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73F0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E06F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29E0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DBB3FB0" wp14:editId="6386FB35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3D5F442" w14:textId="6E1B9182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aSUB_DIC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D34E51" w:rsidRPr="00532CCB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2021570595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BB3FB0" id="_x0000_s1044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">
                      <v:textbox style="mso-fit-shape-to-text:t">
                        <w:txbxContent>
                          <w:p w14:paraId="13D5F442" w14:textId="6E1B9182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aSUB_DIC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D34E51" w:rsidRPr="00532CCB">
                              <w:rPr>
                                <w:rFonts w:ascii="Arial" w:hAnsi="Arial" w:cs="Arial"/>
                                <w:noProof/>
                              </w:rPr>
                              <w:t>2021570595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410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718C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D84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AF9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3CA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463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198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4C7E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F9E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E33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1508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F2B8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96A5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631B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718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C3E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BB2591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B5C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51718F8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C9D05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0C5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181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D380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2C6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7388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5047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2E2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0E84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066E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B794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E49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29B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566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080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944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66BBF8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0028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53C9E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A2F2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C6009E7" wp14:editId="1B68C11B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FEC2DAD" w14:textId="7C9DF7B4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aSUB_NAZOV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D34E51" w:rsidRPr="00532CCB">
                                    <w:rPr>
                                      <w:rFonts w:ascii="Arial" w:hAnsi="Arial" w:cs="Arial"/>
                                      <w:noProof/>
                                    </w:rPr>
                                    <w:t>Spoločenstvo vlastníkov bytov č. 2734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6009E7" id="_x0000_s1045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14:paraId="5FEC2DAD" w14:textId="7C9DF7B4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aSUB_NAZOV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D34E51" w:rsidRPr="00532CCB">
                              <w:rPr>
                                <w:rFonts w:ascii="Arial" w:hAnsi="Arial" w:cs="Arial"/>
                                <w:noProof/>
                              </w:rPr>
                              <w:t>Spoločenstvo vlastníkov bytov č. 2734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45E4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D2E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05C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B79E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B29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1FD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44C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E835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5697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F267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95E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2E6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632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BE3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80F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C1D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412A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489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2897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9C1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B90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6191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A61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9FE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1F22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2FA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0B56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1073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36F0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318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7D21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4A433E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EA8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BDD03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7EA3D8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704732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BCC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987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F92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E03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9F7A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983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919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0D7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5A8D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C45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F46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6EA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2B3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6BE8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CCED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F34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6E0F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398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088B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EC53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E21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2F15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5219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063C737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79E9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CC4E8A6" wp14:editId="491DF8DA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A5AB3D5" w14:textId="2BFBDC6F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aSUB_ULICA_ULICA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D34E51" w:rsidRPr="00532CCB">
                                    <w:rPr>
                                      <w:rFonts w:ascii="Arial" w:hAnsi="Arial" w:cs="Arial"/>
                                      <w:noProof/>
                                    </w:rPr>
                                    <w:t>Šafárikova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C4E8A6" id="_x0000_s1046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14:paraId="7A5AB3D5" w14:textId="2BFBDC6F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aSUB_ULICA_ULICA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D34E51" w:rsidRPr="00532CCB">
                              <w:rPr>
                                <w:rFonts w:ascii="Arial" w:hAnsi="Arial" w:cs="Arial"/>
                                <w:noProof/>
                              </w:rPr>
                              <w:t>Šafárikova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43D30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A1B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CD1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E3FA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3F5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383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64C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43FD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6D23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F5DB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F3A1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812B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203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1B58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06D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5182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FDD7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1DE0A727" wp14:editId="4E79427B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5EE5242" w14:textId="4BA76B5A" w:rsidR="000B647F" w:rsidRDefault="00000000" w:rsidP="00944C3D">
                                  <w:fldSimple w:instr=" MERGEFIELD  aSUB_ULICA_CISLO  \* MERGEFORMAT ">
                                    <w:r w:rsidR="00D34E51" w:rsidRPr="00D34E51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3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E0A727" id="_x0000_s1047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14:paraId="35EE5242" w14:textId="4BA76B5A" w:rsidR="000B647F" w:rsidRDefault="00000000" w:rsidP="00944C3D">
                            <w:fldSimple w:instr=" MERGEFIELD  aSUB_ULICA_CISLO  \* MERGEFORMAT ">
                              <w:r w:rsidR="00D34E51" w:rsidRPr="00D34E51">
                                <w:rPr>
                                  <w:rFonts w:ascii="Arial" w:hAnsi="Arial" w:cs="Arial"/>
                                  <w:noProof/>
                                </w:rPr>
                                <w:t>3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496F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54FF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5BF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EF9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7F6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DF9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C5774B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DE823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9364D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527E0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EB95E8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586C63A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CF8552F" wp14:editId="7DE8A025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A4218D0" w14:textId="39DA1FC1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aSUB_PSC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D34E51" w:rsidRPr="00532CCB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91108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F8552F" id="_x0000_s1048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0S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">
                      <v:textbox>
                        <w:txbxContent>
                          <w:p w14:paraId="4A4218D0" w14:textId="39DA1FC1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aSUB_PSC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D34E51" w:rsidRPr="00532CCB">
                              <w:rPr>
                                <w:rFonts w:ascii="Arial" w:hAnsi="Arial" w:cs="Arial"/>
                                <w:noProof/>
                              </w:rPr>
                              <w:t>91108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6054B4DC" wp14:editId="2CAB3ADC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72F6AAB" w14:textId="1C75302F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D34E51" w:rsidRPr="00532CCB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54B4DC" id="_x0000_s1049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">
                      <v:textbox>
                        <w:txbxContent>
                          <w:p w14:paraId="072F6AAB" w14:textId="1C75302F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D34E51" w:rsidRPr="00532CCB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1377B7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88986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1CA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748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FE2A5C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24FF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2063D6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3FFDC2B8" wp14:editId="0523DA8C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33487E2" w14:textId="0BDB4ED9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D34E51" w:rsidRPr="00532CCB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915913076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FDC2B8" id="_x0000_s1050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14:paraId="633487E2" w14:textId="0BDB4ED9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D34E51" w:rsidRPr="00532CCB">
                              <w:rPr>
                                <w:rFonts w:ascii="Arial" w:hAnsi="Arial" w:cs="Arial"/>
                                <w:noProof/>
                              </w:rPr>
                              <w:t>915913076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1DC5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2567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C020E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033B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1D70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755E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A7A7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54D63DA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3A070C2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4B83EE32" wp14:editId="1F55DCFE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11C73A0" w14:textId="1951AD3F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83EE32" id="_x0000_s1051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14:paraId="511C73A0" w14:textId="1951AD3F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B6AE7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27D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9BD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BAFD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297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D1CB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146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97C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1A95DF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F15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8E7635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FDA52F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45AE02E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3C0BB42C" wp14:editId="280BC2CB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C6C840A" w14:textId="1A9BF0CD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D34E51" w:rsidRPr="00532CCB">
                                    <w:rPr>
                                      <w:rFonts w:ascii="Arial" w:hAnsi="Arial" w:cs="Arial"/>
                                      <w:noProof/>
                                    </w:rPr>
                                    <w:t>j.hromnikova@spbtn.sk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0BB42C" id="Text Box 25" o:spid="_x0000_s1052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14:paraId="6C6C840A" w14:textId="1A9BF0CD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D34E51" w:rsidRPr="00532CCB">
                              <w:rPr>
                                <w:rFonts w:ascii="Arial" w:hAnsi="Arial" w:cs="Arial"/>
                                <w:noProof/>
                              </w:rPr>
                              <w:t>j.hromnikova@spbtn.sk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FB2601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91C213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73378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A761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BE6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801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8963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C092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C7E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D6E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9B7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618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3547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FD26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962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F79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3DD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A412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731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16F0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446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1AB1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29A9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5FD3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44F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DD43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7ACB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D30F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6DD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8E7115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985C2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B802AA8" w14:textId="0C3C203B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D34E51">
              <w:rPr>
                <w:rFonts w:ascii="Arial" w:hAnsi="Arial"/>
                <w:lang w:eastAsia="sk-SK"/>
              </w:rPr>
              <w:t>29.2.2024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EF15A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C1D66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F03B3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812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C33C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A1F6A2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391E0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4B10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D265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8D6F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FAF6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4BD99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843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C7E00D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23876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340F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31D2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7544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D1FF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142B3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C26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E2E063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8F42D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8439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8EEA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B574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4E96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C0082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B71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96BBD4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6B0D6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1DFB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3D55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FFCB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22CF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B7D2E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6F6B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0A2059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5490C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7393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F269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D8F0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7F92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A2D94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B67B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0D1E2A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2BE0B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D232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D52C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2B39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5461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73346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15CF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FE97F6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EF22D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B6AD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3765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463D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B33D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E42D9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AAE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7FBFC9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C907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820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291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601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2816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55A2F9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FE0AD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6B80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D99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5DE6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F4F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A8AB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9C0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0C22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0C2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856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9C5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D940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99A5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6312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91A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6F6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BF3E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C2E7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894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509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6C702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6D6C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BA2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29162CD6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14:paraId="52C2CA82" w14:textId="77777777" w:rsidR="00944C3D" w:rsidRDefault="00944C3D" w:rsidP="00944C3D">
      <w:pPr>
        <w:rPr>
          <w:rFonts w:ascii="Arial" w:hAnsi="Arial"/>
        </w:rPr>
      </w:pPr>
    </w:p>
    <w:p w14:paraId="15DFC2FB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4447E449" w14:textId="6908E1FF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150D9AD7" w14:textId="14D2F531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45F9E72C" w14:textId="7C150E72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lastRenderedPageBreak/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1F265E40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1DFA79DF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3"/>
        <w:gridCol w:w="3214"/>
        <w:gridCol w:w="2799"/>
      </w:tblGrid>
      <w:tr w:rsidR="00944C3D" w:rsidRPr="008D0433" w14:paraId="6A0BCF91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2D22117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0F04D79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7CEF7F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6A981CBC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6226CBC9" w14:textId="3DDCA9F0" w:rsidR="00944C3D" w:rsidRPr="008D0433" w:rsidRDefault="00D34E51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Marta Gáliková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0564BD42" w14:textId="57D81B06" w:rsidR="00944C3D" w:rsidRPr="008D0433" w:rsidRDefault="00D34E51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Predseda SVB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4BD3B4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B2DC7FF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6893417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74447FD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02EA8CF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C82A593" w14:textId="77777777" w:rsidTr="00503750">
        <w:trPr>
          <w:trHeight w:val="334"/>
        </w:trPr>
        <w:tc>
          <w:tcPr>
            <w:tcW w:w="4253" w:type="dxa"/>
            <w:shd w:val="clear" w:color="auto" w:fill="auto"/>
            <w:vAlign w:val="center"/>
          </w:tcPr>
          <w:p w14:paraId="265E88A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13AD921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04CA35E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B16DD42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5732F32F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58A8337B" w14:textId="4ED82DB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47CBD49E" w14:textId="29E3D6E3" w:rsidR="00944C3D" w:rsidRDefault="00D34E51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Správa bytového domu</w:t>
      </w:r>
    </w:p>
    <w:p w14:paraId="71A8908E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6ABE8BA6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2B004715" w14:textId="565E9A86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44B3BA0F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3DF5AB97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26934997" w14:textId="77777777" w:rsidTr="00503750">
        <w:trPr>
          <w:trHeight w:val="471"/>
        </w:trPr>
        <w:tc>
          <w:tcPr>
            <w:tcW w:w="4725" w:type="dxa"/>
            <w:shd w:val="clear" w:color="auto" w:fill="auto"/>
            <w:vAlign w:val="center"/>
          </w:tcPr>
          <w:p w14:paraId="14C4870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14:paraId="527D538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2CFAA4D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12426507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7B7AEC2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35C1E31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6A31C43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C5A0AFD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182A839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32077E6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64898FA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501427C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75643A4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211D136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737F483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CBA8EDE" w14:textId="77777777" w:rsidTr="00503750">
        <w:trPr>
          <w:trHeight w:val="490"/>
        </w:trPr>
        <w:tc>
          <w:tcPr>
            <w:tcW w:w="4725" w:type="dxa"/>
            <w:shd w:val="clear" w:color="auto" w:fill="auto"/>
            <w:vAlign w:val="center"/>
          </w:tcPr>
          <w:p w14:paraId="4C60825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2D75F23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20DB00C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C079EAE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B5F76B6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85A2DEA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56A01EFB" w14:textId="065AE6BE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57D16D22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854850D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D80F313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56FA1850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53838B01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78788C50" w14:textId="24B78CB9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</w:p>
    <w:p w14:paraId="43ABC8EE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304833A5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06C5E6BA" w14:textId="77777777" w:rsidTr="00503750">
        <w:trPr>
          <w:trHeight w:val="634"/>
        </w:trPr>
        <w:tc>
          <w:tcPr>
            <w:tcW w:w="4712" w:type="dxa"/>
            <w:shd w:val="clear" w:color="auto" w:fill="auto"/>
            <w:vAlign w:val="center"/>
          </w:tcPr>
          <w:p w14:paraId="5CF20AF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shd w:val="clear" w:color="auto" w:fill="auto"/>
            <w:vAlign w:val="center"/>
          </w:tcPr>
          <w:p w14:paraId="4C9BB79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shd w:val="clear" w:color="auto" w:fill="auto"/>
            <w:vAlign w:val="center"/>
          </w:tcPr>
          <w:p w14:paraId="0CDFF4F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3E2770E9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7131211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04D07AE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4D07C54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1A08738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0A235EC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09F6F03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616A99F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2091BF4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167052E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6E2A10E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5ED87B9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28234E9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8349D3E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581421F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1AD256A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1252679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14:paraId="7E5D8E9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6633CBD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6C1FA52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1510F11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45FEB4E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576E29A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3840C68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280E1C1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4058646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1A1109F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1AB8A30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3851EF0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3A4C741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220EF3F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32B33C5A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211F23C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42AD913E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4"/>
        <w:gridCol w:w="1952"/>
        <w:gridCol w:w="1944"/>
        <w:gridCol w:w="1754"/>
      </w:tblGrid>
      <w:tr w:rsidR="00944C3D" w:rsidRPr="008D0433" w14:paraId="7D7A7A3F" w14:textId="77777777" w:rsidTr="00503750">
        <w:trPr>
          <w:trHeight w:val="276"/>
        </w:trPr>
        <w:tc>
          <w:tcPr>
            <w:tcW w:w="4510" w:type="dxa"/>
            <w:shd w:val="clear" w:color="auto" w:fill="auto"/>
            <w:vAlign w:val="center"/>
          </w:tcPr>
          <w:p w14:paraId="17A9D79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69C043B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shd w:val="clear" w:color="auto" w:fill="auto"/>
            <w:vAlign w:val="center"/>
          </w:tcPr>
          <w:p w14:paraId="0FF2ECD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shd w:val="clear" w:color="auto" w:fill="auto"/>
            <w:vAlign w:val="center"/>
          </w:tcPr>
          <w:p w14:paraId="7573FB3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7AE9118F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5EB0C57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3E9516F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789ED14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7FD0736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6AA1E66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5A53899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51D3572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33C43EF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0AAFD5C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5713D45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175CEB6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62BE7DD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40EDA0C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773CE02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80F18C1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144863F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382F19B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01F9B94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6444A23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E182ED1" w14:textId="77777777" w:rsidTr="00503750">
        <w:trPr>
          <w:trHeight w:val="327"/>
        </w:trPr>
        <w:tc>
          <w:tcPr>
            <w:tcW w:w="4510" w:type="dxa"/>
            <w:shd w:val="clear" w:color="auto" w:fill="auto"/>
          </w:tcPr>
          <w:p w14:paraId="3635849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3E2D9FC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775865B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1543336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0C8E271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5A3CCB7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77F13CC7" w14:textId="6852B541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7CB59640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5D520E1C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2FF42190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43B85F8A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1335FCE3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19335C7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26E3BEE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A04B5D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39FE1458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2048F6CD" w14:textId="77777777" w:rsidTr="00503750">
        <w:tc>
          <w:tcPr>
            <w:tcW w:w="2302" w:type="dxa"/>
            <w:vAlign w:val="center"/>
          </w:tcPr>
          <w:p w14:paraId="635F499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5997D71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31244D8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58BEED4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2FA2010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750E5EE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435AC8D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0CD69CC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318E8999" w14:textId="77777777" w:rsidTr="00503750">
        <w:tc>
          <w:tcPr>
            <w:tcW w:w="15593" w:type="dxa"/>
            <w:gridSpan w:val="8"/>
            <w:vAlign w:val="center"/>
          </w:tcPr>
          <w:p w14:paraId="2A30EA0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21789749" w14:textId="77777777" w:rsidTr="00503750">
        <w:tc>
          <w:tcPr>
            <w:tcW w:w="2302" w:type="dxa"/>
            <w:vAlign w:val="center"/>
          </w:tcPr>
          <w:p w14:paraId="44418CD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21C61C22" w14:textId="5220F1E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8320504" w14:textId="29FDB14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1F73AED" w14:textId="54098BA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49C7315" w14:textId="44C8735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0F7D66E" w14:textId="5FB8B86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EE9FFB7" w14:textId="69031AE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20413CD" w14:textId="17A114A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F3C8F1F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2A50901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6FB430D2" w14:textId="666030F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EC1D528" w14:textId="7FF108C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D1B5CE4" w14:textId="03E6B68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DC745F5" w14:textId="2690FCE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0D3AB83" w14:textId="51DB5FE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3677C74" w14:textId="0E9FF23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41E735C" w14:textId="196468E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AA9BD07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514B9E6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5D07F4D5" w14:textId="3D68972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5488A6A" w14:textId="0200A81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AF2C1BA" w14:textId="5FE8D49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DFEBF67" w14:textId="06DC174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101D385" w14:textId="6F6048D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E1C6DF5" w14:textId="636E3F2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3B32546" w14:textId="4E64DBF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E564A1D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CC5A42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7536B07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4E1C0E9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56940A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1E11EA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462C9E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CE8BB2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761646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6D6C14F3" w14:textId="77777777" w:rsidTr="00503750">
        <w:tc>
          <w:tcPr>
            <w:tcW w:w="2302" w:type="dxa"/>
            <w:vAlign w:val="center"/>
          </w:tcPr>
          <w:p w14:paraId="2F66344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7EF10173" w14:textId="57EF606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ED1A1AB" w14:textId="7C46E84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B3417EE" w14:textId="40A4E41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886D436" w14:textId="38A4EBD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787F1C9" w14:textId="50B069E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5538184" w14:textId="1CF35E9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F9C6218" w14:textId="7E64E45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D6F500E" w14:textId="77777777" w:rsidTr="00503750">
        <w:tc>
          <w:tcPr>
            <w:tcW w:w="15593" w:type="dxa"/>
            <w:gridSpan w:val="8"/>
            <w:vAlign w:val="center"/>
          </w:tcPr>
          <w:p w14:paraId="666C8D2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593F5D3D" w14:textId="77777777" w:rsidTr="00503750">
        <w:tc>
          <w:tcPr>
            <w:tcW w:w="2302" w:type="dxa"/>
            <w:vAlign w:val="center"/>
          </w:tcPr>
          <w:p w14:paraId="625F08D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72E325B3" w14:textId="6D3EDF7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F2A3F10" w14:textId="6A6E82F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2C2062D" w14:textId="72A9AC0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873E37C" w14:textId="5F7EE3C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0EADE8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D6853C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66419D1" w14:textId="3E456CC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440B377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EE8BFB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72104937" w14:textId="2A81184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5D5AC8D" w14:textId="14E47EC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1499AE1" w14:textId="5BDA707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FC774BE" w14:textId="5394871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1D6700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A9539B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9D46558" w14:textId="7D46F85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7128A57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5131B58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7B0E831D" w14:textId="08ED09D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6C8E5C5" w14:textId="118D063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23A8AF" w14:textId="6B6CE3E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70B0DA1" w14:textId="610A23E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E169AF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444393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853EF5C" w14:textId="2136C2F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FA9AAF4" w14:textId="77777777" w:rsidTr="00503750">
        <w:tc>
          <w:tcPr>
            <w:tcW w:w="2302" w:type="dxa"/>
            <w:vAlign w:val="center"/>
          </w:tcPr>
          <w:p w14:paraId="7D52175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5156B92D" w14:textId="4FE108A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70AD954" w14:textId="17FB8CE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6402729" w14:textId="3D681E2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62B19DA" w14:textId="3CD0257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E8B7E6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87C6CA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8618149" w14:textId="6108A89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96FBADD" w14:textId="77777777" w:rsidTr="00503750">
        <w:tc>
          <w:tcPr>
            <w:tcW w:w="15593" w:type="dxa"/>
            <w:gridSpan w:val="8"/>
            <w:vAlign w:val="center"/>
          </w:tcPr>
          <w:p w14:paraId="0B103FE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5045DCB0" w14:textId="77777777" w:rsidTr="00503750">
        <w:tc>
          <w:tcPr>
            <w:tcW w:w="2302" w:type="dxa"/>
            <w:vAlign w:val="center"/>
          </w:tcPr>
          <w:p w14:paraId="1E606A2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73D45684" w14:textId="3685EBB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40800B0" w14:textId="45E5038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20F27CB" w14:textId="7C69994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A767802" w14:textId="7D0CDEC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DE68F5B" w14:textId="604E11F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116A3D3" w14:textId="3339E45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C97A29B" w14:textId="0812120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0BF1277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2330379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0BD23630" w14:textId="307412E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A75931A" w14:textId="3597FE4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9900BF" w14:textId="60E8F11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7BE70FC" w14:textId="05FD27D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00145F8" w14:textId="0E4B22C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BE60D70" w14:textId="0B0BE46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39E736E" w14:textId="095ECBF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B9BE33D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0D3407F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20236DEC" w14:textId="4AFB0CE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A3CB7A0" w14:textId="1C2F7FB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5D3423" w14:textId="0DBDB1A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0A619B3" w14:textId="1CB9069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F34D2F4" w14:textId="4D005D9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88D95D5" w14:textId="4734431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AB9F93F" w14:textId="4847240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A7812D8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266996F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3BD07816" w14:textId="5D1B632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79BCA58" w14:textId="635CACA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EAE7074" w14:textId="2B72A87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51CEDDA" w14:textId="13FADF7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DDAAA0" w14:textId="02C8E9C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FE77B37" w14:textId="275878E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E6EC493" w14:textId="14B0ED7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C40C40D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4B77C15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3D62CED6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6BAE0F5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F8EAC83" w14:textId="6DD92DE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F7CCA78" w14:textId="75AB1E5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170563B" w14:textId="396BDEA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DA8D9FE" w14:textId="163AE98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BFC6D6" w14:textId="3D017C7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53BA00A" w14:textId="4448E01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B775E20" w14:textId="6F8DE87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AD6F3F9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12A5C01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7BC6C562" w14:textId="7B783CD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38F460D" w14:textId="79D493F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A7F2787" w14:textId="4519C68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B1C58D4" w14:textId="0835703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988C7B6" w14:textId="0D745F4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624CFC" w14:textId="028585E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9303E68" w14:textId="3A0052A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35A6948" w14:textId="77777777" w:rsidR="00944C3D" w:rsidRDefault="00944C3D" w:rsidP="00944C3D">
      <w:pPr>
        <w:rPr>
          <w:rFonts w:ascii="Arial" w:hAnsi="Arial"/>
          <w:b/>
        </w:rPr>
      </w:pPr>
    </w:p>
    <w:p w14:paraId="0E85B01F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5695D48E" w14:textId="77777777" w:rsidTr="00503750">
        <w:tc>
          <w:tcPr>
            <w:tcW w:w="1944" w:type="dxa"/>
            <w:vAlign w:val="center"/>
          </w:tcPr>
          <w:p w14:paraId="39C25B3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70334C6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7B065D4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3E34B16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0685883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4BC785B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406282B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1E3EA01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63918AB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61839D4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1136280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65AA6FF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50C687C6" w14:textId="77777777" w:rsidTr="00503750">
        <w:tc>
          <w:tcPr>
            <w:tcW w:w="15685" w:type="dxa"/>
            <w:gridSpan w:val="12"/>
            <w:vAlign w:val="center"/>
          </w:tcPr>
          <w:p w14:paraId="4D08418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6A6ABC7C" w14:textId="77777777" w:rsidTr="00503750">
        <w:tc>
          <w:tcPr>
            <w:tcW w:w="1944" w:type="dxa"/>
            <w:vAlign w:val="center"/>
          </w:tcPr>
          <w:p w14:paraId="6B53857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7E339AC3" w14:textId="10316D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CC53323" w14:textId="2D5CFC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44788C6" w14:textId="0BBF1B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7570392" w14:textId="126CA2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030EA9B" w14:textId="1AB0A61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FA50BBC" w14:textId="5B0AA3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9BFF373" w14:textId="1B9052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3EB7FE9" w14:textId="330A38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C96CE28" w14:textId="0DE45F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06FBD6E" w14:textId="2768C18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9C30A31" w14:textId="7522AA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C96B9AC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1BCDD43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4252FC6D" w14:textId="22886E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04AAAF27" w14:textId="1CCB078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30E1E92" w14:textId="5E9141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FB791BD" w14:textId="44ECB6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05F0388" w14:textId="5B7A910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8176CA0" w14:textId="1F26A8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5AEDF1D" w14:textId="1F99A3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0B21CBA" w14:textId="292559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C04C018" w14:textId="336E36E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D4A3F39" w14:textId="31F8A7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46833C3" w14:textId="3E7429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7056811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1D5DE2D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35D30B8C" w14:textId="231CA9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C6EC65C" w14:textId="2122DA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0BCA2B8" w14:textId="2813B38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FBB4AE2" w14:textId="736907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F347200" w14:textId="781A120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A066927" w14:textId="2FE5B1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2FCE072" w14:textId="38B1D5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A3B691A" w14:textId="33B3E3D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43BF5AC" w14:textId="25BA03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B4C7831" w14:textId="108AD61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FABA5D4" w14:textId="4A6044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B846619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35763AE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13BE8A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FE2C7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A0124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68E42F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14FC72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33C5E1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495D5E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1DFF7A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6CFE8E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7CA9C3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17BF28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49FC97F0" w14:textId="77777777" w:rsidTr="00503750">
        <w:tc>
          <w:tcPr>
            <w:tcW w:w="1944" w:type="dxa"/>
            <w:vAlign w:val="center"/>
          </w:tcPr>
          <w:p w14:paraId="414D86A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56329525" w14:textId="1F0442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D90914B" w14:textId="6EC94E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E22D6D1" w14:textId="658FED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997F168" w14:textId="38B573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51508AF" w14:textId="378C77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2FAFC9D" w14:textId="176F430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1B9E11D" w14:textId="268B0F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2FDD35A" w14:textId="21D94B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EA1F7E9" w14:textId="58B178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6B0AC25" w14:textId="23989B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2C8BCB7" w14:textId="2955F8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8F8FF0E" w14:textId="77777777" w:rsidTr="00503750">
        <w:tc>
          <w:tcPr>
            <w:tcW w:w="15685" w:type="dxa"/>
            <w:gridSpan w:val="12"/>
            <w:vAlign w:val="center"/>
          </w:tcPr>
          <w:p w14:paraId="7A5DBBC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4E35D1E7" w14:textId="77777777" w:rsidTr="00503750">
        <w:tc>
          <w:tcPr>
            <w:tcW w:w="1944" w:type="dxa"/>
            <w:vAlign w:val="center"/>
          </w:tcPr>
          <w:p w14:paraId="035DA66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3AC5DA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3581C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654A7BA" w14:textId="7049158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8B37592" w14:textId="4626DF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7B22434" w14:textId="49694F3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823A147" w14:textId="4E1856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9EEF815" w14:textId="62E297F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FB02EEC" w14:textId="74ACBC9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504DF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570A09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3729808F" w14:textId="24C399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1D1352C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01C2709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1B6663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20C3D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AB05A6D" w14:textId="09E000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A8A03AF" w14:textId="572571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BBBFC41" w14:textId="02D507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5C945D9" w14:textId="4706444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5894F9A" w14:textId="582194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FBFA281" w14:textId="47407B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5CA2D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5848B3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8117C0F" w14:textId="241EC8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F5331AB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61F1BE3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121B06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1DB9A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0D3308B" w14:textId="02FA91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0FA120C" w14:textId="472E47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4933020" w14:textId="1331D2B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DAA0654" w14:textId="39BE008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EC1A207" w14:textId="4DF7AA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571B465" w14:textId="4F6F4B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62255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3E48C5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08C66D13" w14:textId="75DD34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5CC45DE" w14:textId="77777777" w:rsidTr="00503750">
        <w:tc>
          <w:tcPr>
            <w:tcW w:w="1944" w:type="dxa"/>
            <w:vAlign w:val="center"/>
          </w:tcPr>
          <w:p w14:paraId="75A536B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5E3059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FD71F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AECB246" w14:textId="5E431E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580125A" w14:textId="49B67E3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D4CE853" w14:textId="008AFF1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A79ABFF" w14:textId="29ADB4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8C80237" w14:textId="5EEB95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C09FB1B" w14:textId="5627C88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5F30F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8B3FE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1C2DD836" w14:textId="4AFE5D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7D340AC" w14:textId="77777777" w:rsidTr="00503750">
        <w:tc>
          <w:tcPr>
            <w:tcW w:w="15685" w:type="dxa"/>
            <w:gridSpan w:val="12"/>
            <w:vAlign w:val="center"/>
          </w:tcPr>
          <w:p w14:paraId="28A11C9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0467EA43" w14:textId="77777777" w:rsidTr="00503750">
        <w:tc>
          <w:tcPr>
            <w:tcW w:w="1944" w:type="dxa"/>
            <w:vAlign w:val="center"/>
          </w:tcPr>
          <w:p w14:paraId="0E64E29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4F54DD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5D35D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8C0DB4F" w14:textId="1FB146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9AA1488" w14:textId="22DE5AE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CE26D0A" w14:textId="29ED94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57DE4FD" w14:textId="758D15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9C674E8" w14:textId="190CF7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D7FCE8E" w14:textId="797C96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B241B78" w14:textId="423A24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33E8411" w14:textId="48BD20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05D3FDE" w14:textId="27DA1F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9ECFA9E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2192D22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1895C6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4FCCC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132045C" w14:textId="1E92349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6DE1CBB" w14:textId="12EDE4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2010D91" w14:textId="732AF8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D727980" w14:textId="76FF2F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BABE6DD" w14:textId="171A41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CC46B14" w14:textId="1CD2FD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64C99FD" w14:textId="76A443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3BC2978" w14:textId="23BAE6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48FC107" w14:textId="7B8E11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19F537A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5357476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565B29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25834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CEE1189" w14:textId="6199C9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4237AAF" w14:textId="116241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02641BE" w14:textId="21A126D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6B4C6C3" w14:textId="11C6679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03A19E4" w14:textId="71FE9E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00037B8" w14:textId="053DFC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36632EF" w14:textId="5F0C871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2BCD14C" w14:textId="4F0058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0B60309" w14:textId="740D3B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E236773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785235A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04E21D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186B7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83FFC6C" w14:textId="6649446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9C3A02A" w14:textId="16EE98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0E4386F" w14:textId="460334D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E55D79C" w14:textId="2B56DD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E3D5AFC" w14:textId="222916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2D82AD2" w14:textId="52FB18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9EF99C0" w14:textId="3E2C6A6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7EA1DF5" w14:textId="07DDC41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B8C3D96" w14:textId="644892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653EDB0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5F449D5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59511433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3CD25AC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6CF20020" w14:textId="007E1A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AFBB86C" w14:textId="2ED95CE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5DED72F" w14:textId="5C1F2A1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0F1F8A6" w14:textId="64E9B9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DDCB23A" w14:textId="6B2625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6AE1E36" w14:textId="154D54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0C9A780" w14:textId="762E9C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32BC7F2" w14:textId="27EDEB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1A25EB7" w14:textId="02CA3C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D18571E" w14:textId="198386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9D2DC0F" w14:textId="5E5268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8416DFC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1680BFD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644BA637" w14:textId="09B2BE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5347E65" w14:textId="7CFF0A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9E1D08C" w14:textId="387FB5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70A34E5" w14:textId="4C7BEE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D9C0B36" w14:textId="74F725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666DE2D" w14:textId="242172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36629BB" w14:textId="74A37B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15BCC6A" w14:textId="265481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9BDE468" w14:textId="044243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4F06B2F" w14:textId="376F05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64CB827" w14:textId="647CB1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12530C5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ACCAF56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96F51CD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7517488B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3EA2245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6D5871E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652CE516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1946E63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4FFAD79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91BCA28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065D702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49A48F5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E541A92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4A273A4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5DF4405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5B95FFE" w14:textId="77777777" w:rsidTr="00503750">
        <w:trPr>
          <w:trHeight w:val="318"/>
        </w:trPr>
        <w:tc>
          <w:tcPr>
            <w:tcW w:w="7796" w:type="dxa"/>
            <w:shd w:val="clear" w:color="auto" w:fill="auto"/>
            <w:vAlign w:val="center"/>
          </w:tcPr>
          <w:p w14:paraId="7B8C474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4F9657F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3A47521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172E555F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062A3BD8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678DE3F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496E8AD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0D212D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4E0E4AB4" w14:textId="77777777" w:rsidTr="00503750">
        <w:trPr>
          <w:trHeight w:val="274"/>
        </w:trPr>
        <w:tc>
          <w:tcPr>
            <w:tcW w:w="5245" w:type="dxa"/>
            <w:shd w:val="clear" w:color="auto" w:fill="auto"/>
            <w:vAlign w:val="center"/>
          </w:tcPr>
          <w:p w14:paraId="1D46909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37265A8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56CE80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54F9C57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1554C66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704BAC7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2225202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0979E61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5A2D681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1AFFBDF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60282EC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3A39C0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6A643AA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6AF87523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737EA4C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5C834B5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33EE308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53C8A8C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53FF85D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0CBDDDF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1EE7F53E" w14:textId="77777777" w:rsidTr="00503750">
        <w:trPr>
          <w:trHeight w:val="1073"/>
        </w:trPr>
        <w:tc>
          <w:tcPr>
            <w:tcW w:w="3614" w:type="dxa"/>
            <w:vMerge/>
          </w:tcPr>
          <w:p w14:paraId="58B2B2F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5A88229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33A2EC0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0C4633E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7C41A01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7CA8AD7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6E14615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080D5AE1" w14:textId="77777777" w:rsidTr="00503750">
        <w:trPr>
          <w:trHeight w:val="283"/>
        </w:trPr>
        <w:tc>
          <w:tcPr>
            <w:tcW w:w="3614" w:type="dxa"/>
          </w:tcPr>
          <w:p w14:paraId="43B817E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0878C9B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1CE0179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5BF539E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9BBCC3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495CCF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1E4228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55C04447" w14:textId="77777777" w:rsidTr="00503750">
        <w:trPr>
          <w:trHeight w:val="283"/>
        </w:trPr>
        <w:tc>
          <w:tcPr>
            <w:tcW w:w="3614" w:type="dxa"/>
          </w:tcPr>
          <w:p w14:paraId="0364284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46B058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08BF4FE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2E6823A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C2DCC3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400131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01E8A9A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48CDC065" w14:textId="77777777" w:rsidTr="00503750">
        <w:trPr>
          <w:trHeight w:val="283"/>
        </w:trPr>
        <w:tc>
          <w:tcPr>
            <w:tcW w:w="3614" w:type="dxa"/>
          </w:tcPr>
          <w:p w14:paraId="4C0839E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2A12E4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2C7A175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62DE36A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01E37A8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EE0B9C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5E42EEB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185AC693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6D80ADBF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944C3D" w:rsidRPr="00050529" w14:paraId="5AC44E3E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7C96690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3147258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11768D2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0C10AE2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76F5405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39B147D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611D792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42BD2DD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6E94BA8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1EAB19AB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37FA76C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3F3C5A90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5046E25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36023DAF" w14:textId="4B1EDE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F053DEA" w14:textId="60D880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724FD98" w14:textId="35ECC5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12183EA" w14:textId="3E4035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DCE7DBA" w14:textId="69037B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5BA1A9E" w14:textId="3314A3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F9BF544" w14:textId="68EA3E8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D1D11AF" w14:textId="3D063B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B103F65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96B270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6EC5BDF0" w14:textId="75A992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314A470" w14:textId="3E55A9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9F52718" w14:textId="031936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E9855C" w14:textId="7CD45C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5ADD264" w14:textId="12059D0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86D3A78" w14:textId="6862C0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168D60E" w14:textId="79A62D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DE87D00" w14:textId="7F3684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F4B73D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95CD53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096CF7D4" w14:textId="2AF7FC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46C26C1" w14:textId="26DDEE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417906F" w14:textId="0DC854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70CAF65" w14:textId="43B860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B16A98" w14:textId="066D26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D5305D7" w14:textId="3F7B4D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513BA8F" w14:textId="16B65B8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0E8D54B" w14:textId="40663F3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2359C8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CA6DD0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187A80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E9BE8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E323E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89963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F92D9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FB250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6CAAF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68C680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179EA424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DC21571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19BD97AC" w14:textId="525639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97072A2" w14:textId="6CF96A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9EA7FD4" w14:textId="0D82EB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436ACBB" w14:textId="1D6D060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08D24B3" w14:textId="4768B5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1C5CBA9" w14:textId="1AC5A70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C22C3B3" w14:textId="51BB86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CBA716F" w14:textId="5D3054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7F0095D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3C0BB37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3E9266CE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EA3EC4F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31AD5D07" w14:textId="2F746D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2D6B693" w14:textId="0E5BE7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22707DB" w14:textId="1346A8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E655053" w14:textId="36D3E3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FC74BFA" w14:textId="44D1D53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BBAAF20" w14:textId="65FF91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3DD61C0" w14:textId="7DD0F2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EFBD7CC" w14:textId="4B464D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11125F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17EC16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46CF7592" w14:textId="6A4856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FDE4F5D" w14:textId="3C6364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9756C9" w14:textId="6FFC2C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EE9391A" w14:textId="7F9CCE2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440A3B7" w14:textId="4900B4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ED57454" w14:textId="4EB26F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DDC93FA" w14:textId="135D67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225D961" w14:textId="105B27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3138E90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9E9883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1F1C3F0A" w14:textId="7ABACD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9AB22ED" w14:textId="21B0B8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5678BBA" w14:textId="5DDFB5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068502A" w14:textId="674950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CD81CD2" w14:textId="0740F4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9D67BA8" w14:textId="6B9B82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452BC50" w14:textId="5DB706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50F3290" w14:textId="2B1DD8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795373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050F265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7C6FDC7D" w14:textId="07E578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A6A9268" w14:textId="1D46C1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57F884F" w14:textId="128746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89D0116" w14:textId="222CBD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A3F8049" w14:textId="499356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1293B73" w14:textId="60E9E92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5DA76D4" w14:textId="7B2984F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90D8ADD" w14:textId="043C3E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EC82DBB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32735D1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080F297E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08F0CA4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7AE4C1C5" w14:textId="7577AD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4EAACBC" w14:textId="15D497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9F1800A" w14:textId="5C3BFA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0C9CE02" w14:textId="5FF64A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8F0FC6A" w14:textId="50FB27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10589B" w14:textId="5D49A5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E2413F0" w14:textId="4C8C53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91DD206" w14:textId="445E6C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B62F8F1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48B77D3F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424CB5C0" w14:textId="6B38CE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3E554C1" w14:textId="7189D9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FF126F6" w14:textId="4CBA34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17083B5" w14:textId="08AA0B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4799684" w14:textId="77A123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78FFEAD" w14:textId="1979ADF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A29F995" w14:textId="19D686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7588E97" w14:textId="318140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EF51755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B8CF35E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59612EAB" w14:textId="37B46CDC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004847F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FFC98A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879300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C34AAC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B876DA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5867AB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31E3FD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A838C3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3A62E6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94E45B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AD618D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284886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17211E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0261BD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1060AA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FD3677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C34D59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1F2AC6A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A04B5D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35CD3EF1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1DF474A0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462AE622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1"/>
        <w:gridCol w:w="1913"/>
        <w:gridCol w:w="1318"/>
        <w:gridCol w:w="1289"/>
        <w:gridCol w:w="1913"/>
      </w:tblGrid>
      <w:tr w:rsidR="00944C3D" w:rsidRPr="008D0433" w14:paraId="1B1904B4" w14:textId="77777777" w:rsidTr="00503750">
        <w:trPr>
          <w:trHeight w:val="630"/>
        </w:trPr>
        <w:tc>
          <w:tcPr>
            <w:tcW w:w="2594" w:type="dxa"/>
            <w:shd w:val="clear" w:color="auto" w:fill="auto"/>
            <w:vAlign w:val="center"/>
          </w:tcPr>
          <w:p w14:paraId="76CB6F2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57526D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2A5F7B3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2C07C67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155FEB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1937D031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29D6218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6D19529" w14:textId="72CDE942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0153FA33" w14:textId="1B491F70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0DB221C4" w14:textId="151B6B26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5C60844" w14:textId="12DD0E94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6CE8F115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0D3A9B7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C6AF425" w14:textId="027DE43D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4E24EB59" w14:textId="4643323F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7965847E" w14:textId="37EDA2A5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698BF1F" w14:textId="27ED7CD2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6B400A69" w14:textId="77777777" w:rsidTr="00503750">
        <w:trPr>
          <w:trHeight w:val="630"/>
        </w:trPr>
        <w:tc>
          <w:tcPr>
            <w:tcW w:w="2594" w:type="dxa"/>
            <w:shd w:val="clear" w:color="auto" w:fill="auto"/>
          </w:tcPr>
          <w:p w14:paraId="3F75B74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203FF93" w14:textId="3B6D00C8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0E705E68" w14:textId="23AB90D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07E27182" w14:textId="68313FBD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52944C6" w14:textId="12E479C9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0569099C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12DC5DF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B0DEECD" w14:textId="0CB56D61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508F040A" w14:textId="474F3034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199ADE1C" w14:textId="4004F593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5478FEB" w14:textId="658DABE6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5C645CA3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29A253F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37C8166" w14:textId="3FF41AEE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6A7D0F40" w14:textId="6864B8BA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5ABF0B5A" w14:textId="7D05D9F8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E235442" w14:textId="7386E9AD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4C173FDB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1142D261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B8D7BB3" w14:textId="371868E1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0DCF5F2B" w14:textId="299FA60E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67829FA1" w14:textId="40D08F58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932C75F" w14:textId="0B30213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32F9A52D" w14:textId="77777777" w:rsidR="00944C3D" w:rsidRDefault="00944C3D" w:rsidP="00944C3D">
      <w:pPr>
        <w:rPr>
          <w:rFonts w:ascii="Arial" w:hAnsi="Arial"/>
          <w:b/>
        </w:rPr>
      </w:pPr>
    </w:p>
    <w:p w14:paraId="2E42896A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4"/>
        <w:gridCol w:w="1735"/>
        <w:gridCol w:w="2517"/>
        <w:gridCol w:w="1878"/>
      </w:tblGrid>
      <w:tr w:rsidR="00944C3D" w:rsidRPr="008D0433" w14:paraId="36F7AE79" w14:textId="77777777" w:rsidTr="00503750">
        <w:trPr>
          <w:trHeight w:val="718"/>
        </w:trPr>
        <w:tc>
          <w:tcPr>
            <w:tcW w:w="2921" w:type="dxa"/>
            <w:shd w:val="clear" w:color="auto" w:fill="auto"/>
            <w:vAlign w:val="center"/>
          </w:tcPr>
          <w:p w14:paraId="499E67B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5CFDF13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151C5A2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7BBB24F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5586FF2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59132E25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56ED24F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62B0A6E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2DFF86B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3EE101E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A732FFD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4FDE2DD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19924AC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1C4AB54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7919B64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B6B5419" w14:textId="77777777" w:rsidTr="00503750">
        <w:trPr>
          <w:trHeight w:val="233"/>
        </w:trPr>
        <w:tc>
          <w:tcPr>
            <w:tcW w:w="2921" w:type="dxa"/>
            <w:shd w:val="clear" w:color="auto" w:fill="auto"/>
            <w:vAlign w:val="center"/>
          </w:tcPr>
          <w:p w14:paraId="6004E78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  <w:shd w:val="clear" w:color="auto" w:fill="auto"/>
          </w:tcPr>
          <w:p w14:paraId="3733387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4309912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61119AC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128BB52" w14:textId="77777777" w:rsidTr="00503750">
        <w:trPr>
          <w:trHeight w:val="485"/>
        </w:trPr>
        <w:tc>
          <w:tcPr>
            <w:tcW w:w="2921" w:type="dxa"/>
            <w:shd w:val="clear" w:color="auto" w:fill="auto"/>
            <w:vAlign w:val="center"/>
          </w:tcPr>
          <w:p w14:paraId="5F864FCC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  <w:shd w:val="clear" w:color="auto" w:fill="auto"/>
          </w:tcPr>
          <w:p w14:paraId="3EB023B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065819A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7CDDB9A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2A72FB3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12DDC9FC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7602A60B" w14:textId="77777777" w:rsidTr="00503750">
        <w:tc>
          <w:tcPr>
            <w:tcW w:w="2835" w:type="dxa"/>
            <w:vAlign w:val="center"/>
          </w:tcPr>
          <w:p w14:paraId="619A880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0060AF2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182C8A1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7FBA782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2FA0A30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409A2ED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4A7115AD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5EA8F4F2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12C9D8FC" w14:textId="18AFB063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495F2B1" w14:textId="4861221C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78C6483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FF8EB3B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B64F0A7" w14:textId="0528E035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4C9F081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6F5973F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55C30766" w14:textId="3F83548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5FFBC48" w14:textId="06D09E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EE6E3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AA091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D01B001" w14:textId="7DE6F7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9DFA15E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421C4C0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529E3144" w14:textId="3A9807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9D4CD6E" w14:textId="21914E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3D9B2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1A690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E0CBDF2" w14:textId="1CB2CF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4DF49D1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333E4C5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7802AFF7" w14:textId="470918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A259031" w14:textId="3142C4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E196C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05927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7431DEA" w14:textId="23703A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1B78721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051F860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2566AA98" w14:textId="3FFF1E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EAB4515" w14:textId="2809FD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B863B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7B2F2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70F5188" w14:textId="45C301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85BDBA4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38C7C3B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62AC55AA" w14:textId="66E77BB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85F4336" w14:textId="7D8A02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9A22A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D3376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A5CE220" w14:textId="10F9C7A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31855FE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4705D94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466D4332" w14:textId="611172E0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8B7BD2A" w14:textId="6DE40A06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BE0D297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AFBDEF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BA6A518" w14:textId="39092EB4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37A7EE08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40636CF1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415730B1" w14:textId="44100256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48F3D9A8" w14:textId="77777777" w:rsidR="00944C3D" w:rsidRDefault="00944C3D" w:rsidP="00944C3D">
      <w:pPr>
        <w:rPr>
          <w:rFonts w:ascii="Arial" w:hAnsi="Arial"/>
          <w:b/>
        </w:rPr>
      </w:pPr>
    </w:p>
    <w:p w14:paraId="4DF1D653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55990B63" w14:textId="77777777" w:rsidTr="00503750">
        <w:tc>
          <w:tcPr>
            <w:tcW w:w="2835" w:type="dxa"/>
            <w:vAlign w:val="center"/>
          </w:tcPr>
          <w:p w14:paraId="51B8154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1E14360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na začiatku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bežného účtovného obdobia</w:t>
            </w:r>
          </w:p>
        </w:tc>
        <w:tc>
          <w:tcPr>
            <w:tcW w:w="1418" w:type="dxa"/>
            <w:vAlign w:val="center"/>
          </w:tcPr>
          <w:p w14:paraId="086A8FF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Tvorba opravnej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položky (zvýšenie)</w:t>
            </w:r>
          </w:p>
        </w:tc>
        <w:tc>
          <w:tcPr>
            <w:tcW w:w="1418" w:type="dxa"/>
            <w:vAlign w:val="center"/>
          </w:tcPr>
          <w:p w14:paraId="7B21477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Zníženie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18" w:type="dxa"/>
            <w:vAlign w:val="center"/>
          </w:tcPr>
          <w:p w14:paraId="46BEEF6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Zúčtovanie 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74" w:type="dxa"/>
            <w:vAlign w:val="center"/>
          </w:tcPr>
          <w:p w14:paraId="25F2259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Stav na konci bežného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účtovného obdobia</w:t>
            </w:r>
          </w:p>
        </w:tc>
      </w:tr>
      <w:tr w:rsidR="00944C3D" w:rsidRPr="00050529" w14:paraId="75703B7F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6B56C6A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Pohľadávky z obchodného styku</w:t>
            </w:r>
          </w:p>
        </w:tc>
        <w:tc>
          <w:tcPr>
            <w:tcW w:w="1418" w:type="dxa"/>
            <w:vAlign w:val="center"/>
          </w:tcPr>
          <w:p w14:paraId="7B0EFD61" w14:textId="0928A3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91B6BDA" w14:textId="20A48A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C0536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EFC4E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04C9801" w14:textId="4B57F71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99BEB79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6DA76ED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4B55450A" w14:textId="2C4CDD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1467D5B" w14:textId="348180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843D5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D50B7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C95CB10" w14:textId="50E2FF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A2A6D88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3DA53F7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077FE4FD" w14:textId="585E58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08078F4" w14:textId="44011E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BAD07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80871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6F96F2A" w14:textId="782553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059804D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8B8DAF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46B5FAEB" w14:textId="53D1B0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E67EF7F" w14:textId="005AAE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45BCB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08AA6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21C3CE8" w14:textId="16D0A2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4BA2459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449BD2B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28F011B9" w14:textId="050DA96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CE4AC1E" w14:textId="7A04298F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BABC06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7022B6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94705E7" w14:textId="3FBB2682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4110AFF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4CDFE055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2668"/>
        <w:gridCol w:w="2883"/>
      </w:tblGrid>
      <w:tr w:rsidR="00944C3D" w:rsidRPr="00050529" w14:paraId="3D3F2DF8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43ADF4E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0399C5A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63EB9C81" w14:textId="77777777" w:rsidTr="00503750">
        <w:trPr>
          <w:trHeight w:val="699"/>
        </w:trPr>
        <w:tc>
          <w:tcPr>
            <w:tcW w:w="3502" w:type="dxa"/>
            <w:vMerge/>
          </w:tcPr>
          <w:p w14:paraId="3BD3485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338A921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6612379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189DCC29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60DFFC5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0BE0A300" w14:textId="57036785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43D9E11C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354BD484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78AE045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46E8F6A3" w14:textId="19296255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724AA93F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18284E22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3924A4E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4DD6AFF8" w14:textId="0D55160E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4029A19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D4A3E0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4396311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  <w:gridCol w:w="2672"/>
        <w:gridCol w:w="2886"/>
      </w:tblGrid>
      <w:tr w:rsidR="00944C3D" w:rsidRPr="00050529" w14:paraId="541F3B17" w14:textId="77777777" w:rsidTr="00503750">
        <w:trPr>
          <w:trHeight w:val="593"/>
        </w:trPr>
        <w:tc>
          <w:tcPr>
            <w:tcW w:w="3497" w:type="dxa"/>
          </w:tcPr>
          <w:p w14:paraId="289A273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3CDF50F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5E328B8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71570C05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D2AD00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7E7B5AE1" w14:textId="40AB32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D5A6EBC" w14:textId="26D7B9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F696A47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37500F9" w14:textId="1630E495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AB30C54" w14:textId="0FF017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1ECAB03" w14:textId="783514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2BFABE3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A1F1DFA" w14:textId="529CE643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6CDE725" w14:textId="5FE0CC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42962C9" w14:textId="5668FE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22AB58E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E31E86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4BAD6F17" w14:textId="6A4FC1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78B9D9F" w14:textId="0F961CC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81F914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B83C56D" w14:textId="1A69F145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939D351" w14:textId="32AEF4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A6CB9C4" w14:textId="154890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16EFA1B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E1470E3" w14:textId="78BCA34A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13B7B20" w14:textId="04665E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1EF391E" w14:textId="090039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009265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97DBF3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481D7FEA" w14:textId="6078F9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EC1132B" w14:textId="72FE44F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31BB143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A0FFF7E" w14:textId="1B06035A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2C9473D" w14:textId="6C2CE6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EBEA70E" w14:textId="042072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4161DAF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86BFD67" w14:textId="185E96E1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1E53CC0" w14:textId="299C1A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258648D" w14:textId="28A446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A4FE298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3F7D9FB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5164DA7D" w14:textId="4726F7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51ED14B" w14:textId="6F9D27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83470B7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5B4AB79" w14:textId="2369869E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F231B06" w14:textId="351C05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0D07564" w14:textId="42DDBB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940A6A2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3ED51231" w14:textId="45ADC7C9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F27C95B" w14:textId="2E61FE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4645C96" w14:textId="0357488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0455AE8" w14:textId="77777777" w:rsidR="00944C3D" w:rsidRDefault="00944C3D" w:rsidP="00944C3D">
      <w:pPr>
        <w:rPr>
          <w:rFonts w:ascii="Arial" w:hAnsi="Arial"/>
          <w:b/>
        </w:rPr>
      </w:pPr>
    </w:p>
    <w:p w14:paraId="5FBD701D" w14:textId="77777777" w:rsidR="00944C3D" w:rsidRDefault="00944C3D" w:rsidP="00944C3D">
      <w:pPr>
        <w:rPr>
          <w:rFonts w:ascii="Arial" w:hAnsi="Arial"/>
          <w:b/>
        </w:rPr>
      </w:pPr>
    </w:p>
    <w:p w14:paraId="0182EFB7" w14:textId="77777777" w:rsidR="00944C3D" w:rsidRDefault="00944C3D" w:rsidP="00944C3D">
      <w:pPr>
        <w:rPr>
          <w:rFonts w:ascii="Arial" w:hAnsi="Arial"/>
          <w:b/>
        </w:rPr>
      </w:pPr>
    </w:p>
    <w:p w14:paraId="1732F788" w14:textId="77777777" w:rsidR="00944C3D" w:rsidRDefault="00944C3D" w:rsidP="00944C3D">
      <w:pPr>
        <w:rPr>
          <w:rFonts w:ascii="Arial" w:hAnsi="Arial"/>
          <w:b/>
        </w:rPr>
      </w:pPr>
    </w:p>
    <w:p w14:paraId="194ECACA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3"/>
        <w:gridCol w:w="1584"/>
        <w:gridCol w:w="1197"/>
        <w:gridCol w:w="1172"/>
        <w:gridCol w:w="1168"/>
        <w:gridCol w:w="1530"/>
      </w:tblGrid>
      <w:tr w:rsidR="00944C3D" w:rsidRPr="00050529" w14:paraId="10B90E7A" w14:textId="77777777" w:rsidTr="00503750">
        <w:tc>
          <w:tcPr>
            <w:tcW w:w="2622" w:type="dxa"/>
            <w:vAlign w:val="center"/>
          </w:tcPr>
          <w:p w14:paraId="7EC6771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1ED2BAE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15590B8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141D260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3D495D9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4297814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494684F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3166BB5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4D2E9FE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43D473D0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266D229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944C3D" w:rsidRPr="00050529" w14:paraId="3168FC38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86BC98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Základné imanie</w:t>
            </w:r>
          </w:p>
        </w:tc>
        <w:tc>
          <w:tcPr>
            <w:tcW w:w="1773" w:type="dxa"/>
            <w:vAlign w:val="center"/>
          </w:tcPr>
          <w:p w14:paraId="6A202200" w14:textId="7451F3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DC55CE6" w14:textId="17916C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789C9E8" w14:textId="053F898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C13A7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91DA5A8" w14:textId="730AC4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4C5DFF2" w14:textId="77777777" w:rsidTr="00503750">
        <w:tc>
          <w:tcPr>
            <w:tcW w:w="2622" w:type="dxa"/>
            <w:vAlign w:val="center"/>
          </w:tcPr>
          <w:p w14:paraId="23A0B02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6693CB9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4EF776B7" w14:textId="5DEEC4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6923029" w14:textId="29AE23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14E5B07" w14:textId="6AEBF4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606F5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417813C" w14:textId="7BC002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1E2595B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62D183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3B06AC87" w14:textId="69D28C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A1599E1" w14:textId="42743A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9BCF040" w14:textId="19B1FA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059CB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FD5386B" w14:textId="66F34A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EA86DE3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38AD4E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4016310E" w14:textId="340382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E64B416" w14:textId="56A5E2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85D8D33" w14:textId="098B22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7FEDC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753A331" w14:textId="3E26483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254B5EF" w14:textId="77777777" w:rsidTr="00503750">
        <w:tc>
          <w:tcPr>
            <w:tcW w:w="2622" w:type="dxa"/>
            <w:vAlign w:val="center"/>
          </w:tcPr>
          <w:p w14:paraId="3E8C643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2AECBDFD" w14:textId="123899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34597.43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74154FF" w14:textId="5177C4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20181.40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0669C6C" w14:textId="5CCC94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6407.83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B8B90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42B0B13" w14:textId="4D7CC5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48371.00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6F6BD80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6D4907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13B68B15" w14:textId="2D6762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D026F68" w14:textId="12A8A9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178CD43" w14:textId="359C83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2674D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0047B30" w14:textId="5CDEE9F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117BA33" w14:textId="77777777" w:rsidTr="00503750">
        <w:tc>
          <w:tcPr>
            <w:tcW w:w="2622" w:type="dxa"/>
            <w:vAlign w:val="center"/>
          </w:tcPr>
          <w:p w14:paraId="62D0A1E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78E002EA" w14:textId="42DDF5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4DCCFB5" w14:textId="62D972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619209A" w14:textId="39334B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D04A9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6EA99B6" w14:textId="3F291B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5167695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164F23A0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44C3D" w:rsidRPr="00050529" w14:paraId="4AF16EC4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9D01A9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3F9881B2" w14:textId="14405E3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8B47316" w14:textId="2946098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DB002A3" w14:textId="202C97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461F3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CC41F4C" w14:textId="52CF0D3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87589BA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B332BF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652AAFF8" w14:textId="2822C7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1ADA5FF" w14:textId="7129C0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DC5E680" w14:textId="3D54C88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C28A5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E63DF2D" w14:textId="165DFA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59B982B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031903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1877751D" w14:textId="5CCF58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9D4A42A" w14:textId="5E6795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DAAB5CD" w14:textId="5E7CDC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90D4B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E142350" w14:textId="2C6699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BA5336E" w14:textId="77777777" w:rsidTr="00503750">
        <w:tc>
          <w:tcPr>
            <w:tcW w:w="2622" w:type="dxa"/>
            <w:vAlign w:val="center"/>
          </w:tcPr>
          <w:p w14:paraId="7D2976D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14:paraId="3AC22D44" w14:textId="06E56A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64F650A" w14:textId="6E1751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EE41A94" w14:textId="0750B5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FDC99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D060973" w14:textId="533D7C9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9711796" w14:textId="77777777" w:rsidTr="00503750">
        <w:tc>
          <w:tcPr>
            <w:tcW w:w="2622" w:type="dxa"/>
            <w:vAlign w:val="center"/>
          </w:tcPr>
          <w:p w14:paraId="4BB2D4B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269704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A8596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1F0DD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07631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14AB0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4504347D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2A2998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42E8A72F" w14:textId="0BB4C67B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b/>
                <w:noProof/>
                <w:sz w:val="18"/>
                <w:szCs w:val="18"/>
              </w:rPr>
              <w:t>34597.43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262996D" w14:textId="1285B8D9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b/>
                <w:noProof/>
                <w:sz w:val="18"/>
                <w:szCs w:val="18"/>
              </w:rPr>
              <w:t>20181.40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BA4E541" w14:textId="77042554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b/>
                <w:noProof/>
                <w:sz w:val="18"/>
                <w:szCs w:val="18"/>
              </w:rPr>
              <w:t>6407.83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FFBD5CB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B4584CB" w14:textId="458F5EFA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b/>
                <w:noProof/>
                <w:sz w:val="18"/>
                <w:szCs w:val="18"/>
              </w:rPr>
              <w:t>48371.00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4D5E89F5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EDF6115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7"/>
        <w:gridCol w:w="3967"/>
      </w:tblGrid>
      <w:tr w:rsidR="00944C3D" w:rsidRPr="00050529" w14:paraId="5B59A73C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1A9C3DBF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76F97710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794F554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9717D8B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31EA01A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CB655AE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7387D2F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622CACE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A01D45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733C0F8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E03A11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6F1BAF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629E4D2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B74BC4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C4714B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6DF1AC8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513B92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867550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2F3666D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7FF153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0B28A0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0C65C9E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58F432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FDD62E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7B27164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C75558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4108F4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0A557BA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4021C3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C5E640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1C2F0C9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DB4B46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0009E3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62C2FEC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44A1EE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8793E9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6E62EDC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9E850D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A914657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02441BB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D5D586F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307115C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07AC4F0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116938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5A263AD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1926D4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860ADA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2FF4133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997109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976915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44B25C9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AB3EE6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363E40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2A30518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BC9C5F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3CE8B4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25C2587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3E0277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6BCA00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3D53D35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27AA8D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957FA0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1F1F653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06AB8930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DBAA471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C43711E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425785A8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4"/>
        <w:gridCol w:w="1328"/>
        <w:gridCol w:w="1265"/>
        <w:gridCol w:w="1283"/>
        <w:gridCol w:w="1296"/>
        <w:gridCol w:w="1328"/>
      </w:tblGrid>
      <w:tr w:rsidR="00944C3D" w:rsidRPr="00050529" w14:paraId="4A2B5A4E" w14:textId="77777777" w:rsidTr="00503750">
        <w:tc>
          <w:tcPr>
            <w:tcW w:w="2835" w:type="dxa"/>
            <w:vAlign w:val="center"/>
          </w:tcPr>
          <w:p w14:paraId="32AF5E5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0CC20C9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0B68C09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4CB01C6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1B3E1E7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39248C6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1440FF07" w14:textId="77777777" w:rsidTr="00503750">
        <w:tc>
          <w:tcPr>
            <w:tcW w:w="2835" w:type="dxa"/>
            <w:vAlign w:val="center"/>
          </w:tcPr>
          <w:p w14:paraId="7C344B1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7D316248" w14:textId="01EF5F7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A945585" w14:textId="7C3D62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7A1C8C6" w14:textId="5A5C65A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4A03E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28F7324" w14:textId="12E855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2F709C2" w14:textId="77777777" w:rsidTr="00503750">
        <w:tc>
          <w:tcPr>
            <w:tcW w:w="2835" w:type="dxa"/>
            <w:vAlign w:val="center"/>
          </w:tcPr>
          <w:p w14:paraId="1C8465F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1E47A372" w14:textId="4F9C88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D561E89" w14:textId="22FB47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BDE4A9B" w14:textId="33940A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9E0F8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69D7DFD" w14:textId="596C37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16DA612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4A3E2FD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4EBD44AF" w14:textId="6F3C2163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E00CCA8" w14:textId="1AAA8481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FB83621" w14:textId="7D6F7CE4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9015573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337DEDD" w14:textId="7FF7C7CA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065B3736" w14:textId="77777777" w:rsidTr="00503750">
        <w:tc>
          <w:tcPr>
            <w:tcW w:w="2835" w:type="dxa"/>
            <w:vAlign w:val="center"/>
          </w:tcPr>
          <w:p w14:paraId="6688B59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25AB2C6A" w14:textId="6ABDDC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2D3932F" w14:textId="0D927B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9C24025" w14:textId="315E45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C23D5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5D4F8D7" w14:textId="01F814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F776A42" w14:textId="77777777" w:rsidTr="00503750">
        <w:tc>
          <w:tcPr>
            <w:tcW w:w="2835" w:type="dxa"/>
            <w:vAlign w:val="center"/>
          </w:tcPr>
          <w:p w14:paraId="7461C3B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659D5C87" w14:textId="7C33BF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0F3915D" w14:textId="5865A0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B1C9352" w14:textId="6F7C748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24C98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F7A3CB3" w14:textId="13E07AF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D18E19C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1334278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52DDB080" w14:textId="7CC7DB34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DC8F066" w14:textId="152E5D75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0BB40FC" w14:textId="2E5C5361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AB8EB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339D7CE" w14:textId="4B8523AD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1D068AB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6E940D7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40D5685F" w14:textId="3E91C8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611CBC4" w14:textId="21551F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3C31472" w14:textId="3074CBA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DF3FE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47D3112" w14:textId="63AEE43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34C1588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18E2B8BB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23"/>
        <w:gridCol w:w="1727"/>
        <w:gridCol w:w="1607"/>
        <w:gridCol w:w="1568"/>
        <w:gridCol w:w="1829"/>
      </w:tblGrid>
      <w:tr w:rsidR="00944C3D" w:rsidRPr="008D0433" w14:paraId="1C1F3778" w14:textId="77777777" w:rsidTr="00503750">
        <w:tc>
          <w:tcPr>
            <w:tcW w:w="2552" w:type="dxa"/>
            <w:shd w:val="clear" w:color="auto" w:fill="auto"/>
            <w:vAlign w:val="center"/>
          </w:tcPr>
          <w:p w14:paraId="4CD5ABD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shd w:val="clear" w:color="auto" w:fill="auto"/>
            <w:vAlign w:val="center"/>
          </w:tcPr>
          <w:p w14:paraId="3C2F042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72BFB90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4029AEA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1A1E6BE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1C283069" w14:textId="77777777" w:rsidTr="00503750">
        <w:trPr>
          <w:trHeight w:val="525"/>
        </w:trPr>
        <w:tc>
          <w:tcPr>
            <w:tcW w:w="2552" w:type="dxa"/>
            <w:shd w:val="clear" w:color="auto" w:fill="auto"/>
            <w:vAlign w:val="center"/>
          </w:tcPr>
          <w:p w14:paraId="749FBE4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2F54634B" w14:textId="6CAD592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53720D7C" w14:textId="31A7F0D2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 w:cs="Arial"/>
                <w:noProof/>
                <w:sz w:val="18"/>
                <w:szCs w:val="18"/>
              </w:rPr>
              <w:t>1492.84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597C34B3" w14:textId="3EBBED03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 w:cs="Arial"/>
                <w:noProof/>
                <w:sz w:val="18"/>
                <w:szCs w:val="18"/>
              </w:rPr>
              <w:t>1492.84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0CFE8B07" w14:textId="0C549EA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17BFE19E" w14:textId="77777777" w:rsidTr="00503750">
        <w:trPr>
          <w:trHeight w:val="473"/>
        </w:trPr>
        <w:tc>
          <w:tcPr>
            <w:tcW w:w="2552" w:type="dxa"/>
            <w:shd w:val="clear" w:color="auto" w:fill="auto"/>
            <w:vAlign w:val="center"/>
          </w:tcPr>
          <w:p w14:paraId="4CD5EDB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460D101F" w14:textId="6E3AC526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7E304728" w14:textId="14290628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1D26B7D4" w14:textId="6427721B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716701E0" w14:textId="43636C2F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373F2BF6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0D8653BD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29FEFBF2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7547253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456AB71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550A504A" w14:textId="77777777" w:rsidTr="00503750">
        <w:tc>
          <w:tcPr>
            <w:tcW w:w="4395" w:type="dxa"/>
            <w:vMerge/>
          </w:tcPr>
          <w:p w14:paraId="36143FC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41E0102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4BD8BE5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1D322C8B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07B7146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159788DE" w14:textId="4DE28B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a04430s1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  <w:lang w:eastAsia="sk-SK"/>
              </w:rPr>
              <w:t>78.30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16A7C5F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13134A90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28E396D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3E1F188A" w14:textId="2C5A973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9FD3CD3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2B421088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66203CF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7DCFDAF2" w14:textId="3D99FE89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a04430s12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b/>
                <w:noProof/>
                <w:sz w:val="18"/>
                <w:szCs w:val="18"/>
              </w:rPr>
              <w:t>78.30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A0F627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7CC6B4A8" w14:textId="77777777" w:rsidTr="00503750">
        <w:tc>
          <w:tcPr>
            <w:tcW w:w="4395" w:type="dxa"/>
            <w:vAlign w:val="center"/>
          </w:tcPr>
          <w:p w14:paraId="2080F0F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0DA84EF5" w14:textId="099F17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CE9B4B8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23035270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6E0D8B9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18B1E62C" w14:textId="14818E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BD7DB41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1C45D57C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517E560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76B7EF82" w14:textId="52F5197A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96C56A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7F8EEFEA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3E1BB71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484B93F2" w14:textId="650BFA38" w:rsidR="00944C3D" w:rsidRPr="008C56AB" w:rsidRDefault="00BE1CFF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a04432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b/>
                <w:noProof/>
                <w:sz w:val="18"/>
                <w:szCs w:val="18"/>
              </w:rPr>
              <w:t>56484.76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677734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2996E4E3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1CD79C21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2"/>
        <w:gridCol w:w="2411"/>
        <w:gridCol w:w="2621"/>
      </w:tblGrid>
      <w:tr w:rsidR="00944C3D" w:rsidRPr="00E05001" w14:paraId="0BF13D29" w14:textId="77777777" w:rsidTr="00503750">
        <w:tc>
          <w:tcPr>
            <w:tcW w:w="4395" w:type="dxa"/>
            <w:vAlign w:val="center"/>
          </w:tcPr>
          <w:p w14:paraId="168D524B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469AB27B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37BDEB1B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53D80352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40C3F2E9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384AA425" w14:textId="6FCA72C4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287EE91" w14:textId="31303570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761F3D09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2104480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3C4C8D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5FCA7C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4F6368A1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27758A3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634340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260CAD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20CF4BB9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33B1C9E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Čerpanie</w:t>
            </w:r>
          </w:p>
        </w:tc>
        <w:tc>
          <w:tcPr>
            <w:tcW w:w="2693" w:type="dxa"/>
            <w:vAlign w:val="center"/>
          </w:tcPr>
          <w:p w14:paraId="469B3520" w14:textId="599DCC0E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B51EBC9" w14:textId="74CB0429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2DAC4388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4B98B98B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3D12F252" w14:textId="738EA148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AE7120D" w14:textId="58E63B3F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44A784D5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99FC3B5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123D8E9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0AB0D7A8" w14:textId="77777777" w:rsidTr="00503750">
        <w:tc>
          <w:tcPr>
            <w:tcW w:w="1843" w:type="dxa"/>
            <w:vAlign w:val="center"/>
          </w:tcPr>
          <w:p w14:paraId="47453A89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45E37615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4235D513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263C24C1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6C5AB456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6EC5383B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1F0B2C57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7AB42024" w14:textId="77777777" w:rsidTr="00503750">
        <w:tc>
          <w:tcPr>
            <w:tcW w:w="1843" w:type="dxa"/>
            <w:vAlign w:val="center"/>
          </w:tcPr>
          <w:p w14:paraId="3D4DF78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731E22C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62813B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A8A1A6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F235B4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A716A5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C086FC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289645B0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6B420DE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601BFE1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CF02BA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4C750F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D7A603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AC9C5D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9B7BB3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2F9D5EE0" w14:textId="77777777" w:rsidTr="00503750">
        <w:tc>
          <w:tcPr>
            <w:tcW w:w="1843" w:type="dxa"/>
            <w:vAlign w:val="center"/>
          </w:tcPr>
          <w:p w14:paraId="27FC2B7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101BFC0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CA047D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BF034B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923C3E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C20145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5B9451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0A58939B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434D7C1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0E9E212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36986E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268B07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547BF8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C8C154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51A3B0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623E1690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03235D2E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7EBA6634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FEFD772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F29193D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6BA176C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C21510B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52EDF6D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02F47479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724F77B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6"/>
        <w:gridCol w:w="2792"/>
        <w:gridCol w:w="2886"/>
      </w:tblGrid>
      <w:tr w:rsidR="00944C3D" w:rsidRPr="00863342" w14:paraId="13A1220D" w14:textId="77777777" w:rsidTr="00503750">
        <w:trPr>
          <w:trHeight w:val="664"/>
        </w:trPr>
        <w:tc>
          <w:tcPr>
            <w:tcW w:w="3372" w:type="dxa"/>
          </w:tcPr>
          <w:p w14:paraId="60372C5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3FADADF2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04F705AB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52E02410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27A417A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5D2C2DB8" w14:textId="46C175F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2E2D3B3" w14:textId="3180DF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F9517B1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7BD44FD4" w14:textId="5D3B858A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1B077CF1" w14:textId="42C4E6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950E606" w14:textId="02C155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F817F26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15BAE541" w14:textId="204C9DD8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3DF99D25" w14:textId="207F56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C0E6690" w14:textId="3AE387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B80024C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65F7B0AA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6A415E1F" w14:textId="105924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8C4A878" w14:textId="5CFF1E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04DA8DD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58E4FD5E" w14:textId="6FD9258B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63D8DE3B" w14:textId="2F2D38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1D26A88" w14:textId="1906AB8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B6B53C4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4E540EBC" w14:textId="32653EEC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09C62415" w14:textId="7D8B3D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162EEAE" w14:textId="712925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F7955C6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6CDC8962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4"/>
        <w:gridCol w:w="1903"/>
        <w:gridCol w:w="1411"/>
        <w:gridCol w:w="1377"/>
        <w:gridCol w:w="1769"/>
      </w:tblGrid>
      <w:tr w:rsidR="00944C3D" w:rsidRPr="00863342" w14:paraId="2FAEE2FE" w14:textId="77777777" w:rsidTr="00503750">
        <w:tc>
          <w:tcPr>
            <w:tcW w:w="2835" w:type="dxa"/>
            <w:vAlign w:val="center"/>
          </w:tcPr>
          <w:p w14:paraId="638F6990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0FD1A7FC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79262CE2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4894DF19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123FABCF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6540FF76" w14:textId="77777777" w:rsidTr="00503750">
        <w:tc>
          <w:tcPr>
            <w:tcW w:w="2835" w:type="dxa"/>
          </w:tcPr>
          <w:p w14:paraId="6346E5F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31F21232" w14:textId="0ED035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EB0E899" w14:textId="6AD108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3D806A7" w14:textId="5ED33F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184230A" w14:textId="28250F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4069100" w14:textId="77777777" w:rsidTr="00503750">
        <w:tc>
          <w:tcPr>
            <w:tcW w:w="2835" w:type="dxa"/>
          </w:tcPr>
          <w:p w14:paraId="099540F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3DEAEBB3" w14:textId="63C082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860F7EF" w14:textId="5622451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B1477B9" w14:textId="38BA2D1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B41BD44" w14:textId="6F1D6C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93A395C" w14:textId="77777777" w:rsidTr="00503750">
        <w:tc>
          <w:tcPr>
            <w:tcW w:w="2835" w:type="dxa"/>
          </w:tcPr>
          <w:p w14:paraId="4AF588C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488D746A" w14:textId="44AA72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5B7E7D6" w14:textId="38C2731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B45FB13" w14:textId="1BAF78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6BDC4F8" w14:textId="74C510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5A9F186" w14:textId="77777777" w:rsidTr="00503750">
        <w:tc>
          <w:tcPr>
            <w:tcW w:w="2835" w:type="dxa"/>
            <w:vAlign w:val="center"/>
          </w:tcPr>
          <w:p w14:paraId="39B73B0A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4560C673" w14:textId="546DEE3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CA9FF1F" w14:textId="697F8F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0AD1DD5" w14:textId="3A13C2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C5E387D" w14:textId="2D18DB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40DFC4E" w14:textId="77777777" w:rsidTr="00503750">
        <w:tc>
          <w:tcPr>
            <w:tcW w:w="2835" w:type="dxa"/>
            <w:vAlign w:val="center"/>
          </w:tcPr>
          <w:p w14:paraId="03A35A8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2CD5A7E5" w14:textId="134434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B96B969" w14:textId="5DB683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053B3FC" w14:textId="7F6389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62C7EEC" w14:textId="2B750D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0E8A717" w14:textId="77777777" w:rsidTr="00503750">
        <w:tc>
          <w:tcPr>
            <w:tcW w:w="2835" w:type="dxa"/>
          </w:tcPr>
          <w:p w14:paraId="7794F2A8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282E0B52" w14:textId="3CAD7A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9751F09" w14:textId="63F2BD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D34525E" w14:textId="4AA2E6F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B48BF89" w14:textId="710166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89DCE0D" w14:textId="77777777" w:rsidTr="00503750">
        <w:tc>
          <w:tcPr>
            <w:tcW w:w="2835" w:type="dxa"/>
          </w:tcPr>
          <w:p w14:paraId="785ED94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69C31E70" w14:textId="204E3E6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D738E5E" w14:textId="2085CF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529AAA0" w14:textId="0112FA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A83AD58" w14:textId="00EF37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5E3DD91" w14:textId="77777777" w:rsidTr="00503750">
        <w:tc>
          <w:tcPr>
            <w:tcW w:w="2835" w:type="dxa"/>
          </w:tcPr>
          <w:p w14:paraId="08F6B4B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7B7EE0AF" w14:textId="10A5644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D7E997A" w14:textId="221557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CD2B98F" w14:textId="107378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B256D6E" w14:textId="6353D9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1B7DDE5" w14:textId="77777777" w:rsidR="00944C3D" w:rsidRDefault="00944C3D" w:rsidP="00944C3D">
      <w:pPr>
        <w:rPr>
          <w:rFonts w:ascii="Arial" w:hAnsi="Arial"/>
          <w:b/>
        </w:rPr>
      </w:pPr>
    </w:p>
    <w:p w14:paraId="05C841FB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6"/>
        <w:gridCol w:w="1908"/>
        <w:gridCol w:w="1363"/>
        <w:gridCol w:w="1424"/>
        <w:gridCol w:w="1783"/>
      </w:tblGrid>
      <w:tr w:rsidR="00944C3D" w:rsidRPr="00863342" w14:paraId="4019A38A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6E97FEF8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581D572F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78A694BD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29A521BB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3F0BBB35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6C9BC618" w14:textId="77777777" w:rsidTr="00503750">
        <w:trPr>
          <w:trHeight w:val="443"/>
        </w:trPr>
        <w:tc>
          <w:tcPr>
            <w:tcW w:w="2560" w:type="dxa"/>
          </w:tcPr>
          <w:p w14:paraId="32A3C35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Celková suma dohodnutých platieb</w:t>
            </w:r>
          </w:p>
        </w:tc>
        <w:tc>
          <w:tcPr>
            <w:tcW w:w="1926" w:type="dxa"/>
            <w:vAlign w:val="center"/>
          </w:tcPr>
          <w:p w14:paraId="4F88E0A1" w14:textId="295261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511E51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1317AA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0DEA3263" w14:textId="38FBEF3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C58279C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2F0B8786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685ADC72" w14:textId="3BD118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00C7E7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0FFC29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57D97486" w14:textId="0E3564A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7A90E43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6CF4759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79512874" w14:textId="691402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3989E6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7A54CA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21F10DBF" w14:textId="36A4DA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0AE15FA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6B94EAD1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4B0142E5" w14:textId="0E6B7C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0A7025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0B5AB4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31D70380" w14:textId="48F13A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18DCE71" w14:textId="77777777" w:rsidR="00944C3D" w:rsidRDefault="00944C3D" w:rsidP="00944C3D">
      <w:pPr>
        <w:rPr>
          <w:rFonts w:ascii="Arial" w:hAnsi="Arial"/>
          <w:b/>
        </w:rPr>
      </w:pPr>
    </w:p>
    <w:p w14:paraId="4835AED9" w14:textId="77777777" w:rsidR="00944C3D" w:rsidRDefault="00944C3D" w:rsidP="00944C3D">
      <w:pPr>
        <w:rPr>
          <w:rFonts w:ascii="Arial" w:hAnsi="Arial"/>
          <w:b/>
        </w:rPr>
      </w:pPr>
    </w:p>
    <w:p w14:paraId="4E81A6F4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5EEEBC99" w14:textId="77777777" w:rsidR="00944C3D" w:rsidRDefault="00944C3D" w:rsidP="00944C3D">
      <w:pPr>
        <w:rPr>
          <w:rFonts w:ascii="Arial" w:hAnsi="Arial"/>
          <w:b/>
        </w:rPr>
      </w:pPr>
    </w:p>
    <w:p w14:paraId="07C6313F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9"/>
        <w:gridCol w:w="2797"/>
        <w:gridCol w:w="2888"/>
      </w:tblGrid>
      <w:tr w:rsidR="00944C3D" w:rsidRPr="008A6A75" w14:paraId="3C6972BB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595BF46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37BD292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6EE0AD6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2A45AF16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346344D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5F544B2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3FD35A8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8CEBFBA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4E5AACF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07AB697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55FA926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7A3E5806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7E9DFB4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0DBE32F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54B68CA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44C3E653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2A67D9A4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6798390D" w14:textId="77777777" w:rsidTr="00503750">
        <w:trPr>
          <w:trHeight w:val="677"/>
        </w:trPr>
        <w:tc>
          <w:tcPr>
            <w:tcW w:w="3358" w:type="dxa"/>
          </w:tcPr>
          <w:p w14:paraId="6D153A1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6262C2E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01DBC81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2FB8EA0F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55D19CF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65806AA7" w14:textId="217BFA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A887338" w14:textId="54C950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D66E77E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3F81C8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406C955B" w14:textId="1288C6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0AAA41E" w14:textId="20FE40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8C39C0B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7FCBA96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432E01EC" w14:textId="10A2D8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70C952C" w14:textId="3E6EDD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3398C59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23460A6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510A7C18" w14:textId="2B843D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A477AAA" w14:textId="74705A1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1E98C41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1C9FBD7" w14:textId="0D61AA9B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0CCF21DA" w14:textId="5FEB425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1526B43" w14:textId="6E97CB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800C90D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07B68C2F" w14:textId="77B6403C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012C9B9A" w14:textId="0CD017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75A2316" w14:textId="465750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12DD6B1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36923A17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6470CDEF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22CB4C8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6C43145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54CB9D43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569932C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4E3EA84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78F9C7E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225D06E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65DDC30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4FD8F580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2B73430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7FE002D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14F06CA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5FC464AC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0C570CE7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0296BB69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0F2E2B54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6BA0552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00F09BB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2993339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555FEB61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7940F8D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4C971E98" w14:textId="528694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C7D7E37" w14:textId="6927F9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8D02AEE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5BD5DB8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36549EF8" w14:textId="121CFA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7635566" w14:textId="25EF95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82EEEE7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150BD67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02302DB7" w14:textId="44CF0A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D5670B8" w14:textId="4AED4C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19358A2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4B8FFD42" w14:textId="0E638E85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6DF3A65D" w14:textId="0C2307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7423260" w14:textId="675A64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5F9DDE1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0CBBE478" w14:textId="679BA3FC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1F388A1E" w14:textId="6DF64A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7175A8E" w14:textId="7AA724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DC1CC44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1EC62A24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56A414E4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334B6DF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6FC649C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25089E0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45EF4002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6FC2433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0A98C33D" w14:textId="568ED3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186A832" w14:textId="1D6325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2BADBF5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06776F4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2EF40B59" w14:textId="294BD3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3641D09" w14:textId="065416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EFCB161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2594F8E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5F1CB663" w14:textId="63AFC25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B8DEE52" w14:textId="1C7E72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02DF1DB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7F2DBE29" w14:textId="557A35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18E528A0" w14:textId="6C88CF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A54542C" w14:textId="4DBDEB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27D3592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7DA4182D" w14:textId="099DAD90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1B406A57" w14:textId="13BA28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13C545D" w14:textId="53E15D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87D0E50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609AD898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083CAB4B" w14:textId="77777777" w:rsidTr="00503750">
        <w:tc>
          <w:tcPr>
            <w:tcW w:w="3686" w:type="dxa"/>
            <w:vAlign w:val="center"/>
          </w:tcPr>
          <w:p w14:paraId="2F742EA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172E00E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5AE46D2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7254667D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1A84173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587B70F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12A8D73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58584C9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2AECB4A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55DA81F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3AB9D0A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4706A7D7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6E43D3C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3B1F90E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4507605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75AD4D5A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6561C795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73328F38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147D7933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C9F449D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78A23A0E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7517FF8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34B26BE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3BE26DF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59944492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029A1F4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6DAF9C52" w14:textId="6197FD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50CDD59" w14:textId="4A6D35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DBD5A96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2817797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279ACD2D" w14:textId="06C30B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8BE0B1D" w14:textId="606FAE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3824339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5448FA7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0EBE90FD" w14:textId="51D8BB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FCCEBE3" w14:textId="3D78996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0B53387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2759C0CB" w14:textId="2837E1A0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945F27B" w14:textId="6A7149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B741E24" w14:textId="0D0683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D762381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0286A3D4" w14:textId="62B56C7F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0247B112" w14:textId="32FBCE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360A3BC" w14:textId="740F99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83CF7A1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5F4B52E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67D76972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294F758A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DF51C0C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4F41C5D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32D89F74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85CFDF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52877D24" w14:textId="494AE8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D99B448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B69E2A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682925BD" w14:textId="0E2C0F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8588CBD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CA5E1D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62D67522" w14:textId="2C9E02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BEF98B3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81C245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4AAC3810" w14:textId="0BFEA9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1270CB4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1C1F18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485BB477" w14:textId="7B5724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A56152E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21F1634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0DA3A74E" w14:textId="3EFBD232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3377683E" w14:textId="77777777" w:rsidR="00944C3D" w:rsidRDefault="00944C3D" w:rsidP="00944C3D">
      <w:pPr>
        <w:rPr>
          <w:sz w:val="22"/>
          <w:szCs w:val="22"/>
        </w:rPr>
      </w:pPr>
    </w:p>
    <w:p w14:paraId="06E6E6E6" w14:textId="77777777" w:rsidR="00944C3D" w:rsidRDefault="00944C3D" w:rsidP="00944C3D">
      <w:pPr>
        <w:rPr>
          <w:sz w:val="22"/>
          <w:szCs w:val="22"/>
        </w:rPr>
      </w:pPr>
    </w:p>
    <w:p w14:paraId="6334A6E5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75F398DF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1D3CA29E" w14:textId="03178878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3A3747C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5C8DECD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36184BF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D2644ED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2"/>
        <w:gridCol w:w="2760"/>
        <w:gridCol w:w="2862"/>
      </w:tblGrid>
      <w:tr w:rsidR="00944C3D" w:rsidRPr="002F74F8" w14:paraId="70CC27EC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202F12EA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48F5542E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06AB32E5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3C217E18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6324736E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086D35FB" w14:textId="67D050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0BC8AB0" w14:textId="20D232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3A17C0A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BEF37BB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5339F90B" w14:textId="7D805F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213FB6D" w14:textId="497389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AD6674B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5202D6C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1E7B855E" w14:textId="52B292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3B827AA" w14:textId="203C25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09B94EC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1E458D7A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6D514401" w14:textId="53F285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1AACD87" w14:textId="29EEB1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1B826E3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1BAD1C9F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5B2FAF0A" w14:textId="159416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F5B0413" w14:textId="5702D3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344108E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40B8D870" w14:textId="6A1AEA7B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0E5411D7" w14:textId="3F7692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A3D0DB7" w14:textId="70F155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E533D82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053BE0B8" w14:textId="4491508F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6528B11B" w14:textId="70E65B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51F56D6" w14:textId="4ADCC7F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A6BA86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F283AC7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5"/>
        <w:gridCol w:w="2787"/>
        <w:gridCol w:w="2882"/>
      </w:tblGrid>
      <w:tr w:rsidR="00944C3D" w:rsidRPr="002F74F8" w14:paraId="2A438489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7563C971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1033FCA6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357024E0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4A9A06E0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7B404978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6C4F684B" w14:textId="27913F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D60EE12" w14:textId="59755D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157C108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12068D27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2061D97A" w14:textId="5445C8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64E0DBA9" w14:textId="72C6843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366F74D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3E951331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780E1CFC" w14:textId="0C9CBC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507AD5C0" w14:textId="6BFB85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9231917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702A0290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16B133FE" w14:textId="50D4A5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27245D7C" w14:textId="07789C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3377F5E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1286664B" w14:textId="41E751A9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490F040B" w14:textId="6BF2573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601AE7B2" w14:textId="203514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590CD91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031DFB9D" w14:textId="1F3441E0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304A6DEF" w14:textId="30EEE9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26847A2" w14:textId="4C26C9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8899EBC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7F2B2AF5" w14:textId="145197D4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361BFFCD" w14:textId="363992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6B312C9E" w14:textId="799362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4E51" w:rsidRPr="00532C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29B7D8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22B2E63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1D9F41FE" w14:textId="49E80202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01B35F5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95CD9E1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5A1F67B4" w14:textId="64A1E9C8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01DA428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D3607BC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lastRenderedPageBreak/>
        <w:t>Informácie o významných skutočnostiach, ktoré nastali medzi dňom, ku ktorému sa zostavuje účtovná závierka a dňom jej zostavenia</w:t>
      </w:r>
    </w:p>
    <w:p w14:paraId="0CD38BF9" w14:textId="32927C71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2AAD7D5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CAD463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E6AC7B9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617D030F" w14:textId="77777777" w:rsidR="00944C3D" w:rsidRPr="003607F0" w:rsidRDefault="00944C3D" w:rsidP="00944C3D"/>
    <w:p w14:paraId="13EB4439" w14:textId="77777777" w:rsidR="00F47675" w:rsidRPr="00944C3D" w:rsidRDefault="00F47675" w:rsidP="00944C3D"/>
    <w:sectPr w:rsidR="00F47675" w:rsidRPr="00944C3D" w:rsidSect="00A04B5D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3796A7" w14:textId="77777777" w:rsidR="00A04B5D" w:rsidRDefault="00A04B5D">
      <w:r>
        <w:separator/>
      </w:r>
    </w:p>
  </w:endnote>
  <w:endnote w:type="continuationSeparator" w:id="0">
    <w:p w14:paraId="6611F58A" w14:textId="77777777" w:rsidR="00A04B5D" w:rsidRDefault="00A04B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CAF7D1" w14:textId="77777777"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1D225C">
      <w:rPr>
        <w:rStyle w:val="slostrany"/>
        <w:rFonts w:cs="Arial"/>
      </w:rPr>
      <w:t>6</w:t>
    </w:r>
    <w:r>
      <w:rPr>
        <w:rStyle w:val="slostrany"/>
        <w:rFonts w:cs="Arial"/>
      </w:rPr>
      <w:fldChar w:fldCharType="end"/>
    </w:r>
  </w:p>
  <w:p w14:paraId="07920544" w14:textId="77777777"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F58A01" w14:textId="77777777"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76BC33BC" w14:textId="77777777"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F4961E" w14:textId="77777777"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1D225C">
      <w:rPr>
        <w:rStyle w:val="slostrany"/>
        <w:sz w:val="16"/>
        <w:szCs w:val="16"/>
      </w:rPr>
      <w:t>12</w:t>
    </w:r>
    <w:r w:rsidRPr="00010D38">
      <w:rPr>
        <w:rStyle w:val="slostrany"/>
        <w:sz w:val="16"/>
        <w:szCs w:val="16"/>
      </w:rPr>
      <w:fldChar w:fldCharType="end"/>
    </w:r>
  </w:p>
  <w:p w14:paraId="472FD610" w14:textId="77777777"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F1A509" w14:textId="77777777" w:rsidR="00A04B5D" w:rsidRDefault="00A04B5D">
      <w:r>
        <w:separator/>
      </w:r>
    </w:p>
  </w:footnote>
  <w:footnote w:type="continuationSeparator" w:id="0">
    <w:p w14:paraId="0696297E" w14:textId="77777777" w:rsidR="00A04B5D" w:rsidRDefault="00A04B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7646758">
    <w:abstractNumId w:val="13"/>
  </w:num>
  <w:num w:numId="2" w16cid:durableId="1686441842">
    <w:abstractNumId w:val="17"/>
  </w:num>
  <w:num w:numId="3" w16cid:durableId="26411263">
    <w:abstractNumId w:val="8"/>
  </w:num>
  <w:num w:numId="4" w16cid:durableId="1623727235">
    <w:abstractNumId w:val="7"/>
  </w:num>
  <w:num w:numId="5" w16cid:durableId="792792521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78216003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34253210">
    <w:abstractNumId w:val="20"/>
  </w:num>
  <w:num w:numId="8" w16cid:durableId="1352218728">
    <w:abstractNumId w:val="10"/>
  </w:num>
  <w:num w:numId="9" w16cid:durableId="232784874">
    <w:abstractNumId w:val="0"/>
  </w:num>
  <w:num w:numId="10" w16cid:durableId="391122655">
    <w:abstractNumId w:val="19"/>
  </w:num>
  <w:num w:numId="11" w16cid:durableId="2102792363">
    <w:abstractNumId w:val="6"/>
  </w:num>
  <w:num w:numId="12" w16cid:durableId="26805271">
    <w:abstractNumId w:val="9"/>
  </w:num>
  <w:num w:numId="13" w16cid:durableId="1492256693">
    <w:abstractNumId w:val="12"/>
  </w:num>
  <w:num w:numId="14" w16cid:durableId="323316204">
    <w:abstractNumId w:val="15"/>
  </w:num>
  <w:num w:numId="15" w16cid:durableId="765686587">
    <w:abstractNumId w:val="14"/>
  </w:num>
  <w:num w:numId="16" w16cid:durableId="1616978851">
    <w:abstractNumId w:val="2"/>
  </w:num>
  <w:num w:numId="17" w16cid:durableId="966475368">
    <w:abstractNumId w:val="4"/>
  </w:num>
  <w:num w:numId="18" w16cid:durableId="1900893353">
    <w:abstractNumId w:val="11"/>
  </w:num>
  <w:num w:numId="19" w16cid:durableId="1690985334">
    <w:abstractNumId w:val="5"/>
  </w:num>
  <w:num w:numId="20" w16cid:durableId="1255938924">
    <w:abstractNumId w:val="18"/>
  </w:num>
  <w:num w:numId="21" w16cid:durableId="8603162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rg1" w:val="202349"/>
    <w:docVar w:name="arg2" w:val="Driver=asa17;DBF=D:\anasoft\data\tebys.db;DBN=tebys;ENG=SQL17;commlinks=TCPIP{ip=192.168.1.241};uid=hromnikova;con=finus(10.15);pwd=488300282956Vaveto1"/>
    <w:docVar w:name="arg3" w:val="0"/>
    <w:docVar w:name="arg4" w:val="C:\Users\HROMNI~1.TEB\AppData\Local\Temp\19041953.doc"/>
    <w:docVar w:name="arg5" w:val="9"/>
  </w:docVars>
  <w:rsids>
    <w:rsidRoot w:val="00D34E51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5613"/>
    <w:rsid w:val="0060758C"/>
    <w:rsid w:val="00614891"/>
    <w:rsid w:val="0062543C"/>
    <w:rsid w:val="00631973"/>
    <w:rsid w:val="00643188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A278B"/>
    <w:rsid w:val="009B2521"/>
    <w:rsid w:val="009E1BB8"/>
    <w:rsid w:val="009E6601"/>
    <w:rsid w:val="009F2298"/>
    <w:rsid w:val="009F61B4"/>
    <w:rsid w:val="00A02DF7"/>
    <w:rsid w:val="00A04B5D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34E51"/>
    <w:rsid w:val="00D40CBA"/>
    <w:rsid w:val="00D42477"/>
    <w:rsid w:val="00D43DE2"/>
    <w:rsid w:val="00D47486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E00521"/>
  <w15:docId w15:val="{D779CD02-5AC8-4CA0-85FA-7D420D1A9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uiPriority="99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Body Text Indent" w:uiPriority="99"/>
    <w:lsdException w:name="Subtitle" w:uiPriority="99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99" w:qFormat="1"/>
    <w:lsdException w:name="Document Map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C852D-38D1-4815-BEDC-246DC90AA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1</TotalTime>
  <Pages>1</Pages>
  <Words>5339</Words>
  <Characters>30433</Characters>
  <Application>Microsoft Office Word</Application>
  <DocSecurity>0</DocSecurity>
  <Lines>253</Lines>
  <Paragraphs>71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Hromníková</dc:creator>
  <cp:lastModifiedBy>Janka Hromníková</cp:lastModifiedBy>
  <cp:revision>2</cp:revision>
  <cp:lastPrinted>2009-07-30T10:15:00Z</cp:lastPrinted>
  <dcterms:created xsi:type="dcterms:W3CDTF">2024-03-20T11:15:00Z</dcterms:created>
  <dcterms:modified xsi:type="dcterms:W3CDTF">2024-03-20T11:16:00Z</dcterms:modified>
</cp:coreProperties>
</file>