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35C69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9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4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0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FC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A9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9F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2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8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1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6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F0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21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B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3E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B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67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4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B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10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C7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18654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F9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D0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B0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98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EC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B8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0A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F8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3B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CF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A8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5F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1C8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3C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F5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C0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A9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BF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C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64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DE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02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BE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49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B3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A3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7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A5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EC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E7F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AB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A2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9F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8503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AB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EA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9A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A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23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71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97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2F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DE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33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EB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7D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5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34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77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F4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BC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20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C3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AB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95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FC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ED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AD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81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D57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B5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27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76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1E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2A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78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94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8100C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4C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55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CF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4F6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72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8D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1A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5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CA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DE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31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C0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F6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8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0E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9F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AC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61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C0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3E1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D4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C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46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AD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C9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FE1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B9C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99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AE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CC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1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3EE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9B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E347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2A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C6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E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FD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346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E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42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16B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8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0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A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5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F2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BE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6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B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3A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F2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4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A3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D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B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56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C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B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0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C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F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AF8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4B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5D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0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A4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6D20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A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E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B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0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F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A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6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D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1C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4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74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E2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D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2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2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E83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6F18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42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7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C5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71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B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7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5F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EF4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8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38D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86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1E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2E0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8EB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35F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C58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6DA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BD2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E29E0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7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70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AD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C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9D07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A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22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F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E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E3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0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E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19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E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4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9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CFEF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2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B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B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6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D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5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0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C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8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B8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EE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A0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0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13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1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DC69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8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C8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29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4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10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D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FA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9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8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5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B8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669B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D0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4B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2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A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0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1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CA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C4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D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A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B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85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62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D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ED82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4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6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80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E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A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BC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19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7B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85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E43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64E4A" w14:textId="3A58C79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620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CDA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1E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AE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43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42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131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3F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56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A2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E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F4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0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C3E5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C2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1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7F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1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7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ACB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84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84F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A9D0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3A4F627" wp14:editId="2A841FE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843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A4F62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5F8437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F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4E2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8C3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B45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7C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2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4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9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81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3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F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4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E9E48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245E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D1588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46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9C852FC" wp14:editId="0524494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3633D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C852F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C3633D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C1B86A0" wp14:editId="2708888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14099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1B86A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414099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D6BA706" wp14:editId="75F3592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1F36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BA70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21F36D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B14F45" wp14:editId="143AD2D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15CBBF" w14:textId="0BBE7677" w:rsidR="000B647F" w:rsidRDefault="00000000" w:rsidP="00944C3D">
                                  <w:fldSimple w:instr=" MERGEFIELD  aDMOD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B14F4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F15CBBF" w14:textId="0BBE7677" w:rsidR="000B647F" w:rsidRDefault="00000000" w:rsidP="00944C3D">
                            <w:fldSimple w:instr=" MERGEFIELD  aDMOD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FB6AA71" wp14:editId="0DB576F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5231B6" w14:textId="235EC0C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B6AA7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05231B6" w14:textId="235EC0C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5A180E8" wp14:editId="1FDAE6F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67E8F" w14:textId="277A0CA6" w:rsidR="000B647F" w:rsidRDefault="00000000" w:rsidP="00944C3D">
                                  <w:fldSimple w:instr=" MERGEFIELD  aDRDO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A180E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3467E8F" w14:textId="277A0CA6" w:rsidR="000B647F" w:rsidRDefault="00000000" w:rsidP="00944C3D">
                            <w:fldSimple w:instr=" MERGEFIELD  aDRDO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BDBBC1E" wp14:editId="27CCA6B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AA4E82" w14:textId="01244E33" w:rsidR="000B647F" w:rsidRDefault="00000000" w:rsidP="00944C3D">
                                  <w:fldSimple w:instr=" MERGEFIELD  aDMDO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BBC1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CAA4E82" w14:textId="01244E33" w:rsidR="000B647F" w:rsidRDefault="00000000" w:rsidP="00944C3D">
                            <w:fldSimple w:instr=" MERGEFIELD  aDMDO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DF2F3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24629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E751D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12374F8" wp14:editId="784B2F6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F12F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2374F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A3F12F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76740A3" wp14:editId="4F27978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A33E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6740A3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12A33E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CED5962" wp14:editId="788ACCA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48CB8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D596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348CB8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FDB255F" wp14:editId="1535989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B3143A" w14:textId="2F003F7E" w:rsidR="000B647F" w:rsidRDefault="00000000" w:rsidP="00944C3D">
                                  <w:fldSimple w:instr=" MERGEFIELD  aDRDOo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DB255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EB3143A" w14:textId="2F003F7E" w:rsidR="000B647F" w:rsidRDefault="00000000" w:rsidP="00944C3D">
                            <w:fldSimple w:instr=" MERGEFIELD  aDRDOo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42B7BB2" wp14:editId="5335474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66B28F" w14:textId="2B9DB7C8" w:rsidR="000B647F" w:rsidRDefault="00000000" w:rsidP="00944C3D">
                                  <w:fldSimple w:instr=" MERGEFIELD  aDMDO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2B7BB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666B28F" w14:textId="2B9DB7C8" w:rsidR="000B647F" w:rsidRDefault="00000000" w:rsidP="00944C3D">
                            <w:fldSimple w:instr=" MERGEFIELD  aDMDO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DFBA8E3" wp14:editId="7A8AD43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FC21D" w14:textId="49F11034" w:rsidR="000B647F" w:rsidRDefault="00000000" w:rsidP="00944C3D">
                                  <w:fldSimple w:instr=" MERGEFIELD  aDRODo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FBA8E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5FC21D" w14:textId="49F11034" w:rsidR="000B647F" w:rsidRDefault="00000000" w:rsidP="00944C3D">
                            <w:fldSimple w:instr=" MERGEFIELD  aDRODo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AFD4F2D" wp14:editId="22D3468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5A7795" w14:textId="33421F84" w:rsidR="000B647F" w:rsidRDefault="00000000" w:rsidP="00944C3D">
                                  <w:fldSimple w:instr=" MERGEFIELD  aDMOD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FD4F2D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65A7795" w14:textId="33421F84" w:rsidR="000B647F" w:rsidRDefault="00000000" w:rsidP="00944C3D">
                            <w:fldSimple w:instr=" MERGEFIELD  aDMOD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3B58C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CABD6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A00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E4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06E1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2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F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7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7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21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DF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7F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E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E8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4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F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4D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D7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4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7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A0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5E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4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E2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4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5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AF1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F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A31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C2F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2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7D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4F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8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2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42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AB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01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6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F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0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0B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5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F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0C3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2B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74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D57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E9C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888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F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DF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EB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21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0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E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81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8F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066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6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AC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58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97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A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E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A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5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56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E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F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CC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BC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FB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9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F7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2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23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03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98CA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0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C1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57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CA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2C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3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EC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89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FD1B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F2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4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8E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A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06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62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D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8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9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3D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8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9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7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33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1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15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B5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2D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EB0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03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46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E7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9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3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35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C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8D7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65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38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A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A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0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4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2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40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2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B8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61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81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E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4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A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FF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E2F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E4E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2B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F72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A9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D39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3E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B3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CC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B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E3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16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B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5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92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5AB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D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5F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9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7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0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D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8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D4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98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2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C2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0A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0A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1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2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4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D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FE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AC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2C5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0F1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E5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4A8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A5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AD9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1D4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4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62D7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C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E460A21" wp14:editId="7FFF605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C4F08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460A2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6C4F08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0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1D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8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4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89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9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B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C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23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31FC6F8" wp14:editId="7520D82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2B34E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1FC6F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D2B34E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C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4B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1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CC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35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3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39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80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A3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F2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8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5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65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6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2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B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9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81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BA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3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3B3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FE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57D8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1E5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B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8115BFE" wp14:editId="1D02C13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A669B8" w14:textId="2010BD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115BF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3A669B8" w14:textId="2010BD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36117561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B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5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0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6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8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3F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06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9E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BB3FB0" wp14:editId="6386FB3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5F442" w14:textId="6E1B918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2021570595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BB3FB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3D5F442" w14:textId="6E1B918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2021570595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41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18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AF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3C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6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9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7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F9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3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50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B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A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31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C3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B25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B5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1718F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9D0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C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8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3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C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38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4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E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E8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66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79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E4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29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56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8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4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6BBF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002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3C9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2F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C6009E7" wp14:editId="1B68C11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C2DAD" w14:textId="7C9DF7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2734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6009E7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FEC2DAD" w14:textId="7C9DF7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2734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E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5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7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B2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1F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44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83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9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26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5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E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3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E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0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1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2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8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89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9C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B9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19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6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9F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2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2F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B5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07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F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2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433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EA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7BDD0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EA3D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0473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C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9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0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F7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8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9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A8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4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F4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6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B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E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3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E0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39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8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C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F1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1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63C73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9E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CC4E8A6" wp14:editId="491DF8D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5AB3D5" w14:textId="2BFBDC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C4E8A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A5AB3D5" w14:textId="2BFBDC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3D3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A1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D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F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3F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8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4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3F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2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5D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A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2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0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5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06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18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D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DE0A727" wp14:editId="4E79427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E5242" w14:textId="4BA76B5A" w:rsidR="000B647F" w:rsidRDefault="00000000" w:rsidP="00944C3D">
                                  <w:fldSimple w:instr=" MERGEFIELD  aSUB_ULICA_CISLO  \* MERGEFORMAT ">
                                    <w:r w:rsidR="00D34E51" w:rsidRPr="00D34E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E0A72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5EE5242" w14:textId="4BA76B5A" w:rsidR="000B647F" w:rsidRDefault="00000000" w:rsidP="00944C3D">
                            <w:fldSimple w:instr=" MERGEFIELD  aSUB_ULICA_CISLO  \* MERGEFORMAT ">
                              <w:r w:rsidR="00D34E51" w:rsidRPr="00D34E51">
                                <w:rPr>
                                  <w:rFonts w:ascii="Arial" w:hAnsi="Arial" w:cs="Arial"/>
                                  <w:noProof/>
                                </w:rPr>
                                <w:t>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6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F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5B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F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DF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5774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E82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364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27E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B95E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86C63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CF8552F" wp14:editId="7DE8A02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4218D0" w14:textId="39DA1F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F8552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A4218D0" w14:textId="39DA1F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54B4DC" wp14:editId="2CAB3AD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2F6AAB" w14:textId="1C75302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54B4DC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72F6AAB" w14:textId="1C75302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377B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898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1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74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E2A5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4F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063D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FFDC2B8" wp14:editId="0523DA8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3487E2" w14:textId="0BDB4E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FDC2B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33487E2" w14:textId="0BDB4E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C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56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020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D7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55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A7A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4D63D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A070C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B83EE32" wp14:editId="1F55DC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1C73A0" w14:textId="1951AD3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83EE32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11C73A0" w14:textId="1951AD3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6AE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7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B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AF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29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1C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14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7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95D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F1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E763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DA52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5AE02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C0BB42C" wp14:editId="280BC2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C840A" w14:textId="1A9BF0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34E51" w:rsidRPr="00532CC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0BB42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C6C840A" w14:textId="1A9BF0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34E51" w:rsidRPr="00532CC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B260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1C21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337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6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E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0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6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09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7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9B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1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4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2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6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F7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D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41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3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F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44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B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9A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D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4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4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AC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D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E711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85C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802AA8" w14:textId="0C3C203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34E51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F15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1D6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03B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1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1F6A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91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B1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26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D6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FAF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BD9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4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7E0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387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340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31D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54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1F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42B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C2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2E06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F42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43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EE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57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E9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008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7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6BBD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B0D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1DF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3D5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FFC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22C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7D2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F6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205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490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3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F2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D8F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7F9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2D9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67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D1E2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BE0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23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52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B3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46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334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97F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F22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6A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376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63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B33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42D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AA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FBFC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0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82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9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60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81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5A2F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E0A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8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9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E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F4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8A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C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0C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5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C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4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9A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31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1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6F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3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2E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9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0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6C70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A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9162C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2C2CA82" w14:textId="77777777" w:rsidR="00944C3D" w:rsidRDefault="00944C3D" w:rsidP="00944C3D">
      <w:pPr>
        <w:rPr>
          <w:rFonts w:ascii="Arial" w:hAnsi="Arial"/>
        </w:rPr>
      </w:pPr>
    </w:p>
    <w:p w14:paraId="15DFC2F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447E449" w14:textId="6908E1F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50D9AD7" w14:textId="14D2F53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5F9E72C" w14:textId="7C150E7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F265E4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FA79D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A0BCF9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D2211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F04D7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CEF7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981CB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226CBC9" w14:textId="3DDCA9F0" w:rsidR="00944C3D" w:rsidRPr="008D0433" w:rsidRDefault="00D34E5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Marta Gáliková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564BD42" w14:textId="57D81B06" w:rsidR="00944C3D" w:rsidRPr="008D0433" w:rsidRDefault="00D34E5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BD3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2DC7F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89341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4447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2EA8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82A59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65E88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3AD9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CA3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16DD4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732F32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8A8337B" w14:textId="4ED82DB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7CBD49E" w14:textId="29E3D6E3" w:rsidR="00944C3D" w:rsidRDefault="00D34E5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71A8908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ABE8B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004715" w14:textId="565E9A8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4B3BA0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DF5AB9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693499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4C487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27D53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CFAA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24265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7AE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C1E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A31C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5A0AF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82A83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077E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4898F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01427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5643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1D13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7F48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BA8ED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C6082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75F2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0DB0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079EA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5F76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5A2DE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6A01EFB" w14:textId="065AE6B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D16D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54850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80F31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6FA185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3838B0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8788C50" w14:textId="24B78CB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43ABC8E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04833A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6C5E6B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CF20A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C9BB7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CDFF4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E2770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13121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4D07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07C5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A0873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A235E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F6F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16A9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091BF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7052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E2A10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ED87B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8234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349D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81421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AD256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25267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E5D8E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633CB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C1FA5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510F1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5FEB4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76E29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840C6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80E1C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05864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A1109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AB8A3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851EF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A4C74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20EF3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2B33C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11F23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AD913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D7A7A3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7A9D7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9C043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FF2EC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573FB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AE9118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B0C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9516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9ED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D07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AA1E6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538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D35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C43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AFD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713D4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75CE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2BE7D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EDA0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3CE0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0F18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4486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2F19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F9B9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444A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182ED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63584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2D9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7586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433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C8E2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A3CCB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7F13CC7" w14:textId="6852B54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B5964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520E1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FF421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3B85F8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335FCE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9335C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6E3BE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A04B5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9FE145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048F6CD" w14:textId="77777777" w:rsidTr="00503750">
        <w:tc>
          <w:tcPr>
            <w:tcW w:w="2302" w:type="dxa"/>
            <w:vAlign w:val="center"/>
          </w:tcPr>
          <w:p w14:paraId="635F49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997D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1244D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8BEE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FA20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50E5E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35AC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CD69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18E8999" w14:textId="77777777" w:rsidTr="00503750">
        <w:tc>
          <w:tcPr>
            <w:tcW w:w="15593" w:type="dxa"/>
            <w:gridSpan w:val="8"/>
            <w:vAlign w:val="center"/>
          </w:tcPr>
          <w:p w14:paraId="2A30E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789749" w14:textId="77777777" w:rsidTr="00503750">
        <w:tc>
          <w:tcPr>
            <w:tcW w:w="2302" w:type="dxa"/>
            <w:vAlign w:val="center"/>
          </w:tcPr>
          <w:p w14:paraId="44418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C61C22" w14:textId="5220F1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320504" w14:textId="29FDB1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73AED" w14:textId="54098B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C7315" w14:textId="44C873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7D66E" w14:textId="5FB8B8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9FFB7" w14:textId="69031A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413CD" w14:textId="17A114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3C8F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509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FB430D2" w14:textId="666030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C1D528" w14:textId="7FF108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B5CE4" w14:textId="03E6B6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745F5" w14:textId="2690F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3AB83" w14:textId="51DB5F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77C74" w14:textId="0E9FF2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E735C" w14:textId="196468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9BD0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4B9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07F4D5" w14:textId="3D689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488A6A" w14:textId="0200A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F2C1BA" w14:textId="5FE8D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EBF67" w14:textId="06DC17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D385" w14:textId="6F6048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C6DF5" w14:textId="636E3F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B32546" w14:textId="4E64DB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64A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C5A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536B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E1C0E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694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E11E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62C9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E8B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6164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6C14F3" w14:textId="77777777" w:rsidTr="00503750">
        <w:tc>
          <w:tcPr>
            <w:tcW w:w="2302" w:type="dxa"/>
            <w:vAlign w:val="center"/>
          </w:tcPr>
          <w:p w14:paraId="2F6634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F10173" w14:textId="57EF60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D1A1AB" w14:textId="7C46E8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417EE" w14:textId="40A4E4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6D436" w14:textId="38A4EB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7F1C9" w14:textId="50B069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538184" w14:textId="1CF35E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C6218" w14:textId="7E64E4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F500E" w14:textId="77777777" w:rsidTr="00503750">
        <w:tc>
          <w:tcPr>
            <w:tcW w:w="15593" w:type="dxa"/>
            <w:gridSpan w:val="8"/>
            <w:vAlign w:val="center"/>
          </w:tcPr>
          <w:p w14:paraId="666C8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93F5D3D" w14:textId="77777777" w:rsidTr="00503750">
        <w:tc>
          <w:tcPr>
            <w:tcW w:w="2302" w:type="dxa"/>
            <w:vAlign w:val="center"/>
          </w:tcPr>
          <w:p w14:paraId="625F08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E325B3" w14:textId="6D3EDF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2A3F10" w14:textId="6A6E8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C2062D" w14:textId="72A9AC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3E37C" w14:textId="5F7EE3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ADE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6853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6419D1" w14:textId="3E456C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0B37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E8B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104937" w14:textId="2A8118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D5AC8D" w14:textId="14E47E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99AE1" w14:textId="5BDA70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774BE" w14:textId="539487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67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953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D46558" w14:textId="7D46F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28A5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31B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0E831D" w14:textId="08ED09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C8E5C5" w14:textId="118D06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3A8AF" w14:textId="6B6CE3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B0DA1" w14:textId="610A23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69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4439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53EF5C" w14:textId="2136C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9AAF4" w14:textId="77777777" w:rsidTr="00503750">
        <w:tc>
          <w:tcPr>
            <w:tcW w:w="2302" w:type="dxa"/>
            <w:vAlign w:val="center"/>
          </w:tcPr>
          <w:p w14:paraId="7D521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56B92D" w14:textId="4FE108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0AD954" w14:textId="17FB8C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02729" w14:textId="3D681E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2B19DA" w14:textId="3CD025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B7E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7C6C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618149" w14:textId="6108A8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FBADD" w14:textId="77777777" w:rsidTr="00503750">
        <w:tc>
          <w:tcPr>
            <w:tcW w:w="15593" w:type="dxa"/>
            <w:gridSpan w:val="8"/>
            <w:vAlign w:val="center"/>
          </w:tcPr>
          <w:p w14:paraId="0B103F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45DCB0" w14:textId="77777777" w:rsidTr="00503750">
        <w:tc>
          <w:tcPr>
            <w:tcW w:w="2302" w:type="dxa"/>
            <w:vAlign w:val="center"/>
          </w:tcPr>
          <w:p w14:paraId="1E606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D45684" w14:textId="3685EB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0800B0" w14:textId="45E50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0F27CB" w14:textId="7C6999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767802" w14:textId="7D0CDE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68F5B" w14:textId="604E11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6A3D3" w14:textId="3339E4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7A29B" w14:textId="081212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F127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3303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D23630" w14:textId="30741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75931A" w14:textId="3597FE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900BF" w14:textId="60E8F1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E70FC" w14:textId="05FD27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145F8" w14:textId="0E4B22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60D70" w14:textId="0B0BE4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9E736E" w14:textId="095ECB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BE33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D340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236DEC" w14:textId="4AFB0C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3CB7A0" w14:textId="1C2F7F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D3423" w14:textId="0DBDB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619B3" w14:textId="1CB906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4D2F4" w14:textId="4D005D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8D95D5" w14:textId="473443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9F93F" w14:textId="484724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812D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6699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D07816" w14:textId="5D1B63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9BCA58" w14:textId="635CAC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AE7074" w14:textId="2B72A8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1CEDDA" w14:textId="13FADF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DAAA0" w14:textId="02C8E9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77B37" w14:textId="27587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EC493" w14:textId="14B0ED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0C40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77C1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62CED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BAE0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8EAC83" w14:textId="6DD92D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7CCA78" w14:textId="75AB1E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0563B" w14:textId="396BD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8D9FE" w14:textId="163AE9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FC6D6" w14:textId="3D017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BA00A" w14:textId="4448E0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75E20" w14:textId="6F8DE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6F3F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A5C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C6C562" w14:textId="7B783C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8F460D" w14:textId="79D493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7F2787" w14:textId="4519C6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C58D4" w14:textId="083570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8C7B6" w14:textId="0D745F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24CFC" w14:textId="028585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03E68" w14:textId="3A0052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5A6948" w14:textId="77777777" w:rsidR="00944C3D" w:rsidRDefault="00944C3D" w:rsidP="00944C3D">
      <w:pPr>
        <w:rPr>
          <w:rFonts w:ascii="Arial" w:hAnsi="Arial"/>
          <w:b/>
        </w:rPr>
      </w:pPr>
    </w:p>
    <w:p w14:paraId="0E85B01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695D48E" w14:textId="77777777" w:rsidTr="00503750">
        <w:tc>
          <w:tcPr>
            <w:tcW w:w="1944" w:type="dxa"/>
            <w:vAlign w:val="center"/>
          </w:tcPr>
          <w:p w14:paraId="39C25B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0334C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B065D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E34B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68588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BC785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6282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E3EA0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3918A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1839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13628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AA6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0C687C6" w14:textId="77777777" w:rsidTr="00503750">
        <w:tc>
          <w:tcPr>
            <w:tcW w:w="15685" w:type="dxa"/>
            <w:gridSpan w:val="12"/>
            <w:vAlign w:val="center"/>
          </w:tcPr>
          <w:p w14:paraId="4D084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A6ABC7C" w14:textId="77777777" w:rsidTr="00503750">
        <w:tc>
          <w:tcPr>
            <w:tcW w:w="1944" w:type="dxa"/>
            <w:vAlign w:val="center"/>
          </w:tcPr>
          <w:p w14:paraId="6B538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339AC3" w14:textId="10316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C53323" w14:textId="2D5CF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4788C6" w14:textId="0BBF1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570392" w14:textId="126CA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30EA9B" w14:textId="1AB0A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A50BBC" w14:textId="5B0AA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BFF373" w14:textId="1B905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EB7FE9" w14:textId="330A3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96CE28" w14:textId="0DE45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6FBD6E" w14:textId="2768C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C30A31" w14:textId="7522A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6B9A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BCDD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252FC6D" w14:textId="22886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AAAF27" w14:textId="1CCB0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0E1E92" w14:textId="5E914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B791BD" w14:textId="44ECB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5F0388" w14:textId="5B7A9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176CA0" w14:textId="1F26A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AEDF1D" w14:textId="1F99A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B21CBA" w14:textId="29255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04C018" w14:textId="336E3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4A3F39" w14:textId="31F8A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6833C3" w14:textId="3E742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5681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5DE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5D30B8C" w14:textId="231CA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6EC65C" w14:textId="2122D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BCA2B8" w14:textId="2813B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BB4AE2" w14:textId="73690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347200" w14:textId="781A1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066927" w14:textId="2FE5B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FCE072" w14:textId="38B1D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3B691A" w14:textId="33B3E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3BF5AC" w14:textId="25BA0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4C7831" w14:textId="108AD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ABA5D4" w14:textId="4A604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4661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763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3BE8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E2C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012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8E42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4FC7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3C5E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95D5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DFF7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CFE8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A9C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BF2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FC97F0" w14:textId="77777777" w:rsidTr="00503750">
        <w:tc>
          <w:tcPr>
            <w:tcW w:w="1944" w:type="dxa"/>
            <w:vAlign w:val="center"/>
          </w:tcPr>
          <w:p w14:paraId="414D8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329525" w14:textId="1F044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90914B" w14:textId="6EC94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22D6D1" w14:textId="658FE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97F168" w14:textId="38B57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1508AF" w14:textId="378C7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FAFC9D" w14:textId="176F4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B9E11D" w14:textId="268B0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DD35A" w14:textId="21D94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A1F7E9" w14:textId="58B17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B0AC25" w14:textId="23989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C8BCB7" w14:textId="2955F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8FF0E" w14:textId="77777777" w:rsidTr="00503750">
        <w:tc>
          <w:tcPr>
            <w:tcW w:w="15685" w:type="dxa"/>
            <w:gridSpan w:val="12"/>
            <w:vAlign w:val="center"/>
          </w:tcPr>
          <w:p w14:paraId="7A5DB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E35D1E7" w14:textId="77777777" w:rsidTr="00503750">
        <w:tc>
          <w:tcPr>
            <w:tcW w:w="1944" w:type="dxa"/>
            <w:vAlign w:val="center"/>
          </w:tcPr>
          <w:p w14:paraId="035DA6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C5D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581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54A7BA" w14:textId="70491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B37592" w14:textId="4626D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B22434" w14:textId="49694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23A147" w14:textId="4E185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EEF815" w14:textId="62E29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B02EEC" w14:textId="74ACB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04D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0A0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29808F" w14:textId="24C39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1352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1C270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B666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0C3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B05A6D" w14:textId="09E00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8A03AF" w14:textId="57257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BBFC41" w14:textId="02D50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C945D9" w14:textId="47064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894F9A" w14:textId="58219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BFA281" w14:textId="47407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CA2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48B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117C0F" w14:textId="241EC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331A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1F1B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1B0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DB9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D3308B" w14:textId="02FA9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FA120C" w14:textId="472E4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933020" w14:textId="1331D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AA0654" w14:textId="39BE0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C1A207" w14:textId="4DF7A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71B465" w14:textId="4F6F4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225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48C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C66D13" w14:textId="75DD3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C45DE" w14:textId="77777777" w:rsidTr="00503750">
        <w:tc>
          <w:tcPr>
            <w:tcW w:w="1944" w:type="dxa"/>
            <w:vAlign w:val="center"/>
          </w:tcPr>
          <w:p w14:paraId="75A536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305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D71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ECB246" w14:textId="5E431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80125A" w14:textId="49B67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4CE853" w14:textId="008AF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79ABFF" w14:textId="29ADB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C80237" w14:textId="5EEB9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9FB1B" w14:textId="5627C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F30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B3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2DD836" w14:textId="4AFE5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340AC" w14:textId="77777777" w:rsidTr="00503750">
        <w:tc>
          <w:tcPr>
            <w:tcW w:w="15685" w:type="dxa"/>
            <w:gridSpan w:val="12"/>
            <w:vAlign w:val="center"/>
          </w:tcPr>
          <w:p w14:paraId="28A11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467EA43" w14:textId="77777777" w:rsidTr="00503750">
        <w:tc>
          <w:tcPr>
            <w:tcW w:w="1944" w:type="dxa"/>
            <w:vAlign w:val="center"/>
          </w:tcPr>
          <w:p w14:paraId="0E64E2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54D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D35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C0DB4F" w14:textId="1FB14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AA1488" w14:textId="22DE5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E26D0A" w14:textId="29ED9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7DE4FD" w14:textId="758D1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C674E8" w14:textId="190CF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7FCE8E" w14:textId="797C9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241B78" w14:textId="423A2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3E8411" w14:textId="48BD2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5D3FDE" w14:textId="27DA1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CFA9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192D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95C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FCC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32045C" w14:textId="1E923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DE1CBB" w14:textId="12EDE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010D91" w14:textId="732AF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727980" w14:textId="76FF2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ABE6DD" w14:textId="171A4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C46B14" w14:textId="1CD2F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4C99FD" w14:textId="76A44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BC2978" w14:textId="23BAE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8FC107" w14:textId="7B8E1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F537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5747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5B2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583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EE1189" w14:textId="6199C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237AAF" w14:textId="11624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2641BE" w14:textId="21A12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B4C6C3" w14:textId="11C66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3A19E4" w14:textId="71FE9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0037B8" w14:textId="053DF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6632EF" w14:textId="5F0C8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BCD14C" w14:textId="4F005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B60309" w14:textId="740D3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3677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5235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E21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86B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3FFC6C" w14:textId="66494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C3A02A" w14:textId="16EE9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E4386F" w14:textId="46033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55D79C" w14:textId="2B56D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3D5AFC" w14:textId="22291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D82AD2" w14:textId="52FB1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EF99C0" w14:textId="3E2C6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EA1DF5" w14:textId="07DDC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8C3D96" w14:textId="64489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3EDB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F449D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951143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CD25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F20020" w14:textId="007E1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FBB86C" w14:textId="2ED95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DED72F" w14:textId="5C1F2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F1F8A6" w14:textId="64E9B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DCB23A" w14:textId="6B262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AE1E36" w14:textId="154D5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C9A780" w14:textId="762E9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2BC7F2" w14:textId="27EDE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A25EB7" w14:textId="02CA3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18571E" w14:textId="19838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D2DC0F" w14:textId="5E526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16DF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680B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4BA637" w14:textId="09B2B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347E65" w14:textId="7CFF0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E1D08C" w14:textId="387FB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0A34E5" w14:textId="4C7BE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9C0B36" w14:textId="74F72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66DE2D" w14:textId="24217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6629BB" w14:textId="74A37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5BCC6A" w14:textId="26548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BDE468" w14:textId="04424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F06B2F" w14:textId="376F0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4CB827" w14:textId="647CB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2530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CCAF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6F51C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517488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EA224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5871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52CE51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946E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FFAD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1BCA2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5D7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A48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541A9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273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F44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B95FF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B8C4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F965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A4752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2E55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62A3BD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78DE3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96E8A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D212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E0E4AB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D469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265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56CE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4F9C5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554C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4BA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252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979E6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A2D68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FFB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282E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A39C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643A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AF8752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7EA4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C834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3EE3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3C8A8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FF8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CBDDD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EE7F53E" w14:textId="77777777" w:rsidTr="00503750">
        <w:trPr>
          <w:trHeight w:val="1073"/>
        </w:trPr>
        <w:tc>
          <w:tcPr>
            <w:tcW w:w="3614" w:type="dxa"/>
            <w:vMerge/>
          </w:tcPr>
          <w:p w14:paraId="58B2B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A882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3A2EC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463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C41A0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CA8AD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E146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80D5AE1" w14:textId="77777777" w:rsidTr="00503750">
        <w:trPr>
          <w:trHeight w:val="283"/>
        </w:trPr>
        <w:tc>
          <w:tcPr>
            <w:tcW w:w="3614" w:type="dxa"/>
          </w:tcPr>
          <w:p w14:paraId="43B81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878C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CE01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F53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BBC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95C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E42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C04447" w14:textId="77777777" w:rsidTr="00503750">
        <w:trPr>
          <w:trHeight w:val="283"/>
        </w:trPr>
        <w:tc>
          <w:tcPr>
            <w:tcW w:w="3614" w:type="dxa"/>
          </w:tcPr>
          <w:p w14:paraId="036428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6B0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BF4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682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2DCC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001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E8A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CDC065" w14:textId="77777777" w:rsidTr="00503750">
        <w:trPr>
          <w:trHeight w:val="283"/>
        </w:trPr>
        <w:tc>
          <w:tcPr>
            <w:tcW w:w="3614" w:type="dxa"/>
          </w:tcPr>
          <w:p w14:paraId="4C0839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A12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C7A1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DE3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E37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0B9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42EE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5AC69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D80ADB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AC44E3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C9669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4725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1768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C10AE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6F54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9B147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11D79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2BD2D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E94BA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EAB19A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FA76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F3C5A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046E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6023DAF" w14:textId="4B1ED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53DEA" w14:textId="60D88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4FD98" w14:textId="35ECC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183EA" w14:textId="3E403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E7DBA" w14:textId="69037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A1A9E" w14:textId="3314A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BF544" w14:textId="68EA3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1D11AF" w14:textId="3D063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103F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6B2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EC5BDF0" w14:textId="75A99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14A470" w14:textId="3E55A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52718" w14:textId="03193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9855C" w14:textId="7CD45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DD264" w14:textId="12059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D3A78" w14:textId="6862C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68D60E" w14:textId="79A62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E87D00" w14:textId="7F368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B73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5CD5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6CF7D4" w14:textId="2AF7F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C26C1" w14:textId="26DDE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7906F" w14:textId="0DC85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CAF65" w14:textId="43B86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16A98" w14:textId="066D2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305D7" w14:textId="3F7B4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3BA8F" w14:textId="16B65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E8D54B" w14:textId="40663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59C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A6DD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87A8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9BE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323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996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92D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B25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CAA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8C68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79EA4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C215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9BD97AC" w14:textId="52563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072A2" w14:textId="6CF96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A7FD4" w14:textId="0D82E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6ACBB" w14:textId="1D6D0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D24B3" w14:textId="4768B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5CBA9" w14:textId="1AC5A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2C3B3" w14:textId="51BB8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BA716F" w14:textId="5D305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009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0BB3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9266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A3EC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1AD5D07" w14:textId="2F746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6B693" w14:textId="0E5BE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707DB" w14:textId="1346A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55053" w14:textId="36D3E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C74BFA" w14:textId="44D1D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AAF20" w14:textId="65FF9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D61C0" w14:textId="7DD0F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FBD7CC" w14:textId="4B464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125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7EC1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6CF7592" w14:textId="6A485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E4F5D" w14:textId="3C636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756C9" w14:textId="6FFC2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E9391A" w14:textId="7F9CC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0A3B7" w14:textId="4900B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57454" w14:textId="4EB26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DC93FA" w14:textId="135D6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25D961" w14:textId="105B2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38E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E98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F1C3F0A" w14:textId="7ABAC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B22ED" w14:textId="21B0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78BBA" w14:textId="5DDFB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8502A" w14:textId="67495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81CD2" w14:textId="0740F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67BA8" w14:textId="6B9B8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2BC50" w14:textId="5DB70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0F3290" w14:textId="2B1DD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5373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50F26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C6FDC7D" w14:textId="07E57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A9268" w14:textId="1D46C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F884F" w14:textId="12874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D0116" w14:textId="222CB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F8049" w14:textId="49935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293B73" w14:textId="60E9E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A76D4" w14:textId="7B298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0D8ADD" w14:textId="043C3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82DB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735D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80F29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8F0CA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E4C1C5" w14:textId="7577A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AACBC" w14:textId="15D49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1800A" w14:textId="5C3BF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9CE02" w14:textId="5FF6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0FC6A" w14:textId="50FB2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0589B" w14:textId="5D49A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413F0" w14:textId="4C8C5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1DD206" w14:textId="445E6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62F8F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8B77D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4CB5C0" w14:textId="6B38C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554C1" w14:textId="7189D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126F6" w14:textId="4CBA3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083B5" w14:textId="08AA0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99684" w14:textId="77A12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FFEAD" w14:textId="1979A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29F995" w14:textId="19D68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588E97" w14:textId="31814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F517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8CF35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9612EAB" w14:textId="37B46CD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04847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FC98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7930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34AA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876D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867A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1E3F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838C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62E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4E45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D618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488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7211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261B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60A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D367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34D5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F2AC6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A04B5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5CD3EF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F474A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62AE62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B1904B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6CB6F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7526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5F7B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07C6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55FE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937D03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9D621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D19529" w14:textId="72CDE9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53FA33" w14:textId="1B491F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B221C4" w14:textId="151B6B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C60844" w14:textId="12DD0E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E8F11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D3A9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6AF425" w14:textId="027DE4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24EB59" w14:textId="464332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65847E" w14:textId="37EDA2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98BF1F" w14:textId="27ED7C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400A6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F75B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03FF93" w14:textId="3B6D00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705E68" w14:textId="23AB90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E27182" w14:textId="68313F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944C6" w14:textId="12E479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69099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DC5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0DEECD" w14:textId="0CB56D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8F040A" w14:textId="474F30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9ADE1C" w14:textId="4004F5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478FEB" w14:textId="658DAB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645CA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9A25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7C8166" w14:textId="3FF41A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7D0F40" w14:textId="6864B8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BF0B5A" w14:textId="7D05D9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235442" w14:textId="7386E9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173FD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142D26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8D7BB3" w14:textId="371868E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CF5F2B" w14:textId="299FA60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829FA1" w14:textId="40D08F5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32C75F" w14:textId="0B30213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2F9A52D" w14:textId="77777777" w:rsidR="00944C3D" w:rsidRDefault="00944C3D" w:rsidP="00944C3D">
      <w:pPr>
        <w:rPr>
          <w:rFonts w:ascii="Arial" w:hAnsi="Arial"/>
          <w:b/>
        </w:rPr>
      </w:pPr>
    </w:p>
    <w:p w14:paraId="2E42896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6F7AE7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99E67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CFDF1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51C5A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BBB24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586FF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9132E2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6ED24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2B0A6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FF8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EE10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732FF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FDE2D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9924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C4AB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919B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6B541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004E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73338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099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1119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28BB5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F864FC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EB023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65819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DDB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A72FB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DDC9F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602A60B" w14:textId="77777777" w:rsidTr="00503750">
        <w:tc>
          <w:tcPr>
            <w:tcW w:w="2835" w:type="dxa"/>
            <w:vAlign w:val="center"/>
          </w:tcPr>
          <w:p w14:paraId="619A88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060AF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82C8A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FBA7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FA0A3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09A2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A7115A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EA8F4F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2C9D8FC" w14:textId="18AFB06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5F2B1" w14:textId="4861221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8C648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F8EB3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64F0A7" w14:textId="0528E03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9F08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597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C30766" w14:textId="3F835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FFBC48" w14:textId="06D09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6E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A09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01B001" w14:textId="7DE6F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FA15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21C4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29E3144" w14:textId="3A980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4CD6E" w14:textId="21914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9B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A69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0CBDF2" w14:textId="1CB2C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F49D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33E4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802AFF7" w14:textId="47091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259031" w14:textId="3142C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96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592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31DEA" w14:textId="23703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7872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51F8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66AA98" w14:textId="3FFF1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AB4515" w14:textId="2809F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63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B2F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0F5188" w14:textId="45C30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BDBA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8C7C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2AC55AA" w14:textId="66E77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F4336" w14:textId="7D8A0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22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337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5CE220" w14:textId="10F9C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1855F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05D9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66D4332" w14:textId="611172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B7BD2A" w14:textId="6DE40A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0D2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FBDE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A6A518" w14:textId="39092E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A7EE0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0636CF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15730B1" w14:textId="4410025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8F3D9A8" w14:textId="77777777" w:rsidR="00944C3D" w:rsidRDefault="00944C3D" w:rsidP="00944C3D">
      <w:pPr>
        <w:rPr>
          <w:rFonts w:ascii="Arial" w:hAnsi="Arial"/>
          <w:b/>
        </w:rPr>
      </w:pPr>
    </w:p>
    <w:p w14:paraId="4DF1D65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990B63" w14:textId="77777777" w:rsidTr="00503750">
        <w:tc>
          <w:tcPr>
            <w:tcW w:w="2835" w:type="dxa"/>
            <w:vAlign w:val="center"/>
          </w:tcPr>
          <w:p w14:paraId="51B815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E143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86A8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B214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6BEE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5F225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5703B7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B56C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B0EFD61" w14:textId="0928A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B6BDA" w14:textId="20A48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53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FC4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4C9801" w14:textId="4B57F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9BEB7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A76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B55450A" w14:textId="2C4CD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67D5B" w14:textId="34818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3D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0B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95CB10" w14:textId="50E2F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A6D8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A53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77FE4FD" w14:textId="585E5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078F4" w14:textId="44011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D0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087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F96F2A" w14:textId="78255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980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B8D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B5FAEB" w14:textId="53D1B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7EF7F" w14:textId="005AA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B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8AA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1C3CE8" w14:textId="16D0A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A24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9BD2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8F011B9" w14:textId="050DA9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E4AC1E" w14:textId="7A0429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BC0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022B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4705E7" w14:textId="3FBB26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110AF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CDFE05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D3F2DF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3ADF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399C5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3EB9C81" w14:textId="77777777" w:rsidTr="00503750">
        <w:trPr>
          <w:trHeight w:val="699"/>
        </w:trPr>
        <w:tc>
          <w:tcPr>
            <w:tcW w:w="3502" w:type="dxa"/>
            <w:vMerge/>
          </w:tcPr>
          <w:p w14:paraId="3BD348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38A9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6123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89DCC2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0DFF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BE0A300" w14:textId="5703678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D9E1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4BD48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AE0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6E8F6A3" w14:textId="1929625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4AA93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284E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24A4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DD6AFF8" w14:textId="0D55160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29A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4A3E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39631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41F3B17" w14:textId="77777777" w:rsidTr="00503750">
        <w:trPr>
          <w:trHeight w:val="593"/>
        </w:trPr>
        <w:tc>
          <w:tcPr>
            <w:tcW w:w="3497" w:type="dxa"/>
          </w:tcPr>
          <w:p w14:paraId="289A2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CDF50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328B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570C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2AD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E7B5AE1" w14:textId="40AB3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5A6EBC" w14:textId="26D7B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96A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7500F9" w14:textId="1630E49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B30C54" w14:textId="0FF01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ECAB03" w14:textId="78351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FAB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1F1DFA" w14:textId="529CE64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CDE725" w14:textId="5FE0C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2962C9" w14:textId="5668F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AB5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31E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BAD6F17" w14:textId="6A4FC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8B9D9F" w14:textId="0F961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F91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83C56D" w14:textId="1A69F1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39D351" w14:textId="32AEF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6CB9C4" w14:textId="15489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EFA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1470E3" w14:textId="78BCA34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3B7B20" w14:textId="04665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EF391E" w14:textId="09003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926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7DB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81D7FEA" w14:textId="6078F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C1132B" w14:textId="72FE4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BB1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0FFF7E" w14:textId="1B06035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C9473D" w14:textId="6C2CE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BEA70E" w14:textId="04207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61D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6BFD67" w14:textId="185E96E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E53CC0" w14:textId="299C1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58648D" w14:textId="28A44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FE29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F7D9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164DA7D" w14:textId="4726F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1ED14B" w14:textId="6F9D2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3470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B4AB79" w14:textId="236986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231B06" w14:textId="351C0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07564" w14:textId="42DDB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0A6A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D51231" w14:textId="45ADC7C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27C95B" w14:textId="2E61F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645C96" w14:textId="03574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455AE8" w14:textId="77777777" w:rsidR="00944C3D" w:rsidRDefault="00944C3D" w:rsidP="00944C3D">
      <w:pPr>
        <w:rPr>
          <w:rFonts w:ascii="Arial" w:hAnsi="Arial"/>
          <w:b/>
        </w:rPr>
      </w:pPr>
    </w:p>
    <w:p w14:paraId="5FBD701D" w14:textId="77777777" w:rsidR="00944C3D" w:rsidRDefault="00944C3D" w:rsidP="00944C3D">
      <w:pPr>
        <w:rPr>
          <w:rFonts w:ascii="Arial" w:hAnsi="Arial"/>
          <w:b/>
        </w:rPr>
      </w:pPr>
    </w:p>
    <w:p w14:paraId="0182EFB7" w14:textId="77777777" w:rsidR="00944C3D" w:rsidRDefault="00944C3D" w:rsidP="00944C3D">
      <w:pPr>
        <w:rPr>
          <w:rFonts w:ascii="Arial" w:hAnsi="Arial"/>
          <w:b/>
        </w:rPr>
      </w:pPr>
    </w:p>
    <w:p w14:paraId="1732F788" w14:textId="77777777" w:rsidR="00944C3D" w:rsidRDefault="00944C3D" w:rsidP="00944C3D">
      <w:pPr>
        <w:rPr>
          <w:rFonts w:ascii="Arial" w:hAnsi="Arial"/>
          <w:b/>
        </w:rPr>
      </w:pPr>
    </w:p>
    <w:p w14:paraId="194ECAC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14:paraId="10B90E7A" w14:textId="77777777" w:rsidTr="00503750">
        <w:tc>
          <w:tcPr>
            <w:tcW w:w="2622" w:type="dxa"/>
            <w:vAlign w:val="center"/>
          </w:tcPr>
          <w:p w14:paraId="7EC677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ED2B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5590B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1D26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D495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2978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94684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166BB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D2E9F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3D473D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66D2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168FC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6BC9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A202200" w14:textId="7451F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C55CE6" w14:textId="17916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9C9E8" w14:textId="053F8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3A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1DA5A8" w14:textId="730AC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5DFF2" w14:textId="77777777" w:rsidTr="00503750">
        <w:tc>
          <w:tcPr>
            <w:tcW w:w="2622" w:type="dxa"/>
            <w:vAlign w:val="center"/>
          </w:tcPr>
          <w:p w14:paraId="23A0B0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693C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EF776B7" w14:textId="5DEEC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923029" w14:textId="29AE2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4E5B07" w14:textId="6AEBF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06F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17813C" w14:textId="7BC00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259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2D1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B06AC87" w14:textId="69D28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1599E1" w14:textId="42743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BCF040" w14:textId="19B1F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59C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D5386B" w14:textId="66F34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86D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8AD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016310E" w14:textId="34038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64B416" w14:textId="56A5E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5D8D33" w14:textId="098B2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FED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53A331" w14:textId="3E264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4B5EF" w14:textId="77777777" w:rsidTr="00503750">
        <w:tc>
          <w:tcPr>
            <w:tcW w:w="2622" w:type="dxa"/>
            <w:vAlign w:val="center"/>
          </w:tcPr>
          <w:p w14:paraId="3E8C64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AECBDFD" w14:textId="12389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34597.43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4154FF" w14:textId="5177C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20181.40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669C6C" w14:textId="5CCC9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6407.83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B9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B0B13" w14:textId="4D7CC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48371.00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6BD8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D490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3B68B15" w14:textId="2D676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026F68" w14:textId="12A8A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78CD43" w14:textId="359C8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674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047B30" w14:textId="5CDEE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7BA33" w14:textId="77777777" w:rsidTr="00503750">
        <w:tc>
          <w:tcPr>
            <w:tcW w:w="2622" w:type="dxa"/>
            <w:vAlign w:val="center"/>
          </w:tcPr>
          <w:p w14:paraId="62D0A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8E002EA" w14:textId="42DDF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DCCFB5" w14:textId="62D97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19209A" w14:textId="39334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04A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EA99B6" w14:textId="3F291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6769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4F23A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AF16E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D01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F9881B2" w14:textId="14405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B47316" w14:textId="29460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B002A3" w14:textId="202C9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61F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C41F4C" w14:textId="52CF0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589B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332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52AAFF8" w14:textId="2822C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ADA5FF" w14:textId="7129C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C5E680" w14:textId="3D54C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28A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63DF2D" w14:textId="165DF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B98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319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877751D" w14:textId="5CCF5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D4A42A" w14:textId="5E679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AAB5CD" w14:textId="5E7CD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0D4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142350" w14:textId="2C669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5336E" w14:textId="77777777" w:rsidTr="00503750">
        <w:tc>
          <w:tcPr>
            <w:tcW w:w="2622" w:type="dxa"/>
            <w:vAlign w:val="center"/>
          </w:tcPr>
          <w:p w14:paraId="7D297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AC22D44" w14:textId="06E56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4F650A" w14:textId="6E175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E41A94" w14:textId="0750B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DC9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060973" w14:textId="533D7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11796" w14:textId="77777777" w:rsidTr="00503750">
        <w:tc>
          <w:tcPr>
            <w:tcW w:w="2622" w:type="dxa"/>
            <w:vAlign w:val="center"/>
          </w:tcPr>
          <w:p w14:paraId="4BB2D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6970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859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F0D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763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4AB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50434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A299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2E8A72F" w14:textId="0BB4C6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34597.43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62996D" w14:textId="1285B8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20181.40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A4E541" w14:textId="770425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6407.83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BD5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4584CB" w14:textId="458F5E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48371.00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5E89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DF611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B59A73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A9C3D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6F9771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94F55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717D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1EA01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B655A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87D2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22CAC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1D4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33C0F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03A1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1BA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29E4D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74BC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4714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DF1AC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13B9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6755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3666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FF15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B28A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C65C9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F43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DD62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2716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7555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108F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A557B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021C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5E64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C2F0C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B4B4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009E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2C2FE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4A1E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93E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E62ED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E850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91465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2441B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5D586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07115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7AC4F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1693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A263A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926D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60AD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FF413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9710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7691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4B25C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B3EE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63E4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A3051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C9C5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CE8B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5C258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027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BCA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53D3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7AA8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57FA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F1F65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6AB89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BAA4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4371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25785A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A2B5A4E" w14:textId="77777777" w:rsidTr="00503750">
        <w:tc>
          <w:tcPr>
            <w:tcW w:w="2835" w:type="dxa"/>
            <w:vAlign w:val="center"/>
          </w:tcPr>
          <w:p w14:paraId="32AF5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CC20C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68C0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CB01C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3E1E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9248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440FF07" w14:textId="77777777" w:rsidTr="00503750">
        <w:tc>
          <w:tcPr>
            <w:tcW w:w="2835" w:type="dxa"/>
            <w:vAlign w:val="center"/>
          </w:tcPr>
          <w:p w14:paraId="7C344B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D316248" w14:textId="01EF5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945585" w14:textId="7C3D6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A1C8C6" w14:textId="5A5C6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03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8F7324" w14:textId="12E85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709C2" w14:textId="77777777" w:rsidTr="00503750">
        <w:tc>
          <w:tcPr>
            <w:tcW w:w="2835" w:type="dxa"/>
            <w:vAlign w:val="center"/>
          </w:tcPr>
          <w:p w14:paraId="1C846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E47A372" w14:textId="4F9C8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61E89" w14:textId="22FB4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E4A9B" w14:textId="33940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E0F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9D7DFD" w14:textId="596C3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DA61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A3E2F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EBD44AF" w14:textId="6F3C21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00CCA8" w14:textId="1AAA84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83621" w14:textId="7D6F7C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0155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37DEDD" w14:textId="7FF7C7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65B3736" w14:textId="77777777" w:rsidTr="00503750">
        <w:tc>
          <w:tcPr>
            <w:tcW w:w="2835" w:type="dxa"/>
            <w:vAlign w:val="center"/>
          </w:tcPr>
          <w:p w14:paraId="6688B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5AB2C6A" w14:textId="6ABDD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D3932F" w14:textId="0D927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24025" w14:textId="315E4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23D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D4F8D7" w14:textId="01F81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76A42" w14:textId="77777777" w:rsidTr="00503750">
        <w:tc>
          <w:tcPr>
            <w:tcW w:w="2835" w:type="dxa"/>
            <w:vAlign w:val="center"/>
          </w:tcPr>
          <w:p w14:paraId="7461C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59D5C87" w14:textId="7C33B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F3915D" w14:textId="5865A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C9352" w14:textId="6F7C7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4C9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7A3CB3" w14:textId="13E07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8E19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33427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DDB080" w14:textId="7CC7DB3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C8F066" w14:textId="152E5D7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B40FC" w14:textId="2E5C536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8E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39D7CE" w14:textId="4B8523A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068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940D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0D5685F" w14:textId="3E91C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11CBC4" w14:textId="21551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C31472" w14:textId="3074C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F3F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D3112" w14:textId="63AEE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4C158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8E2B8B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14:paraId="1C1F3778" w14:textId="77777777" w:rsidTr="00503750">
        <w:tc>
          <w:tcPr>
            <w:tcW w:w="2552" w:type="dxa"/>
            <w:shd w:val="clear" w:color="auto" w:fill="auto"/>
            <w:vAlign w:val="center"/>
          </w:tcPr>
          <w:p w14:paraId="4CD5AB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C2F04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2BFB9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29AE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1E6B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C28306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49FBE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54634B" w14:textId="6CAD592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3720D7C" w14:textId="31A7F0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1492.84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97C34B3" w14:textId="3EBBED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1492.84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CFE8B07" w14:textId="0C549EA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BFE19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CD5E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60D101F" w14:textId="6E3AC5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304728" w14:textId="1429062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D26B7D4" w14:textId="6427721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16701E0" w14:textId="43636C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73F2BF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8653B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9FEFBF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5472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56AB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50A504A" w14:textId="77777777" w:rsidTr="00503750">
        <w:tc>
          <w:tcPr>
            <w:tcW w:w="4395" w:type="dxa"/>
            <w:vMerge/>
          </w:tcPr>
          <w:p w14:paraId="36143F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E01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BD8B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D322C8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7B71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59788DE" w14:textId="4DE28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  <w:lang w:eastAsia="sk-SK"/>
              </w:rPr>
              <w:t>78.30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6A7C5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3134A9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E39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E1F188A" w14:textId="2C5A9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FD3CD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42108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6203C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CFDAF2" w14:textId="3D99FE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78.30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F6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CC6B4A8" w14:textId="77777777" w:rsidTr="00503750">
        <w:tc>
          <w:tcPr>
            <w:tcW w:w="4395" w:type="dxa"/>
            <w:vAlign w:val="center"/>
          </w:tcPr>
          <w:p w14:paraId="2080F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DA84EF5" w14:textId="099F1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E9B4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0352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E0D8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8B1E62C" w14:textId="14818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D7DB4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C45D57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17E56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6B7EF82" w14:textId="52F519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6C5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8EEFE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1BB7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84B93F2" w14:textId="650BFA3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56484.76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7773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96E4E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D79C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BF13D29" w14:textId="77777777" w:rsidTr="00503750">
        <w:tc>
          <w:tcPr>
            <w:tcW w:w="4395" w:type="dxa"/>
            <w:vAlign w:val="center"/>
          </w:tcPr>
          <w:p w14:paraId="168D52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69AB2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7BDEB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3D8035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0C3F2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84AA425" w14:textId="6FCA72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87EE91" w14:textId="313035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61F3D0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10448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C4C8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FCA7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F6368A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7758A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3434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0CA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0CF4BB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3B1C9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69B3520" w14:textId="599DCC0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51EBC9" w14:textId="74CB042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DAC43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B98B9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12F252" w14:textId="738EA1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E7120D" w14:textId="58E63B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A784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9FC3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23D8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AB0D7A8" w14:textId="77777777" w:rsidTr="00503750">
        <w:tc>
          <w:tcPr>
            <w:tcW w:w="1843" w:type="dxa"/>
            <w:vAlign w:val="center"/>
          </w:tcPr>
          <w:p w14:paraId="47453A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5E376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235D5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3C24C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C5AB4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EC538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F0B2C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AB42024" w14:textId="77777777" w:rsidTr="00503750">
        <w:tc>
          <w:tcPr>
            <w:tcW w:w="1843" w:type="dxa"/>
            <w:vAlign w:val="center"/>
          </w:tcPr>
          <w:p w14:paraId="3D4DF7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1E22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2813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8A1A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235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16A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086F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9645B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B420D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01BFE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F02B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C750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7A60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C9C5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B7B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9D5EE0" w14:textId="77777777" w:rsidTr="00503750">
        <w:tc>
          <w:tcPr>
            <w:tcW w:w="1843" w:type="dxa"/>
            <w:vAlign w:val="center"/>
          </w:tcPr>
          <w:p w14:paraId="27FC2B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01BFC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A047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F034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23C3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2014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B945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58939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34D7C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E9E21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6986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68B0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47BF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8C15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1A3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3E169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3235D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EBA66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EFD7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2919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BA17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2151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2EDF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2F474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24F7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3A1220D" w14:textId="77777777" w:rsidTr="00503750">
        <w:trPr>
          <w:trHeight w:val="664"/>
        </w:trPr>
        <w:tc>
          <w:tcPr>
            <w:tcW w:w="3372" w:type="dxa"/>
          </w:tcPr>
          <w:p w14:paraId="60372C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FADAD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F705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2E0241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A417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D2C2DB8" w14:textId="46C17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E2D3B3" w14:textId="3180D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9517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D44FD4" w14:textId="5D3B858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077CF1" w14:textId="42C4E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50E606" w14:textId="02C15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817F2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BAE541" w14:textId="204C9DD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DF99D25" w14:textId="207F5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E6690" w14:textId="3AE38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80024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5F7B0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A415E1F" w14:textId="10592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C4A878" w14:textId="5CFF1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4DA8D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E4FD5E" w14:textId="6FD9258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D8DE3B" w14:textId="2F2D3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D26A88" w14:textId="1906A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6B53C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540EBC" w14:textId="32653EE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C62415" w14:textId="7D8B3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62EEAE" w14:textId="71292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7955C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CDC896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FAEE2FE" w14:textId="77777777" w:rsidTr="00503750">
        <w:tc>
          <w:tcPr>
            <w:tcW w:w="2835" w:type="dxa"/>
            <w:vAlign w:val="center"/>
          </w:tcPr>
          <w:p w14:paraId="638F69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D1A7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9262C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894DF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23FAB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540FF76" w14:textId="77777777" w:rsidTr="00503750">
        <w:tc>
          <w:tcPr>
            <w:tcW w:w="2835" w:type="dxa"/>
          </w:tcPr>
          <w:p w14:paraId="6346E5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F21232" w14:textId="0ED03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B0E899" w14:textId="6AD10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D806A7" w14:textId="5ED33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84230A" w14:textId="28250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069100" w14:textId="77777777" w:rsidTr="00503750">
        <w:tc>
          <w:tcPr>
            <w:tcW w:w="2835" w:type="dxa"/>
          </w:tcPr>
          <w:p w14:paraId="099540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DEAEBB3" w14:textId="63C08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60F7EF" w14:textId="56224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1477B9" w14:textId="38BA2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41BD44" w14:textId="6F1D6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3A395C" w14:textId="77777777" w:rsidTr="00503750">
        <w:tc>
          <w:tcPr>
            <w:tcW w:w="2835" w:type="dxa"/>
          </w:tcPr>
          <w:p w14:paraId="4AF588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88D746A" w14:textId="44AA7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B7E7D6" w14:textId="38C27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45FB13" w14:textId="1BAF7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BDC4F8" w14:textId="74C51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A9F186" w14:textId="77777777" w:rsidTr="00503750">
        <w:tc>
          <w:tcPr>
            <w:tcW w:w="2835" w:type="dxa"/>
            <w:vAlign w:val="center"/>
          </w:tcPr>
          <w:p w14:paraId="39B73B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560C673" w14:textId="546DE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A9FF1F" w14:textId="697F8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AD1DD5" w14:textId="3A13C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5E387D" w14:textId="2D18D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0DFC4E" w14:textId="77777777" w:rsidTr="00503750">
        <w:tc>
          <w:tcPr>
            <w:tcW w:w="2835" w:type="dxa"/>
            <w:vAlign w:val="center"/>
          </w:tcPr>
          <w:p w14:paraId="03A35A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CD5A7E5" w14:textId="13443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96B969" w14:textId="5DB68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53B3FC" w14:textId="7F638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2C7EEC" w14:textId="2B750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E8A717" w14:textId="77777777" w:rsidTr="00503750">
        <w:tc>
          <w:tcPr>
            <w:tcW w:w="2835" w:type="dxa"/>
          </w:tcPr>
          <w:p w14:paraId="7794F2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82E0B52" w14:textId="3CAD7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751F09" w14:textId="63F2B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34525E" w14:textId="4AA2E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48BF89" w14:textId="71016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9DCE0D" w14:textId="77777777" w:rsidTr="00503750">
        <w:tc>
          <w:tcPr>
            <w:tcW w:w="2835" w:type="dxa"/>
          </w:tcPr>
          <w:p w14:paraId="785ED9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9C31E70" w14:textId="204E3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738E5E" w14:textId="2085C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29AAA0" w14:textId="0112F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83AD58" w14:textId="00EF3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E3DD91" w14:textId="77777777" w:rsidTr="00503750">
        <w:tc>
          <w:tcPr>
            <w:tcW w:w="2835" w:type="dxa"/>
          </w:tcPr>
          <w:p w14:paraId="08F6B4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B7EE0AF" w14:textId="10A56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7E997A" w14:textId="22155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D2B98F" w14:textId="10737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256D6E" w14:textId="6353D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B7DDE5" w14:textId="77777777" w:rsidR="00944C3D" w:rsidRDefault="00944C3D" w:rsidP="00944C3D">
      <w:pPr>
        <w:rPr>
          <w:rFonts w:ascii="Arial" w:hAnsi="Arial"/>
          <w:b/>
        </w:rPr>
      </w:pPr>
    </w:p>
    <w:p w14:paraId="05C841F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019A38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E97FE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81D57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8A694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9A521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F0BBB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C9BC618" w14:textId="77777777" w:rsidTr="00503750">
        <w:trPr>
          <w:trHeight w:val="443"/>
        </w:trPr>
        <w:tc>
          <w:tcPr>
            <w:tcW w:w="2560" w:type="dxa"/>
          </w:tcPr>
          <w:p w14:paraId="32A3C3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F88E0A1" w14:textId="29526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1E5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17A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EA3263" w14:textId="38FBE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58279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F0B87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85ADC72" w14:textId="3BD11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C7E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FFC2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D97486" w14:textId="0E356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A90E4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CF475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9512874" w14:textId="69140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89E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54C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1F10DBF" w14:textId="36A4D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AE15F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B94EA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B0142E5" w14:textId="0E6B7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A702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5AB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D70380" w14:textId="48F13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8DCE71" w14:textId="77777777" w:rsidR="00944C3D" w:rsidRDefault="00944C3D" w:rsidP="00944C3D">
      <w:pPr>
        <w:rPr>
          <w:rFonts w:ascii="Arial" w:hAnsi="Arial"/>
          <w:b/>
        </w:rPr>
      </w:pPr>
    </w:p>
    <w:p w14:paraId="4835AED9" w14:textId="77777777" w:rsidR="00944C3D" w:rsidRDefault="00944C3D" w:rsidP="00944C3D">
      <w:pPr>
        <w:rPr>
          <w:rFonts w:ascii="Arial" w:hAnsi="Arial"/>
          <w:b/>
        </w:rPr>
      </w:pPr>
    </w:p>
    <w:p w14:paraId="4E81A6F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EEEBC99" w14:textId="77777777" w:rsidR="00944C3D" w:rsidRDefault="00944C3D" w:rsidP="00944C3D">
      <w:pPr>
        <w:rPr>
          <w:rFonts w:ascii="Arial" w:hAnsi="Arial"/>
          <w:b/>
        </w:rPr>
      </w:pPr>
    </w:p>
    <w:p w14:paraId="07C6313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C6972B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95BF4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7BD29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EE0AD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45AF1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6344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544B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FD35A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CEBFB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5AAC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AB6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FA9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3E58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9DFB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BE3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4B68C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C3E65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67D9A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798390D" w14:textId="77777777" w:rsidTr="00503750">
        <w:trPr>
          <w:trHeight w:val="677"/>
        </w:trPr>
        <w:tc>
          <w:tcPr>
            <w:tcW w:w="3358" w:type="dxa"/>
          </w:tcPr>
          <w:p w14:paraId="6D153A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262C2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1DBC8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B8EA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D19C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5806AA7" w14:textId="217BF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887338" w14:textId="54C95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66E7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F81C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06C955B" w14:textId="1288C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AAA41E" w14:textId="20FE4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C39C0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CBA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2E01EC" w14:textId="10A2D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0C952C" w14:textId="3E6ED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398C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460A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10A7C18" w14:textId="2B843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477AAA" w14:textId="74705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E98C4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C9FBD7" w14:textId="0D61AA9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CF21DA" w14:textId="5FEB4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526B43" w14:textId="6E97C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00C90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7B68C2F" w14:textId="77B640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2C9B9A" w14:textId="0CD01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5A2316" w14:textId="46575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2DD6B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923A1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470CDE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CB4C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C4314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4CB9D4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9932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3EA8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8F9C7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5D06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DDC3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D8F58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B7343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FE002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4F06C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C464A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570CE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96BB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F2E2B5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BA055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0F09B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9333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5FEB6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940F8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C971E98" w14:textId="52869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7D7E37" w14:textId="6927F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D02AE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BD5D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6549EF8" w14:textId="121CF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635566" w14:textId="25EF9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2EEEE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50BD6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2302DB7" w14:textId="44CF0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5670B8" w14:textId="4AED4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9358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8FFD42" w14:textId="0E638E8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F3A65D" w14:textId="0C230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423260" w14:textId="675A6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F9DD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BBE478" w14:textId="679BA3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F388A1E" w14:textId="6DF64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175A8E" w14:textId="7AA72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C1CC4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EC62A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6A414E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34B6D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FC649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5089E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EF400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C243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A98C33D" w14:textId="568ED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86A832" w14:textId="1D632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BADBF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776F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EF40B59" w14:textId="294BD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641D09" w14:textId="06541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FCB16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94F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F1CB663" w14:textId="63AFC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8DEE52" w14:textId="1C7E7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2DF1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2DBE29" w14:textId="557A35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E528A0" w14:textId="6C88C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54542C" w14:textId="4DBDE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7D35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DA4182D" w14:textId="099DAD9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406A57" w14:textId="13BA2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3C545D" w14:textId="53E15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7D0E5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09AD8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83CAB4B" w14:textId="77777777" w:rsidTr="00503750">
        <w:tc>
          <w:tcPr>
            <w:tcW w:w="3686" w:type="dxa"/>
            <w:vAlign w:val="center"/>
          </w:tcPr>
          <w:p w14:paraId="2F742E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2E00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AE46D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254667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8417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87B70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A8D7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8584C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AECB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A81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AB9D0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06A7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43D3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1F9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0760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AD4D5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61C7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3328F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47D79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9F449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8A23A0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517FF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4B26B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BE26D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94449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9A1F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DAF9C52" w14:textId="6197F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0CDD59" w14:textId="4A6D3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BD5A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81779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79ACD2D" w14:textId="06C30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BE0B1D" w14:textId="606FA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82433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448FA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EBE90FD" w14:textId="51D8B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CCEBE3" w14:textId="3D789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5338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59C0CB" w14:textId="2837E1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45F27B" w14:textId="6A714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741E24" w14:textId="0D068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76238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286A3D4" w14:textId="62B56C7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47B112" w14:textId="32FBC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60A3BC" w14:textId="740F9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3CF7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F4B5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D7697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94F75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F51C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F41C5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D89F7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5CFD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2877D24" w14:textId="494AE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99B4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69E2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82925BD" w14:textId="0E2C0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588C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A5E1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2D67522" w14:textId="2C9E0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EF98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1C24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AAC3810" w14:textId="0BFEA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270C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C1F1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85BB477" w14:textId="7B572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6152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1F163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DA3A74E" w14:textId="3EFBD2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377683E" w14:textId="77777777" w:rsidR="00944C3D" w:rsidRDefault="00944C3D" w:rsidP="00944C3D">
      <w:pPr>
        <w:rPr>
          <w:sz w:val="22"/>
          <w:szCs w:val="22"/>
        </w:rPr>
      </w:pPr>
    </w:p>
    <w:p w14:paraId="06E6E6E6" w14:textId="77777777" w:rsidR="00944C3D" w:rsidRDefault="00944C3D" w:rsidP="00944C3D">
      <w:pPr>
        <w:rPr>
          <w:sz w:val="22"/>
          <w:szCs w:val="22"/>
        </w:rPr>
      </w:pPr>
    </w:p>
    <w:p w14:paraId="6334A6E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5F398D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D3CA29E" w14:textId="0317887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A3747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C8DE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6184B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2644E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0CC27E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02F12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8F5542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6AB32E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217E1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324736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86D35FB" w14:textId="67D05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BC8AB0" w14:textId="20D23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A17C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EF37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339F90B" w14:textId="7D805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13FB6D" w14:textId="49738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D6674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202D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E7B855E" w14:textId="52B29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B827AA" w14:textId="203C2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9B94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458D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D514401" w14:textId="53F28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AACD87" w14:textId="29EEB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B826E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BAD1C9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B2FAF0A" w14:textId="15941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5B0413" w14:textId="5702D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44108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B8D870" w14:textId="6A1AEA7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E5411D7" w14:textId="3F769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3D0DB7" w14:textId="70F15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533D8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53BE0B8" w14:textId="4491508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28B11B" w14:textId="70E65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1F56D6" w14:textId="4ADCC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6BA8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283A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A43848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563C9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33FC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57024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9A06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4049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C4F684B" w14:textId="27913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60EE12" w14:textId="59755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57C10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068D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061D97A" w14:textId="5445C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E0DBA9" w14:textId="72C68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66F7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9513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80E1CFC" w14:textId="0C9CB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7AD5C0" w14:textId="6BFB8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2319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2A02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6B133FE" w14:textId="50D4A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245D7C" w14:textId="07789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377F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86664B" w14:textId="41E751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0F040B" w14:textId="6BF25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1AE7B2" w14:textId="20351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90CD9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1DFB9D" w14:textId="1F3441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4A6DEF" w14:textId="30EEE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6847A2" w14:textId="4C26C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899EB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F2B2AF5" w14:textId="145197D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61BFFCD" w14:textId="36399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312C9E" w14:textId="79936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34E51" w:rsidRPr="00532CC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9B7D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2B2E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D9F41FE" w14:textId="49E8020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1B35F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5CD9E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A1F67B4" w14:textId="64A1E9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1DA42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607B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CD38BF9" w14:textId="32927C7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AAD7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AD46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6AC7B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17D030F" w14:textId="77777777" w:rsidR="00944C3D" w:rsidRPr="003607F0" w:rsidRDefault="00944C3D" w:rsidP="00944C3D"/>
    <w:p w14:paraId="13EB4439" w14:textId="77777777" w:rsidR="00F47675" w:rsidRPr="00944C3D" w:rsidRDefault="00F47675" w:rsidP="00944C3D"/>
    <w:sectPr w:rsidR="00F47675" w:rsidRPr="00944C3D" w:rsidSect="00A04B5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3796A7" w14:textId="77777777" w:rsidR="00A04B5D" w:rsidRDefault="00A04B5D">
      <w:r>
        <w:separator/>
      </w:r>
    </w:p>
  </w:endnote>
  <w:endnote w:type="continuationSeparator" w:id="0">
    <w:p w14:paraId="6611F58A" w14:textId="77777777" w:rsidR="00A04B5D" w:rsidRDefault="00A04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CAF7D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792054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F58A0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BC33B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F4961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72FD61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F1A509" w14:textId="77777777" w:rsidR="00A04B5D" w:rsidRDefault="00A04B5D">
      <w:r>
        <w:separator/>
      </w:r>
    </w:p>
  </w:footnote>
  <w:footnote w:type="continuationSeparator" w:id="0">
    <w:p w14:paraId="0696297E" w14:textId="77777777" w:rsidR="00A04B5D" w:rsidRDefault="00A04B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7646758">
    <w:abstractNumId w:val="13"/>
  </w:num>
  <w:num w:numId="2" w16cid:durableId="1686441842">
    <w:abstractNumId w:val="17"/>
  </w:num>
  <w:num w:numId="3" w16cid:durableId="26411263">
    <w:abstractNumId w:val="8"/>
  </w:num>
  <w:num w:numId="4" w16cid:durableId="1623727235">
    <w:abstractNumId w:val="7"/>
  </w:num>
  <w:num w:numId="5" w16cid:durableId="79279252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821600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34253210">
    <w:abstractNumId w:val="20"/>
  </w:num>
  <w:num w:numId="8" w16cid:durableId="1352218728">
    <w:abstractNumId w:val="10"/>
  </w:num>
  <w:num w:numId="9" w16cid:durableId="232784874">
    <w:abstractNumId w:val="0"/>
  </w:num>
  <w:num w:numId="10" w16cid:durableId="391122655">
    <w:abstractNumId w:val="19"/>
  </w:num>
  <w:num w:numId="11" w16cid:durableId="2102792363">
    <w:abstractNumId w:val="6"/>
  </w:num>
  <w:num w:numId="12" w16cid:durableId="26805271">
    <w:abstractNumId w:val="9"/>
  </w:num>
  <w:num w:numId="13" w16cid:durableId="1492256693">
    <w:abstractNumId w:val="12"/>
  </w:num>
  <w:num w:numId="14" w16cid:durableId="323316204">
    <w:abstractNumId w:val="15"/>
  </w:num>
  <w:num w:numId="15" w16cid:durableId="765686587">
    <w:abstractNumId w:val="14"/>
  </w:num>
  <w:num w:numId="16" w16cid:durableId="1616978851">
    <w:abstractNumId w:val="2"/>
  </w:num>
  <w:num w:numId="17" w16cid:durableId="966475368">
    <w:abstractNumId w:val="4"/>
  </w:num>
  <w:num w:numId="18" w16cid:durableId="1900893353">
    <w:abstractNumId w:val="11"/>
  </w:num>
  <w:num w:numId="19" w16cid:durableId="1690985334">
    <w:abstractNumId w:val="5"/>
  </w:num>
  <w:num w:numId="20" w16cid:durableId="1255938924">
    <w:abstractNumId w:val="18"/>
  </w:num>
  <w:num w:numId="21" w16cid:durableId="8603162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49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9041953.doc"/>
    <w:docVar w:name="arg5" w:val="9"/>
  </w:docVars>
  <w:rsids>
    <w:rsidRoot w:val="00D34E5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4B5D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34E51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E00521"/>
  <w15:docId w15:val="{D779CD02-5AC8-4CA0-85FA-7D420D1A9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2024-03-20T11:15:00Z</dcterms:created>
  <dcterms:modified xsi:type="dcterms:W3CDTF">2024-03-20T11:16:00Z</dcterms:modified>
</cp:coreProperties>
</file>