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F2FD5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18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F6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57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D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C4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53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2E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AC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B9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0A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DF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08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7E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3A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90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C0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4A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3D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E3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4D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A7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5872E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569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4C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00F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88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6B1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33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C3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DD8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80D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DE4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1F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1B8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4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4BE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F29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F0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98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29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FB0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EE6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DBA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D19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728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5C7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654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61F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E21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4EC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22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90E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E09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827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F2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F8D04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F1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076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FD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9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5C3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A8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21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2B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29C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9C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51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BE3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07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AD0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6B2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DBA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AA8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B2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6F4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0D4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FE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02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60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733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AC0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A5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1F3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9DD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C4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1D9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308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27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AA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BDBDE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418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4FD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243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090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390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1E4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DB3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53B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936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46F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43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539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70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B25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63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0D2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2C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B1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52E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73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9C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97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E07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041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8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1A0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FC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A5E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D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A27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EEB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9FA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CD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46397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B9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59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7B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7EE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7D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60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E9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C4C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E5B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2A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E3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C3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F7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AA5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C8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C5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30D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4C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FC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63A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A5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BF8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226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728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F6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FE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E42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B76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514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0C3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6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B4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0B1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2D486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ED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EB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C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A7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A2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2B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E9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F0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0C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BB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30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B2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56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83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5B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58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7E7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DB69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81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1F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F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8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7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59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B3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C59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D9D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F3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960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41F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C80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208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440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B8D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6D7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0A7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89023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67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9F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D7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41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64E3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9A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C9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E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60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34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94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7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2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1B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C0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D8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3E3CB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CD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DF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76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D2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0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BC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34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DE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C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B9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C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B2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6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D9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40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60E7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51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D1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E7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B5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BD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B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16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0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C5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F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6F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4AD2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44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E1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AC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4C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76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DA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48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9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95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5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78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F7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D2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8E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85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278A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5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8B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0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96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2A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CE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AD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C2D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58B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390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C98989" w14:textId="6420965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346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CE8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2253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B81F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563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85A3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9AA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D85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A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B6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3B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59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A6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FF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419B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AA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DA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AA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48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33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A0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4CE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938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B5F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142CC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597A584" wp14:editId="65B5812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43360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597A58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F43360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77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8FF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FE7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651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21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E0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7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16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CB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BD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9B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B3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53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0ADDC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3EF3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F486A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B49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F29C5CE" wp14:editId="009678F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43AB2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29C5CE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F43AB2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7AB1211" wp14:editId="68E0DF7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12770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AB1211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712770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5E96336" wp14:editId="358FC6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ED79F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E96336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EED79F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7B9BD04" wp14:editId="5B953D7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2FC1AF" w14:textId="12EE3BA1" w:rsidR="000B647F" w:rsidRDefault="00000000" w:rsidP="00944C3D">
                                  <w:fldSimple w:instr=" MERGEFIELD  aDMOD  \* MERGEFORMAT ">
                                    <w:r w:rsidR="00BD51E2" w:rsidRPr="00BD51E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B9BD0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72FC1AF" w14:textId="12EE3BA1" w:rsidR="000B647F" w:rsidRDefault="00000000" w:rsidP="00944C3D">
                            <w:fldSimple w:instr=" MERGEFIELD  aDMOD  \* MERGEFORMAT ">
                              <w:r w:rsidR="00BD51E2" w:rsidRPr="00BD51E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764A1A1" wp14:editId="3A99605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72E2D4" w14:textId="27548A9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D51E2" w:rsidRPr="006D6A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64A1A1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772E2D4" w14:textId="27548A9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D51E2" w:rsidRPr="006D6ADE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9112AE4" wp14:editId="12A7456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76BD9E" w14:textId="7699A370" w:rsidR="000B647F" w:rsidRDefault="00000000" w:rsidP="00944C3D">
                                  <w:fldSimple w:instr=" MERGEFIELD  aDRDO  \* MERGEFORMAT ">
                                    <w:r w:rsidR="00BD51E2" w:rsidRPr="00BD51E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112AE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476BD9E" w14:textId="7699A370" w:rsidR="000B647F" w:rsidRDefault="00000000" w:rsidP="00944C3D">
                            <w:fldSimple w:instr=" MERGEFIELD  aDRDO  \* MERGEFORMAT ">
                              <w:r w:rsidR="00BD51E2" w:rsidRPr="00BD51E2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61E01FE" wp14:editId="383F3FF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A78E2F" w14:textId="60C5B509" w:rsidR="000B647F" w:rsidRDefault="00000000" w:rsidP="00944C3D">
                                  <w:fldSimple w:instr=" MERGEFIELD  aDMDO  \* MERGEFORMAT ">
                                    <w:r w:rsidR="00BD51E2" w:rsidRPr="00BD51E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1E01F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DA78E2F" w14:textId="60C5B509" w:rsidR="000B647F" w:rsidRDefault="00000000" w:rsidP="00944C3D">
                            <w:fldSimple w:instr=" MERGEFIELD  aDMDO  \* MERGEFORMAT ">
                              <w:r w:rsidR="00BD51E2" w:rsidRPr="00BD51E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72794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5A3495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441A9C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D86E17E" wp14:editId="6A85800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CC158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86E17E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CC158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E8D840E" wp14:editId="360FDC1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7ADEB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8D840E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77ADEB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97A1686" wp14:editId="7BBEDBC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7B9F4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7A168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37B9F4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40378D3" wp14:editId="743F34C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79BD81" w14:textId="55E89404" w:rsidR="000B647F" w:rsidRDefault="00000000" w:rsidP="00944C3D">
                                  <w:fldSimple w:instr=" MERGEFIELD  aDRDOo  \* MERGEFORMAT ">
                                    <w:r w:rsidR="00BD51E2" w:rsidRPr="00BD51E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0378D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679BD81" w14:textId="55E89404" w:rsidR="000B647F" w:rsidRDefault="00000000" w:rsidP="00944C3D">
                            <w:fldSimple w:instr=" MERGEFIELD  aDRDOo  \* MERGEFORMAT ">
                              <w:r w:rsidR="00BD51E2" w:rsidRPr="00BD51E2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7D7C4DA" wp14:editId="6BA7B90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D12855" w14:textId="5A87AA92" w:rsidR="000B647F" w:rsidRDefault="00000000" w:rsidP="00944C3D">
                                  <w:fldSimple w:instr=" MERGEFIELD  aDMDO  \* MERGEFORMAT ">
                                    <w:r w:rsidR="00BD51E2" w:rsidRPr="00BD51E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D7C4DA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2D12855" w14:textId="5A87AA92" w:rsidR="000B647F" w:rsidRDefault="00000000" w:rsidP="00944C3D">
                            <w:fldSimple w:instr=" MERGEFIELD  aDMDO  \* MERGEFORMAT ">
                              <w:r w:rsidR="00BD51E2" w:rsidRPr="00BD51E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C725FF2" wp14:editId="6AD77A1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18EC42" w14:textId="45596A56" w:rsidR="000B647F" w:rsidRDefault="00000000" w:rsidP="00944C3D">
                                  <w:fldSimple w:instr=" MERGEFIELD  aDRODo  \* MERGEFORMAT ">
                                    <w:r w:rsidR="00BD51E2" w:rsidRPr="00BD51E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725FF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B18EC42" w14:textId="45596A56" w:rsidR="000B647F" w:rsidRDefault="00000000" w:rsidP="00944C3D">
                            <w:fldSimple w:instr=" MERGEFIELD  aDRODo  \* MERGEFORMAT ">
                              <w:r w:rsidR="00BD51E2" w:rsidRPr="00BD51E2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773A084" wp14:editId="59E1D1F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AFE4A5" w14:textId="5A1FE241" w:rsidR="000B647F" w:rsidRDefault="00000000" w:rsidP="00944C3D">
                                  <w:fldSimple w:instr=" MERGEFIELD  aDMOD  \* MERGEFORMAT ">
                                    <w:r w:rsidR="00BD51E2" w:rsidRPr="00BD51E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73A084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CAFE4A5" w14:textId="5A1FE241" w:rsidR="000B647F" w:rsidRDefault="00000000" w:rsidP="00944C3D">
                            <w:fldSimple w:instr=" MERGEFIELD  aDMOD  \* MERGEFORMAT ">
                              <w:r w:rsidR="00BD51E2" w:rsidRPr="00BD51E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1B3E5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32690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71C5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0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26D4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B6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DF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E6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88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6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9A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D4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DC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BA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85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E1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55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26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B1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00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A9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9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11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56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DF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B8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F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2D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8D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BBEA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06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AF8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492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FD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0F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5C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26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2E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85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16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6A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25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DB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D7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AF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B9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F9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5A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4031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7DE3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5328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697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812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1C9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17E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2D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47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C5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E6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D4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E5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F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AE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23FD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85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F2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48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A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99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24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B6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A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65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37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48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0C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7A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D1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8D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A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9D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3E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9F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8B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F457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4C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8D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7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D2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8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7B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A5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01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D81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0E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29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6F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84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5B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F8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8B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B9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4D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0D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0A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EF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67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87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9E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CB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85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B0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14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4F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DE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4B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EB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E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14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F0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62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C7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876E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57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62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E5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21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B0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88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B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7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64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08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E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0B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4F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43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C4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ED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74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D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10C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FD4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D8B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697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CD8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664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009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EE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3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7D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22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60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3C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B9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D7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7E28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B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93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18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3D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1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CB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1D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75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01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B7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9F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CF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6B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67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83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0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F7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AE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98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E52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4CD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122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62D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28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9FC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EDE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6D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1B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A2A9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6D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3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7413E7C" wp14:editId="2D06ECA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31AD7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413E7C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431AD7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D7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E7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00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6A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F3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42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51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6E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6C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DB1485C" wp14:editId="1531EA22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2A8A9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B1485C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02A8A9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F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B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74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01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22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DD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6F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FD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CF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28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92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5A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C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6B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CC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EF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67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02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F7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F3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A6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0B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F313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BCE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4D9F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EFC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88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6EFE5CE" wp14:editId="2C4FE64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F2E5CF" w14:textId="058CA3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D51E2" w:rsidRPr="006D6A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42017777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EFE5CE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F2E5CF" w14:textId="058CA3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D51E2" w:rsidRPr="006D6ADE">
                              <w:rPr>
                                <w:rFonts w:ascii="Arial" w:hAnsi="Arial" w:cs="Arial"/>
                                <w:noProof/>
                              </w:rPr>
                              <w:t>42017777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B6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08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8C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E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40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A9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2B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F0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3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0430958" wp14:editId="76CA219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38EB55" w14:textId="216F05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D51E2" w:rsidRPr="006D6A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2022205119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430958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238EB55" w14:textId="216F05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D51E2" w:rsidRPr="006D6ADE">
                              <w:rPr>
                                <w:rFonts w:ascii="Arial" w:hAnsi="Arial" w:cs="Arial"/>
                                <w:noProof/>
                              </w:rPr>
                              <w:t>2022205119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C3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A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8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1D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BB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B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94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0D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E9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77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DA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1C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B9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D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9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10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4066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D4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6A91B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7F4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44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4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D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0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DB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1D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3A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50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43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29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6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2E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36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81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FF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CEB9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E40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DA1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E2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378DADB" wp14:editId="0E70D46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1489E6" w14:textId="36C409A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D51E2" w:rsidRPr="006D6A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Gen. SVOBODU 3/2755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78DADB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E1489E6" w14:textId="36C409A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D51E2" w:rsidRPr="006D6ADE">
                              <w:rPr>
                                <w:rFonts w:ascii="Arial" w:hAnsi="Arial" w:cs="Arial"/>
                                <w:noProof/>
                              </w:rPr>
                              <w:t>SVB Gen. SVOBODU 3/2755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A9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C9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D3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05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12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72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E8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B5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A7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36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BF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7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C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7D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D8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B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0B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A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1B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14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AF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16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5C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E3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01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C7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AF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96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A3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FB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20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1941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B9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0562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AEFE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26DC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44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10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78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97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E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3C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05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0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6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7D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A1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BE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06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3D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32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03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AE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AC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B4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75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69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27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A1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598BC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94A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9917340" wp14:editId="7BFF0D1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8635AC" w14:textId="3573749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D51E2" w:rsidRPr="006D6A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GEN.SVOBODU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91734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C8635AC" w14:textId="3573749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D51E2" w:rsidRPr="006D6ADE">
                              <w:rPr>
                                <w:rFonts w:ascii="Arial" w:hAnsi="Arial" w:cs="Arial"/>
                                <w:noProof/>
                              </w:rPr>
                              <w:t>GEN.SVOBODU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C9F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B8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1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51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9F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39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3D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0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4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45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91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EC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D2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10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C5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CB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9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2A5A644" wp14:editId="27E824B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710C38" w14:textId="69265701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A5A64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5710C38" w14:textId="69265701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97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5D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8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74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BC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A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8BDD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48D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CB7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832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1A51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8BA67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FD477AB" wp14:editId="64FF8BA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DA830C" w14:textId="5D8107F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D51E2" w:rsidRPr="006D6A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D477A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6DA830C" w14:textId="5D8107F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D51E2" w:rsidRPr="006D6ADE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A9E3A4C" wp14:editId="632F564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3AC6B0" w14:textId="4681551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D51E2" w:rsidRPr="006D6A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TRENCIN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9E3A4C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23AC6B0" w14:textId="4681551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D51E2" w:rsidRPr="006D6ADE">
                              <w:rPr>
                                <w:rFonts w:ascii="Arial" w:hAnsi="Arial" w:cs="Arial"/>
                                <w:noProof/>
                              </w:rPr>
                              <w:t>TRENCIN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31D2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580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96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C4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346E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65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21F2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A0D54AF" wp14:editId="5C76793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B62E36" w14:textId="0A73650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D51E2" w:rsidRPr="006D6A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0D54AF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3B62E36" w14:textId="0A73650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D51E2" w:rsidRPr="006D6ADE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1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9C2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D00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0EF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64E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A63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5CD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3B14D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40299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15234C" wp14:editId="6DF7FF2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6CBFA1" w14:textId="524C0E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15234C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46CBFA1" w14:textId="524C0E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C3B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3C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B5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36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D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0C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64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B8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A609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D0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7554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4307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88E31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E04BEF4" wp14:editId="771E889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284D3D" w14:textId="2A5749A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D51E2" w:rsidRPr="006D6A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04BEF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B284D3D" w14:textId="2A5749A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D51E2" w:rsidRPr="006D6ADE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0B6E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A880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650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E0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1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5D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4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A3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19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0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2A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A8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33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7B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44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51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FF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E6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21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8F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21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9A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83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A5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A7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74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34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CB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DC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CEAA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D16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F0E9E00" w14:textId="7EDA378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D51E2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ED03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547F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4E05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02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17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38F9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809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F3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C10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A19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F6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950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0D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6111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D66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E31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4D5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232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D7E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955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9B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3D36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F35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90A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AA4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A29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143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746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BC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68C6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58F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03D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9A5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B72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3C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97F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0D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EBAB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957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D30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3AC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992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E4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683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9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2C3D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0E5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046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29F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01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8E0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E52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4B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B30B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33F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942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1E3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6D0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10F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808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3B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BA70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DC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0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4C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7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337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0BFA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980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28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2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03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83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7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C5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E2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75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99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4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90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8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0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46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32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18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5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DC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96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75EC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B9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18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87C6E8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8A8BEFB" w14:textId="77777777" w:rsidR="00944C3D" w:rsidRDefault="00944C3D" w:rsidP="00944C3D">
      <w:pPr>
        <w:rPr>
          <w:rFonts w:ascii="Arial" w:hAnsi="Arial"/>
        </w:rPr>
      </w:pPr>
    </w:p>
    <w:p w14:paraId="3CB374C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B93EF14" w14:textId="02E463F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547A49E" w14:textId="0EDCB8A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882E66A" w14:textId="44A4AD0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0CE400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37A5BD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754E146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8228C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081FB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594B7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6B517E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F70E57E" w14:textId="50C24F39" w:rsidR="00944C3D" w:rsidRPr="008D0433" w:rsidRDefault="00BD51E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Helena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Čačíková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3920F036" w14:textId="59C336D2" w:rsidR="00944C3D" w:rsidRPr="008D0433" w:rsidRDefault="00BD51E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FAC0E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BEBAF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C628C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BB107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17CD9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960EAE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91875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A6421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646C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BDDC1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EB11EA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BF173EF" w14:textId="732F5C5C" w:rsidR="00944C3D" w:rsidRDefault="00BD51E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8F9896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198F6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7A06CB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0769459" w14:textId="25BC93F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025F03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A7CB48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48E579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D25D3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F24C5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0C1C4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0699BD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3C242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E744C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E9FB8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D6AE0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E8D8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69C38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23C92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4226C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EDE6F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67796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4E7FF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0ACA8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BD545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FCF91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8FE8A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08CB5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6D1C0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D8E91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1733288" w14:textId="4E8573A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B666C1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4C87C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02326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153F04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C35DEB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9ADBCD0" w14:textId="7AF72F8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4931698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7AA447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36E1D3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A10B2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D9E2B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80719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9AC6D0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2645D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F5225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D65E9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93BB3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6E06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9DE94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AEFE0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B5FA9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181D0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C2595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8F2A5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5A78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BF293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9DB2D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CE1FB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486D0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2ED38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192AF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3610F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D8F8F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79182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44403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04A290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81480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7F82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7B978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15C98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85472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AB94A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17969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9CE91C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4BC547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8004D4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B9EC4C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EA0F7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05151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AAA6D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72CC5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637EF2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4F012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91052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38A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2D025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9C600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ADEAC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B868B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3A29E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095DF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16CC3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A1DC5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337B6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B6255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66B5E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5DA15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5A646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6FA1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332C9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E5747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1822A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40312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4E76D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D68D8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A3B0A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F5E51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62725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5C8EB96" w14:textId="70B1957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802C8F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E5502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141A60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E8AAED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9630BB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7C5EE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61883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224B5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BB2552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CED6F62" w14:textId="77777777" w:rsidTr="00503750">
        <w:tc>
          <w:tcPr>
            <w:tcW w:w="2302" w:type="dxa"/>
            <w:vAlign w:val="center"/>
          </w:tcPr>
          <w:p w14:paraId="7379B0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E7332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46802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536AA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D2C2B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2838C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BA9D7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DBD94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D6C05DF" w14:textId="77777777" w:rsidTr="00503750">
        <w:tc>
          <w:tcPr>
            <w:tcW w:w="15593" w:type="dxa"/>
            <w:gridSpan w:val="8"/>
            <w:vAlign w:val="center"/>
          </w:tcPr>
          <w:p w14:paraId="1BD6E0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95505EB" w14:textId="77777777" w:rsidTr="00503750">
        <w:tc>
          <w:tcPr>
            <w:tcW w:w="2302" w:type="dxa"/>
            <w:vAlign w:val="center"/>
          </w:tcPr>
          <w:p w14:paraId="5429F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9876C8D" w14:textId="278B3B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5C5483" w14:textId="52C210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2DFA8" w14:textId="30683A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B2779" w14:textId="566B31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55EEC0" w14:textId="240D08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B51285" w14:textId="556030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438D5" w14:textId="7E9D90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573D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D0C7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D7831D8" w14:textId="483990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1D1EA2" w14:textId="38870F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2D0DBB" w14:textId="75705B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74B9D1" w14:textId="4D3777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95C91" w14:textId="2854A0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31181E" w14:textId="06B627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771109" w14:textId="0A9EB6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22D94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C8E1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9237D7" w14:textId="7A2864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753541" w14:textId="5D4AA1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88EC16" w14:textId="3EADA8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D5CA01" w14:textId="5B0AE0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B3632E" w14:textId="70CB2B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094E3" w14:textId="5735E9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8C6C48" w14:textId="68BF09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4396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F556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B1574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133A1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C10F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8312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698A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E973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F701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DA553D" w14:textId="77777777" w:rsidTr="00503750">
        <w:tc>
          <w:tcPr>
            <w:tcW w:w="2302" w:type="dxa"/>
            <w:vAlign w:val="center"/>
          </w:tcPr>
          <w:p w14:paraId="7AEAEC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8E19A7" w14:textId="6A8665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7AF235" w14:textId="3D0749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AAD396" w14:textId="71240B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8416C0" w14:textId="3FB3B1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69CE4B" w14:textId="6B9F7A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1BE78A" w14:textId="24B9CF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8E803D" w14:textId="7820A9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6765A" w14:textId="77777777" w:rsidTr="00503750">
        <w:tc>
          <w:tcPr>
            <w:tcW w:w="15593" w:type="dxa"/>
            <w:gridSpan w:val="8"/>
            <w:vAlign w:val="center"/>
          </w:tcPr>
          <w:p w14:paraId="2B04DE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6C8FCEA" w14:textId="77777777" w:rsidTr="00503750">
        <w:tc>
          <w:tcPr>
            <w:tcW w:w="2302" w:type="dxa"/>
            <w:vAlign w:val="center"/>
          </w:tcPr>
          <w:p w14:paraId="7CB743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D9D83F7" w14:textId="575303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DC6DFA" w14:textId="3ED214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3E218" w14:textId="40EB93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B57720" w14:textId="78A628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A800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2C2F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241866" w14:textId="3B69EF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DE1C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79B5A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DE4609" w14:textId="4060D5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31A620" w14:textId="7856C2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BF182F" w14:textId="220EE4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0F6E88" w14:textId="7FF135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03E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438F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DCA6F5" w14:textId="5511D4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288AB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CAF1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901E35" w14:textId="55AF64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E38DBA" w14:textId="7F24B2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C0F46F" w14:textId="01A773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6E1453" w14:textId="7A22DA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0E91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EB75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F92C61" w14:textId="45C3A4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463EF" w14:textId="77777777" w:rsidTr="00503750">
        <w:tc>
          <w:tcPr>
            <w:tcW w:w="2302" w:type="dxa"/>
            <w:vAlign w:val="center"/>
          </w:tcPr>
          <w:p w14:paraId="065D4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3BC93D0" w14:textId="3DEB12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7F76E4" w14:textId="255167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00EAFD" w14:textId="1961A3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439D70" w14:textId="559E31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FBAD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4F07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DD8B42" w14:textId="5368DA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464C4" w14:textId="77777777" w:rsidTr="00503750">
        <w:tc>
          <w:tcPr>
            <w:tcW w:w="15593" w:type="dxa"/>
            <w:gridSpan w:val="8"/>
            <w:vAlign w:val="center"/>
          </w:tcPr>
          <w:p w14:paraId="39EA6C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E1D662D" w14:textId="77777777" w:rsidTr="00503750">
        <w:tc>
          <w:tcPr>
            <w:tcW w:w="2302" w:type="dxa"/>
            <w:vAlign w:val="center"/>
          </w:tcPr>
          <w:p w14:paraId="67DAA7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A558338" w14:textId="27F3DF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97E2E5" w14:textId="02942A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84614" w14:textId="2A04E4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D553C5" w14:textId="189C18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FB72A0" w14:textId="10D5AA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693798" w14:textId="73D756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86A965" w14:textId="7193B7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FBF5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8E5A8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D6D2DDF" w14:textId="399C90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85CFD4" w14:textId="41D381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82CFC3" w14:textId="436AA1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913DB" w14:textId="7AD9AE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B6BE2" w14:textId="463D41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6A734" w14:textId="0A4D03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93129" w14:textId="4FA5D0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753C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F9D72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6370F86" w14:textId="2B668C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5B64D0" w14:textId="5A9682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7774C" w14:textId="4170CA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E882A3" w14:textId="40AFA1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E893DC" w14:textId="6DE392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7D474C" w14:textId="69EF5C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25096C" w14:textId="081B8F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A1965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88576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329507C" w14:textId="6FBF0B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016961" w14:textId="45BEA8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34A141" w14:textId="6575F4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1B247D" w14:textId="391B12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539C22" w14:textId="00FD02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99C48D" w14:textId="448893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64D55" w14:textId="7881E5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5A2B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6104C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4B2750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C805C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357B464" w14:textId="57A815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B02231" w14:textId="163C7D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1C7EAD" w14:textId="76FD86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349AA0" w14:textId="65330E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1CB58F" w14:textId="3A2BC7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6DE2BA" w14:textId="33A32A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9FC0C1" w14:textId="255B65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109F3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D4010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DC76229" w14:textId="4CC335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0DAB8B" w14:textId="1EDBD6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AB5A8" w14:textId="3FF60C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97D6C8" w14:textId="2F057E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178DF3" w14:textId="77BC6F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AD6E34" w14:textId="7F78A1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69B34E" w14:textId="1EC1F6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B7C4FC" w14:textId="77777777" w:rsidR="00944C3D" w:rsidRDefault="00944C3D" w:rsidP="00944C3D">
      <w:pPr>
        <w:rPr>
          <w:rFonts w:ascii="Arial" w:hAnsi="Arial"/>
          <w:b/>
        </w:rPr>
      </w:pPr>
    </w:p>
    <w:p w14:paraId="7B0CDB7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6433E9A" w14:textId="77777777" w:rsidTr="00503750">
        <w:tc>
          <w:tcPr>
            <w:tcW w:w="1944" w:type="dxa"/>
            <w:vAlign w:val="center"/>
          </w:tcPr>
          <w:p w14:paraId="374DA3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879E1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6DCD5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0212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7821A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53517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C55B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E42EA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82CDB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BDEFB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452AD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2E8C1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36CB8EB" w14:textId="77777777" w:rsidTr="00503750">
        <w:tc>
          <w:tcPr>
            <w:tcW w:w="15685" w:type="dxa"/>
            <w:gridSpan w:val="12"/>
            <w:vAlign w:val="center"/>
          </w:tcPr>
          <w:p w14:paraId="0CC598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C712FAA" w14:textId="77777777" w:rsidTr="00503750">
        <w:tc>
          <w:tcPr>
            <w:tcW w:w="1944" w:type="dxa"/>
            <w:vAlign w:val="center"/>
          </w:tcPr>
          <w:p w14:paraId="4CFEC1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44F32F6" w14:textId="31C29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62E254" w14:textId="3F8DE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919DFC" w14:textId="5C8D8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66B4D9" w14:textId="18737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34BCAD" w14:textId="3887B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371C81" w14:textId="78042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4D4AAA" w14:textId="39ECB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3658BE" w14:textId="36723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F7239A" w14:textId="5C023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1D95BA" w14:textId="006CB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05BEB0" w14:textId="2DD97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EA23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D3E82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22B9CA0" w14:textId="4B92A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E24970B" w14:textId="601A6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C35093" w14:textId="0989E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F6C723" w14:textId="713BE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4231E1" w14:textId="749FB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804601" w14:textId="73D8D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0A4FDA" w14:textId="1DB65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A666F0" w14:textId="0BFF2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C7F210" w14:textId="0B7FE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9E005F" w14:textId="65631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80E499" w14:textId="6110B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6C362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D32E4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466F4B8" w14:textId="06FCA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C7272A" w14:textId="2E145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F363485" w14:textId="39E17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89D059" w14:textId="0DB9C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0AADE3" w14:textId="1AD29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BDC936" w14:textId="35DAB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DCFE41" w14:textId="31982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12AAB9" w14:textId="11E8E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2C745F" w14:textId="7506B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791FF9" w14:textId="1A81A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CC8DE5" w14:textId="66DC7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1159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6727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B6BD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99B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8E5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1227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33BE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D3F3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CDBE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AEBB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04CD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FE8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7872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E918615" w14:textId="77777777" w:rsidTr="00503750">
        <w:tc>
          <w:tcPr>
            <w:tcW w:w="1944" w:type="dxa"/>
            <w:vAlign w:val="center"/>
          </w:tcPr>
          <w:p w14:paraId="685619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A20D0F5" w14:textId="04674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FD20B1" w14:textId="378D6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DC1065" w14:textId="07AAA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6DFAB0" w14:textId="1FB5E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36FF7D" w14:textId="14C27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F4382D" w14:textId="05838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1BE10E" w14:textId="7C566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958D3C" w14:textId="251DA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5804A5" w14:textId="31B80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B72395" w14:textId="10C6F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DCC580" w14:textId="6F77F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3DF48" w14:textId="77777777" w:rsidTr="00503750">
        <w:tc>
          <w:tcPr>
            <w:tcW w:w="15685" w:type="dxa"/>
            <w:gridSpan w:val="12"/>
            <w:vAlign w:val="center"/>
          </w:tcPr>
          <w:p w14:paraId="1FD1B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AD9DE54" w14:textId="77777777" w:rsidTr="00503750">
        <w:tc>
          <w:tcPr>
            <w:tcW w:w="1944" w:type="dxa"/>
            <w:vAlign w:val="center"/>
          </w:tcPr>
          <w:p w14:paraId="25E9AE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0CC4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3BA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FFCA0B" w14:textId="79099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F7014E" w14:textId="7C954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F9EA2B" w14:textId="7415E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9975D8" w14:textId="6A24F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4AD3FB" w14:textId="254D0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32F56" w14:textId="67CEE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2BA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AAD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7CBFE1" w14:textId="15DE2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E26C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332E9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41F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F59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92AAEF" w14:textId="27C33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B472CF" w14:textId="0EFD8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A53CD4" w14:textId="63C12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1B4B63" w14:textId="14E73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27DB8C" w14:textId="0C575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1E67BE" w14:textId="2634C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7ED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B35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24AF10B" w14:textId="3B37F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956C7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9F1D2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D2BB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011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19F914" w14:textId="7E118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756CC1" w14:textId="5164F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D9F5AA" w14:textId="6DB7A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B25485" w14:textId="66E52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616361" w14:textId="506C4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2E842F" w14:textId="70A6C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91F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3D6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2C1F9B6" w14:textId="52E02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6FDD9E" w14:textId="77777777" w:rsidTr="00503750">
        <w:tc>
          <w:tcPr>
            <w:tcW w:w="1944" w:type="dxa"/>
            <w:vAlign w:val="center"/>
          </w:tcPr>
          <w:p w14:paraId="1D701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830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6E5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3B3275" w14:textId="096E6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0BA657" w14:textId="1B389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F950EB" w14:textId="194D5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A1FDD8" w14:textId="1708F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942354" w14:textId="4B7C9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C41E2" w14:textId="66949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183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410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010028" w14:textId="5F258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8586D0" w14:textId="77777777" w:rsidTr="00503750">
        <w:tc>
          <w:tcPr>
            <w:tcW w:w="15685" w:type="dxa"/>
            <w:gridSpan w:val="12"/>
            <w:vAlign w:val="center"/>
          </w:tcPr>
          <w:p w14:paraId="1695BD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8F0C054" w14:textId="77777777" w:rsidTr="00503750">
        <w:tc>
          <w:tcPr>
            <w:tcW w:w="1944" w:type="dxa"/>
            <w:vAlign w:val="center"/>
          </w:tcPr>
          <w:p w14:paraId="62919B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70D1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555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93E456" w14:textId="147B8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AB86D1" w14:textId="44220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5FD606" w14:textId="2A642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A24C58" w14:textId="31668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578D3C" w14:textId="49411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D1F24B" w14:textId="2E5A1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48E344" w14:textId="6210F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436E23" w14:textId="6CD38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E504AA" w14:textId="37722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23F283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70F36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DB61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014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E436E5" w14:textId="2D6E0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1A9FAB" w14:textId="029FA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6C50F7" w14:textId="74612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6AF8A9" w14:textId="5B687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D23893" w14:textId="0F805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D11653" w14:textId="49FFA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524D77" w14:textId="6F41A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728381" w14:textId="03A00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2BCB53" w14:textId="63F91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47453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71B70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2C10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D3D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A1755E" w14:textId="0FD7E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206839" w14:textId="54C6C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4B1AB7" w14:textId="060EC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4CA750" w14:textId="2ED8D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BB70D2" w14:textId="5C189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E3EA14" w14:textId="2EED2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97C72D" w14:textId="56A90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C0CEE1" w14:textId="2FF7D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CD7D29" w14:textId="5617B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EDCB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83644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F21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279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8217D5" w14:textId="26532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D94C47" w14:textId="75EED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500A0C" w14:textId="7D02E8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9E486D" w14:textId="5D6B6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4D3DCF" w14:textId="7C721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492197" w14:textId="6BD37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9A6D35" w14:textId="3F8E6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5C4B70" w14:textId="14C24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C708F0" w14:textId="55CDC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3E25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95555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5EC030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ACE7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CDBA20D" w14:textId="64F03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E4CBF4" w14:textId="762B2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71139A" w14:textId="0CEF8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09CB1E" w14:textId="0674E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C22560" w14:textId="30216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20A7DE" w14:textId="217064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D4E13D" w14:textId="63D0A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D1C916" w14:textId="65A7B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1C285B" w14:textId="7CEE4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452351" w14:textId="431FA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68C8CC" w14:textId="598BB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5311D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A3C80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E0E2260" w14:textId="4C1DA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49A985" w14:textId="23EB4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F93BB1" w14:textId="19537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73D01E" w14:textId="49823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03C812" w14:textId="0EEC8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1F24B7" w14:textId="61F47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D079F1" w14:textId="6E1AD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E2D6E3" w14:textId="4C3AB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5A8F1F" w14:textId="0BD1C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315BC5" w14:textId="75967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9A87A8" w14:textId="3EF3D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E169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A037F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8FCCF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E4FF70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AB69E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AF544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71F76A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C475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7E429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EF468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D172C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D066F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0BF90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87288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CDB67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50037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E5DE6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36A1F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A14DA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2D220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1E38D0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E7FA4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1DEB4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B04F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D3C2B7A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1A5C7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FEE7B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B0300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3E156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85CE5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EDA55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8FD8E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ABABE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2C8FF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3ED19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A082C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EED1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F37C3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C46371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DF217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B6A9D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41C5F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F95F0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649BA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591FA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F006769" w14:textId="77777777" w:rsidTr="00503750">
        <w:trPr>
          <w:trHeight w:val="1073"/>
        </w:trPr>
        <w:tc>
          <w:tcPr>
            <w:tcW w:w="3614" w:type="dxa"/>
            <w:vMerge/>
          </w:tcPr>
          <w:p w14:paraId="7CBC19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72AA9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BE0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7D89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AAE5D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E432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196B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BE28CD9" w14:textId="77777777" w:rsidTr="00503750">
        <w:trPr>
          <w:trHeight w:val="283"/>
        </w:trPr>
        <w:tc>
          <w:tcPr>
            <w:tcW w:w="3614" w:type="dxa"/>
          </w:tcPr>
          <w:p w14:paraId="7D8C2A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53B8E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C9BE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E9FB9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A7EF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9AD4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FD3D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F52815A" w14:textId="77777777" w:rsidTr="00503750">
        <w:trPr>
          <w:trHeight w:val="283"/>
        </w:trPr>
        <w:tc>
          <w:tcPr>
            <w:tcW w:w="3614" w:type="dxa"/>
          </w:tcPr>
          <w:p w14:paraId="7D4224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8A4F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E28D1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F0D05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9B75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E82F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7BBE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7458C50" w14:textId="77777777" w:rsidTr="00503750">
        <w:trPr>
          <w:trHeight w:val="283"/>
        </w:trPr>
        <w:tc>
          <w:tcPr>
            <w:tcW w:w="3614" w:type="dxa"/>
          </w:tcPr>
          <w:p w14:paraId="4B3948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943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4EE32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10627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1DC2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B514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D36E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24B89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5CA8FC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BC7DABA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6F9FE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FB601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4681E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95E5F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485D6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D830A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748D2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FCC66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F730D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431A43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D1EDD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95048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76092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E4B07D3" w14:textId="41F15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77E285" w14:textId="64ABE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A0359" w14:textId="0361C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9F510F" w14:textId="5364C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F5A395" w14:textId="379B4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18423" w14:textId="0AB72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719F8" w14:textId="245D6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FBFE1C" w14:textId="5E027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8A034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057E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5D947AE" w14:textId="3239B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FA4B7" w14:textId="6D1C9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7EFDC2" w14:textId="7A314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D9F04B" w14:textId="54F1B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E4278B" w14:textId="197AA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CDBF1C" w14:textId="0A4BA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9772E" w14:textId="5366B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CDE9AA" w14:textId="21F99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19FA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ADE4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42DD871" w14:textId="4EBA7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54B75" w14:textId="65AE1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BC8A43" w14:textId="3AA56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112679" w14:textId="54986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FDCCA4" w14:textId="0E5C3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A0A3DD" w14:textId="6E232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B51E4" w14:textId="60DEE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41745E" w14:textId="3F506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971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9DEF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9EE5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FC3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072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541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169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9ED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121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720B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1CB7A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59AB3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30B3607" w14:textId="3D4C5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246F8E" w14:textId="65C48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D8593B" w14:textId="4BBA3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3DA37" w14:textId="6B937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375782" w14:textId="7A5EE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251F59" w14:textId="16FCC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305C65" w14:textId="1E2B2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5557FA" w14:textId="6C58A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B9497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6BE9D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A6BF11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43712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A59D897" w14:textId="45540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D6DB65" w14:textId="012D5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AB708E" w14:textId="3F425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09E0A3" w14:textId="6E7AC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FB9A04" w14:textId="7B248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06C44" w14:textId="55933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5613E3" w14:textId="79167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45EB98" w14:textId="17E85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C935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0C2A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FD9F186" w14:textId="5D859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34B57" w14:textId="6FB2E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E2224" w14:textId="14D26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B0C19B" w14:textId="6C299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001AF8" w14:textId="2CE64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1776C1" w14:textId="1877C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33C212" w14:textId="3DA93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A92565" w14:textId="76D61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FE0F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7E6A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BD2D784" w14:textId="3C9C0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A2B587" w14:textId="0C26E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AB5F7" w14:textId="08DB7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387DF" w14:textId="75BAC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4036E6" w14:textId="45DA1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86FAEF" w14:textId="4FBA1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557372" w14:textId="485A0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3AC756" w14:textId="71ADF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661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B3D1D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1866AFD" w14:textId="05962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36119" w14:textId="18165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70D937" w14:textId="00569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4A0AB7" w14:textId="4DDA5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89F283" w14:textId="2F8B1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2951DF" w14:textId="6428F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36C064" w14:textId="089C5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7F70C8" w14:textId="6813A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AD6D4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4B3CC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BDD969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4567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9A7247F" w14:textId="6D93B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01560" w14:textId="6C68C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0B373" w14:textId="11DAE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E15018" w14:textId="4EED7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A7260" w14:textId="326D5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2958D" w14:textId="07F43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049C5" w14:textId="361F9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9AD4AB" w14:textId="27D85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E99E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EE7CD7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DC3270C" w14:textId="5C394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BDF41D" w14:textId="79AEA7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4AE703" w14:textId="36129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D15D6" w14:textId="67B50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B91FA" w14:textId="002E2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6BF87E" w14:textId="78838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28B6FE" w14:textId="27D22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00F11D" w14:textId="3E3A1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D363B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A51A0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3E46160" w14:textId="44E9029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B7869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7DEE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3B1D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F4D8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351C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935C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4ABA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D9A1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1ECF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0503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7205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3CC1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D809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F2DC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F8A3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AEB3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1E6D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5E5F0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224B5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470FD2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DAC273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06A555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480448F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A596A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489D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C180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70D2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03AA2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48E4B3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7D2D6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8645F2" w14:textId="024516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360A7D" w14:textId="28C3068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3D3261" w14:textId="563344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C28C54" w14:textId="086268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43274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1E8F2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B27AF6" w14:textId="44E844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241E57" w14:textId="2FBF1D2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ACBA76" w14:textId="205AF7C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7A05F3" w14:textId="7F7F05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282034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24592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0C40D8" w14:textId="175185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205025" w14:textId="247BD7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AF85B1" w14:textId="467870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A8A0A7" w14:textId="6F18D2A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3EA02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B6836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F3E4B1" w14:textId="13AA64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9953E8" w14:textId="3F055C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F34E3FE" w14:textId="6F64AF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1B52A7" w14:textId="46C73D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59E7E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79360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F35209" w14:textId="0C367A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9EFB29" w14:textId="6D7047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163034" w14:textId="39AA5BE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4432B4" w14:textId="3C0700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3030E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F2156F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120C5B" w14:textId="129649D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70FBF6" w14:textId="3ACE689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7F04C7" w14:textId="3B5E30F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E71C2A" w14:textId="7085EC9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CCFF55E" w14:textId="77777777" w:rsidR="00944C3D" w:rsidRDefault="00944C3D" w:rsidP="00944C3D">
      <w:pPr>
        <w:rPr>
          <w:rFonts w:ascii="Arial" w:hAnsi="Arial"/>
          <w:b/>
        </w:rPr>
      </w:pPr>
    </w:p>
    <w:p w14:paraId="2104D18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A84BFF3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0E6A1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ADDD2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ADF03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89181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11916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180F5D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1C4BB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35418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C429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1CA85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7D94F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B634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A487A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99EFE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39288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1F570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7C776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A09D4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62EE5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2838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4EB107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75A202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78F46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E8576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2415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EA2F6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429AF21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FCC9BAA" w14:textId="77777777" w:rsidTr="00503750">
        <w:tc>
          <w:tcPr>
            <w:tcW w:w="2835" w:type="dxa"/>
            <w:vAlign w:val="center"/>
          </w:tcPr>
          <w:p w14:paraId="1E3052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EDE31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D2819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659A4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80FE4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4C5B5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6D1CA5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77C968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1A7CE13" w14:textId="21E1D3A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99939A" w14:textId="113B6BA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C07FF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F92A4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D7A495" w14:textId="63004B5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C462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94D0A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B904459" w14:textId="11A9C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ADC28" w14:textId="24CEB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CA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4BE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D48AC3" w14:textId="1DD09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694C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37B8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586C004" w14:textId="0E327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81323E" w14:textId="166F7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15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3F6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6A713B" w14:textId="0E633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C92BB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205DC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5F27868" w14:textId="34F5B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0212A2" w14:textId="035CB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B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1CB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0AA784" w14:textId="4785B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A53BF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6A032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ABC4D7B" w14:textId="6F348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F52A26" w14:textId="1F577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5EA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EDD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9873F5" w14:textId="4CF18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B2CA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2FA7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E571E24" w14:textId="19C64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2C2763" w14:textId="5A8DF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EFF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27A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6BC2C1" w14:textId="10043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62DC2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8BA6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B862FA9" w14:textId="051051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DF470D" w14:textId="74E2AC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B5A3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55EC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4FBF17" w14:textId="7602D6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A4A3B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28FA9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E218623" w14:textId="2E82AD24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723B10D" w14:textId="77777777" w:rsidR="00944C3D" w:rsidRDefault="00944C3D" w:rsidP="00944C3D">
      <w:pPr>
        <w:rPr>
          <w:rFonts w:ascii="Arial" w:hAnsi="Arial"/>
          <w:b/>
        </w:rPr>
      </w:pPr>
    </w:p>
    <w:p w14:paraId="1F4C0C6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2913DA5" w14:textId="77777777" w:rsidTr="00503750">
        <w:tc>
          <w:tcPr>
            <w:tcW w:w="2835" w:type="dxa"/>
            <w:vAlign w:val="center"/>
          </w:tcPr>
          <w:p w14:paraId="438391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97B22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3DB1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72A0C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3275F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8954B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0E454D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8F6AB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A2B738E" w14:textId="4E6A5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FCF29D" w14:textId="67A7F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F45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BAC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14894E" w14:textId="6A09A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A216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98B9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8055FE5" w14:textId="60971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CBEE5" w14:textId="25176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73F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D02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FD6AE1" w14:textId="0A249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7D4E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E03E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9CEF0D7" w14:textId="2159A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A3FD9" w14:textId="4288E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703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DC6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B2CFB9" w14:textId="5481A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6FCA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F0EB2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1DFCEA7" w14:textId="35323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781FD" w14:textId="59A57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126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CEF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8A085D" w14:textId="7DDC1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8FA27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CC6CD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1BB88A8" w14:textId="7A6BC8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76480E" w14:textId="70E08DF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B735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92F9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7E54FF" w14:textId="46602A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85965F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8A94C0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27EE06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1D6BB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5E5F8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F7DD97B" w14:textId="77777777" w:rsidTr="00503750">
        <w:trPr>
          <w:trHeight w:val="699"/>
        </w:trPr>
        <w:tc>
          <w:tcPr>
            <w:tcW w:w="3502" w:type="dxa"/>
            <w:vMerge/>
          </w:tcPr>
          <w:p w14:paraId="787362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D8C15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2180B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DC0D63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A0D35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7C77D2C" w14:textId="31F5A16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B19F46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C2C713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9E73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5332F03" w14:textId="6C3E832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79F7A8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ED544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0006B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B39433A" w14:textId="16DC8EC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ED50A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C6FD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E71D6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C897ED6" w14:textId="77777777" w:rsidTr="00503750">
        <w:trPr>
          <w:trHeight w:val="593"/>
        </w:trPr>
        <w:tc>
          <w:tcPr>
            <w:tcW w:w="3497" w:type="dxa"/>
          </w:tcPr>
          <w:p w14:paraId="4D6033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EADB7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96180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B9A468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D3C7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494ED2A" w14:textId="3F0DE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5B5A0B" w14:textId="4A876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FF04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900CCB" w14:textId="148757B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47B5AA" w14:textId="720FD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112681" w14:textId="4286A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4880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5C499D" w14:textId="543B53D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80DED5" w14:textId="08814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F16033" w14:textId="7D930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3D3C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E345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300E5C1" w14:textId="6701D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B1E12" w14:textId="7F8E3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FD53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556141" w14:textId="616520A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80A21B" w14:textId="0C01E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D7A5B9" w14:textId="1BB53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204B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818573" w14:textId="008D50B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E961D2" w14:textId="419DC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5A9558" w14:textId="2134D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30B3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0D9F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9B7AFF2" w14:textId="776D1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E5AD29" w14:textId="0967F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FC82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75F6A8" w14:textId="1E08795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846DA4" w14:textId="3139B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6EE18E" w14:textId="6C6FB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CE4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3F13AE" w14:textId="49C08AC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E2CFEE" w14:textId="0772F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4FAF81" w14:textId="10CC5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F0F5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7974C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26C22D5" w14:textId="02E27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8124D6" w14:textId="31DD5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4E60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AB6DB8" w14:textId="2F7FEA3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9CF6C5" w14:textId="72204B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B3D5FB" w14:textId="314D5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90679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099B7AA" w14:textId="0B83F54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27F125" w14:textId="4DC5D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5AB9A3" w14:textId="17EAD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E33A10" w14:textId="77777777" w:rsidR="00944C3D" w:rsidRDefault="00944C3D" w:rsidP="00944C3D">
      <w:pPr>
        <w:rPr>
          <w:rFonts w:ascii="Arial" w:hAnsi="Arial"/>
          <w:b/>
        </w:rPr>
      </w:pPr>
    </w:p>
    <w:p w14:paraId="70375DB6" w14:textId="77777777" w:rsidR="00944C3D" w:rsidRDefault="00944C3D" w:rsidP="00944C3D">
      <w:pPr>
        <w:rPr>
          <w:rFonts w:ascii="Arial" w:hAnsi="Arial"/>
          <w:b/>
        </w:rPr>
      </w:pPr>
    </w:p>
    <w:p w14:paraId="17131085" w14:textId="77777777" w:rsidR="00944C3D" w:rsidRDefault="00944C3D" w:rsidP="00944C3D">
      <w:pPr>
        <w:rPr>
          <w:rFonts w:ascii="Arial" w:hAnsi="Arial"/>
          <w:b/>
        </w:rPr>
      </w:pPr>
    </w:p>
    <w:p w14:paraId="516D8C77" w14:textId="77777777" w:rsidR="00944C3D" w:rsidRDefault="00944C3D" w:rsidP="00944C3D">
      <w:pPr>
        <w:rPr>
          <w:rFonts w:ascii="Arial" w:hAnsi="Arial"/>
          <w:b/>
        </w:rPr>
      </w:pPr>
    </w:p>
    <w:p w14:paraId="72B29C6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3D24E7CB" w14:textId="77777777" w:rsidTr="00503750">
        <w:tc>
          <w:tcPr>
            <w:tcW w:w="2622" w:type="dxa"/>
            <w:vAlign w:val="center"/>
          </w:tcPr>
          <w:p w14:paraId="492605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2A794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20541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EB4D6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A969C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EF58F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D7DE8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2468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60E49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EE8A44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BDD2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53ADB4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F461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34EA1E7" w14:textId="1A868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A612A7" w14:textId="4959C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26748C" w14:textId="081B8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51F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79944B" w14:textId="28BEC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2F639" w14:textId="77777777" w:rsidTr="00503750">
        <w:tc>
          <w:tcPr>
            <w:tcW w:w="2622" w:type="dxa"/>
            <w:vAlign w:val="center"/>
          </w:tcPr>
          <w:p w14:paraId="1DFC4C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3070C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083A3A3" w14:textId="6A308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298BD8" w14:textId="1D21F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E6990A" w14:textId="7FEDD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89D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21B113" w14:textId="12CC3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417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FCD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7E216F0" w14:textId="0EFD5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96E08F" w14:textId="581E2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31B2F5" w14:textId="1E2AC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AB0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630E31" w14:textId="1F80D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507F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B062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3CE9082" w14:textId="4B15A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8A903C" w14:textId="49CD2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CC32CD" w14:textId="60745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C5B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FBA490" w14:textId="44D83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3638A" w14:textId="77777777" w:rsidTr="00503750">
        <w:tc>
          <w:tcPr>
            <w:tcW w:w="2622" w:type="dxa"/>
            <w:vAlign w:val="center"/>
          </w:tcPr>
          <w:p w14:paraId="5070A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C7F182F" w14:textId="4ED24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12245.91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CF7774" w14:textId="64758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17566.28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264F57" w14:textId="0F6A1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12462.74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BEB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A38DCA" w14:textId="1D3B2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17349.45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880E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8E6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F2C1BDC" w14:textId="67968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359F1D" w14:textId="0BA86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25ED5C" w14:textId="7F386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0FA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FBD2F4" w14:textId="3DA70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8E976" w14:textId="77777777" w:rsidTr="00503750">
        <w:tc>
          <w:tcPr>
            <w:tcW w:w="2622" w:type="dxa"/>
            <w:vAlign w:val="center"/>
          </w:tcPr>
          <w:p w14:paraId="01D6F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FC17BD3" w14:textId="3097B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B80E3F" w14:textId="6C9FA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074108" w14:textId="37B89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56A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75D929" w14:textId="7A5580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AF6BB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AC13F89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B884C3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C462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F136228" w14:textId="1471E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A96662" w14:textId="42A51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C98CE0" w14:textId="64560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2E4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718F03" w14:textId="43AA1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765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E0CA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8B22AAE" w14:textId="5FDB6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1C3664" w14:textId="78760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5F8AB9" w14:textId="7BC0E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59A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6A02B9" w14:textId="1C65A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5C2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026C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30D936E" w14:textId="711B1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DDDF58" w14:textId="1809C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CDFA86" w14:textId="6D483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10D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658114" w14:textId="3D07D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AC7625" w14:textId="77777777" w:rsidTr="00503750">
        <w:tc>
          <w:tcPr>
            <w:tcW w:w="2622" w:type="dxa"/>
            <w:vAlign w:val="center"/>
          </w:tcPr>
          <w:p w14:paraId="53C6C6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BC00F8C" w14:textId="3EF56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2132A4" w14:textId="38CB8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A0B40B" w14:textId="58947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27C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9C711F" w14:textId="40DDE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C909FB" w14:textId="77777777" w:rsidTr="00503750">
        <w:tc>
          <w:tcPr>
            <w:tcW w:w="2622" w:type="dxa"/>
            <w:vAlign w:val="center"/>
          </w:tcPr>
          <w:p w14:paraId="5D3D59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58C8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C195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011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EA7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E4C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23CE64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908E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2AAD300" w14:textId="36DA8D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12245.91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6D7680" w14:textId="6A2202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17566.28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67DBA0" w14:textId="1BA4C8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12462.74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615B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0A7BD1" w14:textId="57ECFF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17349.45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55C0E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B6B7E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316AC0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7BAE0A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749538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0EBF6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D33D2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DDEA1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849C2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75E87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85AE4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6828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8E806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2FE4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0C75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30CDA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EEEB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6FB7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7F054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E79B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C264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5A346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8373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586D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65BE5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833F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011D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9DC9D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4639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1557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2BBEB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DDAC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1AF5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04130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1EEF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2711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3CA33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F55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E676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45A9A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0283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51BB8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C943D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042A8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7EB5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904B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E0AC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53BFA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04C4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4134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E97AE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15F1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FD3B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6EF65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1529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DA2F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25EB3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5D45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F7E7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581EC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FBEF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377D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0C42C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12DE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2CD4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EF3A5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2E209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8564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73F5F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7B022F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C38C2DD" w14:textId="77777777" w:rsidTr="00503750">
        <w:tc>
          <w:tcPr>
            <w:tcW w:w="2835" w:type="dxa"/>
            <w:vAlign w:val="center"/>
          </w:tcPr>
          <w:p w14:paraId="6B3AC2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849BD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FFEAD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85B99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D1DAB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64A52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99F7494" w14:textId="77777777" w:rsidTr="00503750">
        <w:tc>
          <w:tcPr>
            <w:tcW w:w="2835" w:type="dxa"/>
            <w:vAlign w:val="center"/>
          </w:tcPr>
          <w:p w14:paraId="78984B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58B2A6C" w14:textId="00ADC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E71AD2" w14:textId="433E6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FCBCDD" w14:textId="66C58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E62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07C863" w14:textId="0BEC6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E55C7" w14:textId="77777777" w:rsidTr="00503750">
        <w:tc>
          <w:tcPr>
            <w:tcW w:w="2835" w:type="dxa"/>
            <w:vAlign w:val="center"/>
          </w:tcPr>
          <w:p w14:paraId="154819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A1469A2" w14:textId="2F1EE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25307C" w14:textId="4D20B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C1ED92" w14:textId="4B0FE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C3E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E036AE" w14:textId="10E03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5F61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14D7F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51B3AD3" w14:textId="6BFFF7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AC5AB0" w14:textId="55FAC1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1FF374" w14:textId="79B9AF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CBA5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9F8D21" w14:textId="6EE694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D8BECF3" w14:textId="77777777" w:rsidTr="00503750">
        <w:tc>
          <w:tcPr>
            <w:tcW w:w="2835" w:type="dxa"/>
            <w:vAlign w:val="center"/>
          </w:tcPr>
          <w:p w14:paraId="07EDC4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78B5EDE" w14:textId="2DAA5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C33BCC" w14:textId="56C6D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D9D016" w14:textId="626B5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10A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F1E286" w14:textId="142F3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05579E" w14:textId="77777777" w:rsidTr="00503750">
        <w:tc>
          <w:tcPr>
            <w:tcW w:w="2835" w:type="dxa"/>
            <w:vAlign w:val="center"/>
          </w:tcPr>
          <w:p w14:paraId="1C0DD7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A143689" w14:textId="69C02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7D0394" w14:textId="5D906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FF2E7D" w14:textId="3690C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A75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B0B465" w14:textId="4F4B6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E1AEB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5FF02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30E86AB" w14:textId="12742F1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511621" w14:textId="6440373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CAB8D1" w14:textId="689DD6C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211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CAA326" w14:textId="62C792F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2DB4A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4F876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AE259BB" w14:textId="36FC1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992363" w14:textId="6E47D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EF7F9B" w14:textId="38972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FF3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5042B" w14:textId="502E4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78F62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F886E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A207ABF" w14:textId="77777777" w:rsidTr="00503750">
        <w:tc>
          <w:tcPr>
            <w:tcW w:w="2552" w:type="dxa"/>
            <w:shd w:val="clear" w:color="auto" w:fill="auto"/>
            <w:vAlign w:val="center"/>
          </w:tcPr>
          <w:p w14:paraId="2FFB0B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CFCF2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EFF3A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07C84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3F507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0F1D6C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B11DC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751C359" w14:textId="390B169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6C023CC" w14:textId="3B5E3FD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42A0354" w14:textId="4FA856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ACE8C86" w14:textId="298CF8B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AC48C4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8CA8C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D87965F" w14:textId="2470CA4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5A07987" w14:textId="03DE2ED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86300AB" w14:textId="361952F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91D64AF" w14:textId="238230C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770741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021D3D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C94A58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CC7ED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CF84C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5697761" w14:textId="77777777" w:rsidTr="00503750">
        <w:tc>
          <w:tcPr>
            <w:tcW w:w="4395" w:type="dxa"/>
            <w:vMerge/>
          </w:tcPr>
          <w:p w14:paraId="6DA002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E7FED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CC67A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E2022A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A15B0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D1017E6" w14:textId="5281E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  <w:lang w:eastAsia="sk-SK"/>
              </w:rPr>
              <w:t>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71B45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630859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1DE51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8ECB711" w14:textId="4344A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  <w:lang w:eastAsia="sk-SK"/>
              </w:rPr>
              <w:t>-4.00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37DD4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9F76AA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E81F6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AE512F9" w14:textId="41C569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-2.00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15BC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EF387FE" w14:textId="77777777" w:rsidTr="00503750">
        <w:tc>
          <w:tcPr>
            <w:tcW w:w="4395" w:type="dxa"/>
            <w:vAlign w:val="center"/>
          </w:tcPr>
          <w:p w14:paraId="53C3F6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FCB67DF" w14:textId="49334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5C8F5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C232C2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FB50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FAD02DC" w14:textId="23EBA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5377A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171E1C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C6265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5DA17CF" w14:textId="0113E6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D03A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2F0CB8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8EE77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F6DAFF8" w14:textId="18B96D9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56151.51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04A3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BD83D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376A71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94FBD8E" w14:textId="77777777" w:rsidTr="00503750">
        <w:tc>
          <w:tcPr>
            <w:tcW w:w="4395" w:type="dxa"/>
            <w:vAlign w:val="center"/>
          </w:tcPr>
          <w:p w14:paraId="59F5FA9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C9B8B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6348E9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44D664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327C3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7965464" w14:textId="777E21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3062DC" w14:textId="57A0B1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7E753F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85A12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295E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CD6C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D8E2B3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08CD8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65AF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A1FB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CEF2C5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21D1A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19EBB2E" w14:textId="7A82050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7FBFD6" w14:textId="204D6D0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850F1B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E84D6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93538D5" w14:textId="2D4DAAB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D1FFD8" w14:textId="03A89D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55B0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68BE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55E8C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3732CA1" w14:textId="77777777" w:rsidTr="00503750">
        <w:tc>
          <w:tcPr>
            <w:tcW w:w="1843" w:type="dxa"/>
            <w:vAlign w:val="center"/>
          </w:tcPr>
          <w:p w14:paraId="09CFAE8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F67262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330112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60E83E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5E6BE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02D246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EDA301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57AE57B" w14:textId="77777777" w:rsidTr="00503750">
        <w:tc>
          <w:tcPr>
            <w:tcW w:w="1843" w:type="dxa"/>
            <w:vAlign w:val="center"/>
          </w:tcPr>
          <w:p w14:paraId="248422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C199A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59DE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C625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950D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3871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6E60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C24CF7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6C254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830DB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578F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1987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5ED6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63C2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20FA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7FFC3E" w14:textId="77777777" w:rsidTr="00503750">
        <w:tc>
          <w:tcPr>
            <w:tcW w:w="1843" w:type="dxa"/>
            <w:vAlign w:val="center"/>
          </w:tcPr>
          <w:p w14:paraId="5B37B1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29F12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8DA3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CE36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FFD6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CE00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F5F9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75E2DA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1FC7F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EABE6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A9C0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4B37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A123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D153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895A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8A9A46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30B6D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878EE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566C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8576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26A76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F0410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FB8EF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13EB9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42BFB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AC745B4" w14:textId="77777777" w:rsidTr="00503750">
        <w:trPr>
          <w:trHeight w:val="664"/>
        </w:trPr>
        <w:tc>
          <w:tcPr>
            <w:tcW w:w="3372" w:type="dxa"/>
          </w:tcPr>
          <w:p w14:paraId="7DC206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778BF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E695AA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EBD518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C9FB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4C09516" w14:textId="66443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24682D" w14:textId="4B61D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7E419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FEC7C75" w14:textId="305D4FC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E6F6FFE" w14:textId="61E5A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2834CB" w14:textId="0E21B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DFB21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7A607C7" w14:textId="6648238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7854EA9" w14:textId="5F6A2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277C7E" w14:textId="01D0B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2514F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1C0A8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7197986" w14:textId="65E16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7DF7B" w14:textId="08490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856C7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A28381" w14:textId="6D9DF73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9BA6AE" w14:textId="52969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56519B" w14:textId="0BC5E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A0D6E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89F042B" w14:textId="7291802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6FD7E2" w14:textId="5CF10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B9F961" w14:textId="7D743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604B0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32A5A5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2F57C70" w14:textId="77777777" w:rsidTr="00503750">
        <w:tc>
          <w:tcPr>
            <w:tcW w:w="2835" w:type="dxa"/>
            <w:vAlign w:val="center"/>
          </w:tcPr>
          <w:p w14:paraId="7AD810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E074D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2681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5333F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A1BAE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2DC426B" w14:textId="77777777" w:rsidTr="00503750">
        <w:tc>
          <w:tcPr>
            <w:tcW w:w="2835" w:type="dxa"/>
          </w:tcPr>
          <w:p w14:paraId="2EB3C6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1C799D9" w14:textId="26501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65F552" w14:textId="46D71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811C4F" w14:textId="62E36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27F483" w14:textId="53A21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A887EF" w14:textId="77777777" w:rsidTr="00503750">
        <w:tc>
          <w:tcPr>
            <w:tcW w:w="2835" w:type="dxa"/>
          </w:tcPr>
          <w:p w14:paraId="66ECF4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B685AEC" w14:textId="399C1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74EB38" w14:textId="2371C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70BB3A" w14:textId="254A4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CB91E3" w14:textId="07A36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583BEA" w14:textId="77777777" w:rsidTr="00503750">
        <w:tc>
          <w:tcPr>
            <w:tcW w:w="2835" w:type="dxa"/>
          </w:tcPr>
          <w:p w14:paraId="4C73A6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BD3E60A" w14:textId="0C9F0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2CCAFF" w14:textId="242EC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748FC5" w14:textId="7F036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BC716C" w14:textId="16491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2AAE1B" w14:textId="77777777" w:rsidTr="00503750">
        <w:tc>
          <w:tcPr>
            <w:tcW w:w="2835" w:type="dxa"/>
            <w:vAlign w:val="center"/>
          </w:tcPr>
          <w:p w14:paraId="4DFF474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55DCB93" w14:textId="130FF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57B85F" w14:textId="2F234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48D28D" w14:textId="3A1D5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C25459" w14:textId="7F7F4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200C54" w14:textId="77777777" w:rsidTr="00503750">
        <w:tc>
          <w:tcPr>
            <w:tcW w:w="2835" w:type="dxa"/>
            <w:vAlign w:val="center"/>
          </w:tcPr>
          <w:p w14:paraId="2065F8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2ECFE48" w14:textId="18A49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E3C009" w14:textId="686E6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4AF5BC" w14:textId="457F3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C1FD52" w14:textId="5AE1A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892A6D" w14:textId="77777777" w:rsidTr="00503750">
        <w:tc>
          <w:tcPr>
            <w:tcW w:w="2835" w:type="dxa"/>
          </w:tcPr>
          <w:p w14:paraId="4B85CE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756ACB8" w14:textId="6EB7A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2D01F0" w14:textId="19BBA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B007A9" w14:textId="12089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22D66F" w14:textId="54A62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4835EA" w14:textId="77777777" w:rsidTr="00503750">
        <w:tc>
          <w:tcPr>
            <w:tcW w:w="2835" w:type="dxa"/>
          </w:tcPr>
          <w:p w14:paraId="5C2D8A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A175CCF" w14:textId="4130C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5063D7" w14:textId="42349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130580" w14:textId="088A1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C6C38A" w14:textId="50ACA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4C9A20" w14:textId="77777777" w:rsidTr="00503750">
        <w:tc>
          <w:tcPr>
            <w:tcW w:w="2835" w:type="dxa"/>
          </w:tcPr>
          <w:p w14:paraId="75490EF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ED1474C" w14:textId="2E646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A8EF6D" w14:textId="65E8D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F5E0A5" w14:textId="537EA3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B7EEB0" w14:textId="22BE6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C17C57" w14:textId="77777777" w:rsidR="00944C3D" w:rsidRDefault="00944C3D" w:rsidP="00944C3D">
      <w:pPr>
        <w:rPr>
          <w:rFonts w:ascii="Arial" w:hAnsi="Arial"/>
          <w:b/>
        </w:rPr>
      </w:pPr>
    </w:p>
    <w:p w14:paraId="20CBF0B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CE4CD00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ADE97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875BF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8414C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C17F60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E46CAF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C80DEB8" w14:textId="77777777" w:rsidTr="00503750">
        <w:trPr>
          <w:trHeight w:val="443"/>
        </w:trPr>
        <w:tc>
          <w:tcPr>
            <w:tcW w:w="2560" w:type="dxa"/>
          </w:tcPr>
          <w:p w14:paraId="70997B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B278D80" w14:textId="75EC0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76C3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8C8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91D40E" w14:textId="27061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F12AD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6ED3D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65ECB5A" w14:textId="42580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ABE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670C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0B8E9E0" w14:textId="1EBE3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4C394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F0451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3C679FD" w14:textId="451CA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0429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63C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F81BB9" w14:textId="758CD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16076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F3E7E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B835FC6" w14:textId="029DB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9FE1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3D98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ED5D03" w14:textId="13D57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267638" w14:textId="77777777" w:rsidR="00944C3D" w:rsidRDefault="00944C3D" w:rsidP="00944C3D">
      <w:pPr>
        <w:rPr>
          <w:rFonts w:ascii="Arial" w:hAnsi="Arial"/>
          <w:b/>
        </w:rPr>
      </w:pPr>
    </w:p>
    <w:p w14:paraId="6D923BF3" w14:textId="77777777" w:rsidR="00944C3D" w:rsidRDefault="00944C3D" w:rsidP="00944C3D">
      <w:pPr>
        <w:rPr>
          <w:rFonts w:ascii="Arial" w:hAnsi="Arial"/>
          <w:b/>
        </w:rPr>
      </w:pPr>
    </w:p>
    <w:p w14:paraId="1E12D1E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30BC291" w14:textId="77777777" w:rsidR="00944C3D" w:rsidRDefault="00944C3D" w:rsidP="00944C3D">
      <w:pPr>
        <w:rPr>
          <w:rFonts w:ascii="Arial" w:hAnsi="Arial"/>
          <w:b/>
        </w:rPr>
      </w:pPr>
    </w:p>
    <w:p w14:paraId="0534163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EE1EB7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A45C2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13C01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608E9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395046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C1340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9A103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1018D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982C1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6D5CA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2BA82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8210A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6578F0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6E13E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A29CE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0E82E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1656B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C0937D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C1B5FE5" w14:textId="77777777" w:rsidTr="00503750">
        <w:trPr>
          <w:trHeight w:val="677"/>
        </w:trPr>
        <w:tc>
          <w:tcPr>
            <w:tcW w:w="3358" w:type="dxa"/>
          </w:tcPr>
          <w:p w14:paraId="18AF33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457A8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1F702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1EA8D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13AD5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91B4D8F" w14:textId="12EB6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7B23F0" w14:textId="13F5A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D8F93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5404D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EEF9159" w14:textId="77A6F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A7FE71" w14:textId="2439B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BA7B1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DE57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4DE0790" w14:textId="781B3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D4FB53" w14:textId="40D7F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96D66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10F6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FC6A73E" w14:textId="56E91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0ACE3D" w14:textId="0EADD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DE4E8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ABD18A" w14:textId="09FAF90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B923D60" w14:textId="4974B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496617" w14:textId="3FDD5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62D1F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1769603" w14:textId="16515FB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65C130" w14:textId="7EFE5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B12EF2" w14:textId="47D1F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1D67E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C275F0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239DED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D75A1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4C485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AA6809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125D2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0CBC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707F79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09EE6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03AC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91509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7B1C5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9FF20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CE6D2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A3D598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E9FDE3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61CC5D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6A4C99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8DE85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BA5E3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0486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F63CBC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D7DF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6A2825B" w14:textId="15156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6FB447" w14:textId="07F4B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74EA1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28C7B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2628700" w14:textId="7CFDC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E1B8A1" w14:textId="6D8AB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FE815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E44E9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4B2D42A" w14:textId="3CBD2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824785" w14:textId="091D2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D7679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1B415FD" w14:textId="7D8325A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4BC2D4D" w14:textId="025CB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22CB1F" w14:textId="42F4D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A8DA8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1AEB58B" w14:textId="2F6A73A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778896" w14:textId="17F14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BFBC55" w14:textId="4E94D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D52C9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51D514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648DB7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0C343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DF1BB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DBA7C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F6D323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17CD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0400BF1" w14:textId="30646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16F2CC" w14:textId="14B92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5AF41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2BFA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13B21D3" w14:textId="71CD3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8D50A0" w14:textId="3CF22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9796D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5250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8F0931F" w14:textId="1EE27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48B6C0" w14:textId="73CC6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0AE63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282FE63" w14:textId="39ECC6B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6609F5" w14:textId="72EDA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98EEB9" w14:textId="28EFB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5352E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62E3F2A" w14:textId="2629B65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73A2C24" w14:textId="5A6B0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BC1A8D" w14:textId="18216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A09D9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BCBA29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E9BB8FB" w14:textId="77777777" w:rsidTr="00503750">
        <w:tc>
          <w:tcPr>
            <w:tcW w:w="3686" w:type="dxa"/>
            <w:vAlign w:val="center"/>
          </w:tcPr>
          <w:p w14:paraId="5E2986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A0C2C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02676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A81B6A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71431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CB8FD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FF2A3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CDB26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D47ED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B7C49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A1D22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757B4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042B4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A1ECE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AEE71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FF95D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E0789F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245B36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62407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3D2AB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4AEFE6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89CE4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5F344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0987A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19D4A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86288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70D94EF" w14:textId="62C07B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177615" w14:textId="13B02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DC986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FEE5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4B838FF" w14:textId="719E9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6F6E05" w14:textId="4C2A9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B49D0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CD042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C96C4FD" w14:textId="77965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0FF19B" w14:textId="2ADBF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D9A33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8F8E796" w14:textId="0C35737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FD961B8" w14:textId="25383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86D657" w14:textId="010FA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4A2BA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45860FC" w14:textId="08EE00A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8D66C2" w14:textId="2E964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ABF7B1" w14:textId="67BDA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869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6C701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14CFF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FF260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7BE82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E856E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BF24DD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07DF5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B4BF492" w14:textId="38769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D39FD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A22C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D9C436D" w14:textId="29939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4164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A7BC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8FDC37D" w14:textId="3965C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2D235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B1F2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AB5F2B6" w14:textId="5363A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5FDDE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B241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09A37E9" w14:textId="13A0D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26753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D0D54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D9340B6" w14:textId="07C299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F6C66F2" w14:textId="77777777" w:rsidR="00944C3D" w:rsidRDefault="00944C3D" w:rsidP="00944C3D">
      <w:pPr>
        <w:rPr>
          <w:sz w:val="22"/>
          <w:szCs w:val="22"/>
        </w:rPr>
      </w:pPr>
    </w:p>
    <w:p w14:paraId="5CB63E55" w14:textId="77777777" w:rsidR="00944C3D" w:rsidRDefault="00944C3D" w:rsidP="00944C3D">
      <w:pPr>
        <w:rPr>
          <w:sz w:val="22"/>
          <w:szCs w:val="22"/>
        </w:rPr>
      </w:pPr>
    </w:p>
    <w:p w14:paraId="56823CB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D5FF94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5EB90A8" w14:textId="39599356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91951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63037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08944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1797E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12FA3E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D2B927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B9E0B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934947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CF1934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BAF50C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FBB7C53" w14:textId="3EA35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69D55CE" w14:textId="6D6E0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2C29A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AB8E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288211F" w14:textId="2146B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6B65C5" w14:textId="58B24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A30EF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346EB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2D39BAF" w14:textId="214F1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B0861F7" w14:textId="7D070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0B57B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8198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BCE1674" w14:textId="66186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404107" w14:textId="6E912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8C879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63043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4A0E891" w14:textId="6B2AE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06B64E" w14:textId="7AECC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A5C0F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A3046" w14:textId="64C8AD8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D5AE2C4" w14:textId="4BE99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BA6446" w14:textId="00A33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D1DE0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8E9E23D" w14:textId="42D15FD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F98EB57" w14:textId="514BE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8956C1" w14:textId="6FC5B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3FFA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837EC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94BDCE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DA368C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0F7043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F688F3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4E998C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67015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0AAEB2D" w14:textId="5AF21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0CFA43" w14:textId="00273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E4C39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098071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35467D9" w14:textId="3E815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20EB05" w14:textId="008A1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0AFA4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030F24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0CAF658" w14:textId="66413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5594724" w14:textId="29AFC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2B8A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92F891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FAA6251" w14:textId="6B3D5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8A6AAF" w14:textId="660A7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4A6DA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666852" w14:textId="6ACF139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BCE748" w14:textId="3CE18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0198A9" w14:textId="000B6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AA520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5C71FC" w14:textId="1C90F5D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88DA8BE" w14:textId="6E7A4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8F2C7B" w14:textId="41397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C2786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9190312" w14:textId="061ED6F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F97BC67" w14:textId="3F6A5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23A6CB" w14:textId="33152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D51E2" w:rsidRPr="006D6A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9142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A2056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1B673CD" w14:textId="42C5706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F852D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25EFC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16C84F9" w14:textId="2B76519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B3642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B2BC0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2E4B728" w14:textId="7525322C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B5346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B56C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FFEED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B79A092" w14:textId="77777777" w:rsidR="00944C3D" w:rsidRPr="003607F0" w:rsidRDefault="00944C3D" w:rsidP="00944C3D"/>
    <w:p w14:paraId="5411AFF1" w14:textId="77777777" w:rsidR="00F47675" w:rsidRPr="00944C3D" w:rsidRDefault="00F47675" w:rsidP="00944C3D"/>
    <w:sectPr w:rsidR="00F47675" w:rsidRPr="00944C3D" w:rsidSect="00224B5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DCF743" w14:textId="77777777" w:rsidR="00224B57" w:rsidRDefault="00224B57">
      <w:r>
        <w:separator/>
      </w:r>
    </w:p>
  </w:endnote>
  <w:endnote w:type="continuationSeparator" w:id="0">
    <w:p w14:paraId="2DD330D9" w14:textId="77777777" w:rsidR="00224B57" w:rsidRDefault="00224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694E4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AED409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D0BE1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419749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F2DBF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3ECB3A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65D8F2" w14:textId="77777777" w:rsidR="00224B57" w:rsidRDefault="00224B57">
      <w:r>
        <w:separator/>
      </w:r>
    </w:p>
  </w:footnote>
  <w:footnote w:type="continuationSeparator" w:id="0">
    <w:p w14:paraId="660CABDD" w14:textId="77777777" w:rsidR="00224B57" w:rsidRDefault="00224B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0403234">
    <w:abstractNumId w:val="13"/>
  </w:num>
  <w:num w:numId="2" w16cid:durableId="87700405">
    <w:abstractNumId w:val="17"/>
  </w:num>
  <w:num w:numId="3" w16cid:durableId="642973792">
    <w:abstractNumId w:val="8"/>
  </w:num>
  <w:num w:numId="4" w16cid:durableId="1030884671">
    <w:abstractNumId w:val="7"/>
  </w:num>
  <w:num w:numId="5" w16cid:durableId="138248531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0715967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44808503">
    <w:abstractNumId w:val="20"/>
  </w:num>
  <w:num w:numId="8" w16cid:durableId="1454783833">
    <w:abstractNumId w:val="10"/>
  </w:num>
  <w:num w:numId="9" w16cid:durableId="1269771974">
    <w:abstractNumId w:val="0"/>
  </w:num>
  <w:num w:numId="10" w16cid:durableId="110512594">
    <w:abstractNumId w:val="19"/>
  </w:num>
  <w:num w:numId="11" w16cid:durableId="1310555512">
    <w:abstractNumId w:val="6"/>
  </w:num>
  <w:num w:numId="12" w16cid:durableId="1034304231">
    <w:abstractNumId w:val="9"/>
  </w:num>
  <w:num w:numId="13" w16cid:durableId="1993481486">
    <w:abstractNumId w:val="12"/>
  </w:num>
  <w:num w:numId="14" w16cid:durableId="1603687753">
    <w:abstractNumId w:val="15"/>
  </w:num>
  <w:num w:numId="15" w16cid:durableId="977300132">
    <w:abstractNumId w:val="14"/>
  </w:num>
  <w:num w:numId="16" w16cid:durableId="430051663">
    <w:abstractNumId w:val="2"/>
  </w:num>
  <w:num w:numId="17" w16cid:durableId="791938840">
    <w:abstractNumId w:val="4"/>
  </w:num>
  <w:num w:numId="18" w16cid:durableId="972756562">
    <w:abstractNumId w:val="11"/>
  </w:num>
  <w:num w:numId="19" w16cid:durableId="272127819">
    <w:abstractNumId w:val="5"/>
  </w:num>
  <w:num w:numId="20" w16cid:durableId="924191826">
    <w:abstractNumId w:val="18"/>
  </w:num>
  <w:num w:numId="21" w16cid:durableId="8451755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2755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23374188.doc"/>
    <w:docVar w:name="arg5" w:val="12"/>
  </w:docVars>
  <w:rsids>
    <w:rsidRoot w:val="00BD51E2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4B57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51E2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C69E42C"/>
  <w15:docId w15:val="{F525E0E1-054B-4DEB-A07B-A2D36EB6E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5338</Words>
  <Characters>30431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2024-03-20T12:27:00Z</dcterms:created>
  <dcterms:modified xsi:type="dcterms:W3CDTF">2024-03-20T12:28:00Z</dcterms:modified>
</cp:coreProperties>
</file>