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F2FD5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8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6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7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D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4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3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E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C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9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A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E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A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0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0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A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D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3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D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A7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5872E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56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4C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00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88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6B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33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C3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DD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80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DE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1F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1B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4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4B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F2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F0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98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29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FB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EE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B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1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72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5C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65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61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E21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EC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22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90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E0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2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F2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8D04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F1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7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D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5C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A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21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2B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29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9C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5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BE3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07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AD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6B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DB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AA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B2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6F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0D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FE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02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60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73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AC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A5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1F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9D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C4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1D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30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27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AA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DBDE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41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4F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4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090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39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E4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DB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53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93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6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43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53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0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B2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63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D2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2C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B1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2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3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9C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97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07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04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8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1A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FC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A5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D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A2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EEB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9F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CD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6397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9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9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7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E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D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0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9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4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5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A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3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3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7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A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8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5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0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C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C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3A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5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F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2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2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6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E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4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7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1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C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6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4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B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2D486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D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C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7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2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B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9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0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C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B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0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2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6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B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8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E7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DB69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1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F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F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8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7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9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3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59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9D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F3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60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1F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8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08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40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8D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D7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A7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89023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7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7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1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4E3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A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9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E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0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4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4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7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2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B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0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8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E3CB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D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6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2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0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C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4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E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C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9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C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2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6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9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0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0E7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1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7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5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D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B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6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0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5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F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F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AD2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4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1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C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C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6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A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8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9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5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8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7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2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5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278A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5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B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A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E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D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2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8B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90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98989" w14:textId="6420965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34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E8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25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81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63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5A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AA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85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A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6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B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9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F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19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A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A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A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3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CE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3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5F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42C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97A584" wp14:editId="65B5812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3360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7A5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F43360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FF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E7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51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1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0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7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6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B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D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B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3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3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ADDC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EF3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F486A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49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F29C5CE" wp14:editId="009678F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3AB2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9C5C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F43AB2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AB1211" wp14:editId="68E0DF7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2770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B121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712770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E96336" wp14:editId="358FC6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D79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9633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EED79F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7B9BD04" wp14:editId="5B953D7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FC1AF" w14:textId="12EE3BA1" w:rsidR="000B647F" w:rsidRDefault="00000000" w:rsidP="00944C3D">
                                  <w:fldSimple w:instr=" MERGEFIELD  aDMOD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9BD0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72FC1AF" w14:textId="12EE3BA1" w:rsidR="000B647F" w:rsidRDefault="00000000" w:rsidP="00944C3D">
                            <w:fldSimple w:instr=" MERGEFIELD  aDMOD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64A1A1" wp14:editId="3A99605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2E2D4" w14:textId="27548A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4A1A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772E2D4" w14:textId="27548A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9112AE4" wp14:editId="12A7456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6BD9E" w14:textId="7699A370" w:rsidR="000B647F" w:rsidRDefault="00000000" w:rsidP="00944C3D">
                                  <w:fldSimple w:instr=" MERGEFIELD  aDRDO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12AE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476BD9E" w14:textId="7699A370" w:rsidR="000B647F" w:rsidRDefault="00000000" w:rsidP="00944C3D">
                            <w:fldSimple w:instr=" MERGEFIELD  aDRDO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61E01FE" wp14:editId="383F3FF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78E2F" w14:textId="60C5B509" w:rsidR="000B647F" w:rsidRDefault="00000000" w:rsidP="00944C3D">
                                  <w:fldSimple w:instr=" MERGEFIELD  aDMDO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E01F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DA78E2F" w14:textId="60C5B509" w:rsidR="000B647F" w:rsidRDefault="00000000" w:rsidP="00944C3D">
                            <w:fldSimple w:instr=" MERGEFIELD  aDMDO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72794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A3495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41A9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86E17E" wp14:editId="6A85800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C158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6E17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CC158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E8D840E" wp14:editId="360FDC1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DEB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D840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77ADEB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7A1686" wp14:editId="7BBEDBC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B9F4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A168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37B9F4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40378D3" wp14:editId="743F34C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9BD81" w14:textId="55E89404" w:rsidR="000B647F" w:rsidRDefault="00000000" w:rsidP="00944C3D">
                                  <w:fldSimple w:instr=" MERGEFIELD  aDRDOo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378D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679BD81" w14:textId="55E89404" w:rsidR="000B647F" w:rsidRDefault="00000000" w:rsidP="00944C3D">
                            <w:fldSimple w:instr=" MERGEFIELD  aDRDOo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7D7C4DA" wp14:editId="6BA7B90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12855" w14:textId="5A87AA92" w:rsidR="000B647F" w:rsidRDefault="00000000" w:rsidP="00944C3D">
                                  <w:fldSimple w:instr=" MERGEFIELD  aDMDO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7C4D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2D12855" w14:textId="5A87AA92" w:rsidR="000B647F" w:rsidRDefault="00000000" w:rsidP="00944C3D">
                            <w:fldSimple w:instr=" MERGEFIELD  aDMDO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C725FF2" wp14:editId="6AD77A1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8EC42" w14:textId="45596A56" w:rsidR="000B647F" w:rsidRDefault="00000000" w:rsidP="00944C3D">
                                  <w:fldSimple w:instr=" MERGEFIELD  aDRODo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25FF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B18EC42" w14:textId="45596A56" w:rsidR="000B647F" w:rsidRDefault="00000000" w:rsidP="00944C3D">
                            <w:fldSimple w:instr=" MERGEFIELD  aDRODo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773A084" wp14:editId="59E1D1F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FE4A5" w14:textId="5A1FE241" w:rsidR="000B647F" w:rsidRDefault="00000000" w:rsidP="00944C3D">
                                  <w:fldSimple w:instr=" MERGEFIELD  aDMOD  \* MERGEFORMAT ">
                                    <w:r w:rsidR="00BD51E2" w:rsidRPr="00BD51E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3A084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CAFE4A5" w14:textId="5A1FE241" w:rsidR="000B647F" w:rsidRDefault="00000000" w:rsidP="00944C3D">
                            <w:fldSimple w:instr=" MERGEFIELD  aDMOD  \* MERGEFORMAT ">
                              <w:r w:rsidR="00BD51E2" w:rsidRPr="00BD51E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1B3E5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32690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71C5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0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6D4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F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6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8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6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A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4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A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5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5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6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1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0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9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9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1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6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F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8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F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D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D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BEA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6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F8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92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D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F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C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6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E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5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6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A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7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9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9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03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DE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328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69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12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1C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7E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D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7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5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6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5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F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E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23FD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5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2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8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9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4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6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5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7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8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C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A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1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D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A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D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E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B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457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C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D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8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B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5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D81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E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9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F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4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B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8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D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D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A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7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7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E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5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0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4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F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DE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B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B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4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0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2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7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876E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7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2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1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0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B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7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4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E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B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F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3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4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D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4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D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D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8B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97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D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64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09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E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3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D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2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0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C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9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7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E28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B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3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8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D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1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B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D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5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1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7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B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7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3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0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E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8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52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CD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22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2D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28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FC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DE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B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2A9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D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3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413E7C" wp14:editId="2D06ECA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1AD7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13E7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431AD7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7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7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A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3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2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1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E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B1485C" wp14:editId="1531EA2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A8A9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1485C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02A8A9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F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B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1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2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D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D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F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8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A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B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C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F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2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7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3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6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313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CE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4D9F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EFC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8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EFE5CE" wp14:editId="2C4FE64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2E5CF" w14:textId="058CA3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42017777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FE5C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F2E5CF" w14:textId="058CA3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42017777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6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8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C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E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0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9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B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0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3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430958" wp14:editId="76CA219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8EB55" w14:textId="216F05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2022205119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3095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238EB55" w14:textId="216F05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2022205119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3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A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8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D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B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4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D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9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7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A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9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D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9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0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4066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6A91B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7F4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4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4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D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0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B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D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A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3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9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6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E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6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F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CEB9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4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DA1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2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78DADB" wp14:editId="0E70D4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489E6" w14:textId="36C409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SVOBODU 3/2755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8DAD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E1489E6" w14:textId="36C409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SVB Gen. SVOBODU 3/2755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9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9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3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5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2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8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5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7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F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7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C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D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8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B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B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A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B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F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6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C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3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1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7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F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6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3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0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1941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9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562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AEFE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26DC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4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0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8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7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E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5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0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D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6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D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2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E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C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5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9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598BC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4A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917340" wp14:editId="7BFF0D1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635AC" w14:textId="3573749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GEN.SVOBODU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1734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C8635AC" w14:textId="3573749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GEN.SVOBODU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C9F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1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1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D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0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4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5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1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2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0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5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B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9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A5A644" wp14:editId="27E824B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10C38" w14:textId="69265701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5A64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5710C38" w14:textId="69265701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D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8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4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C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BDD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8D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CB7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32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1A51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8BA67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FD477AB" wp14:editId="64FF8B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A830C" w14:textId="5D8107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477A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6DA830C" w14:textId="5D8107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9E3A4C" wp14:editId="632F564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AC6B0" w14:textId="468155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TRENCIN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E3A4C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23AC6B0" w14:textId="468155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TRENCIN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31D2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8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6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4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46E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5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21F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0D54AF" wp14:editId="5C76793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62E36" w14:textId="0A7365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D54A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3B62E36" w14:textId="0A7365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C2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00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EF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4E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6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CD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B14D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40299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15234C" wp14:editId="6DF7FF2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CBFA1" w14:textId="524C0E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5234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46CBFA1" w14:textId="524C0E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C3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C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5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6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D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C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4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8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A609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0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554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4307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88E3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E04BEF4" wp14:editId="771E889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84D3D" w14:textId="2A5749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D51E2" w:rsidRPr="006D6A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4BEF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B284D3D" w14:textId="2A5749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D51E2" w:rsidRPr="006D6AD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0B6E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A880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65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0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1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D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4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3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9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0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A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3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B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1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6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1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1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A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3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4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B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C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EAA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D16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0E9E00" w14:textId="7EDA378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D51E2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D03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47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E05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38F9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09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F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10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19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F6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95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D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6111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D66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31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D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32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7E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955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B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3D36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35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0A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A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9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3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746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C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8C6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8F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3D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A5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72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C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97F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D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BA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57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0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AC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92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E4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683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9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C3D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E5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46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F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01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E0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E52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B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B30B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3F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42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E3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D0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0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808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B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BA70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C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0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C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7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37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0BFA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980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8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2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3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3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7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5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2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9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4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0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8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0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6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2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8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5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C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6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5EC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9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8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87C6E8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8A8BEFB" w14:textId="77777777" w:rsidR="00944C3D" w:rsidRDefault="00944C3D" w:rsidP="00944C3D">
      <w:pPr>
        <w:rPr>
          <w:rFonts w:ascii="Arial" w:hAnsi="Arial"/>
        </w:rPr>
      </w:pPr>
    </w:p>
    <w:p w14:paraId="3CB374C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B93EF14" w14:textId="02E463F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547A49E" w14:textId="0EDCB8A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882E66A" w14:textId="44A4AD0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0CE400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37A5BD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54E146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8228C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81FB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94B7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6B517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70E57E" w14:textId="50C24F39" w:rsidR="00944C3D" w:rsidRPr="008D0433" w:rsidRDefault="00BD51E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Helena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Čačíková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920F036" w14:textId="59C336D2" w:rsidR="00944C3D" w:rsidRPr="008D0433" w:rsidRDefault="00BD51E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AC0E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BEBAF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628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B10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7CD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960EAE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9187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6421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646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BDDC1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EB11EA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F173EF" w14:textId="732F5C5C" w:rsidR="00944C3D" w:rsidRDefault="00BD51E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8F989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198F6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A06C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769459" w14:textId="25BC93F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025F03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7CB48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8E579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D25D3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F24C5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0C1C4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0699B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C242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744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E9FB8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D6AE0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8D8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9C3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23C9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226C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DE6F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7796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4E7F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0ACA8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BD545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FCF91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FE8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08CB5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6D1C0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D8E9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1733288" w14:textId="4E8573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666C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4C87C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02326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153F04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C35DEB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9ADBCD0" w14:textId="7AF72F8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931698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7AA447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36E1D3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A10B2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D9E2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80719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9AC6D0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645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522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65E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93BB3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E06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DE9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AEFE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B5FA9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181D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C259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F2A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5A78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BF29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9DB2D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CE1FB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486D0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2ED38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192AF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610F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D8F8F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79182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44403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04A29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81480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7F82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7B978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15C98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85472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AB94A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17969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9CE91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4BC54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004D4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B9EC4C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EA0F7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5151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AAA6D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72CC5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637EF2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4F012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1052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38A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2D025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9C600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DEAC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868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A29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95DF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16CC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1DC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37B6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6255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6B5E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5DA15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5A64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FA1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32C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574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1822A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40312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E76D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D68D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3B0A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F5E5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62725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5C8EB96" w14:textId="70B1957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802C8F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E5502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41A60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E8AAED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9630BB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7C5EE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1883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24B5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BB2552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CED6F62" w14:textId="77777777" w:rsidTr="00503750">
        <w:tc>
          <w:tcPr>
            <w:tcW w:w="2302" w:type="dxa"/>
            <w:vAlign w:val="center"/>
          </w:tcPr>
          <w:p w14:paraId="7379B0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E733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46802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536AA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2C2B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2838C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BA9D7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DBD9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D6C05DF" w14:textId="77777777" w:rsidTr="00503750">
        <w:tc>
          <w:tcPr>
            <w:tcW w:w="15593" w:type="dxa"/>
            <w:gridSpan w:val="8"/>
            <w:vAlign w:val="center"/>
          </w:tcPr>
          <w:p w14:paraId="1BD6E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5505EB" w14:textId="77777777" w:rsidTr="00503750">
        <w:tc>
          <w:tcPr>
            <w:tcW w:w="2302" w:type="dxa"/>
            <w:vAlign w:val="center"/>
          </w:tcPr>
          <w:p w14:paraId="5429F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876C8D" w14:textId="278B3B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5C5483" w14:textId="52C210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2DFA8" w14:textId="30683A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B2779" w14:textId="566B31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5EEC0" w14:textId="240D08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51285" w14:textId="556030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438D5" w14:textId="7E9D90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573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D0C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7831D8" w14:textId="48399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1D1EA2" w14:textId="38870F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D0DBB" w14:textId="75705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4B9D1" w14:textId="4D3777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95C91" w14:textId="2854A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1181E" w14:textId="06B627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71109" w14:textId="0A9EB6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22D94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C8E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9237D7" w14:textId="7A2864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753541" w14:textId="5D4AA1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8EC16" w14:textId="3EADA8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D5CA01" w14:textId="5B0AE0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3632E" w14:textId="70CB2B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094E3" w14:textId="5735E9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8C6C48" w14:textId="68BF09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4396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F55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B157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133A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10F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8312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698A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E973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F70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DA553D" w14:textId="77777777" w:rsidTr="00503750">
        <w:tc>
          <w:tcPr>
            <w:tcW w:w="2302" w:type="dxa"/>
            <w:vAlign w:val="center"/>
          </w:tcPr>
          <w:p w14:paraId="7AEAE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8E19A7" w14:textId="6A866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7AF235" w14:textId="3D0749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AD396" w14:textId="71240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416C0" w14:textId="3FB3B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9CE4B" w14:textId="6B9F7A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BE78A" w14:textId="24B9CF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E803D" w14:textId="7820A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6765A" w14:textId="77777777" w:rsidTr="00503750">
        <w:tc>
          <w:tcPr>
            <w:tcW w:w="15593" w:type="dxa"/>
            <w:gridSpan w:val="8"/>
            <w:vAlign w:val="center"/>
          </w:tcPr>
          <w:p w14:paraId="2B04DE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6C8FCEA" w14:textId="77777777" w:rsidTr="00503750">
        <w:tc>
          <w:tcPr>
            <w:tcW w:w="2302" w:type="dxa"/>
            <w:vAlign w:val="center"/>
          </w:tcPr>
          <w:p w14:paraId="7CB743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D9D83F7" w14:textId="575303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DC6DFA" w14:textId="3ED214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3E218" w14:textId="40EB93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57720" w14:textId="78A628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800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2C2F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241866" w14:textId="3B69EF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DE1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9B5A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DE4609" w14:textId="4060D5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31A620" w14:textId="7856C2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BF182F" w14:textId="220EE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F6E88" w14:textId="7FF135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03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438F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DCA6F5" w14:textId="5511D4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288AB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CAF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901E35" w14:textId="55AF64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E38DBA" w14:textId="7F24B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0F46F" w14:textId="01A773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E1453" w14:textId="7A22DA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E91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EB7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F92C61" w14:textId="45C3A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463EF" w14:textId="77777777" w:rsidTr="00503750">
        <w:tc>
          <w:tcPr>
            <w:tcW w:w="2302" w:type="dxa"/>
            <w:vAlign w:val="center"/>
          </w:tcPr>
          <w:p w14:paraId="065D4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3BC93D0" w14:textId="3DEB12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7F76E4" w14:textId="255167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0EAFD" w14:textId="1961A3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439D70" w14:textId="559E31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BA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4F07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DD8B42" w14:textId="5368DA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464C4" w14:textId="77777777" w:rsidTr="00503750">
        <w:tc>
          <w:tcPr>
            <w:tcW w:w="15593" w:type="dxa"/>
            <w:gridSpan w:val="8"/>
            <w:vAlign w:val="center"/>
          </w:tcPr>
          <w:p w14:paraId="39EA6C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E1D662D" w14:textId="77777777" w:rsidTr="00503750">
        <w:tc>
          <w:tcPr>
            <w:tcW w:w="2302" w:type="dxa"/>
            <w:vAlign w:val="center"/>
          </w:tcPr>
          <w:p w14:paraId="67DAA7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558338" w14:textId="27F3DF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97E2E5" w14:textId="02942A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84614" w14:textId="2A04E4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553C5" w14:textId="189C18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FB72A0" w14:textId="10D5AA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93798" w14:textId="73D756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6A965" w14:textId="7193B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FBF5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8E5A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6D2DDF" w14:textId="399C90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85CFD4" w14:textId="41D381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2CFC3" w14:textId="436AA1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913DB" w14:textId="7AD9AE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B6BE2" w14:textId="463D41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6A734" w14:textId="0A4D03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93129" w14:textId="4FA5D0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753C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F9D7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370F86" w14:textId="2B668C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5B64D0" w14:textId="5A9682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7774C" w14:textId="4170CA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E882A3" w14:textId="40AFA1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893DC" w14:textId="6DE392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D474C" w14:textId="69EF5C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25096C" w14:textId="081B8F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1965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8857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329507C" w14:textId="6FBF0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016961" w14:textId="45BEA8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4A141" w14:textId="6575F4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B247D" w14:textId="391B1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39C22" w14:textId="00FD02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9C48D" w14:textId="44889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64D55" w14:textId="7881E5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5A2B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6104C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B2750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805C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57B464" w14:textId="57A81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B02231" w14:textId="163C7D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C7EAD" w14:textId="76FD86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349AA0" w14:textId="65330E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CB58F" w14:textId="3A2BC7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DE2BA" w14:textId="33A32A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FC0C1" w14:textId="255B65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09F3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401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C76229" w14:textId="4CC335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0DAB8B" w14:textId="1EDBD6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AB5A8" w14:textId="3FF60C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7D6C8" w14:textId="2F057E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78DF3" w14:textId="77BC6F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D6E34" w14:textId="7F78A1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9B34E" w14:textId="1EC1F6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B7C4FC" w14:textId="77777777" w:rsidR="00944C3D" w:rsidRDefault="00944C3D" w:rsidP="00944C3D">
      <w:pPr>
        <w:rPr>
          <w:rFonts w:ascii="Arial" w:hAnsi="Arial"/>
          <w:b/>
        </w:rPr>
      </w:pPr>
    </w:p>
    <w:p w14:paraId="7B0CDB7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6433E9A" w14:textId="77777777" w:rsidTr="00503750">
        <w:tc>
          <w:tcPr>
            <w:tcW w:w="1944" w:type="dxa"/>
            <w:vAlign w:val="center"/>
          </w:tcPr>
          <w:p w14:paraId="374DA3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879E1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6DCD5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021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7821A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5351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C55B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E42E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82CD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DEFB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452AD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2E8C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36CB8EB" w14:textId="77777777" w:rsidTr="00503750">
        <w:tc>
          <w:tcPr>
            <w:tcW w:w="15685" w:type="dxa"/>
            <w:gridSpan w:val="12"/>
            <w:vAlign w:val="center"/>
          </w:tcPr>
          <w:p w14:paraId="0CC598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C712FAA" w14:textId="77777777" w:rsidTr="00503750">
        <w:tc>
          <w:tcPr>
            <w:tcW w:w="1944" w:type="dxa"/>
            <w:vAlign w:val="center"/>
          </w:tcPr>
          <w:p w14:paraId="4CFEC1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44F32F6" w14:textId="31C29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62E254" w14:textId="3F8DE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919DFC" w14:textId="5C8D8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6B4D9" w14:textId="18737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34BCAD" w14:textId="3887B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371C81" w14:textId="78042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4D4AAA" w14:textId="39ECB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3658BE" w14:textId="36723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F7239A" w14:textId="5C023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1D95BA" w14:textId="006CB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05BEB0" w14:textId="2DD97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EA23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D3E82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22B9CA0" w14:textId="4B92A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E24970B" w14:textId="601A6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C35093" w14:textId="0989E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F6C723" w14:textId="713BE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4231E1" w14:textId="749FB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804601" w14:textId="73D8D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0A4FDA" w14:textId="1DB65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A666F0" w14:textId="0BFF2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C7F210" w14:textId="0B7FE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9E005F" w14:textId="65631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80E499" w14:textId="6110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C362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D32E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466F4B8" w14:textId="06FCA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C7272A" w14:textId="2E145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363485" w14:textId="39E17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89D059" w14:textId="0DB9C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AADE3" w14:textId="1AD29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BDC936" w14:textId="35DAB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DCFE41" w14:textId="31982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12AAB9" w14:textId="11E8E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2C745F" w14:textId="7506B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791FF9" w14:textId="1A81A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CC8DE5" w14:textId="66DC7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1159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672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B6BD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99B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8E5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227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33BE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D3F3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CDBE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AEBB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04CD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FE8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872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918615" w14:textId="77777777" w:rsidTr="00503750">
        <w:tc>
          <w:tcPr>
            <w:tcW w:w="1944" w:type="dxa"/>
            <w:vAlign w:val="center"/>
          </w:tcPr>
          <w:p w14:paraId="685619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20D0F5" w14:textId="04674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FD20B1" w14:textId="378D6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DC1065" w14:textId="07AAA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DFAB0" w14:textId="1FB5E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36FF7D" w14:textId="14C27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F4382D" w14:textId="05838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1BE10E" w14:textId="7C566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958D3C" w14:textId="251DA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5804A5" w14:textId="31B80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B72395" w14:textId="10C6F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DCC580" w14:textId="6F77F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3DF48" w14:textId="77777777" w:rsidTr="00503750">
        <w:tc>
          <w:tcPr>
            <w:tcW w:w="15685" w:type="dxa"/>
            <w:gridSpan w:val="12"/>
            <w:vAlign w:val="center"/>
          </w:tcPr>
          <w:p w14:paraId="1FD1B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AD9DE54" w14:textId="77777777" w:rsidTr="00503750">
        <w:tc>
          <w:tcPr>
            <w:tcW w:w="1944" w:type="dxa"/>
            <w:vAlign w:val="center"/>
          </w:tcPr>
          <w:p w14:paraId="25E9AE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0CC4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3BA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FFCA0B" w14:textId="79099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F7014E" w14:textId="7C954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F9EA2B" w14:textId="7415E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9975D8" w14:textId="6A24F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4AD3FB" w14:textId="254D0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32F56" w14:textId="67CEE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2BA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AAD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7CBFE1" w14:textId="15DE2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E26C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332E9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41F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F59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92AAEF" w14:textId="27C33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B472CF" w14:textId="0EFD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A53CD4" w14:textId="63C12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1B4B63" w14:textId="14E73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27DB8C" w14:textId="0C575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1E67BE" w14:textId="2634C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7ED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B35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4AF10B" w14:textId="3B37F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56C7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9F1D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D2B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011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19F914" w14:textId="7E118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756CC1" w14:textId="5164F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D9F5AA" w14:textId="6DB7A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B25485" w14:textId="66E52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616361" w14:textId="506C4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E842F" w14:textId="70A6C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91F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3D6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C1F9B6" w14:textId="52E02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FDD9E" w14:textId="77777777" w:rsidTr="00503750">
        <w:tc>
          <w:tcPr>
            <w:tcW w:w="1944" w:type="dxa"/>
            <w:vAlign w:val="center"/>
          </w:tcPr>
          <w:p w14:paraId="1D701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830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6E5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3B3275" w14:textId="096E6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0BA657" w14:textId="1B389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F950EB" w14:textId="194D5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A1FDD8" w14:textId="1708F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942354" w14:textId="4B7C9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C41E2" w14:textId="66949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183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410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010028" w14:textId="5F258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8586D0" w14:textId="77777777" w:rsidTr="00503750">
        <w:tc>
          <w:tcPr>
            <w:tcW w:w="15685" w:type="dxa"/>
            <w:gridSpan w:val="12"/>
            <w:vAlign w:val="center"/>
          </w:tcPr>
          <w:p w14:paraId="1695B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F0C054" w14:textId="77777777" w:rsidTr="00503750">
        <w:tc>
          <w:tcPr>
            <w:tcW w:w="1944" w:type="dxa"/>
            <w:vAlign w:val="center"/>
          </w:tcPr>
          <w:p w14:paraId="62919B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0D1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555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93E456" w14:textId="147B8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AB86D1" w14:textId="44220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5FD606" w14:textId="2A642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A24C58" w14:textId="31668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578D3C" w14:textId="49411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D1F24B" w14:textId="2E5A1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48E344" w14:textId="6210F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436E23" w14:textId="6CD38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E504AA" w14:textId="37722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3F28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70F36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DB61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014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E436E5" w14:textId="2D6E0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1A9FAB" w14:textId="029FA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6C50F7" w14:textId="74612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6AF8A9" w14:textId="5B687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D23893" w14:textId="0F805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D11653" w14:textId="49FFA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524D77" w14:textId="6F41A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728381" w14:textId="03A00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2BCB53" w14:textId="63F91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7453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1B70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C10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D3D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A1755E" w14:textId="0FD7E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206839" w14:textId="54C6C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4B1AB7" w14:textId="060EC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4CA750" w14:textId="2ED8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BB70D2" w14:textId="5C189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3EA14" w14:textId="2EED2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97C72D" w14:textId="56A90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C0CEE1" w14:textId="2FF7D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CD7D29" w14:textId="5617B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EDC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364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F21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279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8217D5" w14:textId="26532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D94C47" w14:textId="75EED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500A0C" w14:textId="7D02E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9E486D" w14:textId="5D6B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4D3DCF" w14:textId="7C721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492197" w14:textId="6BD37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9A6D35" w14:textId="3F8E6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5C4B70" w14:textId="14C24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C708F0" w14:textId="55CDC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3E25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95555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5EC03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ACE7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DBA20D" w14:textId="64F03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4CBF4" w14:textId="762B2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71139A" w14:textId="0CEF8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09CB1E" w14:textId="0674E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C22560" w14:textId="30216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20A7DE" w14:textId="21706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D4E13D" w14:textId="63D0A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D1C916" w14:textId="65A7B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C285B" w14:textId="7CEE4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452351" w14:textId="431FA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68C8CC" w14:textId="598BB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311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A3C80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0E2260" w14:textId="4C1DA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49A985" w14:textId="23EB4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F93BB1" w14:textId="19537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73D01E" w14:textId="49823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03C812" w14:textId="0EEC8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1F24B7" w14:textId="61F47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D079F1" w14:textId="6E1AD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E2D6E3" w14:textId="4C3AB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5A8F1F" w14:textId="0BD1C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315BC5" w14:textId="75967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9A87A8" w14:textId="3EF3D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E169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037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8FCCF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E4FF70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B69E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F544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71F76A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C47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E429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EF46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D172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066F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0BF90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728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DB67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0037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E5DE6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6A1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A14DA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2D220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1E38D0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E7FA4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DEB4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B04F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D3C2B7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1A5C7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EE7B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030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3E156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85CE5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DA55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FD8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ABABE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C8F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3ED19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082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ED1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F37C3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C46371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DF217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B6A9D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41C5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F95F0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49BA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591FA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F006769" w14:textId="77777777" w:rsidTr="00503750">
        <w:trPr>
          <w:trHeight w:val="1073"/>
        </w:trPr>
        <w:tc>
          <w:tcPr>
            <w:tcW w:w="3614" w:type="dxa"/>
            <w:vMerge/>
          </w:tcPr>
          <w:p w14:paraId="7CBC1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72AA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BE0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7D89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AAE5D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432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196B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BE28CD9" w14:textId="77777777" w:rsidTr="00503750">
        <w:trPr>
          <w:trHeight w:val="283"/>
        </w:trPr>
        <w:tc>
          <w:tcPr>
            <w:tcW w:w="3614" w:type="dxa"/>
          </w:tcPr>
          <w:p w14:paraId="7D8C2A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3B8E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C9BE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9FB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A7EF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9AD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D3D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52815A" w14:textId="77777777" w:rsidTr="00503750">
        <w:trPr>
          <w:trHeight w:val="283"/>
        </w:trPr>
        <w:tc>
          <w:tcPr>
            <w:tcW w:w="3614" w:type="dxa"/>
          </w:tcPr>
          <w:p w14:paraId="7D4224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8A4F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28D1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0D05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9B7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E82F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7BB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458C50" w14:textId="77777777" w:rsidTr="00503750">
        <w:trPr>
          <w:trHeight w:val="283"/>
        </w:trPr>
        <w:tc>
          <w:tcPr>
            <w:tcW w:w="3614" w:type="dxa"/>
          </w:tcPr>
          <w:p w14:paraId="4B3948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943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EE32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0627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1DC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B514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D36E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24B89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5CA8FC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BC7DAB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6F9F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FB601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4681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95E5F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485D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D830A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748D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FCC6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F730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431A4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1EDD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5048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7609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E4B07D3" w14:textId="41F15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7E285" w14:textId="64ABE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A0359" w14:textId="0361C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F510F" w14:textId="5364C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5A395" w14:textId="379B4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18423" w14:textId="0AB72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719F8" w14:textId="245D6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FBFE1C" w14:textId="5E027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A03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057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D947AE" w14:textId="3239B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FA4B7" w14:textId="6D1C9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EFDC2" w14:textId="7A314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9F04B" w14:textId="54F1B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4278B" w14:textId="197AA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DBF1C" w14:textId="0A4BA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29772E" w14:textId="5366B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CDE9AA" w14:textId="21F99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9FA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ADE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42DD871" w14:textId="4EBA7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54B75" w14:textId="65AE1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C8A43" w14:textId="3AA56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12679" w14:textId="54986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DCCA4" w14:textId="0E5C3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A0A3DD" w14:textId="6E232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B51E4" w14:textId="60DEE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41745E" w14:textId="3F506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971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9DEF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9EE5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FC3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072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541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169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ED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121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720B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1CB7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59AB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0B3607" w14:textId="3D4C5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46F8E" w14:textId="65C48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8593B" w14:textId="4BBA3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3DA37" w14:textId="6B937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375782" w14:textId="7A5EE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51F59" w14:textId="16FCC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05C65" w14:textId="1E2B2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5557FA" w14:textId="6C58A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9497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BE9D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A6BF1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4371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A59D897" w14:textId="45540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6DB65" w14:textId="012D5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B708E" w14:textId="3F425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9E0A3" w14:textId="6E7AC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B9A04" w14:textId="7B248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06C44" w14:textId="55933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613E3" w14:textId="79167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45EB98" w14:textId="17E85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C93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C2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FD9F186" w14:textId="5D859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34B57" w14:textId="6FB2E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E2224" w14:textId="14D26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0C19B" w14:textId="6C299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01AF8" w14:textId="2CE64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776C1" w14:textId="1877C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3C212" w14:textId="3DA93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A92565" w14:textId="76D61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E0F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7E6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BD2D784" w14:textId="3C9C0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2B587" w14:textId="0C26E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AB5F7" w14:textId="08DB7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387DF" w14:textId="75BAC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4036E6" w14:textId="45DA1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6FAEF" w14:textId="4FBA1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557372" w14:textId="485A0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3AC756" w14:textId="71ADF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661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B3D1D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1866AFD" w14:textId="05962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36119" w14:textId="18165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0D937" w14:textId="00569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4A0AB7" w14:textId="4DDA5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9F283" w14:textId="2F8B1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951DF" w14:textId="6428F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36C064" w14:textId="089C5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7F70C8" w14:textId="6813A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D6D4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B3CC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BDD969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4567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9A7247F" w14:textId="6D93B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01560" w14:textId="6C68C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0B373" w14:textId="11DAE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15018" w14:textId="4EED7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A7260" w14:textId="326D5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2958D" w14:textId="07F43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049C5" w14:textId="361F9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9AD4AB" w14:textId="27D85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E99E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EE7CD7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DC3270C" w14:textId="5C394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BDF41D" w14:textId="79AEA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AE703" w14:textId="36129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D15D6" w14:textId="67B50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B91FA" w14:textId="002E2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6BF87E" w14:textId="78838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8B6FE" w14:textId="27D22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00F11D" w14:textId="3E3A1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363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A51A0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3E46160" w14:textId="44E9029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B7869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7DEE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3B1D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F4D8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351C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935C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ABA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D9A1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1ECF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0503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7205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3CC1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D809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F2DC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F8A3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AEB3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1E6D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E5F0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24B5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470FD2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DAC273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06A555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480448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A596A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489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C180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0D2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3AA2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8E4B3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7D2D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8645F2" w14:textId="024516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360A7D" w14:textId="28C3068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3D3261" w14:textId="563344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C28C54" w14:textId="086268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43274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E8F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B27AF6" w14:textId="44E844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241E57" w14:textId="2FBF1D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ACBA76" w14:textId="205AF7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7A05F3" w14:textId="7F7F05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28203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2459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0C40D8" w14:textId="175185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205025" w14:textId="247BD7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AF85B1" w14:textId="467870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A8A0A7" w14:textId="6F18D2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3EA02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6836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F3E4B1" w14:textId="13AA64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9953E8" w14:textId="3F055C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34E3FE" w14:textId="6F64AF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B52A7" w14:textId="46C73D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59E7E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7936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F35209" w14:textId="0C367A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9EFB29" w14:textId="6D7047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163034" w14:textId="39AA5B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4432B4" w14:textId="3C0700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3030E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F2156F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120C5B" w14:textId="129649D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70FBF6" w14:textId="3ACE689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7F04C7" w14:textId="3B5E30F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E71C2A" w14:textId="7085EC9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CCFF55E" w14:textId="77777777" w:rsidR="00944C3D" w:rsidRDefault="00944C3D" w:rsidP="00944C3D">
      <w:pPr>
        <w:rPr>
          <w:rFonts w:ascii="Arial" w:hAnsi="Arial"/>
          <w:b/>
        </w:rPr>
      </w:pPr>
    </w:p>
    <w:p w14:paraId="2104D18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A84BFF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0E6A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ADDD2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ADF03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89181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11916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180F5D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1C4B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541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C429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CA85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7D94F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B634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A487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9EF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928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F570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7C776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A09D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62EE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283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4EB10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75A20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78F4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E8576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241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EA2F6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29AF2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CC9BAA" w14:textId="77777777" w:rsidTr="00503750">
        <w:tc>
          <w:tcPr>
            <w:tcW w:w="2835" w:type="dxa"/>
            <w:vAlign w:val="center"/>
          </w:tcPr>
          <w:p w14:paraId="1E305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EDE31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D281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59A4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80FE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C5B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6D1CA5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77C968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1A7CE13" w14:textId="21E1D3A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9939A" w14:textId="113B6BA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C07FF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92A4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D7A495" w14:textId="63004B5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C462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94D0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B904459" w14:textId="11A9C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ADC28" w14:textId="24CEB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CA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BE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D48AC3" w14:textId="1DD09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694C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37B8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586C004" w14:textId="0E327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1323E" w14:textId="166F7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15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3F6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6A713B" w14:textId="0E633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92BB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205D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5F27868" w14:textId="34F5B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0212A2" w14:textId="035CB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B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1CB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0AA784" w14:textId="4785B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53BF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6A03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ABC4D7B" w14:textId="6F348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52A26" w14:textId="1F577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EA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EDD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9873F5" w14:textId="4CF18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B2CA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2FA7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E571E24" w14:textId="19C64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C2763" w14:textId="5A8DF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EF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27A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6BC2C1" w14:textId="10043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2DC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A6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B862FA9" w14:textId="051051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DF470D" w14:textId="74E2AC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B5A3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5EC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4FBF17" w14:textId="7602D6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A4A3B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28FA9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E218623" w14:textId="2E82AD2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723B10D" w14:textId="77777777" w:rsidR="00944C3D" w:rsidRDefault="00944C3D" w:rsidP="00944C3D">
      <w:pPr>
        <w:rPr>
          <w:rFonts w:ascii="Arial" w:hAnsi="Arial"/>
          <w:b/>
        </w:rPr>
      </w:pPr>
    </w:p>
    <w:p w14:paraId="1F4C0C6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913DA5" w14:textId="77777777" w:rsidTr="00503750">
        <w:tc>
          <w:tcPr>
            <w:tcW w:w="2835" w:type="dxa"/>
            <w:vAlign w:val="center"/>
          </w:tcPr>
          <w:p w14:paraId="438391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97B2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3DB1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72A0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3275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8954B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0E454D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8F6A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A2B738E" w14:textId="4E6A5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FCF29D" w14:textId="67A7F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45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AC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14894E" w14:textId="6A09A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A21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98B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8055FE5" w14:textId="60971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CBEE5" w14:textId="25176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3F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D02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FD6AE1" w14:textId="0A249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7D4E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E03E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9CEF0D7" w14:textId="2159A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A3FD9" w14:textId="4288E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03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DC6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B2CFB9" w14:textId="5481A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FCA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0EB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DFCEA7" w14:textId="35323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781FD" w14:textId="59A57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26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EF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8A085D" w14:textId="7DDC1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8FA27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CC6CD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1BB88A8" w14:textId="7A6BC8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6480E" w14:textId="70E08D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B735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92F9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7E54FF" w14:textId="46602A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5965F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8A94C0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27EE06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1D6B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5E5F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F7DD97B" w14:textId="77777777" w:rsidTr="00503750">
        <w:trPr>
          <w:trHeight w:val="699"/>
        </w:trPr>
        <w:tc>
          <w:tcPr>
            <w:tcW w:w="3502" w:type="dxa"/>
            <w:vMerge/>
          </w:tcPr>
          <w:p w14:paraId="787362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D8C1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2180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C0D63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0D35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7C77D2C" w14:textId="31F5A16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19F4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2C713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9E73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5332F03" w14:textId="6C3E832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9F7A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ED544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006B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B39433A" w14:textId="16DC8EC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ED50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C6FD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E71D6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C897ED6" w14:textId="77777777" w:rsidTr="00503750">
        <w:trPr>
          <w:trHeight w:val="593"/>
        </w:trPr>
        <w:tc>
          <w:tcPr>
            <w:tcW w:w="3497" w:type="dxa"/>
          </w:tcPr>
          <w:p w14:paraId="4D603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EADB7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9618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B9A46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D3C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494ED2A" w14:textId="3F0DE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5B5A0B" w14:textId="4A876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FF04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900CCB" w14:textId="148757B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47B5AA" w14:textId="720FD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112681" w14:textId="4286A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488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5C499D" w14:textId="543B53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80DED5" w14:textId="08814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F16033" w14:textId="7D930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3D3C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E34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300E5C1" w14:textId="6701D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B1E12" w14:textId="7F8E3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D53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556141" w14:textId="616520A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80A21B" w14:textId="0C01E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D7A5B9" w14:textId="1BB53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04B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818573" w14:textId="008D50B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E961D2" w14:textId="419DC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5A9558" w14:textId="2134D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0B3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0D9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9B7AFF2" w14:textId="776D1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5AD29" w14:textId="0967F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FC8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75F6A8" w14:textId="1E08795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846DA4" w14:textId="3139B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6EE18E" w14:textId="6C6FB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CE4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3F13AE" w14:textId="49C08AC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E2CFEE" w14:textId="0772F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4FAF81" w14:textId="10CC5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F0F5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7974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26C22D5" w14:textId="02E27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8124D6" w14:textId="31DD5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4E6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AB6DB8" w14:textId="2F7FEA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9CF6C5" w14:textId="72204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B3D5FB" w14:textId="314D5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0679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099B7AA" w14:textId="0B83F54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27F125" w14:textId="4DC5D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5AB9A3" w14:textId="17EAD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E33A10" w14:textId="77777777" w:rsidR="00944C3D" w:rsidRDefault="00944C3D" w:rsidP="00944C3D">
      <w:pPr>
        <w:rPr>
          <w:rFonts w:ascii="Arial" w:hAnsi="Arial"/>
          <w:b/>
        </w:rPr>
      </w:pPr>
    </w:p>
    <w:p w14:paraId="70375DB6" w14:textId="77777777" w:rsidR="00944C3D" w:rsidRDefault="00944C3D" w:rsidP="00944C3D">
      <w:pPr>
        <w:rPr>
          <w:rFonts w:ascii="Arial" w:hAnsi="Arial"/>
          <w:b/>
        </w:rPr>
      </w:pPr>
    </w:p>
    <w:p w14:paraId="17131085" w14:textId="77777777" w:rsidR="00944C3D" w:rsidRDefault="00944C3D" w:rsidP="00944C3D">
      <w:pPr>
        <w:rPr>
          <w:rFonts w:ascii="Arial" w:hAnsi="Arial"/>
          <w:b/>
        </w:rPr>
      </w:pPr>
    </w:p>
    <w:p w14:paraId="516D8C77" w14:textId="77777777" w:rsidR="00944C3D" w:rsidRDefault="00944C3D" w:rsidP="00944C3D">
      <w:pPr>
        <w:rPr>
          <w:rFonts w:ascii="Arial" w:hAnsi="Arial"/>
          <w:b/>
        </w:rPr>
      </w:pPr>
    </w:p>
    <w:p w14:paraId="72B29C6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3D24E7CB" w14:textId="77777777" w:rsidTr="00503750">
        <w:tc>
          <w:tcPr>
            <w:tcW w:w="2622" w:type="dxa"/>
            <w:vAlign w:val="center"/>
          </w:tcPr>
          <w:p w14:paraId="492605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2A794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20541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EB4D6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A969C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F58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D7DE8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2468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60E49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E8A44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DD2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53ADB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F461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34EA1E7" w14:textId="1A868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A612A7" w14:textId="4959C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26748C" w14:textId="081B8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51F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79944B" w14:textId="28BEC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2F639" w14:textId="77777777" w:rsidTr="00503750">
        <w:tc>
          <w:tcPr>
            <w:tcW w:w="2622" w:type="dxa"/>
            <w:vAlign w:val="center"/>
          </w:tcPr>
          <w:p w14:paraId="1DFC4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3070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083A3A3" w14:textId="6A308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298BD8" w14:textId="1D21F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E6990A" w14:textId="7FEDD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89D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1B113" w14:textId="12CC3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417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FCD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7E216F0" w14:textId="0EFD5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96E08F" w14:textId="581E2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31B2F5" w14:textId="1E2AC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AB0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630E31" w14:textId="1F80D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507F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B06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3CE9082" w14:textId="4B15A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8A903C" w14:textId="49CD2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CC32CD" w14:textId="60745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C5B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BA490" w14:textId="44D83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3638A" w14:textId="77777777" w:rsidTr="00503750">
        <w:tc>
          <w:tcPr>
            <w:tcW w:w="2622" w:type="dxa"/>
            <w:vAlign w:val="center"/>
          </w:tcPr>
          <w:p w14:paraId="5070A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C7F182F" w14:textId="4ED24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12245.91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CF7774" w14:textId="64758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17566.28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264F57" w14:textId="0F6A1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12462.74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BEB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A38DCA" w14:textId="1D3B2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17349.45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880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8E6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2C1BDC" w14:textId="67968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359F1D" w14:textId="0BA86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5ED5C" w14:textId="7F386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0FA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FBD2F4" w14:textId="3DA70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8E976" w14:textId="77777777" w:rsidTr="00503750">
        <w:tc>
          <w:tcPr>
            <w:tcW w:w="2622" w:type="dxa"/>
            <w:vAlign w:val="center"/>
          </w:tcPr>
          <w:p w14:paraId="01D6F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FC17BD3" w14:textId="3097B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B80E3F" w14:textId="6C9FA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074108" w14:textId="37B89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6A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75D929" w14:textId="7A558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F6BB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C13F8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B884C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C46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F136228" w14:textId="1471E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A96662" w14:textId="42A51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C98CE0" w14:textId="64560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2E4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718F03" w14:textId="43AA1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765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E0C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8B22AAE" w14:textId="5FDB6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1C3664" w14:textId="78760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5F8AB9" w14:textId="7BC0E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59A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6A02B9" w14:textId="1C65A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5C2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026C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30D936E" w14:textId="711B1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DDDF58" w14:textId="1809C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CDFA86" w14:textId="6D483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10D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658114" w14:textId="3D07D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AC7625" w14:textId="77777777" w:rsidTr="00503750">
        <w:tc>
          <w:tcPr>
            <w:tcW w:w="2622" w:type="dxa"/>
            <w:vAlign w:val="center"/>
          </w:tcPr>
          <w:p w14:paraId="53C6C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BC00F8C" w14:textId="3EF56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2132A4" w14:textId="38CB8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A0B40B" w14:textId="58947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7C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C711F" w14:textId="40DDE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909FB" w14:textId="77777777" w:rsidTr="00503750">
        <w:tc>
          <w:tcPr>
            <w:tcW w:w="2622" w:type="dxa"/>
            <w:vAlign w:val="center"/>
          </w:tcPr>
          <w:p w14:paraId="5D3D5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58C8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195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011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EA7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E4C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3CE6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908E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2AAD300" w14:textId="36DA8D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12245.91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6D7680" w14:textId="6A2202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17566.28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7DBA0" w14:textId="1BA4C8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12462.74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615B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0A7BD1" w14:textId="57ECFF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17349.45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5C0E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B6B7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316AC0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7BAE0A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749538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0EBF6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D33D2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DDEA1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849C2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5E87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85AE4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6828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8E806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2FE4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0C75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0CDA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EEEB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6FB7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7F054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E79B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264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5A346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8373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586D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65BE5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33F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011D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9DC9D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4639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557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2BBEB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DAC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1AF5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04130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1EEF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2711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3CA33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F55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E676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5A9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0283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51BB8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C943D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042A8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7EB5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904B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E0AC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53BFA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04C4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4134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E97AE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15F1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FD3B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EF65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529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DA2F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25EB3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5D45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F7E7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581EC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FBEF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377D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0C42C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12DE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CD4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EF3A5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2E209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8564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73F5F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7B022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C38C2DD" w14:textId="77777777" w:rsidTr="00503750">
        <w:tc>
          <w:tcPr>
            <w:tcW w:w="2835" w:type="dxa"/>
            <w:vAlign w:val="center"/>
          </w:tcPr>
          <w:p w14:paraId="6B3AC2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49B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FEA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85B9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D1DA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64A5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9F7494" w14:textId="77777777" w:rsidTr="00503750">
        <w:tc>
          <w:tcPr>
            <w:tcW w:w="2835" w:type="dxa"/>
            <w:vAlign w:val="center"/>
          </w:tcPr>
          <w:p w14:paraId="78984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58B2A6C" w14:textId="00ADC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E71AD2" w14:textId="433E6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CBCDD" w14:textId="66C58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6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07C863" w14:textId="0BEC6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E55C7" w14:textId="77777777" w:rsidTr="00503750">
        <w:tc>
          <w:tcPr>
            <w:tcW w:w="2835" w:type="dxa"/>
            <w:vAlign w:val="center"/>
          </w:tcPr>
          <w:p w14:paraId="154819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A1469A2" w14:textId="2F1EE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5307C" w14:textId="4D20B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1ED92" w14:textId="4B0FE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3E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036AE" w14:textId="10E03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5F61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14D7F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51B3AD3" w14:textId="6BFFF7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AC5AB0" w14:textId="55FAC1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FF374" w14:textId="79B9AF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CBA5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9F8D21" w14:textId="6EE694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D8BECF3" w14:textId="77777777" w:rsidTr="00503750">
        <w:tc>
          <w:tcPr>
            <w:tcW w:w="2835" w:type="dxa"/>
            <w:vAlign w:val="center"/>
          </w:tcPr>
          <w:p w14:paraId="07EDC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78B5EDE" w14:textId="2DAA5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33BCC" w14:textId="56C6D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9D016" w14:textId="626B5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10A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F1E286" w14:textId="142F3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5579E" w14:textId="77777777" w:rsidTr="00503750">
        <w:tc>
          <w:tcPr>
            <w:tcW w:w="2835" w:type="dxa"/>
            <w:vAlign w:val="center"/>
          </w:tcPr>
          <w:p w14:paraId="1C0DD7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A143689" w14:textId="69C02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D0394" w14:textId="5D906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F2E7D" w14:textId="3690C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75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B0B465" w14:textId="4F4B6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1AEB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5FF0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30E86AB" w14:textId="12742F1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511621" w14:textId="6440373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AB8D1" w14:textId="689DD6C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11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CAA326" w14:textId="62C792F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2DB4A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4F876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AE259BB" w14:textId="36FC1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992363" w14:textId="6E47D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EF7F9B" w14:textId="38972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F3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5042B" w14:textId="502E4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78F62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F886E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A207ABF" w14:textId="77777777" w:rsidTr="00503750">
        <w:tc>
          <w:tcPr>
            <w:tcW w:w="2552" w:type="dxa"/>
            <w:shd w:val="clear" w:color="auto" w:fill="auto"/>
            <w:vAlign w:val="center"/>
          </w:tcPr>
          <w:p w14:paraId="2FFB0B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CFCF2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EFF3A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7C84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F507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F1D6C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B11DC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751C359" w14:textId="390B16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6C023CC" w14:textId="3B5E3FD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2A0354" w14:textId="4FA856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CE8C86" w14:textId="298CF8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AC48C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8CA8C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D87965F" w14:textId="2470CA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5A07987" w14:textId="03DE2E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6300AB" w14:textId="361952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91D64AF" w14:textId="238230C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770741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21D3D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C94A58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CC7E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CF84C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697761" w14:textId="77777777" w:rsidTr="00503750">
        <w:tc>
          <w:tcPr>
            <w:tcW w:w="4395" w:type="dxa"/>
            <w:vMerge/>
          </w:tcPr>
          <w:p w14:paraId="6DA002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7FED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CC67A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E2022A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A15B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D1017E6" w14:textId="5281E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  <w:lang w:eastAsia="sk-SK"/>
              </w:rPr>
              <w:t>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71B4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630859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DE51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8ECB711" w14:textId="4344A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  <w:lang w:eastAsia="sk-SK"/>
              </w:rPr>
              <w:t>-4.00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37DD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9F76AA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E81F6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AE512F9" w14:textId="41C569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-2.00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15B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EF387FE" w14:textId="77777777" w:rsidTr="00503750">
        <w:tc>
          <w:tcPr>
            <w:tcW w:w="4395" w:type="dxa"/>
            <w:vAlign w:val="center"/>
          </w:tcPr>
          <w:p w14:paraId="53C3F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FCB67DF" w14:textId="49334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5C8F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C232C2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FB50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FAD02DC" w14:textId="23EBA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5377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71E1C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C6265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5DA17CF" w14:textId="0113E6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D03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F0CB8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8EE77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F6DAFF8" w14:textId="18B96D9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56151.51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04A3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BD83D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376A7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94FBD8E" w14:textId="77777777" w:rsidTr="00503750">
        <w:tc>
          <w:tcPr>
            <w:tcW w:w="4395" w:type="dxa"/>
            <w:vAlign w:val="center"/>
          </w:tcPr>
          <w:p w14:paraId="59F5FA9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C9B8B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6348E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44D664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327C3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7965464" w14:textId="777E21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3062DC" w14:textId="57A0B1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7E753F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5A12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295E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D6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8E2B3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08CD8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65AF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1F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CEF2C5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21D1A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19EBB2E" w14:textId="7A82050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7FBFD6" w14:textId="204D6D0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50F1B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E84D6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93538D5" w14:textId="2D4DAA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D1FFD8" w14:textId="03A89D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55B0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68BE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55E8C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3732CA1" w14:textId="77777777" w:rsidTr="00503750">
        <w:tc>
          <w:tcPr>
            <w:tcW w:w="1843" w:type="dxa"/>
            <w:vAlign w:val="center"/>
          </w:tcPr>
          <w:p w14:paraId="09CFAE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F6726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33011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60E83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5E6BE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02D24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EDA30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57AE57B" w14:textId="77777777" w:rsidTr="00503750">
        <w:tc>
          <w:tcPr>
            <w:tcW w:w="1843" w:type="dxa"/>
            <w:vAlign w:val="center"/>
          </w:tcPr>
          <w:p w14:paraId="248422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199A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59DE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625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950D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3871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6E60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24CF7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6C254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830DB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578F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1987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5ED6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63C2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20F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7FFC3E" w14:textId="77777777" w:rsidTr="00503750">
        <w:tc>
          <w:tcPr>
            <w:tcW w:w="1843" w:type="dxa"/>
            <w:vAlign w:val="center"/>
          </w:tcPr>
          <w:p w14:paraId="5B37B1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29F12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8DA3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CE36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FFD6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CE00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F5F9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5E2DA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1FC7F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EABE6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A9C0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4B3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A12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D153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895A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A9A46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30B6D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878EE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566C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576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26A7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F0410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FB8E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13EB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42BF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AC745B4" w14:textId="77777777" w:rsidTr="00503750">
        <w:trPr>
          <w:trHeight w:val="664"/>
        </w:trPr>
        <w:tc>
          <w:tcPr>
            <w:tcW w:w="3372" w:type="dxa"/>
          </w:tcPr>
          <w:p w14:paraId="7DC206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778BF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E695A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EBD518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C9FB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C09516" w14:textId="66443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24682D" w14:textId="4B61D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7E419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EC7C75" w14:textId="305D4FC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6F6FFE" w14:textId="61E5A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2834CB" w14:textId="0E21B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DFB2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A607C7" w14:textId="6648238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854EA9" w14:textId="5F6A2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277C7E" w14:textId="01D0B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2514F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1C0A8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197986" w14:textId="65E16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7DF7B" w14:textId="08490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856C7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A28381" w14:textId="6D9DF73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9BA6AE" w14:textId="52969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56519B" w14:textId="0BC5E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A0D6E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89F042B" w14:textId="7291802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6FD7E2" w14:textId="5CF10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B9F961" w14:textId="7D743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604B0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32A5A5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2F57C70" w14:textId="77777777" w:rsidTr="00503750">
        <w:tc>
          <w:tcPr>
            <w:tcW w:w="2835" w:type="dxa"/>
            <w:vAlign w:val="center"/>
          </w:tcPr>
          <w:p w14:paraId="7AD810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E074D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2681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5333F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A1BAE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2DC426B" w14:textId="77777777" w:rsidTr="00503750">
        <w:tc>
          <w:tcPr>
            <w:tcW w:w="2835" w:type="dxa"/>
          </w:tcPr>
          <w:p w14:paraId="2EB3C6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1C799D9" w14:textId="26501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65F552" w14:textId="46D71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811C4F" w14:textId="62E36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27F483" w14:textId="53A21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A887EF" w14:textId="77777777" w:rsidTr="00503750">
        <w:tc>
          <w:tcPr>
            <w:tcW w:w="2835" w:type="dxa"/>
          </w:tcPr>
          <w:p w14:paraId="66ECF4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B685AEC" w14:textId="399C1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74EB38" w14:textId="2371C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70BB3A" w14:textId="254A4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CB91E3" w14:textId="07A36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583BEA" w14:textId="77777777" w:rsidTr="00503750">
        <w:tc>
          <w:tcPr>
            <w:tcW w:w="2835" w:type="dxa"/>
          </w:tcPr>
          <w:p w14:paraId="4C73A6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BD3E60A" w14:textId="0C9F0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2CCAFF" w14:textId="242EC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748FC5" w14:textId="7F036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BC716C" w14:textId="16491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2AAE1B" w14:textId="77777777" w:rsidTr="00503750">
        <w:tc>
          <w:tcPr>
            <w:tcW w:w="2835" w:type="dxa"/>
            <w:vAlign w:val="center"/>
          </w:tcPr>
          <w:p w14:paraId="4DFF47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55DCB93" w14:textId="130FF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57B85F" w14:textId="2F234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48D28D" w14:textId="3A1D5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C25459" w14:textId="7F7F4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200C54" w14:textId="77777777" w:rsidTr="00503750">
        <w:tc>
          <w:tcPr>
            <w:tcW w:w="2835" w:type="dxa"/>
            <w:vAlign w:val="center"/>
          </w:tcPr>
          <w:p w14:paraId="2065F8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2ECFE48" w14:textId="18A49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E3C009" w14:textId="686E6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4AF5BC" w14:textId="457F3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C1FD52" w14:textId="5AE1A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892A6D" w14:textId="77777777" w:rsidTr="00503750">
        <w:tc>
          <w:tcPr>
            <w:tcW w:w="2835" w:type="dxa"/>
          </w:tcPr>
          <w:p w14:paraId="4B85CE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756ACB8" w14:textId="6EB7A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2D01F0" w14:textId="19BBA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007A9" w14:textId="12089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22D66F" w14:textId="54A62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4835EA" w14:textId="77777777" w:rsidTr="00503750">
        <w:tc>
          <w:tcPr>
            <w:tcW w:w="2835" w:type="dxa"/>
          </w:tcPr>
          <w:p w14:paraId="5C2D8A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A175CCF" w14:textId="4130C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5063D7" w14:textId="42349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130580" w14:textId="088A1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C6C38A" w14:textId="50ACA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4C9A20" w14:textId="77777777" w:rsidTr="00503750">
        <w:tc>
          <w:tcPr>
            <w:tcW w:w="2835" w:type="dxa"/>
          </w:tcPr>
          <w:p w14:paraId="75490E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D1474C" w14:textId="2E646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A8EF6D" w14:textId="65E8D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F5E0A5" w14:textId="537EA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7EEB0" w14:textId="22BE6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C17C57" w14:textId="77777777" w:rsidR="00944C3D" w:rsidRDefault="00944C3D" w:rsidP="00944C3D">
      <w:pPr>
        <w:rPr>
          <w:rFonts w:ascii="Arial" w:hAnsi="Arial"/>
          <w:b/>
        </w:rPr>
      </w:pPr>
    </w:p>
    <w:p w14:paraId="20CBF0B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CE4CD0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ADE97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875BF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8414C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C17F6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E46CA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80DEB8" w14:textId="77777777" w:rsidTr="00503750">
        <w:trPr>
          <w:trHeight w:val="443"/>
        </w:trPr>
        <w:tc>
          <w:tcPr>
            <w:tcW w:w="2560" w:type="dxa"/>
          </w:tcPr>
          <w:p w14:paraId="70997B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B278D80" w14:textId="75EC0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6C3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8C8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91D40E" w14:textId="27061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F12AD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6ED3D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65ECB5A" w14:textId="42580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ABE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70C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B8E9E0" w14:textId="1EBE3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4C394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F0451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3C679FD" w14:textId="451CA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429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63C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F81BB9" w14:textId="758CD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16076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F3E7E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B835FC6" w14:textId="029DB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FE1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D98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ED5D03" w14:textId="13D57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267638" w14:textId="77777777" w:rsidR="00944C3D" w:rsidRDefault="00944C3D" w:rsidP="00944C3D">
      <w:pPr>
        <w:rPr>
          <w:rFonts w:ascii="Arial" w:hAnsi="Arial"/>
          <w:b/>
        </w:rPr>
      </w:pPr>
    </w:p>
    <w:p w14:paraId="6D923BF3" w14:textId="77777777" w:rsidR="00944C3D" w:rsidRDefault="00944C3D" w:rsidP="00944C3D">
      <w:pPr>
        <w:rPr>
          <w:rFonts w:ascii="Arial" w:hAnsi="Arial"/>
          <w:b/>
        </w:rPr>
      </w:pPr>
    </w:p>
    <w:p w14:paraId="1E12D1E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30BC291" w14:textId="77777777" w:rsidR="00944C3D" w:rsidRDefault="00944C3D" w:rsidP="00944C3D">
      <w:pPr>
        <w:rPr>
          <w:rFonts w:ascii="Arial" w:hAnsi="Arial"/>
          <w:b/>
        </w:rPr>
      </w:pPr>
    </w:p>
    <w:p w14:paraId="0534163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EE1EB7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A45C2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3C01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608E9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9504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1340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A103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018D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982C1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D5C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BA8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210A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578F0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6E13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29CE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0E82E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656B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0937D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C1B5FE5" w14:textId="77777777" w:rsidTr="00503750">
        <w:trPr>
          <w:trHeight w:val="677"/>
        </w:trPr>
        <w:tc>
          <w:tcPr>
            <w:tcW w:w="3358" w:type="dxa"/>
          </w:tcPr>
          <w:p w14:paraId="18AF3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457A8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1F702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1EA8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3AD5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91B4D8F" w14:textId="12EB6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7B23F0" w14:textId="13F5A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8F93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404D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EF9159" w14:textId="77A6F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A7FE71" w14:textId="2439B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BA7B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DE57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4DE0790" w14:textId="781B3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D4FB53" w14:textId="40D7F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96D66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10F6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FC6A73E" w14:textId="56E91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0ACE3D" w14:textId="0EADD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DE4E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ABD18A" w14:textId="09FAF9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923D60" w14:textId="4974B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496617" w14:textId="3FDD5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62D1F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1769603" w14:textId="16515F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65C130" w14:textId="7EFE5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12EF2" w14:textId="47D1F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1D67E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275F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239DED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75A1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4C485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AA6809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125D2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0CBC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07F79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09EE6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03AC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91509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7B1C5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FF20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CE6D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3D598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9FDE3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61CC5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A4C99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8DE85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BA5E3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0486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63CBC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D7DF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6A2825B" w14:textId="15156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6FB447" w14:textId="07F4B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4EA1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28C7B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2628700" w14:textId="7CFD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E1B8A1" w14:textId="6D8AB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E815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44E9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4B2D42A" w14:textId="3CBD2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824785" w14:textId="091D2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D7679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B415FD" w14:textId="7D8325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BC2D4D" w14:textId="025CB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22CB1F" w14:textId="42F4D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A8DA8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AEB58B" w14:textId="2F6A73A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778896" w14:textId="17F14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BFBC55" w14:textId="4E94D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D52C9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1D51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48DB7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0C343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DF1BB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DBA7C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6D323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17CD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0400BF1" w14:textId="30646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16F2CC" w14:textId="14B92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5AF4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2BFA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13B21D3" w14:textId="71CD3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8D50A0" w14:textId="3CF22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9796D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5250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8F0931F" w14:textId="1EE27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48B6C0" w14:textId="73CC6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0AE63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82FE63" w14:textId="39ECC6B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6609F5" w14:textId="72EDA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98EEB9" w14:textId="28EFB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5352E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62E3F2A" w14:textId="2629B6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3A2C24" w14:textId="5A6B0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BC1A8D" w14:textId="18216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A09D9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CBA2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E9BB8FB" w14:textId="77777777" w:rsidTr="00503750">
        <w:tc>
          <w:tcPr>
            <w:tcW w:w="3686" w:type="dxa"/>
            <w:vAlign w:val="center"/>
          </w:tcPr>
          <w:p w14:paraId="5E2986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A0C2C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02676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A81B6A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1431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B8FD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F2A3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CDB26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47ED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7C49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1D22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757B4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42B4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A1ECE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EE7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FF95D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E0789F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245B3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2407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3D2AB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4AEFE6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89CE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5F344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0987A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19D4A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86288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70D94EF" w14:textId="62C07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177615" w14:textId="13B02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C986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FEE5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4B838FF" w14:textId="719E9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6F6E05" w14:textId="4C2A9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49D0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CD042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96C4FD" w14:textId="77965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0FF19B" w14:textId="2ADBF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D9A33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F8E796" w14:textId="0C35737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D961B8" w14:textId="25383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86D657" w14:textId="010FA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A2BA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45860FC" w14:textId="08EE00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8D66C2" w14:textId="2E964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ABF7B1" w14:textId="67BDA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869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C701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14CFF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FF260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7BE8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E856E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BF24D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7DF5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B4BF492" w14:textId="38769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D39F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A22C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D9C436D" w14:textId="29939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4164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A7BC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8FDC37D" w14:textId="3965C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D23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B1F2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AB5F2B6" w14:textId="5363A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5FDDE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B24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09A37E9" w14:textId="13A0D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2675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D0D54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D9340B6" w14:textId="07C299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6C66F2" w14:textId="77777777" w:rsidR="00944C3D" w:rsidRDefault="00944C3D" w:rsidP="00944C3D">
      <w:pPr>
        <w:rPr>
          <w:sz w:val="22"/>
          <w:szCs w:val="22"/>
        </w:rPr>
      </w:pPr>
    </w:p>
    <w:p w14:paraId="5CB63E55" w14:textId="77777777" w:rsidR="00944C3D" w:rsidRDefault="00944C3D" w:rsidP="00944C3D">
      <w:pPr>
        <w:rPr>
          <w:sz w:val="22"/>
          <w:szCs w:val="22"/>
        </w:rPr>
      </w:pPr>
    </w:p>
    <w:p w14:paraId="56823CB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D5FF94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5EB90A8" w14:textId="3959935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91951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63037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08944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1797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12FA3E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D2B92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B9E0B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93494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CF1934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BAF50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BB7C53" w14:textId="3EA35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9D55CE" w14:textId="6D6E0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2C29A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AB8E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288211F" w14:textId="2146B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6B65C5" w14:textId="58B24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A30E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46EB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2D39BAF" w14:textId="214F1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0861F7" w14:textId="7D070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0B57B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8198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BCE1674" w14:textId="66186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404107" w14:textId="6E912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8C879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63043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4A0E891" w14:textId="6B2AE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06B64E" w14:textId="7AECC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A5C0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A3046" w14:textId="64C8AD8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D5AE2C4" w14:textId="4BE99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BA6446" w14:textId="00A33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D1DE0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8E9E23D" w14:textId="42D15FD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98EB57" w14:textId="514BE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8956C1" w14:textId="6FC5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3FFA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837E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94BDCE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DA368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0F704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F688F3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4E998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67015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0AAEB2D" w14:textId="5AF21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0CFA43" w14:textId="00273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E4C3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98071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35467D9" w14:textId="3E815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20EB05" w14:textId="008A1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0AFA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30F2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0CAF658" w14:textId="66413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594724" w14:textId="29AFC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2B8A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2F89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FAA6251" w14:textId="6B3D5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8A6AAF" w14:textId="660A7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4A6DA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666852" w14:textId="6ACF139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BCE748" w14:textId="3CE18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0198A9" w14:textId="000B6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AA52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5C71FC" w14:textId="1C90F5D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88DA8BE" w14:textId="6E7A4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8F2C7B" w14:textId="41397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C2786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9190312" w14:textId="061ED6F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97BC67" w14:textId="3F6A5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23A6CB" w14:textId="33152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D51E2" w:rsidRPr="006D6A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9142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2056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1B673CD" w14:textId="42C5706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F852D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25EF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6C84F9" w14:textId="2B76519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B3642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2BC0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2E4B728" w14:textId="7525322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B5346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B56C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FFEED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B79A092" w14:textId="77777777" w:rsidR="00944C3D" w:rsidRPr="003607F0" w:rsidRDefault="00944C3D" w:rsidP="00944C3D"/>
    <w:p w14:paraId="5411AFF1" w14:textId="77777777" w:rsidR="00F47675" w:rsidRPr="00944C3D" w:rsidRDefault="00F47675" w:rsidP="00944C3D"/>
    <w:sectPr w:rsidR="00F47675" w:rsidRPr="00944C3D" w:rsidSect="00224B5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CF743" w14:textId="77777777" w:rsidR="00224B57" w:rsidRDefault="00224B57">
      <w:r>
        <w:separator/>
      </w:r>
    </w:p>
  </w:endnote>
  <w:endnote w:type="continuationSeparator" w:id="0">
    <w:p w14:paraId="2DD330D9" w14:textId="77777777" w:rsidR="00224B57" w:rsidRDefault="0022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94E4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AED409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0BE1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19749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2DBF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3ECB3A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5D8F2" w14:textId="77777777" w:rsidR="00224B57" w:rsidRDefault="00224B57">
      <w:r>
        <w:separator/>
      </w:r>
    </w:p>
  </w:footnote>
  <w:footnote w:type="continuationSeparator" w:id="0">
    <w:p w14:paraId="660CABDD" w14:textId="77777777" w:rsidR="00224B57" w:rsidRDefault="00224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403234">
    <w:abstractNumId w:val="13"/>
  </w:num>
  <w:num w:numId="2" w16cid:durableId="87700405">
    <w:abstractNumId w:val="17"/>
  </w:num>
  <w:num w:numId="3" w16cid:durableId="642973792">
    <w:abstractNumId w:val="8"/>
  </w:num>
  <w:num w:numId="4" w16cid:durableId="1030884671">
    <w:abstractNumId w:val="7"/>
  </w:num>
  <w:num w:numId="5" w16cid:durableId="13824853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715967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808503">
    <w:abstractNumId w:val="20"/>
  </w:num>
  <w:num w:numId="8" w16cid:durableId="1454783833">
    <w:abstractNumId w:val="10"/>
  </w:num>
  <w:num w:numId="9" w16cid:durableId="1269771974">
    <w:abstractNumId w:val="0"/>
  </w:num>
  <w:num w:numId="10" w16cid:durableId="110512594">
    <w:abstractNumId w:val="19"/>
  </w:num>
  <w:num w:numId="11" w16cid:durableId="1310555512">
    <w:abstractNumId w:val="6"/>
  </w:num>
  <w:num w:numId="12" w16cid:durableId="1034304231">
    <w:abstractNumId w:val="9"/>
  </w:num>
  <w:num w:numId="13" w16cid:durableId="1993481486">
    <w:abstractNumId w:val="12"/>
  </w:num>
  <w:num w:numId="14" w16cid:durableId="1603687753">
    <w:abstractNumId w:val="15"/>
  </w:num>
  <w:num w:numId="15" w16cid:durableId="977300132">
    <w:abstractNumId w:val="14"/>
  </w:num>
  <w:num w:numId="16" w16cid:durableId="430051663">
    <w:abstractNumId w:val="2"/>
  </w:num>
  <w:num w:numId="17" w16cid:durableId="791938840">
    <w:abstractNumId w:val="4"/>
  </w:num>
  <w:num w:numId="18" w16cid:durableId="972756562">
    <w:abstractNumId w:val="11"/>
  </w:num>
  <w:num w:numId="19" w16cid:durableId="272127819">
    <w:abstractNumId w:val="5"/>
  </w:num>
  <w:num w:numId="20" w16cid:durableId="924191826">
    <w:abstractNumId w:val="18"/>
  </w:num>
  <w:num w:numId="21" w16cid:durableId="845175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2755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3374188.doc"/>
    <w:docVar w:name="arg5" w:val="12"/>
  </w:docVars>
  <w:rsids>
    <w:rsidRoot w:val="00BD51E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4B57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51E2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9E42C"/>
  <w15:docId w15:val="{F525E0E1-054B-4DEB-A07B-A2D36EB6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2024-03-20T12:27:00Z</dcterms:created>
  <dcterms:modified xsi:type="dcterms:W3CDTF">2024-03-20T12:28:00Z</dcterms:modified>
</cp:coreProperties>
</file>