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96C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0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3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7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3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84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C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C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B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9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7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1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1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C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1D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B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A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3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15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4131C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D0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07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27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34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2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B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86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6B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54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88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AA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40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D4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6E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C2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1A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34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DE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ED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DC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99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FB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8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F7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7C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E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1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8C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89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8D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6C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C9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0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C51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B9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B8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DD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03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B1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95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7B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B3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4F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D1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80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0D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DF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DD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B4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78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1E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B8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F5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38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D9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D0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3E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E8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80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E0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0B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3A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83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26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C7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80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35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C238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81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C1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20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56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D1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28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6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43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6E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04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06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DA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2C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D9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E5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60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D6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C0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55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AA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8F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4E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32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AD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6D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D6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41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4E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F7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9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0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B3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6A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BAF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0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D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D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0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93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5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5F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F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9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7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F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8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7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B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0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8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E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A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0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6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3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26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2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1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C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8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1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0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4F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D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C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C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37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FD79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1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F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4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4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1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8D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0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65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A3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C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4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2E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A3B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187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F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6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C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90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29E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93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FD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F9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9B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40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C1F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3E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E6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9E93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43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8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2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0B98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F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2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8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4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0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B3D7A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F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0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0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9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49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2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5F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C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9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3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2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1F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52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49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3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F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D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A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F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0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E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DC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6478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4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5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6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9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F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4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FE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80E0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E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9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7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0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68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27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D5C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FD816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31.12.2019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83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BB4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A5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90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AE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EE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CA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08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E6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BA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C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B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27A8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3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98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2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73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65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29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813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D5E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EFA8284" wp14:editId="2B6DDEA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0B6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0D1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0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F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2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4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3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7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E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84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C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55E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87D0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6B6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AD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030781" wp14:editId="5C43B61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833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CAE0646" wp14:editId="2B33647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375B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A17261" wp14:editId="65ADF4F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C982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D9A8536" wp14:editId="0BF5434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B446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B22F2C0" wp14:editId="66C7A8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1E5BD" w14:textId="1CF0901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E47B7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76284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22F2C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5A1E5BD" w14:textId="1CF0901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E47B7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76284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499621E" wp14:editId="5B55E44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24AAA" w14:textId="1C73931E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67628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99621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FE24AAA" w14:textId="1C73931E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67628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923474C" wp14:editId="2972D75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8EA9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E3B7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F88E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817B5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5BD2A29" wp14:editId="350727C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91D3B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E8E0908" wp14:editId="59FD6E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965D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A940BC0" wp14:editId="4C93A64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B1D0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5FEB35" wp14:editId="15CF272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29D1AE" w14:textId="2EC79126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67628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5FEB3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E29D1AE" w14:textId="2EC79126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67628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71E916F" wp14:editId="7ABE2FF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6F02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D439629" wp14:editId="54E484F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14D80" w14:textId="6CE92D47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67628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43962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7C14D80" w14:textId="6CE92D47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67628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DCE3BD1" wp14:editId="4BD9A85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BB3C8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6549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D44E2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91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3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ADF3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8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32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0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C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7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A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3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E9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9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6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F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4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1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7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2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6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2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E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1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DB2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0DD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3B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88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8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9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C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87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B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81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E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5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82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1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61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93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4F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39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9E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030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5D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8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E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25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76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194C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B9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6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0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7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EF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E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E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75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7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1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F7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B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1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A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1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C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0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74F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4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A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B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F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1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BD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65F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0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A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0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B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F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3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E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F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3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A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D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8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E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F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F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38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B6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EC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A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9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D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38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E4B2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3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A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3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30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84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C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0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B5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6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E5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D5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D9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5E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F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07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14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6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9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1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A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ED1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D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F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6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6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5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D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E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A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F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2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4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B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3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48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57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A4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C0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C2F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CA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B2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17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9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A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234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C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E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81B6B77" wp14:editId="4EF6A2F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89F7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5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C5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1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0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9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C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0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A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1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5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C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AC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E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F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7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7B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1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5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A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E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67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E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A5B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9B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4719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ACB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D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6D71647" wp14:editId="647E8A3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42D553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5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6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D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7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60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2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58A4E4E" wp14:editId="05EAE1C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73505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2021463070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2021463070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7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A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8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7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D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E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F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9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3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5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D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E98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4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5B0C5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93C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3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4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E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5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A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D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6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B8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8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8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4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9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44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D9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F2A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2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E34D4E" wp14:editId="111978E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DA7C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073ED4"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073ED4"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1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8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0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C3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1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D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6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9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A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FB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1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7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51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F2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0BD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3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110C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092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2A0B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8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F6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0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7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31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C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A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D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08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0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2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7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D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B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18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D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F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6C88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9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4058BD" wp14:editId="5499192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9C4A81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11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5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0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1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C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D6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D2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0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4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2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1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06807B4" wp14:editId="01FC3FE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36C65" w14:textId="77777777" w:rsidR="000B647F" w:rsidRDefault="00C05BB5" w:rsidP="00944C3D">
                                  <w:r>
                                    <w:t>88</w:t>
                                  </w:r>
                                  <w:r w:rsidR="00073ED4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</w:t>
                            </w:r>
                            <w:r w:rsidR="00073ED4">
                              <w:t>5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E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0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3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A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F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0A6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B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1F0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73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65A0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FBEDA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52BA37B" wp14:editId="362B927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333F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09F5FA3" wp14:editId="3D24B9B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A7963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DCDF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1C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A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C2A0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1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0586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F5A8F3" wp14:editId="1F5F5BB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3947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40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AEF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D3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482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225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8FD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D61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C2C9E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C98E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84DD1AC" wp14:editId="4C717FB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754D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7D3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5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A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A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7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3CB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3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44FA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803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69355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93C525D" wp14:editId="5A3081F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AC48E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4D91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D495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3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E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4C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2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B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9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4B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B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B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9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3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8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4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32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B6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E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3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2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E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2D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DD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E38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76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C42AD2" w14:textId="70EE87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47B7F">
              <w:rPr>
                <w:rFonts w:ascii="Arial" w:hAnsi="Arial"/>
                <w:lang w:eastAsia="sk-SK"/>
              </w:rPr>
              <w:t>16.3.202</w:t>
            </w:r>
            <w:r w:rsidR="00676284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AB6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D5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727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9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E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D8C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E77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66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56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93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F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DC0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4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DA2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50A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4F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A3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E9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33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CB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C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9DC4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F0F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24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1C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62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DE5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8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A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591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92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32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B2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25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36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E1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6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05F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C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32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1C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9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28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C1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BD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2E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22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C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B7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2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AA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EE5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B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A1BE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37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A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75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FE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E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D73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3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591F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D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F4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5C1FB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397B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3698E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94BB0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D6A3C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54D1C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B0138C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ED0B9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21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69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FE31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C61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7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27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A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6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C8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2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1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45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D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3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5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F8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2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A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B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7B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3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466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F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8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425699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A4FA9B5" w14:textId="77777777" w:rsidR="00944C3D" w:rsidRDefault="00944C3D" w:rsidP="00944C3D">
      <w:pPr>
        <w:rPr>
          <w:rFonts w:ascii="Arial" w:hAnsi="Arial"/>
        </w:rPr>
      </w:pPr>
    </w:p>
    <w:p w14:paraId="7D2E49E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3D6629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90E08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B031C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16632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8B026D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B29912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CEB5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1E5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27F6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A04BC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4B26588" w14:textId="61A9FF39" w:rsidR="00944C3D" w:rsidRPr="008D0433" w:rsidRDefault="00E47B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František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Šaržík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EDB64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C775B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60DB5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AF7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1A1C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53C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B857F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5CB6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2F0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EEA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1486D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78598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2DFD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E54B1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36FF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3027F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E9DB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39B950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B0990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69C8D2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BEAEA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E3D69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51375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7026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E0C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A0BD6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18DEAA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471AD2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5865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EB5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73E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AB7E8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80C01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A2E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132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FA434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B212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FB42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381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F2B1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83539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2B0F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8FA3E0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3297B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761CE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0933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F5CFDD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D8254C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FA5D6F" w14:textId="51B11DC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47B7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EDF45B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6814D0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031A93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974C2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F4696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2158F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F87817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362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068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6F4FC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BF69B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7E3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650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84D2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215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4485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5D0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DEDB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9DC3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6EA89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462CA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2CCC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CB9BA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C2CF0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301A8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9E43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F9469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B8EE6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1E26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3C23D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C484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717BD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4D95A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176C7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4D714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4CD8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12A93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95FDCF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DAC93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A814E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AFE029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B36A9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B04F3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7F39D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7E6C4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41A26C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DB56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468D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34A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E59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C6C4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4F3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43D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FE3F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CF82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05ED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6F2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ACD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E6C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7CCC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1935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698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9688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079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A0D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86064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91F8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354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5EA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854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ABBB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87BF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4C903C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A2E0F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9CCD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867D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5784C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30A002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1B602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CC43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E323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3815B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BC7C910" w14:textId="77777777" w:rsidTr="00503750">
        <w:tc>
          <w:tcPr>
            <w:tcW w:w="2302" w:type="dxa"/>
            <w:vAlign w:val="center"/>
          </w:tcPr>
          <w:p w14:paraId="74B1B3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03671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3B2A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7C61F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6A80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6C19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E26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A182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CAB4B0" w14:textId="77777777" w:rsidTr="00503750">
        <w:tc>
          <w:tcPr>
            <w:tcW w:w="15593" w:type="dxa"/>
            <w:gridSpan w:val="8"/>
            <w:vAlign w:val="center"/>
          </w:tcPr>
          <w:p w14:paraId="0A792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F2E740" w14:textId="77777777" w:rsidTr="00503750">
        <w:tc>
          <w:tcPr>
            <w:tcW w:w="2302" w:type="dxa"/>
            <w:vAlign w:val="center"/>
          </w:tcPr>
          <w:p w14:paraId="2C82B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D14B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4E1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B9C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B3C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D57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27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5B8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30E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9E4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123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9C6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F5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CA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E2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F4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4AB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811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60E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E58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80C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164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445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F10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95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C3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FB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06E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E83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AB562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972F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FBE6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D867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FCD9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5E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1A2D8D" w14:textId="77777777" w:rsidTr="00503750">
        <w:tc>
          <w:tcPr>
            <w:tcW w:w="2302" w:type="dxa"/>
            <w:vAlign w:val="center"/>
          </w:tcPr>
          <w:p w14:paraId="748C0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4BC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4E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AFC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64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BE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940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2A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47C51" w14:textId="77777777" w:rsidTr="00503750">
        <w:tc>
          <w:tcPr>
            <w:tcW w:w="15593" w:type="dxa"/>
            <w:gridSpan w:val="8"/>
            <w:vAlign w:val="center"/>
          </w:tcPr>
          <w:p w14:paraId="09526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609BFE2" w14:textId="77777777" w:rsidTr="00503750">
        <w:tc>
          <w:tcPr>
            <w:tcW w:w="2302" w:type="dxa"/>
            <w:vAlign w:val="center"/>
          </w:tcPr>
          <w:p w14:paraId="47C20D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7CE0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C81F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484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323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3C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C37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D65F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DFA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12F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59F5F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DE9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E4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22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1F4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0AA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CE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72B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24C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43E9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B35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440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72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1E1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37C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C71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51343" w14:textId="77777777" w:rsidTr="00503750">
        <w:tc>
          <w:tcPr>
            <w:tcW w:w="2302" w:type="dxa"/>
            <w:vAlign w:val="center"/>
          </w:tcPr>
          <w:p w14:paraId="2B6EB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981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DE92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E7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2B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803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9CD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0FC8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39AA1" w14:textId="77777777" w:rsidTr="00503750">
        <w:tc>
          <w:tcPr>
            <w:tcW w:w="15593" w:type="dxa"/>
            <w:gridSpan w:val="8"/>
            <w:vAlign w:val="center"/>
          </w:tcPr>
          <w:p w14:paraId="0040B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60DA2C" w14:textId="77777777" w:rsidTr="00503750">
        <w:tc>
          <w:tcPr>
            <w:tcW w:w="2302" w:type="dxa"/>
            <w:vAlign w:val="center"/>
          </w:tcPr>
          <w:p w14:paraId="4CCFE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3CF7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EF4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5F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63A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3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704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8EE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DB75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19E9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591A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5426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A3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64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D0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78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DB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043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6033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A61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BE3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42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8E5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D66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098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D2C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2A58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FCB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8AE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639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5A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9A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B4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E37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E7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A9B0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AE578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DFDD28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92A7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52C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D8D5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A3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509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5E9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DA9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DA9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305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822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D66E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48AC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865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F4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A5D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E45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EA6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6D52CC" w14:textId="77777777" w:rsidR="00944C3D" w:rsidRDefault="00944C3D" w:rsidP="00944C3D">
      <w:pPr>
        <w:rPr>
          <w:rFonts w:ascii="Arial" w:hAnsi="Arial"/>
          <w:b/>
        </w:rPr>
      </w:pPr>
    </w:p>
    <w:p w14:paraId="470E413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BB1EE8B" w14:textId="77777777" w:rsidTr="00503750">
        <w:tc>
          <w:tcPr>
            <w:tcW w:w="1944" w:type="dxa"/>
            <w:vAlign w:val="center"/>
          </w:tcPr>
          <w:p w14:paraId="08E7A9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A605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D9A1F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C15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378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1735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06FE9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696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5978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09AE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2D2A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919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F079D4B" w14:textId="77777777" w:rsidTr="00503750">
        <w:tc>
          <w:tcPr>
            <w:tcW w:w="15685" w:type="dxa"/>
            <w:gridSpan w:val="12"/>
            <w:vAlign w:val="center"/>
          </w:tcPr>
          <w:p w14:paraId="14190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803DF6" w14:textId="77777777" w:rsidTr="00503750">
        <w:tc>
          <w:tcPr>
            <w:tcW w:w="1944" w:type="dxa"/>
            <w:vAlign w:val="center"/>
          </w:tcPr>
          <w:p w14:paraId="022A0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353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C4D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FDF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19E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B1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F8B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85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339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527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AEE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900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E3BA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D60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EC1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B89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81C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568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EE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951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D96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055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3C9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A9D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7CB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1B4F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838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55D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B66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1E5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176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0C8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9ED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94E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780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08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472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2BB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E70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7374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3E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96B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32E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FF13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4693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48C1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CB31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D21D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377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F06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F8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C8EFB1" w14:textId="77777777" w:rsidTr="00503750">
        <w:tc>
          <w:tcPr>
            <w:tcW w:w="1944" w:type="dxa"/>
            <w:vAlign w:val="center"/>
          </w:tcPr>
          <w:p w14:paraId="55F6A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A32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754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9DA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4E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862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E15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A16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D3F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0DF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AAA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63E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44FDA" w14:textId="77777777" w:rsidTr="00503750">
        <w:tc>
          <w:tcPr>
            <w:tcW w:w="15685" w:type="dxa"/>
            <w:gridSpan w:val="12"/>
            <w:vAlign w:val="center"/>
          </w:tcPr>
          <w:p w14:paraId="3CA02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AE91F2D" w14:textId="77777777" w:rsidTr="00503750">
        <w:tc>
          <w:tcPr>
            <w:tcW w:w="1944" w:type="dxa"/>
            <w:vAlign w:val="center"/>
          </w:tcPr>
          <w:p w14:paraId="42B85F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32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3BC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C52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03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49E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AA8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34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7B1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B90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A1F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5D3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16B4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C5DE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9F61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FE0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56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F5C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3A7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9A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1B5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711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81A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C53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B1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EA41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E8C4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95F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F6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CF8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88F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6BB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39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498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6A4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959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69C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730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E221F" w14:textId="77777777" w:rsidTr="00503750">
        <w:tc>
          <w:tcPr>
            <w:tcW w:w="1944" w:type="dxa"/>
            <w:vAlign w:val="center"/>
          </w:tcPr>
          <w:p w14:paraId="5C8AC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36B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4C5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0A9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679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900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E51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DA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F9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5F0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5AE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0A9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45211" w14:textId="77777777" w:rsidTr="00503750">
        <w:tc>
          <w:tcPr>
            <w:tcW w:w="15685" w:type="dxa"/>
            <w:gridSpan w:val="12"/>
            <w:vAlign w:val="center"/>
          </w:tcPr>
          <w:p w14:paraId="248FD5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F7681C" w14:textId="77777777" w:rsidTr="00503750">
        <w:tc>
          <w:tcPr>
            <w:tcW w:w="1944" w:type="dxa"/>
            <w:vAlign w:val="center"/>
          </w:tcPr>
          <w:p w14:paraId="69CD2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505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774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430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0EB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315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554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BC0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1AB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1D7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2CE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B4F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B896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B61D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14D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6ED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23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C2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33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927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75F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845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475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AB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F3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EC86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82F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0F2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EF5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224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46C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FC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2DB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E61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057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36F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A25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642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0046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ABB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4D2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9C3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22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224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9CC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3E9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F13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9F4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06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C31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AE9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65BF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D84F2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9DD5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E2A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E42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25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77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EFE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F3B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1EF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3BD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475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002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642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1BA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0F37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1FA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CAD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3EF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8F7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24A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F43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2F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D6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81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495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E4C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511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57C7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822C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0320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70C97D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13C6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ADF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38CE3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29B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ABB6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B8EC2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EF5A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2C4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770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F47A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E9E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3228F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A01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C1D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5ACCD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7071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20B26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BF13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68FE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064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9740C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CF31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AF4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878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E4C85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D9C7B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46C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6F0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75E5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E5A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5DC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2A9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1ACC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2DD4D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89D09F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54B2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007F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C619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6130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3FE2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1D6C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EACB512" w14:textId="77777777" w:rsidTr="00503750">
        <w:trPr>
          <w:trHeight w:val="1073"/>
        </w:trPr>
        <w:tc>
          <w:tcPr>
            <w:tcW w:w="3614" w:type="dxa"/>
            <w:vMerge/>
          </w:tcPr>
          <w:p w14:paraId="6B941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A69E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545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AD9E9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EBC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3F1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966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0C68082" w14:textId="77777777" w:rsidTr="00503750">
        <w:trPr>
          <w:trHeight w:val="283"/>
        </w:trPr>
        <w:tc>
          <w:tcPr>
            <w:tcW w:w="3614" w:type="dxa"/>
          </w:tcPr>
          <w:p w14:paraId="62AB3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4630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C41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BEF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75B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05C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D2C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9B97BA" w14:textId="77777777" w:rsidTr="00503750">
        <w:trPr>
          <w:trHeight w:val="283"/>
        </w:trPr>
        <w:tc>
          <w:tcPr>
            <w:tcW w:w="3614" w:type="dxa"/>
          </w:tcPr>
          <w:p w14:paraId="0A3CD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4ACD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BBF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A0C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C24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E2A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48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8A6C6A" w14:textId="77777777" w:rsidTr="00503750">
        <w:trPr>
          <w:trHeight w:val="283"/>
        </w:trPr>
        <w:tc>
          <w:tcPr>
            <w:tcW w:w="3614" w:type="dxa"/>
          </w:tcPr>
          <w:p w14:paraId="4318A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721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B95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D52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124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272C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CF2B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6DD4C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B87DD6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3F067C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46C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41AC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384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04C1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2150F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034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C422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750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90A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2A391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CAB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2C5C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DBDE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EE16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F1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BF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F4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76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F7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5E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9DF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712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03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D79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AA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DD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13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29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B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D45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BF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CC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9E8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3D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A5C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67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31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72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20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F98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8A6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124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667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71B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3E6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228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10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479D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DA2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9324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F18F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B3B0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988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55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9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AE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83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A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7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E70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2D8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155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A7D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3074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AE8F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A0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30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DC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CC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8F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08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4DA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EA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CDC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05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CED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BE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36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42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56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F1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EA6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2CF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BD0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F4E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79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21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44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F8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33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44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E4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29F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AE04B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F7C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33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DE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97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F5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CD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B9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90F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CF0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BFB1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EB17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7A22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38E0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59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82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7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A2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74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46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1FB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6731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1F1B3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77E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7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78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28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4C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2F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E2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42D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0B33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CE4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772721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C8F28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0EE2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14EB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DDA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0B49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27E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3F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E627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229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3DFD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3D0F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6F1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7B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6135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B33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0173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BDD1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6E8B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E323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0BB5BC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BC8E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2C1057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F61128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1FB1F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EB2B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E8FA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D605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B02A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5A4E5C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A116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FA84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AFBC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097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E6B4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F557E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101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BE95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7FEB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7F4F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1FED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85E93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E3B30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B081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6E80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4C97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599A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F3683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504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F70E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0242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C248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6C04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5B13C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F13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DAC4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B8A1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0F04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1DD4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00D17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12F5A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6746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1A1A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82A5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365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C7011AD" w14:textId="77777777" w:rsidR="00944C3D" w:rsidRDefault="00944C3D" w:rsidP="00944C3D">
      <w:pPr>
        <w:rPr>
          <w:rFonts w:ascii="Arial" w:hAnsi="Arial"/>
          <w:b/>
        </w:rPr>
      </w:pPr>
    </w:p>
    <w:p w14:paraId="5262FF1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C3DEC1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AE06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8DB1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FDD1C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A8F1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C4488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5DE9D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E95E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7C7C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C9D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C7D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5E1D8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EE02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3F6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703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03D4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678E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9FB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7AE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870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55B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D311F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C4A64D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D0B0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9FE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089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64891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EC344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8D6E47" w14:textId="77777777" w:rsidTr="00503750">
        <w:tc>
          <w:tcPr>
            <w:tcW w:w="2835" w:type="dxa"/>
            <w:vAlign w:val="center"/>
          </w:tcPr>
          <w:p w14:paraId="049D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E78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F140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432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576E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DC57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F0601A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8CC985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BFD603B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17F5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FFB0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2D6EF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6E18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9F9A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47A6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61B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34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5A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51E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2D3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ED6B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F8AE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E425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1B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85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DB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218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E9EA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7F8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C581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0C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93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B2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A49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FDA5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169D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B96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F2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42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9F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D4E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E28C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8C7E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88DB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0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71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1A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5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50B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401E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2DF3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D6F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38A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FECA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79D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78870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E1B00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829C54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581C22A" w14:textId="77777777" w:rsidR="00944C3D" w:rsidRDefault="00944C3D" w:rsidP="00944C3D">
      <w:pPr>
        <w:rPr>
          <w:rFonts w:ascii="Arial" w:hAnsi="Arial"/>
          <w:b/>
        </w:rPr>
      </w:pPr>
    </w:p>
    <w:p w14:paraId="0E02C29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67B2F2" w14:textId="77777777" w:rsidTr="00503750">
        <w:tc>
          <w:tcPr>
            <w:tcW w:w="2835" w:type="dxa"/>
            <w:vAlign w:val="center"/>
          </w:tcPr>
          <w:p w14:paraId="1AF0D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462DC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B3C9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F365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2965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2DAD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1E9B2D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848B4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849E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4D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35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85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263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9F1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7F8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1483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89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F1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2C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7C1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376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FCD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9CE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0D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71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68D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954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BF4B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226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5487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03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EE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597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9D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06C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777D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C119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D84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1C2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86AF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00F0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252E0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641AA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6609F0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55EB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D13A9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F1B1C8" w14:textId="77777777" w:rsidTr="00503750">
        <w:trPr>
          <w:trHeight w:val="699"/>
        </w:trPr>
        <w:tc>
          <w:tcPr>
            <w:tcW w:w="3502" w:type="dxa"/>
            <w:vMerge/>
          </w:tcPr>
          <w:p w14:paraId="13C26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36A65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3BC89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12DB9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3E1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1A6A8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A7532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C359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7EF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BFAAD8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DEBB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FC527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5F94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FDF330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B5B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F51A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3E36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BBDB027" w14:textId="77777777" w:rsidTr="00503750">
        <w:trPr>
          <w:trHeight w:val="593"/>
        </w:trPr>
        <w:tc>
          <w:tcPr>
            <w:tcW w:w="3497" w:type="dxa"/>
          </w:tcPr>
          <w:p w14:paraId="40686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FB65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002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75B98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1B8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5DBC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D4A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EB9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F1D8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14D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F7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1FD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D56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444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852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DA5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70E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FA54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E30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3C4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6D575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BCA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B22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7E9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85577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79C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2C1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9BD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806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CBF0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D7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7A9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5464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AF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9E5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963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70D1E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32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0B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BE38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2E23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C02C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DD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285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B52AF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3DB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A6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FB3A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62E6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309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3C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ACC260" w14:textId="77777777" w:rsidR="00944C3D" w:rsidRDefault="00944C3D" w:rsidP="00944C3D">
      <w:pPr>
        <w:rPr>
          <w:rFonts w:ascii="Arial" w:hAnsi="Arial"/>
          <w:b/>
        </w:rPr>
      </w:pPr>
    </w:p>
    <w:p w14:paraId="37A99E23" w14:textId="77777777" w:rsidR="00944C3D" w:rsidRDefault="00944C3D" w:rsidP="00944C3D">
      <w:pPr>
        <w:rPr>
          <w:rFonts w:ascii="Arial" w:hAnsi="Arial"/>
          <w:b/>
        </w:rPr>
      </w:pPr>
    </w:p>
    <w:p w14:paraId="01248693" w14:textId="77777777" w:rsidR="00944C3D" w:rsidRDefault="00944C3D" w:rsidP="00944C3D">
      <w:pPr>
        <w:rPr>
          <w:rFonts w:ascii="Arial" w:hAnsi="Arial"/>
          <w:b/>
        </w:rPr>
      </w:pPr>
    </w:p>
    <w:p w14:paraId="714B716B" w14:textId="77777777" w:rsidR="00944C3D" w:rsidRDefault="00944C3D" w:rsidP="00944C3D">
      <w:pPr>
        <w:rPr>
          <w:rFonts w:ascii="Arial" w:hAnsi="Arial"/>
          <w:b/>
        </w:rPr>
      </w:pPr>
    </w:p>
    <w:p w14:paraId="764B02A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94E3C0C" w14:textId="77777777" w:rsidTr="00503750">
        <w:tc>
          <w:tcPr>
            <w:tcW w:w="2622" w:type="dxa"/>
            <w:vAlign w:val="center"/>
          </w:tcPr>
          <w:p w14:paraId="36B235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BF73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B5F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2D7B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99786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1D4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6EC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404F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D866E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24ED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628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390B3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C22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89C7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8E2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D10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55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2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089BC3" w14:textId="77777777" w:rsidTr="00503750">
        <w:tc>
          <w:tcPr>
            <w:tcW w:w="2622" w:type="dxa"/>
            <w:vAlign w:val="center"/>
          </w:tcPr>
          <w:p w14:paraId="6148E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3EC2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50D4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AE0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56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790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87F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5E09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4C6D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01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8B9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B4B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CE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C9E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F50A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A78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5257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4B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7C5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344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16F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304A57" w14:textId="77777777" w:rsidTr="00503750">
        <w:tc>
          <w:tcPr>
            <w:tcW w:w="2622" w:type="dxa"/>
            <w:vAlign w:val="center"/>
          </w:tcPr>
          <w:p w14:paraId="42AD1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4687643" w14:textId="1DADFAF4" w:rsidR="00944C3D" w:rsidRPr="008C56AB" w:rsidRDefault="00676284" w:rsidP="00E47B7F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18878</w:t>
            </w:r>
          </w:p>
        </w:tc>
        <w:tc>
          <w:tcPr>
            <w:tcW w:w="1275" w:type="dxa"/>
            <w:vAlign w:val="center"/>
          </w:tcPr>
          <w:p w14:paraId="368D9A0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15A75B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6624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C809E3" w14:textId="487321ED" w:rsidR="00944C3D" w:rsidRPr="008C56AB" w:rsidRDefault="00676284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20991</w:t>
            </w:r>
          </w:p>
        </w:tc>
      </w:tr>
      <w:tr w:rsidR="0099716A" w:rsidRPr="00050529" w14:paraId="5AB62C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A0D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7305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4EF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51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ED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E4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F22906" w14:textId="77777777" w:rsidTr="00503750">
        <w:tc>
          <w:tcPr>
            <w:tcW w:w="2622" w:type="dxa"/>
            <w:vAlign w:val="center"/>
          </w:tcPr>
          <w:p w14:paraId="19C37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AE77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21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B4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4D7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88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3466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31CB54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56766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919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1775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929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27F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9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4C2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AF21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C37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79CC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2E0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DF0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CD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52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FDB5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9C3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921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5E5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521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D5A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21F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5BB2F0" w14:textId="77777777" w:rsidTr="00503750">
        <w:tc>
          <w:tcPr>
            <w:tcW w:w="2622" w:type="dxa"/>
            <w:vAlign w:val="center"/>
          </w:tcPr>
          <w:p w14:paraId="36179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566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B4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876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48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DC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56B130" w14:textId="77777777" w:rsidTr="00503750">
        <w:tc>
          <w:tcPr>
            <w:tcW w:w="2622" w:type="dxa"/>
            <w:vAlign w:val="center"/>
          </w:tcPr>
          <w:p w14:paraId="42EC9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8E1A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3C0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22A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632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3F0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C88BD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D863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C5D5A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72D7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="00000000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D08A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4F6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7DF27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4DF708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ECB6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250E3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305BF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844A2C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CC425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A066F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89A26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DA5A1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BEF4F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CB340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BE1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5139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489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AE1A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94DCF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4F8F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5A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C25B2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2CC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472F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5FF74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58F6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E89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EBE9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27A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E94E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6529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0690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4B08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78D6F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3FE0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E4F2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024D6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C2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6F6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483C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691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6D4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DD2F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AFEA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8EAF2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E1B3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3FBAD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9C5ED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59DB9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F0AC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81FC3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C813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E1AB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28C9F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5D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9D4C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A958B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142F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10D1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6505D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B59B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DEC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5332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23F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1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46615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1580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C90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DDC6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6EFCA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46D0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BA02F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E107B4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433BF57" w14:textId="77777777" w:rsidTr="00503750">
        <w:tc>
          <w:tcPr>
            <w:tcW w:w="2835" w:type="dxa"/>
            <w:vAlign w:val="center"/>
          </w:tcPr>
          <w:p w14:paraId="2954F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CB7F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91D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A9DC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244B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0D19A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1ACC50" w14:textId="77777777" w:rsidTr="00503750">
        <w:tc>
          <w:tcPr>
            <w:tcW w:w="2835" w:type="dxa"/>
            <w:vAlign w:val="center"/>
          </w:tcPr>
          <w:p w14:paraId="30404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11F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5E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79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5A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ABD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B7BEC" w14:textId="77777777" w:rsidTr="00503750">
        <w:tc>
          <w:tcPr>
            <w:tcW w:w="2835" w:type="dxa"/>
            <w:vAlign w:val="center"/>
          </w:tcPr>
          <w:p w14:paraId="321CF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C6E5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A9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E0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E2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F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FA8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42E05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4A211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899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018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7EC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FD6B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23B775" w14:textId="77777777" w:rsidTr="00503750">
        <w:tc>
          <w:tcPr>
            <w:tcW w:w="2835" w:type="dxa"/>
            <w:vAlign w:val="center"/>
          </w:tcPr>
          <w:p w14:paraId="73E30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7388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47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9A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22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C4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C986F" w14:textId="77777777" w:rsidTr="00503750">
        <w:tc>
          <w:tcPr>
            <w:tcW w:w="2835" w:type="dxa"/>
            <w:vAlign w:val="center"/>
          </w:tcPr>
          <w:p w14:paraId="3741C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2B3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AB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7C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B7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34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57C9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30D1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6DD8E7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0553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1BF8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C6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7856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1B1B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1695A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1CF9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6B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CAA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0D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B7F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B2E3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89D0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FCF57DE" w14:textId="77777777" w:rsidTr="00503750">
        <w:tc>
          <w:tcPr>
            <w:tcW w:w="2552" w:type="dxa"/>
            <w:shd w:val="clear" w:color="auto" w:fill="auto"/>
            <w:vAlign w:val="center"/>
          </w:tcPr>
          <w:p w14:paraId="1920C3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9028A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8EAD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9B0FF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387A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9A0716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06AA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97766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A588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166533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92F3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E0A9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B2BD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CD1EA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C26F5D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B297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7BDA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99A75E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A976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F3CC76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3AD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A300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558D0D0" w14:textId="77777777" w:rsidTr="00503750">
        <w:tc>
          <w:tcPr>
            <w:tcW w:w="4395" w:type="dxa"/>
            <w:vMerge/>
          </w:tcPr>
          <w:p w14:paraId="29B9FA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ECC0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9CE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35E5E5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4F9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7236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376E5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DEBDA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568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15B8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C0FE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1144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11F22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27BC9D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1FA22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AEF3C92" w14:textId="77777777" w:rsidTr="00503750">
        <w:tc>
          <w:tcPr>
            <w:tcW w:w="4395" w:type="dxa"/>
            <w:vAlign w:val="center"/>
          </w:tcPr>
          <w:p w14:paraId="55850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E2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4CD0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F5EF4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6F362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2239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2F9B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95C4D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8D54A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9A75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19F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65EB4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3ADAB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88C97DE" w14:textId="3A424DC8" w:rsidR="00944C3D" w:rsidRPr="008C56AB" w:rsidRDefault="0067628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29594</w:t>
            </w:r>
          </w:p>
        </w:tc>
        <w:tc>
          <w:tcPr>
            <w:tcW w:w="2835" w:type="dxa"/>
            <w:vAlign w:val="center"/>
          </w:tcPr>
          <w:p w14:paraId="04AAF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FF5AC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44A84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11B4244" w14:textId="77777777" w:rsidTr="00503750">
        <w:tc>
          <w:tcPr>
            <w:tcW w:w="4395" w:type="dxa"/>
            <w:vAlign w:val="center"/>
          </w:tcPr>
          <w:p w14:paraId="09CF8D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A762B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26AAA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628E6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CA28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F727C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2DF6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7A8CC9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BFE2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1321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C27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E7500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1BDA3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33C4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54D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B43008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BF5E8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3EEB6E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EAF19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A2458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7715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78A4C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D1E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5215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1FDC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540A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C228555" w14:textId="77777777" w:rsidTr="00503750">
        <w:tc>
          <w:tcPr>
            <w:tcW w:w="1843" w:type="dxa"/>
            <w:vAlign w:val="center"/>
          </w:tcPr>
          <w:p w14:paraId="1D27D9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CC7C4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D69D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26269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73DD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1011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F74BA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654A2A5" w14:textId="77777777" w:rsidTr="00503750">
        <w:tc>
          <w:tcPr>
            <w:tcW w:w="1843" w:type="dxa"/>
            <w:vAlign w:val="center"/>
          </w:tcPr>
          <w:p w14:paraId="4361CB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9C4C0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15F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815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FF82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3BCF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9C6E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C034D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F04F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92437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79E1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C0B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54A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B89E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944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A1F810" w14:textId="77777777" w:rsidTr="00503750">
        <w:tc>
          <w:tcPr>
            <w:tcW w:w="1843" w:type="dxa"/>
            <w:vAlign w:val="center"/>
          </w:tcPr>
          <w:p w14:paraId="4EB76C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DDC82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9A3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7366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3978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D506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78E2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CB285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5B667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1C017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44D6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D8B6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CD75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20B8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47E9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DAE5A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D77C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5D128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0F62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40DE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A581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5705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7A38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AA2D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A86F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63DF27D" w14:textId="77777777" w:rsidTr="00503750">
        <w:trPr>
          <w:trHeight w:val="664"/>
        </w:trPr>
        <w:tc>
          <w:tcPr>
            <w:tcW w:w="3372" w:type="dxa"/>
          </w:tcPr>
          <w:p w14:paraId="3FC531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AFE74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BDE6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AC7B3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8C67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276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F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E784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4CC49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1EF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A5E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6D6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D1251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89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E28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86A02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307B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EFC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E2D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99B4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BA90A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4CD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343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AD009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9BAF69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91F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EA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FDC7F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ED911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8E575B7" w14:textId="77777777" w:rsidTr="00503750">
        <w:tc>
          <w:tcPr>
            <w:tcW w:w="2835" w:type="dxa"/>
            <w:vAlign w:val="center"/>
          </w:tcPr>
          <w:p w14:paraId="77E426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69E36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EB021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5FAC3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03052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744806C" w14:textId="77777777" w:rsidTr="00503750">
        <w:tc>
          <w:tcPr>
            <w:tcW w:w="2835" w:type="dxa"/>
          </w:tcPr>
          <w:p w14:paraId="35E1AE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FF5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C4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B60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47C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4F8AC5" w14:textId="77777777" w:rsidTr="00503750">
        <w:tc>
          <w:tcPr>
            <w:tcW w:w="2835" w:type="dxa"/>
          </w:tcPr>
          <w:p w14:paraId="09FF6C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01A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6BA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4F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BD8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71241E" w14:textId="77777777" w:rsidTr="00503750">
        <w:tc>
          <w:tcPr>
            <w:tcW w:w="2835" w:type="dxa"/>
          </w:tcPr>
          <w:p w14:paraId="598BA1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CAD4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945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CAA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B92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73BA6" w14:textId="77777777" w:rsidTr="00503750">
        <w:tc>
          <w:tcPr>
            <w:tcW w:w="2835" w:type="dxa"/>
            <w:vAlign w:val="center"/>
          </w:tcPr>
          <w:p w14:paraId="798379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D24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87D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6E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A03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D45E73" w14:textId="77777777" w:rsidTr="00503750">
        <w:tc>
          <w:tcPr>
            <w:tcW w:w="2835" w:type="dxa"/>
            <w:vAlign w:val="center"/>
          </w:tcPr>
          <w:p w14:paraId="5D681E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E69F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CFD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D1C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752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073AE8" w14:textId="77777777" w:rsidTr="00503750">
        <w:tc>
          <w:tcPr>
            <w:tcW w:w="2835" w:type="dxa"/>
          </w:tcPr>
          <w:p w14:paraId="7E3847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00BB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F64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B2A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60A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32226C" w14:textId="77777777" w:rsidTr="00503750">
        <w:tc>
          <w:tcPr>
            <w:tcW w:w="2835" w:type="dxa"/>
          </w:tcPr>
          <w:p w14:paraId="036BBD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50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23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31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9DA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EC0850" w14:textId="77777777" w:rsidTr="00503750">
        <w:tc>
          <w:tcPr>
            <w:tcW w:w="2835" w:type="dxa"/>
          </w:tcPr>
          <w:p w14:paraId="115F49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F9A2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CD2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B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F3A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07B0BD" w14:textId="77777777" w:rsidR="00944C3D" w:rsidRDefault="00944C3D" w:rsidP="00944C3D">
      <w:pPr>
        <w:rPr>
          <w:rFonts w:ascii="Arial" w:hAnsi="Arial"/>
          <w:b/>
        </w:rPr>
      </w:pPr>
    </w:p>
    <w:p w14:paraId="65142E0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9D5778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236CD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B8917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5D83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F883F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90257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116CA3" w14:textId="77777777" w:rsidTr="00503750">
        <w:trPr>
          <w:trHeight w:val="443"/>
        </w:trPr>
        <w:tc>
          <w:tcPr>
            <w:tcW w:w="2560" w:type="dxa"/>
          </w:tcPr>
          <w:p w14:paraId="0D57A7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6CF0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E69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CE9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E8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88756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A8157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F04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A30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23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E14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E9A0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A0D5A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D5E1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BD9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988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4BA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59BF5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8791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7E2D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E21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5A5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8EB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DF78C" w14:textId="77777777" w:rsidR="00944C3D" w:rsidRDefault="00944C3D" w:rsidP="00944C3D">
      <w:pPr>
        <w:rPr>
          <w:rFonts w:ascii="Arial" w:hAnsi="Arial"/>
          <w:b/>
        </w:rPr>
      </w:pPr>
    </w:p>
    <w:p w14:paraId="24DE7D6B" w14:textId="77777777" w:rsidR="00944C3D" w:rsidRDefault="00944C3D" w:rsidP="00944C3D">
      <w:pPr>
        <w:rPr>
          <w:rFonts w:ascii="Arial" w:hAnsi="Arial"/>
          <w:b/>
        </w:rPr>
      </w:pPr>
    </w:p>
    <w:p w14:paraId="067E374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1A9A19" w14:textId="77777777" w:rsidR="00944C3D" w:rsidRDefault="00944C3D" w:rsidP="00944C3D">
      <w:pPr>
        <w:rPr>
          <w:rFonts w:ascii="Arial" w:hAnsi="Arial"/>
          <w:b/>
        </w:rPr>
      </w:pPr>
    </w:p>
    <w:p w14:paraId="1E9670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81962D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C6B5E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E20AC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6885B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9C2FE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F225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8EE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AA4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A6150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E5CE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3FAA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77BD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754F4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828B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1E8C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EEDB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7028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D41C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854074D" w14:textId="77777777" w:rsidTr="00503750">
        <w:trPr>
          <w:trHeight w:val="677"/>
        </w:trPr>
        <w:tc>
          <w:tcPr>
            <w:tcW w:w="3358" w:type="dxa"/>
          </w:tcPr>
          <w:p w14:paraId="535478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92BD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8CD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AD11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A8E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BF0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64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F3F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83B5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2D61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9C9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617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350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C01C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8E9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2E1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E958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7E75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40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7B7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6F9CD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E1B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BDA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354E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52FC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B62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44D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CDBE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2322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1E872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BE5F7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04FD6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6F46A0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7652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F5690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E496A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993A1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972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55CA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3747A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67F23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711E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B89D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28DAC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00DB3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1A3A53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8A48F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25DF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40512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73C9B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064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85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870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46A3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40E2F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F532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724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011C3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03AB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7D68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6F0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97B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A3AEC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754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91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D03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4FDA3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732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D9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CF2F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6274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F9C724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20E8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98E0A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93BA1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E7E2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D85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C5D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629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896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7A4F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5503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19B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59A4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D479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51E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BB6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FE47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154E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7A1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BEE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AF5E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3FE35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68E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B6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921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A15384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021871" w14:textId="77777777" w:rsidTr="00503750">
        <w:tc>
          <w:tcPr>
            <w:tcW w:w="3686" w:type="dxa"/>
            <w:vAlign w:val="center"/>
          </w:tcPr>
          <w:p w14:paraId="2B1C2A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29441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8FBA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DDFEC0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708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498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302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F6B4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6FB9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2EB9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8E7A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E828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873F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A6E6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EB4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58B23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A7484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2FC76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B957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501F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49271A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C6C0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BD1F3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0890B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CB433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1EB9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2CAF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AA9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84B23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DF07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24F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6DE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DB27C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B552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72FA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21E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D037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9291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E6C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DDB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6F6FC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DED91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EBF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73D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1F79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9792D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E8F0D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C9DB2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6D0E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5E35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CB033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DEC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47F2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4A7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C60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543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47B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392C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6706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AEFB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90C2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68B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F29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EF81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B43F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F6A4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925D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B1EAD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18F989" w14:textId="77777777" w:rsidR="00944C3D" w:rsidRDefault="00944C3D" w:rsidP="00944C3D">
      <w:pPr>
        <w:rPr>
          <w:sz w:val="22"/>
          <w:szCs w:val="22"/>
        </w:rPr>
      </w:pPr>
    </w:p>
    <w:p w14:paraId="1829D172" w14:textId="77777777" w:rsidR="00944C3D" w:rsidRDefault="00944C3D" w:rsidP="00944C3D">
      <w:pPr>
        <w:rPr>
          <w:sz w:val="22"/>
          <w:szCs w:val="22"/>
        </w:rPr>
      </w:pPr>
    </w:p>
    <w:p w14:paraId="1754B0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FB273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C1BAB1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C7F69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0C71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B5E2F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41BF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CF6DE4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6CCC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8DBF5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6E71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7609C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5BAE5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DF98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E3F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0E60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6255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D6FA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DE0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E90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9965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CDC4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37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0F7CF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839F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891E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426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8AA47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93A29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747F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A80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CE5E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D3B53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DC7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C83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85CF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71B61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0731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84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3320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649F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633D04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03D5C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D247B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B9BE1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772C4E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CAA9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5CC2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B0F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E642F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F8F7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2366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6F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1FB1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A471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49F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3C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9CAD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F233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FAC4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3CB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E094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BF25E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1EE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8D7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986F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A7072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CB0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CD6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AF8D7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5EB5E9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978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5DE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208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D8D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B143E9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B2D8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9AA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DAFB64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8F10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12FF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41995A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4901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187C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61D85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AB66331" w14:textId="77777777" w:rsidR="00944C3D" w:rsidRPr="003607F0" w:rsidRDefault="00944C3D" w:rsidP="00944C3D"/>
    <w:p w14:paraId="72082EDB" w14:textId="77777777" w:rsidR="00F47675" w:rsidRPr="00944C3D" w:rsidRDefault="00F47675" w:rsidP="00944C3D"/>
    <w:sectPr w:rsidR="00F47675" w:rsidRPr="00944C3D" w:rsidSect="005E323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3D8894" w14:textId="77777777" w:rsidR="005E323E" w:rsidRDefault="005E323E">
      <w:r>
        <w:separator/>
      </w:r>
    </w:p>
  </w:endnote>
  <w:endnote w:type="continuationSeparator" w:id="0">
    <w:p w14:paraId="48C876B8" w14:textId="77777777" w:rsidR="005E323E" w:rsidRDefault="005E3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58A1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79F389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13C4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73719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0D33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8F2BCC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AAD0F" w14:textId="77777777" w:rsidR="005E323E" w:rsidRDefault="005E323E">
      <w:r>
        <w:separator/>
      </w:r>
    </w:p>
  </w:footnote>
  <w:footnote w:type="continuationSeparator" w:id="0">
    <w:p w14:paraId="329C649B" w14:textId="77777777" w:rsidR="005E323E" w:rsidRDefault="005E32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2065331">
    <w:abstractNumId w:val="13"/>
  </w:num>
  <w:num w:numId="2" w16cid:durableId="1296716335">
    <w:abstractNumId w:val="17"/>
  </w:num>
  <w:num w:numId="3" w16cid:durableId="1740593862">
    <w:abstractNumId w:val="8"/>
  </w:num>
  <w:num w:numId="4" w16cid:durableId="1671640138">
    <w:abstractNumId w:val="7"/>
  </w:num>
  <w:num w:numId="5" w16cid:durableId="174949873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179887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5208168">
    <w:abstractNumId w:val="20"/>
  </w:num>
  <w:num w:numId="8" w16cid:durableId="512064443">
    <w:abstractNumId w:val="10"/>
  </w:num>
  <w:num w:numId="9" w16cid:durableId="334184583">
    <w:abstractNumId w:val="0"/>
  </w:num>
  <w:num w:numId="10" w16cid:durableId="1691251361">
    <w:abstractNumId w:val="19"/>
  </w:num>
  <w:num w:numId="11" w16cid:durableId="1021273563">
    <w:abstractNumId w:val="6"/>
  </w:num>
  <w:num w:numId="12" w16cid:durableId="173881246">
    <w:abstractNumId w:val="9"/>
  </w:num>
  <w:num w:numId="13" w16cid:durableId="1033191180">
    <w:abstractNumId w:val="12"/>
  </w:num>
  <w:num w:numId="14" w16cid:durableId="1612124168">
    <w:abstractNumId w:val="15"/>
  </w:num>
  <w:num w:numId="15" w16cid:durableId="882522583">
    <w:abstractNumId w:val="14"/>
  </w:num>
  <w:num w:numId="16" w16cid:durableId="168908816">
    <w:abstractNumId w:val="2"/>
  </w:num>
  <w:num w:numId="17" w16cid:durableId="1814640833">
    <w:abstractNumId w:val="4"/>
  </w:num>
  <w:num w:numId="18" w16cid:durableId="271016936">
    <w:abstractNumId w:val="11"/>
  </w:num>
  <w:num w:numId="19" w16cid:durableId="972100215">
    <w:abstractNumId w:val="5"/>
  </w:num>
  <w:num w:numId="20" w16cid:durableId="2074430592">
    <w:abstractNumId w:val="18"/>
  </w:num>
  <w:num w:numId="21" w16cid:durableId="1374424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3ED4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FDC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323E"/>
    <w:rsid w:val="005E5613"/>
    <w:rsid w:val="0060758C"/>
    <w:rsid w:val="00614891"/>
    <w:rsid w:val="0062543C"/>
    <w:rsid w:val="00631973"/>
    <w:rsid w:val="00643188"/>
    <w:rsid w:val="00646867"/>
    <w:rsid w:val="00660AB8"/>
    <w:rsid w:val="00676284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7B7F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122A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9F449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7CAFE-BD04-4432-976D-30D5617A1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5280</Words>
  <Characters>30097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2024-03-20T06:41:00Z</dcterms:created>
  <dcterms:modified xsi:type="dcterms:W3CDTF">2024-03-20T06:41:00Z</dcterms:modified>
</cp:coreProperties>
</file>