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E96C6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0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3B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7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8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3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4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FC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4C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B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69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CD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7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01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1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C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1D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B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AA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3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8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15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4131C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D03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077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27B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34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826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B9B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862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6B9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548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886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AA6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408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D4C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6EF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C29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1AE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346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DE5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ED1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DC0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99A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FB4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8F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F78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7CE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FE3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21B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8CC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899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8D9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6CC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C9B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60A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DC512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B96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B85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DD5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037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B1D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955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7B9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B38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4F5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D1C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80D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0D2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DFC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DDD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B49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78E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1E0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B8B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F54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385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D9D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D0B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3E2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E81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807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E00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0BC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A9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837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265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C71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80A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359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3C238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817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C16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201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56D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D1B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288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6EF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433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6ED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041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065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DAA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2CE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D94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E5D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605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D6E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C09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557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AA0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8F7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4E5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32C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ADA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6DF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D65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414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4E4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F77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A99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E0A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B39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6A5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2BAF3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301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DB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8DC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0F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93A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15A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5FF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FC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9C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70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2FD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80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7B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2B5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C06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685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E6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AC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901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6D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03A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26E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420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517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1C2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482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511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B0B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4FA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DC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CF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DC5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371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FD798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E1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7F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B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4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4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F1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1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FF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8D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60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65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A3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5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CE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48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2E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3B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6187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2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7A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2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DE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F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86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6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4CA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90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29E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D93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5FD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F9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69B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740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C1F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43E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EE6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19E93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43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8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22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98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0B98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E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CF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2C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8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D2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1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B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E4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2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80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9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3D7A0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F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A0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8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10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9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AB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49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E2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8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F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1C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9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3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2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F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0523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9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3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5F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D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D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4A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CF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0D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0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AE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DC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4782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34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5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F6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1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F6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4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59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DF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CB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C8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47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65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41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FE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7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80E0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16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A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6E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9B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67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62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0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68F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27C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D5CD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8FD816" w14:textId="7777777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183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BB4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2A5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A902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AE7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7EEB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CCA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086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E6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BA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49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8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C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0B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27A8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23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83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98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E2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37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73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65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529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13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D5E6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EFA8284" wp14:editId="2B6DDEA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30B6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1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D1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40B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3FB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B2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4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C3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47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CE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4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C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94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1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255E6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87D0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C6B6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AD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1030781" wp14:editId="5C43B61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9833E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CAE0646" wp14:editId="2B33647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375B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A17261" wp14:editId="65ADF4F0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C982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D9A8536" wp14:editId="0BF5434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FB446C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B22F2C0" wp14:editId="66C7A888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A1E5BD" w14:textId="1CF0901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E47B7F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676284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22F2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5A1E5BD" w14:textId="1CF09017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E47B7F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676284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499621E" wp14:editId="5B55E44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E24AAA" w14:textId="1C73931E" w:rsidR="000B647F" w:rsidRDefault="0099716A" w:rsidP="00944C3D">
                                  <w:r>
                                    <w:t>20</w:t>
                                  </w:r>
                                  <w:r w:rsidR="00E47B7F">
                                    <w:t>2</w:t>
                                  </w:r>
                                  <w:r w:rsidR="00676284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9621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FE24AAA" w14:textId="1C73931E" w:rsidR="000B647F" w:rsidRDefault="0099716A" w:rsidP="00944C3D">
                            <w:r>
                              <w:t>20</w:t>
                            </w:r>
                            <w:r w:rsidR="00E47B7F">
                              <w:t>2</w:t>
                            </w:r>
                            <w:r w:rsidR="00676284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923474C" wp14:editId="2972D75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58EA96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E3B73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8F88E8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2817B5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5BD2A29" wp14:editId="350727C9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91D3B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E8E0908" wp14:editId="59FD6EE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3965D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940BC0" wp14:editId="4C93A64E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8B1D0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75FEB35" wp14:editId="15CF272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29D1AE" w14:textId="2EC79126" w:rsidR="000B647F" w:rsidRDefault="0099716A" w:rsidP="00944C3D">
                                  <w:r>
                                    <w:t>20</w:t>
                                  </w:r>
                                  <w:r w:rsidR="00E47B7F">
                                    <w:t>2</w:t>
                                  </w:r>
                                  <w:r w:rsidR="00676284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FEB3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E29D1AE" w14:textId="2EC79126" w:rsidR="000B647F" w:rsidRDefault="0099716A" w:rsidP="00944C3D">
                            <w:r>
                              <w:t>20</w:t>
                            </w:r>
                            <w:r w:rsidR="00E47B7F">
                              <w:t>2</w:t>
                            </w:r>
                            <w:r w:rsidR="00676284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71E916F" wp14:editId="7ABE2FFA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6F021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D439629" wp14:editId="54E484FA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14D80" w14:textId="6CE92D47" w:rsidR="000B647F" w:rsidRDefault="0099716A" w:rsidP="00944C3D">
                                  <w:r>
                                    <w:t>20</w:t>
                                  </w:r>
                                  <w:r w:rsidR="00E47B7F">
                                    <w:t>2</w:t>
                                  </w:r>
                                  <w:r w:rsidR="00676284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439629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7C14D80" w14:textId="6CE92D47" w:rsidR="000B647F" w:rsidRDefault="0099716A" w:rsidP="00944C3D">
                            <w:r>
                              <w:t>20</w:t>
                            </w:r>
                            <w:r w:rsidR="00E47B7F">
                              <w:t>2</w:t>
                            </w:r>
                            <w:r w:rsidR="00676284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DCE3BD1" wp14:editId="4BD9A85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BB3C87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6549F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4D44E25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4910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53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DF3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58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32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0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C7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7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A3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AA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3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3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E9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5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9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F6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68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BF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94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1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7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12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6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12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5E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51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23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DB24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83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DD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3BB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88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5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8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9A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C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87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1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6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B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F7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81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E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55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82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01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612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3937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C4F7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390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9ED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0306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5DA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B8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63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AC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E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25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9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3B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76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194C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B9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6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C0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7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EF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E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E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2B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75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7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1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F7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8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B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1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D2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CA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B1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C9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0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74F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4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AE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2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FB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6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4F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1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BD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B65F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0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2A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0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4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B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8F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19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32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E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FF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3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A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B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9D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68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E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2F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6F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38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DE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DB6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EC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0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3A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BA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89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D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38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E4B2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9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3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9A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F3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6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A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C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1A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30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84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C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20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B5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36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D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CE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7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5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2E5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D5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99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5E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FF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07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14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90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12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6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9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CD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A1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FA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B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FED1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D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F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06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6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5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78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D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8E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8E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B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2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AA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F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E2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4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5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FB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3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48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72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AA4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06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2F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DCA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9B2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017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9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2A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C234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C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E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81B6B77" wp14:editId="4EF6A2F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89F7F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5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7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C5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D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28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1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80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9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EC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6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3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B0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8A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1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5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C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C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74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1E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0F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F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F7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7B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41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5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E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7A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1E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E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67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0E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AA5B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89B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4719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ACB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D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D71647" wp14:editId="647E8A3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42D553" w14:textId="77777777" w:rsidR="000B647F" w:rsidRPr="00391121" w:rsidRDefault="00073ED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36126365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073ED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36126365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4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6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CE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D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7D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8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60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B2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2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8A4E4E" wp14:editId="05EAE1C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773505" w14:textId="77777777" w:rsidR="000B647F" w:rsidRPr="00391121" w:rsidRDefault="00073ED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2021463070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073ED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2021463070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67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6A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2A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8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63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79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D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0E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AF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5A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09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03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33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53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85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ED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9E98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94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5B0C5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93C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0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3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24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CE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5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1A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0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5D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C6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B8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8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8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14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CF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39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A44D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6D9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F2A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2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E34D4E" wp14:editId="111978E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DA7CB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073ED4">
                                    <w:rPr>
                                      <w:rFonts w:ascii="Arial" w:hAnsi="Arial" w:cs="Arial"/>
                                    </w:rPr>
                                    <w:t>Hollého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073ED4">
                              <w:rPr>
                                <w:rFonts w:ascii="Arial" w:hAnsi="Arial" w:cs="Arial"/>
                              </w:rPr>
                              <w:t>Hollého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1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2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8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F0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6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9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4E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C3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6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9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75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15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6A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CD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A6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9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3A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9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A9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FB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E1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4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97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75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7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5C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C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61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F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51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F2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60BD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13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10C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0923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2A0B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F8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F6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FF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64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50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7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31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C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4A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2D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08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0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2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1A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7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ED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B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18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8A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7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D8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F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AF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86C88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397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4058BD" wp14:editId="5499192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9C4A81" w14:textId="77777777" w:rsidR="000B647F" w:rsidRPr="00391121" w:rsidRDefault="00C05BB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Hollého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C05BB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Hollého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11B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4F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5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D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6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0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7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61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4C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D6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6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2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0B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46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52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8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D1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06807B4" wp14:editId="01FC3FE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836C65" w14:textId="77777777" w:rsidR="000B647F" w:rsidRDefault="00C05BB5" w:rsidP="00944C3D">
                                  <w:r>
                                    <w:t>88</w:t>
                                  </w:r>
                                  <w:r w:rsidR="00073ED4"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C05BB5" w:rsidP="00944C3D">
                            <w:r>
                              <w:t>88</w:t>
                            </w:r>
                            <w:r w:rsidR="00073ED4">
                              <w:t>5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4E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B0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A3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F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A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2F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E0A6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B2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71F0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73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65A0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FBEDA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52BA37B" wp14:editId="362B927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1333F2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09F5FA3" wp14:editId="3D24B9B8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A7963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DCDF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71C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8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A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C2A0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F1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0586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4F5A8F3" wp14:editId="1F5F5BB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83947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40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EF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D3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82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225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FD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D61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C2C9E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6C98E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84DD1AC" wp14:editId="4C717FB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9754D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7D3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15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1A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A5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A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B0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8C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7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63CB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3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44FA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5803B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69355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93C525D" wp14:editId="5A3081F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AC48E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4D91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D495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735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E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7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4C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2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5B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99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2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B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B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B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9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C5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13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F8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4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32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D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B6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6E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3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2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5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1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E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2D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DD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EE38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760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C42AD2" w14:textId="70EE875C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E47B7F">
              <w:rPr>
                <w:rFonts w:ascii="Arial" w:hAnsi="Arial"/>
                <w:lang w:eastAsia="sk-SK"/>
              </w:rPr>
              <w:t>16.3.202</w:t>
            </w:r>
            <w:r w:rsidR="00676284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AB6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D59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727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9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E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8D8C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E77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66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56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93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F4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DC0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64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1DA2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50A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4F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A3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E9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30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FCBF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FC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9DC4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F0F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24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1C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62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E5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D80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A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0591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925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32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25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25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36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DE1A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D6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105F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C9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32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1C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94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28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C19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BD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142E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228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C3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B7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2D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AA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EE5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5B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A1BE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37F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A1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75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FE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E3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D73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3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591F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FD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F4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5C1FB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0397B2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83698E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194BB0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1D6A3C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254D1C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B0138C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8ED0B95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21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3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69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FE31B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C61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07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ED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27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A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6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C8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2B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21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3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45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D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3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5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F8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32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9A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B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7B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13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466E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F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E8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425699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A4FA9B5" w14:textId="77777777" w:rsidR="00944C3D" w:rsidRDefault="00944C3D" w:rsidP="00944C3D">
      <w:pPr>
        <w:rPr>
          <w:rFonts w:ascii="Arial" w:hAnsi="Arial"/>
        </w:rPr>
      </w:pPr>
    </w:p>
    <w:p w14:paraId="7D2E49E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73D6629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290E08C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B031C6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166329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8B026D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7B29912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8CEB5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1E51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27F6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A04BC1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4B26588" w14:textId="61A9FF39" w:rsidR="00944C3D" w:rsidRPr="008D0433" w:rsidRDefault="00E47B7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František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Šaržík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AEDB64C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775B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60DB5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2AF7E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1A1CD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753C2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B857F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5CB66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72F05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1EEA1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1486D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785983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B2DFD2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E54B1D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236FFD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3027FB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1E9DBA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39B950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B0990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69C8D2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BEAEA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E3D69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51375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C70269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EE0C9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0A0BD60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18DEAA8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6471AD2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58651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CEB5D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C73E0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AB7E8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80C01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FA2EA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81326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FA4340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2B2120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0FB42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2381E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F2B12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83539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22B0F6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8FA3E0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3297B9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761CE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40933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F5CFDD2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D8254C2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BFA5D6F" w14:textId="51B11DC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E47B7F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2EDF45B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6814D0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031A93B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974C2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F4696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2158F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F87817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C362A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5068A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6F4FC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BF69B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C7E3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26503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84D26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D215D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44851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55D0D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DEDB8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9DC3D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6EA89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8462CAC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2CCC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CB9BA4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C2CF00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301A8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19E439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0F9469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B8EE61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41E26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3C23DA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DC484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717BD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4D95A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176C7A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4D714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A4CD8E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12A93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95FDCF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DAC93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0A814E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AFE0291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B36A9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B04F3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7F39D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7E6C4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41A26C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DB56E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468D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534AD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0E59F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C6C48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A4F38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C43D2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0FE3F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4CF82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05ED3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F6F23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5ACDE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3E6C9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7CCC7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19355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C6981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69688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80799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6A0D5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860648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91F8B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A3543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85EAF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38543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ABBB9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487BF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4C903C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EA2E0F3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9CCD8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F867D0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5784C0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30A002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1B602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7CC43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5E323E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3815BF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BC7C910" w14:textId="77777777" w:rsidTr="00503750">
        <w:tc>
          <w:tcPr>
            <w:tcW w:w="2302" w:type="dxa"/>
            <w:vAlign w:val="center"/>
          </w:tcPr>
          <w:p w14:paraId="74B1B3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03671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3B2A7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7C61F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6A804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6C190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AE263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A1828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5CAB4B0" w14:textId="77777777" w:rsidTr="00503750">
        <w:tc>
          <w:tcPr>
            <w:tcW w:w="15593" w:type="dxa"/>
            <w:gridSpan w:val="8"/>
            <w:vAlign w:val="center"/>
          </w:tcPr>
          <w:p w14:paraId="0A792D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0F2E740" w14:textId="77777777" w:rsidTr="00503750">
        <w:tc>
          <w:tcPr>
            <w:tcW w:w="2302" w:type="dxa"/>
            <w:vAlign w:val="center"/>
          </w:tcPr>
          <w:p w14:paraId="2C82B1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CD14B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4E10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EB9C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EB3C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7D57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A27C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85B8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A30E1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19E46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01234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79C6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CF56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3CA9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2E23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1F4A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84AB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88112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060E9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0E580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80C2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C164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3445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4F10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3955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9C3A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EFB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806E0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AE83E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AB562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972F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FBE6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D867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FCD9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25E5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A1A2D8D" w14:textId="77777777" w:rsidTr="00503750">
        <w:tc>
          <w:tcPr>
            <w:tcW w:w="2302" w:type="dxa"/>
            <w:vAlign w:val="center"/>
          </w:tcPr>
          <w:p w14:paraId="748C0F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C4BC8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64E6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FAFC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C864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BBE6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9940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2A1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247C51" w14:textId="77777777" w:rsidTr="00503750">
        <w:tc>
          <w:tcPr>
            <w:tcW w:w="15593" w:type="dxa"/>
            <w:gridSpan w:val="8"/>
            <w:vAlign w:val="center"/>
          </w:tcPr>
          <w:p w14:paraId="095266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609BFE2" w14:textId="77777777" w:rsidTr="00503750">
        <w:tc>
          <w:tcPr>
            <w:tcW w:w="2302" w:type="dxa"/>
            <w:vAlign w:val="center"/>
          </w:tcPr>
          <w:p w14:paraId="47C20D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A7CE0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C81F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7484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0323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3CD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C377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D65F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1DFAA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F12F7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59F5F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0DE9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BE49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1222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B1F4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0AAF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0CE0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472BF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24C9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243E9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6B35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F440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5728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B1E1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37CD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C713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851343" w14:textId="77777777" w:rsidTr="00503750">
        <w:tc>
          <w:tcPr>
            <w:tcW w:w="2302" w:type="dxa"/>
            <w:vAlign w:val="center"/>
          </w:tcPr>
          <w:p w14:paraId="2B6EB8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19818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DE92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AE7B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C2BA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8803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09CD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0FC8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839AA1" w14:textId="77777777" w:rsidTr="00503750">
        <w:tc>
          <w:tcPr>
            <w:tcW w:w="15593" w:type="dxa"/>
            <w:gridSpan w:val="8"/>
            <w:vAlign w:val="center"/>
          </w:tcPr>
          <w:p w14:paraId="0040B5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F60DA2C" w14:textId="77777777" w:rsidTr="00503750">
        <w:tc>
          <w:tcPr>
            <w:tcW w:w="2302" w:type="dxa"/>
            <w:vAlign w:val="center"/>
          </w:tcPr>
          <w:p w14:paraId="4CCFE9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F3CF7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EF4E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95FC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063A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F307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704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28EE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ADB75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19E98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C591A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5426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5A38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4647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3D07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678B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4DBF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6043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E6033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BA61D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BE3F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9424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48E5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8D66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A098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0D2C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92A58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6FCBA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88AEA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639C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65A4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9AC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3B47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3E37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EE78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4A9B0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AE5787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DFDD28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92A78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D52CE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D8D5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8A32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C509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15E9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BDA9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1DA9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8305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D822B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5D66E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48AC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865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FF41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8A5D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2E45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3EA6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6D52CC" w14:textId="77777777" w:rsidR="00944C3D" w:rsidRDefault="00944C3D" w:rsidP="00944C3D">
      <w:pPr>
        <w:rPr>
          <w:rFonts w:ascii="Arial" w:hAnsi="Arial"/>
          <w:b/>
        </w:rPr>
      </w:pPr>
    </w:p>
    <w:p w14:paraId="470E413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BB1EE8B" w14:textId="77777777" w:rsidTr="00503750">
        <w:tc>
          <w:tcPr>
            <w:tcW w:w="1944" w:type="dxa"/>
            <w:vAlign w:val="center"/>
          </w:tcPr>
          <w:p w14:paraId="08E7A9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A605B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D9A1F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CC150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F378E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17354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06FE9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06960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59783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09AEF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2D2A8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6919F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F079D4B" w14:textId="77777777" w:rsidTr="00503750">
        <w:tc>
          <w:tcPr>
            <w:tcW w:w="15685" w:type="dxa"/>
            <w:gridSpan w:val="12"/>
            <w:vAlign w:val="center"/>
          </w:tcPr>
          <w:p w14:paraId="141905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3803DF6" w14:textId="77777777" w:rsidTr="00503750">
        <w:tc>
          <w:tcPr>
            <w:tcW w:w="1944" w:type="dxa"/>
            <w:vAlign w:val="center"/>
          </w:tcPr>
          <w:p w14:paraId="022A0C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2353F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C4D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DFDF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19E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B1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F8B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85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3391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527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6AEE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F900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3E3BA9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9D60E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3EC1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2B89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D81C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568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EEC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951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D96B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0552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3C9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4A9D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27CB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71B4F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C838A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D55D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B66A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1E5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176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0C8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9ED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94E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780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208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472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2BB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0E704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7374A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F3E9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96B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432E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FF13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4693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48C1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CB314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D21D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7377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6F06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F84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9C8EFB1" w14:textId="77777777" w:rsidTr="00503750">
        <w:tc>
          <w:tcPr>
            <w:tcW w:w="1944" w:type="dxa"/>
            <w:vAlign w:val="center"/>
          </w:tcPr>
          <w:p w14:paraId="55F6A1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1A32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B754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D9DA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84E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862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E15C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A16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D3F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0DF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7AAA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63E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444FDA" w14:textId="77777777" w:rsidTr="00503750">
        <w:tc>
          <w:tcPr>
            <w:tcW w:w="15685" w:type="dxa"/>
            <w:gridSpan w:val="12"/>
            <w:vAlign w:val="center"/>
          </w:tcPr>
          <w:p w14:paraId="3CA028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AE91F2D" w14:textId="77777777" w:rsidTr="00503750">
        <w:tc>
          <w:tcPr>
            <w:tcW w:w="1944" w:type="dxa"/>
            <w:vAlign w:val="center"/>
          </w:tcPr>
          <w:p w14:paraId="42B85F7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6327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A3BC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1C52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603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49EA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AA8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5344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7B1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B90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A1F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35D3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516B4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C5DEA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9F617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FE0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D567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F5C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3A7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19A6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1B5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7116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81AC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8C53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B1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1EA41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E8C4D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795F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4F6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CF8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88F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6BB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D39D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498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6A4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959B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A69C9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7730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9E221F" w14:textId="77777777" w:rsidTr="00503750">
        <w:tc>
          <w:tcPr>
            <w:tcW w:w="1944" w:type="dxa"/>
            <w:vAlign w:val="center"/>
          </w:tcPr>
          <w:p w14:paraId="5C8AC8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336B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64C5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0A9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679A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900A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E51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7DA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7F9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5F0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25AE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50A9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045211" w14:textId="77777777" w:rsidTr="00503750">
        <w:tc>
          <w:tcPr>
            <w:tcW w:w="15685" w:type="dxa"/>
            <w:gridSpan w:val="12"/>
            <w:vAlign w:val="center"/>
          </w:tcPr>
          <w:p w14:paraId="248FD5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1F7681C" w14:textId="77777777" w:rsidTr="00503750">
        <w:tc>
          <w:tcPr>
            <w:tcW w:w="1944" w:type="dxa"/>
            <w:vAlign w:val="center"/>
          </w:tcPr>
          <w:p w14:paraId="69CD2D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F505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774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4304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0EB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3159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554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BC0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1AB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1D7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2CE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B4F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6B896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B61DA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414D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6ED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523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8C2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033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927A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75F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845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475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A0ABC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F32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8EC86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F82FC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F0F2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EF5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224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46C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9FC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2DB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5E61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0573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36F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A25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642F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10046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9ABBB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C4D25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69C3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226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224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9CC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3E9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F13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9F4D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706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C31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AE9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665BF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D84F2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B9DD5C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1E2A5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E42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259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A77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EFE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F3B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1EF2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3BD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475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002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642C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1BA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10F37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11FAA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6CAD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E3EF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18F7F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24A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F43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52F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D6F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681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495F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E4C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7511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57C73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822CF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A0320F2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70C97D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513C6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2ADF7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38CE33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929BF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1ABB6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B8EC2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EF5AE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22C40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F7706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F47A7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AE9EB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3228FA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1A017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5C1D5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5ACCD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170718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20B267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1BF13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A68FE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064E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89740C5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0CF31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7AF4F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B8782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E4C85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D9C7B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746C7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16F03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E75E5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5E5AE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5DC3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32A90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1ACC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2DD4D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89D09F6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54B2C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007F5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C6191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6130F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43FE2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1D6CD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EACB512" w14:textId="77777777" w:rsidTr="00503750">
        <w:trPr>
          <w:trHeight w:val="1073"/>
        </w:trPr>
        <w:tc>
          <w:tcPr>
            <w:tcW w:w="3614" w:type="dxa"/>
            <w:vMerge/>
          </w:tcPr>
          <w:p w14:paraId="6B9411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A69EA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C5458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AD9E9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4EBC7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43F11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29664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0C68082" w14:textId="77777777" w:rsidTr="00503750">
        <w:trPr>
          <w:trHeight w:val="283"/>
        </w:trPr>
        <w:tc>
          <w:tcPr>
            <w:tcW w:w="3614" w:type="dxa"/>
          </w:tcPr>
          <w:p w14:paraId="62AB3C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4630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5C417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EBEF9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75BD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305CE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0D2C4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39B97BA" w14:textId="77777777" w:rsidTr="00503750">
        <w:trPr>
          <w:trHeight w:val="283"/>
        </w:trPr>
        <w:tc>
          <w:tcPr>
            <w:tcW w:w="3614" w:type="dxa"/>
          </w:tcPr>
          <w:p w14:paraId="0A3CDF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C4ACD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CBBFB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2A0CC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C24B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1E2A8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F7481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68A6C6A" w14:textId="77777777" w:rsidTr="00503750">
        <w:trPr>
          <w:trHeight w:val="283"/>
        </w:trPr>
        <w:tc>
          <w:tcPr>
            <w:tcW w:w="3614" w:type="dxa"/>
          </w:tcPr>
          <w:p w14:paraId="4318A4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37215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AB95A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3D525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1246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272C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CF2B8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76DD4C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B87DD6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3F067C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646C5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41ACD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33842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04C16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2150F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D0340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0C422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F7506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790AA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32A391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8CAB2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22C5C5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DBDE0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EE16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AF1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ABF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9F45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76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2F7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95E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C9DF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37127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E03E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7D79C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AAA8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FDD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3AF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313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629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6BE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D45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C7BFB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CCC4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29E8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E3D6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A5C2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67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A31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72A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F200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F98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C8A6C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1241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3667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C71B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3E6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E2283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D10B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479DB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1DA2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9324D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8F18F5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B3B0F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5988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855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791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AE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883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FA8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375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E70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2D84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6155F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FA7D6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130744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AE8FE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8A0E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530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5DC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5CC3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C8FD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C08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4DA4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AEA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4CDC4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5054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CED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EBE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2363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B425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0567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6F1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EA6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C2CFE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BD01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AF4E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79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D21C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A44C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1F8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733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A44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6E4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A29F2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AE04B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EF7C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433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4DE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997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1F5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CCD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8B99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90F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0CF0A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3BFB1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CEB178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7A229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38E0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359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0823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5762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6A27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674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946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1FB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D6731F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1F1B34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077E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172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4783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928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94C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C2F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8E2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42DA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0B33B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CCE4C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772721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C8F28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0EE2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14EB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8DDA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0B49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027E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C3FD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E627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9229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3DFD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3D0F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86F1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F7B1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6135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4B33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0173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BDD1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26E8B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5E323E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0BB5BC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EBC8ED9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2C10574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F61128C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1FB1F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EB2B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DE8FA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DD605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6B02A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5A4E5C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A1162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FA843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AFBCF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F0973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E6B4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F557E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21013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BE95A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37FEBA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D7F4FA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1FED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885E934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E3B30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B081C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16E80B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4C97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599A6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6F3683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45048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6F70ED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F02429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4C248B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C6C047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25B13C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2F13D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DAC4B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2B8A14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00F041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1DD40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A00D17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B12F5A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6746F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21A1AC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82A5E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2365B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C7011AD" w14:textId="77777777" w:rsidR="00944C3D" w:rsidRDefault="00944C3D" w:rsidP="00944C3D">
      <w:pPr>
        <w:rPr>
          <w:rFonts w:ascii="Arial" w:hAnsi="Arial"/>
          <w:b/>
        </w:rPr>
      </w:pPr>
    </w:p>
    <w:p w14:paraId="5262FF1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0C3DEC10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AE064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D8DB1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FDD1C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0A8F1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C4488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55DE9D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E95E6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7C7CB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6C9DA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8C7D5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5E1D8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EE02D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93F60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F703F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03D4A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B678EF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79FB8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57AEA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78708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255B9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D311F3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C4A64D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D0B0A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B9FE4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0089F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64891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4EC344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C8D6E47" w14:textId="77777777" w:rsidTr="00503750">
        <w:tc>
          <w:tcPr>
            <w:tcW w:w="2835" w:type="dxa"/>
            <w:vAlign w:val="center"/>
          </w:tcPr>
          <w:p w14:paraId="049DC0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2E78B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7F140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D432F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576E8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DC57E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F0601A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8CC985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BFD603B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617F5E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5FFB0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2D6EF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06E181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19F9A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47A64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661B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234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95A7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51E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2D3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FED6B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F8AE3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E425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71B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D852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DB24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218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8E9EA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47F8D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C581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60C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A93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DB2E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A49F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DFDA5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169D2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3B96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0F2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042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9FA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D4E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E28CD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8C7EA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88DB1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0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C713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51AC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555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650B8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C401E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2DF397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AD6F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A38A5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FECA6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A79D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178870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7E1B001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829C544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581C22A" w14:textId="77777777" w:rsidR="00944C3D" w:rsidRDefault="00944C3D" w:rsidP="00944C3D">
      <w:pPr>
        <w:rPr>
          <w:rFonts w:ascii="Arial" w:hAnsi="Arial"/>
          <w:b/>
        </w:rPr>
      </w:pPr>
    </w:p>
    <w:p w14:paraId="0E02C29E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F67B2F2" w14:textId="77777777" w:rsidTr="00503750">
        <w:tc>
          <w:tcPr>
            <w:tcW w:w="2835" w:type="dxa"/>
            <w:vAlign w:val="center"/>
          </w:tcPr>
          <w:p w14:paraId="1AF0D6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2462DC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FB3C9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F3656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29654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C2DAD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1E9B2D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848B4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849E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94D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035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285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263C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89F15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D7F8C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1483C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3895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BF1C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B2C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F7C1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F376D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7FCD6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9CEE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60D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B71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68DA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954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CBF4B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F2263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5487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B03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3EEE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5979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9D4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106CA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D777D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C1199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3D841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01C24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86AF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00F05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9252E0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2641AA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16609F0D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55EB3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D13A9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2F1B1C8" w14:textId="77777777" w:rsidTr="00503750">
        <w:trPr>
          <w:trHeight w:val="699"/>
        </w:trPr>
        <w:tc>
          <w:tcPr>
            <w:tcW w:w="3502" w:type="dxa"/>
            <w:vMerge/>
          </w:tcPr>
          <w:p w14:paraId="13C263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36A65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3BC89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D12DB9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D3E17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21A6A84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A75322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DC359F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77EF1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BFAAD8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ADEBB4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6FC527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A5F94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FDF330A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0B5BC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8F51A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F3E36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2BBDB027" w14:textId="77777777" w:rsidTr="00503750">
        <w:trPr>
          <w:trHeight w:val="593"/>
        </w:trPr>
        <w:tc>
          <w:tcPr>
            <w:tcW w:w="3497" w:type="dxa"/>
          </w:tcPr>
          <w:p w14:paraId="406863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FB65C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2002C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75B986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1B85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5DBC9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D4A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DEB9D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F1D8B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14D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4F7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01FDC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8D56B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444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852C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6DA55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70EF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FA548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E30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03C41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6D575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BCA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B22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B7E95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085577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79C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2C1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D9BDD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806C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CBF0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D7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87A92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5464C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BAAF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9E5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963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70D1E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3230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80B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DBE38C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2E23B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C02C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DDD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22855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3B52AF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83DBC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6A6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FB3AC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E62E67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3309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3CB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ACC260" w14:textId="77777777" w:rsidR="00944C3D" w:rsidRDefault="00944C3D" w:rsidP="00944C3D">
      <w:pPr>
        <w:rPr>
          <w:rFonts w:ascii="Arial" w:hAnsi="Arial"/>
          <w:b/>
        </w:rPr>
      </w:pPr>
    </w:p>
    <w:p w14:paraId="37A99E23" w14:textId="77777777" w:rsidR="00944C3D" w:rsidRDefault="00944C3D" w:rsidP="00944C3D">
      <w:pPr>
        <w:rPr>
          <w:rFonts w:ascii="Arial" w:hAnsi="Arial"/>
          <w:b/>
        </w:rPr>
      </w:pPr>
    </w:p>
    <w:p w14:paraId="01248693" w14:textId="77777777" w:rsidR="00944C3D" w:rsidRDefault="00944C3D" w:rsidP="00944C3D">
      <w:pPr>
        <w:rPr>
          <w:rFonts w:ascii="Arial" w:hAnsi="Arial"/>
          <w:b/>
        </w:rPr>
      </w:pPr>
    </w:p>
    <w:p w14:paraId="714B716B" w14:textId="77777777" w:rsidR="00944C3D" w:rsidRDefault="00944C3D" w:rsidP="00944C3D">
      <w:pPr>
        <w:rPr>
          <w:rFonts w:ascii="Arial" w:hAnsi="Arial"/>
          <w:b/>
        </w:rPr>
      </w:pPr>
    </w:p>
    <w:p w14:paraId="764B02A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94E3C0C" w14:textId="77777777" w:rsidTr="00503750">
        <w:tc>
          <w:tcPr>
            <w:tcW w:w="2622" w:type="dxa"/>
            <w:vAlign w:val="center"/>
          </w:tcPr>
          <w:p w14:paraId="36B235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DBF73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4B5F0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2D7BD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99786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51D4F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06EC1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404F7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D866E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524EDC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9628F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0390B3A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C22F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189C7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8E2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D10F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555B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A2B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5089BC3" w14:textId="77777777" w:rsidTr="00503750">
        <w:tc>
          <w:tcPr>
            <w:tcW w:w="2622" w:type="dxa"/>
            <w:vAlign w:val="center"/>
          </w:tcPr>
          <w:p w14:paraId="6148E0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3EC23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50D4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AE0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956C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790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87F6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45E09B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4C6D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D010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8B9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B4B2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3CE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C9E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BF50AD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A78E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52574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E4B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7C5E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344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16F6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F304A57" w14:textId="77777777" w:rsidTr="00503750">
        <w:tc>
          <w:tcPr>
            <w:tcW w:w="2622" w:type="dxa"/>
            <w:vAlign w:val="center"/>
          </w:tcPr>
          <w:p w14:paraId="42AD10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4687643" w14:textId="1DADFAF4" w:rsidR="00944C3D" w:rsidRPr="008C56AB" w:rsidRDefault="00676284" w:rsidP="00E47B7F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18878</w:t>
            </w:r>
          </w:p>
        </w:tc>
        <w:tc>
          <w:tcPr>
            <w:tcW w:w="1275" w:type="dxa"/>
            <w:vAlign w:val="center"/>
          </w:tcPr>
          <w:p w14:paraId="368D9A0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15A75B3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6624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C809E3" w14:textId="487321ED" w:rsidR="00944C3D" w:rsidRPr="008C56AB" w:rsidRDefault="00676284" w:rsidP="00C05BB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20991</w:t>
            </w:r>
          </w:p>
        </w:tc>
      </w:tr>
      <w:tr w:rsidR="0099716A" w:rsidRPr="00050529" w14:paraId="5AB62C0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AA0D5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7305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4EF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351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8ED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E41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6F22906" w14:textId="77777777" w:rsidTr="00503750">
        <w:tc>
          <w:tcPr>
            <w:tcW w:w="2622" w:type="dxa"/>
            <w:vAlign w:val="center"/>
          </w:tcPr>
          <w:p w14:paraId="19C378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AE77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218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3B4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4D74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882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63466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31CB54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0567661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E9191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1775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929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27FD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298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4C2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9AF214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AC376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79CCB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2E0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DF0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ECD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352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EFDB50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9C31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9210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5E5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521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D5A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21FD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25BB2F0" w14:textId="77777777" w:rsidTr="00503750">
        <w:tc>
          <w:tcPr>
            <w:tcW w:w="2622" w:type="dxa"/>
            <w:vAlign w:val="center"/>
          </w:tcPr>
          <w:p w14:paraId="361799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2566B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5B4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876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A48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1DC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C56B130" w14:textId="77777777" w:rsidTr="00503750">
        <w:tc>
          <w:tcPr>
            <w:tcW w:w="2622" w:type="dxa"/>
            <w:vAlign w:val="center"/>
          </w:tcPr>
          <w:p w14:paraId="42EC93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8E1A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33C08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22A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632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3F0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1C88BDA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4D863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C5D5AD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72D7E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="00000000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D08A4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54F6A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87DF27" w14:textId="77777777" w:rsidR="00944C3D" w:rsidRPr="008C56AB" w:rsidRDefault="00944C3D" w:rsidP="00C05BB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44DF708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ECB6D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C250E3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6305BF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844A2C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CC425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A066F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89A26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DA5A1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BEF4F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CB340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BE1A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5139E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1489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AE1A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94DCF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4F8F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E5A6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C25B2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2CC7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472F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5FF74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58F62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E896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9EBE9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F27A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E94E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E65296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0690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4B08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78D6F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3FE0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E4F2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024D6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4C2D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A6F6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9483CA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691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6D4A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7DD2F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AFEA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8EAF2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1E1B3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3FBAD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9C5EDC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59DB97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F0AC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81FC38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C813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E1AB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28C9F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15D1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9D4CB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A958B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142F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10D1E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6505D3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B59B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5DECD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F53321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523F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216D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466157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15808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6C900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8DDC6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6EFCAE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46D08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BA02F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E107B4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433BF57" w14:textId="77777777" w:rsidTr="00503750">
        <w:tc>
          <w:tcPr>
            <w:tcW w:w="2835" w:type="dxa"/>
            <w:vAlign w:val="center"/>
          </w:tcPr>
          <w:p w14:paraId="2954FE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CB7FD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991D4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A9DC9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244B4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0D19A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F1ACC50" w14:textId="77777777" w:rsidTr="00503750">
        <w:tc>
          <w:tcPr>
            <w:tcW w:w="2835" w:type="dxa"/>
            <w:vAlign w:val="center"/>
          </w:tcPr>
          <w:p w14:paraId="304047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D11F2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95E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179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55A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ABD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DB7BEC" w14:textId="77777777" w:rsidTr="00503750">
        <w:tc>
          <w:tcPr>
            <w:tcW w:w="2835" w:type="dxa"/>
            <w:vAlign w:val="center"/>
          </w:tcPr>
          <w:p w14:paraId="321CF8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C6E5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0A9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5E0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4E20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4F4A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FFA82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42E05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4A211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7899C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B018E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B7ECA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FD6B0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A23B775" w14:textId="77777777" w:rsidTr="00503750">
        <w:tc>
          <w:tcPr>
            <w:tcW w:w="2835" w:type="dxa"/>
            <w:vAlign w:val="center"/>
          </w:tcPr>
          <w:p w14:paraId="73E304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7388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E477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C9A7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322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CC4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BC986F" w14:textId="77777777" w:rsidTr="00503750">
        <w:tc>
          <w:tcPr>
            <w:tcW w:w="2835" w:type="dxa"/>
            <w:vAlign w:val="center"/>
          </w:tcPr>
          <w:p w14:paraId="3741CF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2B32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5AB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47C7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CB7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1341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657C9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730D1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6DD8E7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B0553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C1BF8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DC6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17856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11B1B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1695A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1CF97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06BE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CAA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60D4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B7F3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B2E3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389D0E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3FCF57DE" w14:textId="77777777" w:rsidTr="00503750">
        <w:tc>
          <w:tcPr>
            <w:tcW w:w="2552" w:type="dxa"/>
            <w:shd w:val="clear" w:color="auto" w:fill="auto"/>
            <w:vAlign w:val="center"/>
          </w:tcPr>
          <w:p w14:paraId="1920C3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9028A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18EAD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9B0FF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6387A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9A0716A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06AAD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797766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8A5882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166533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D92F3D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56E0A9F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B2BDD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CD1EAB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C26F5D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DB297F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77BDA2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99A75E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5A976A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F3CC76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13ADC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A3005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558D0D0" w14:textId="77777777" w:rsidTr="00503750">
        <w:tc>
          <w:tcPr>
            <w:tcW w:w="4395" w:type="dxa"/>
            <w:vMerge/>
          </w:tcPr>
          <w:p w14:paraId="29B9FA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ECC03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39CE7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35E5E5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B4F95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72362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376E5E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9DEBDA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6568C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15B8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C0FE0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41144B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11F22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27BC9D1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1FA22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AEF3C92" w14:textId="77777777" w:rsidTr="00503750">
        <w:tc>
          <w:tcPr>
            <w:tcW w:w="4395" w:type="dxa"/>
            <w:vAlign w:val="center"/>
          </w:tcPr>
          <w:p w14:paraId="558503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AE2FE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4CD0B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F5EF477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6F362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2239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2F9B2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395C4D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8D54A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9A7594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19F9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D65EB4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3ADAB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88C97DE" w14:textId="3A424DC8" w:rsidR="00944C3D" w:rsidRPr="008C56AB" w:rsidRDefault="00676284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29594</w:t>
            </w:r>
          </w:p>
        </w:tc>
        <w:tc>
          <w:tcPr>
            <w:tcW w:w="2835" w:type="dxa"/>
            <w:vAlign w:val="center"/>
          </w:tcPr>
          <w:p w14:paraId="04AAF4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9FF5AC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44A84A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11B4244" w14:textId="77777777" w:rsidTr="00503750">
        <w:tc>
          <w:tcPr>
            <w:tcW w:w="4395" w:type="dxa"/>
            <w:vAlign w:val="center"/>
          </w:tcPr>
          <w:p w14:paraId="09CF8D8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A762B5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26AAA7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C628E6A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DCA282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F727C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2DF6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7A8CC98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BFE2D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1321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8C27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3E7500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1BDA3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133C4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A54D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B43008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BF5E8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73EEB6E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7EAF19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9A24587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47715C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78A4C4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9D1E5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15215E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1FDC5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540A9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C228555" w14:textId="77777777" w:rsidTr="00503750">
        <w:tc>
          <w:tcPr>
            <w:tcW w:w="1843" w:type="dxa"/>
            <w:vAlign w:val="center"/>
          </w:tcPr>
          <w:p w14:paraId="1D27D94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CC7C4D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6D69D6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262697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473DDC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C10114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F74BA7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654A2A5" w14:textId="77777777" w:rsidTr="00503750">
        <w:tc>
          <w:tcPr>
            <w:tcW w:w="1843" w:type="dxa"/>
            <w:vAlign w:val="center"/>
          </w:tcPr>
          <w:p w14:paraId="4361CB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9C4C0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15F9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1815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FF82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53BCF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9C6E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EC034D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F04F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92437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79E1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C0BE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854AE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B89E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9442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9A1F810" w14:textId="77777777" w:rsidTr="00503750">
        <w:tc>
          <w:tcPr>
            <w:tcW w:w="1843" w:type="dxa"/>
            <w:vAlign w:val="center"/>
          </w:tcPr>
          <w:p w14:paraId="4EB76C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DDC82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9A31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7366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3978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D506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78E2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4CB285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5B667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1C017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44D6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D8B6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CD75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20B8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47E9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0DAE5AF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0D77C8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5D1289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0F627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40DE8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A5811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57057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7A389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8AA2DB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A86F5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363DF27D" w14:textId="77777777" w:rsidTr="00503750">
        <w:trPr>
          <w:trHeight w:val="664"/>
        </w:trPr>
        <w:tc>
          <w:tcPr>
            <w:tcW w:w="3372" w:type="dxa"/>
          </w:tcPr>
          <w:p w14:paraId="3FC5313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AFE743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EBDE66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AC7B3E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18C67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276D4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BF3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E7847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A4CC49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E1EF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A5E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66D61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1D1251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F89B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E28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86A026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A307B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0EFC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E2D1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99B4D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9BA90A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54CD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343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AD009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9BAF69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491F2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0EA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FDC7F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FED9119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8E575B7" w14:textId="77777777" w:rsidTr="00503750">
        <w:tc>
          <w:tcPr>
            <w:tcW w:w="2835" w:type="dxa"/>
            <w:vAlign w:val="center"/>
          </w:tcPr>
          <w:p w14:paraId="77E4264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69E36F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EB0214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5FAC3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03052C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744806C" w14:textId="77777777" w:rsidTr="00503750">
        <w:tc>
          <w:tcPr>
            <w:tcW w:w="2835" w:type="dxa"/>
          </w:tcPr>
          <w:p w14:paraId="35E1AE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DFF50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C4B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B60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47C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4F8AC5" w14:textId="77777777" w:rsidTr="00503750">
        <w:tc>
          <w:tcPr>
            <w:tcW w:w="2835" w:type="dxa"/>
          </w:tcPr>
          <w:p w14:paraId="09FF6CE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701A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6BA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D4F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BD8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71241E" w14:textId="77777777" w:rsidTr="00503750">
        <w:tc>
          <w:tcPr>
            <w:tcW w:w="2835" w:type="dxa"/>
          </w:tcPr>
          <w:p w14:paraId="598BA1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CAD4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945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CAA2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B92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673BA6" w14:textId="77777777" w:rsidTr="00503750">
        <w:tc>
          <w:tcPr>
            <w:tcW w:w="2835" w:type="dxa"/>
            <w:vAlign w:val="center"/>
          </w:tcPr>
          <w:p w14:paraId="7983795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3D24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87D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6EF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EA030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D45E73" w14:textId="77777777" w:rsidTr="00503750">
        <w:tc>
          <w:tcPr>
            <w:tcW w:w="2835" w:type="dxa"/>
            <w:vAlign w:val="center"/>
          </w:tcPr>
          <w:p w14:paraId="5D681E9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E69F4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CFD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D1C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752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073AE8" w14:textId="77777777" w:rsidTr="00503750">
        <w:tc>
          <w:tcPr>
            <w:tcW w:w="2835" w:type="dxa"/>
          </w:tcPr>
          <w:p w14:paraId="7E3847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00BBA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F64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B2A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360A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32226C" w14:textId="77777777" w:rsidTr="00503750">
        <w:tc>
          <w:tcPr>
            <w:tcW w:w="2835" w:type="dxa"/>
          </w:tcPr>
          <w:p w14:paraId="036BBD7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500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823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C31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9DA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EC0850" w14:textId="77777777" w:rsidTr="00503750">
        <w:tc>
          <w:tcPr>
            <w:tcW w:w="2835" w:type="dxa"/>
          </w:tcPr>
          <w:p w14:paraId="115F49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F9A2D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CD2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BC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F3A4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07B0BD" w14:textId="77777777" w:rsidR="00944C3D" w:rsidRDefault="00944C3D" w:rsidP="00944C3D">
      <w:pPr>
        <w:rPr>
          <w:rFonts w:ascii="Arial" w:hAnsi="Arial"/>
          <w:b/>
        </w:rPr>
      </w:pPr>
    </w:p>
    <w:p w14:paraId="65142E0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79D57788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236CDF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1B8917A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55D83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F883FB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90257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F116CA3" w14:textId="77777777" w:rsidTr="00503750">
        <w:trPr>
          <w:trHeight w:val="443"/>
        </w:trPr>
        <w:tc>
          <w:tcPr>
            <w:tcW w:w="2560" w:type="dxa"/>
          </w:tcPr>
          <w:p w14:paraId="0D57A7D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6CF0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FE69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CCE92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BE86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88756A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A8157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F048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CA30C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6236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6E14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9E9A0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A0D5AB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D5E1E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EBD92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9988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B4BA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59BF54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C87916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7E2D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3E21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35A5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B8EB2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0DF78C" w14:textId="77777777" w:rsidR="00944C3D" w:rsidRDefault="00944C3D" w:rsidP="00944C3D">
      <w:pPr>
        <w:rPr>
          <w:rFonts w:ascii="Arial" w:hAnsi="Arial"/>
          <w:b/>
        </w:rPr>
      </w:pPr>
    </w:p>
    <w:p w14:paraId="24DE7D6B" w14:textId="77777777" w:rsidR="00944C3D" w:rsidRDefault="00944C3D" w:rsidP="00944C3D">
      <w:pPr>
        <w:rPr>
          <w:rFonts w:ascii="Arial" w:hAnsi="Arial"/>
          <w:b/>
        </w:rPr>
      </w:pPr>
    </w:p>
    <w:p w14:paraId="067E374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31A9A19" w14:textId="77777777" w:rsidR="00944C3D" w:rsidRDefault="00944C3D" w:rsidP="00944C3D">
      <w:pPr>
        <w:rPr>
          <w:rFonts w:ascii="Arial" w:hAnsi="Arial"/>
          <w:b/>
        </w:rPr>
      </w:pPr>
    </w:p>
    <w:p w14:paraId="1E9670A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081962D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C6B5E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E20AC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6885B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89C2FE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0F225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48EE3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8AA4E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A6150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AE5CE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D3FAA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E77BD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754F4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8828B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31E8C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5EEDB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A7028A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BD41C7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854074D" w14:textId="77777777" w:rsidTr="00503750">
        <w:trPr>
          <w:trHeight w:val="677"/>
        </w:trPr>
        <w:tc>
          <w:tcPr>
            <w:tcW w:w="3358" w:type="dxa"/>
          </w:tcPr>
          <w:p w14:paraId="535478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A92BD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A8CD8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1AD11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AA8E7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CBF0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764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FF3F8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783B5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2D61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9C9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A617B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6350B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C01C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8E92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B2E10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9E958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7E75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E405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47B76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06F9CD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4E1B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BDA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B354E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752FCB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5B62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44D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CDBEF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123224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1E8725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BE5F76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04FD69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6F46A0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D7652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F5690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E496A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993A1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F9721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755CA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3747A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67F23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F711ED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1B89DE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28DAC0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00DB34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1A3A53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8A48F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C25DFB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40512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B73C9B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E0644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185E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870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146A32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40E2F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0F5329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724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011C3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03AB8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7D68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6F0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897B6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BA3AEC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1754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791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8D039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C4FDA3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732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D95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1CF2F9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46274A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F9C724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020E8C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98E0AA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93BA10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E3E7E2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FD858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9C5D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629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98968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E7A4F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5503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19B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59A4D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BD479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151E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BB6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FE473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5154EB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D7A1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BEE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BAF5E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3FE35F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A68EE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8B6B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7921DF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A15384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1021871" w14:textId="77777777" w:rsidTr="00503750">
        <w:tc>
          <w:tcPr>
            <w:tcW w:w="3686" w:type="dxa"/>
            <w:vAlign w:val="center"/>
          </w:tcPr>
          <w:p w14:paraId="2B1C2A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29441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C8FBA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DDFEC0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8708F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14982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C3023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EF6B4E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26FB9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32EB9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28E7A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9E828D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9873F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4A6E6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1EB45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A58B23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A74841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2FC767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7B9572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501F1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49271A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8C6C07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BD1F3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0890B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BCB433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11EB9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2CAF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AA9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84B23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FDF07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A24F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6DE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DB27C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0B552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72FA6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A21E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D0377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C92918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DE6C3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DDB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6F6FC3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DED914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DEBF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73D9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1F79F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9792D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CE8F0DD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C9DB2B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6D0EF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5E350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CB033F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DEC0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47F2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24A77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EC60F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F543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D47B7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2392C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6706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AEFB6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90C2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68BD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6F295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CEF81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B43F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F6A4B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5925DA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B1EAD9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B18F989" w14:textId="77777777" w:rsidR="00944C3D" w:rsidRDefault="00944C3D" w:rsidP="00944C3D">
      <w:pPr>
        <w:rPr>
          <w:sz w:val="22"/>
          <w:szCs w:val="22"/>
        </w:rPr>
      </w:pPr>
    </w:p>
    <w:p w14:paraId="1829D172" w14:textId="77777777" w:rsidR="00944C3D" w:rsidRDefault="00944C3D" w:rsidP="00944C3D">
      <w:pPr>
        <w:rPr>
          <w:sz w:val="22"/>
          <w:szCs w:val="22"/>
        </w:rPr>
      </w:pPr>
    </w:p>
    <w:p w14:paraId="1754B04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6FB273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C1BAB18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C7F69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0C712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B5E2F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41BFE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CF6DE4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06CCC0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8DBF5B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96E712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F7609C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5BAE54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DF98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E3F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0E608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E62555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D6FAA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DE0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CE905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999659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CDC4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A37C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0F7CF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839FA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891ED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426B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8AA47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93A291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747F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EA80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CE5EE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4D3B53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8DC70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C83C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985CF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71B615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0731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0840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3320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649F3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7633D04A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03D5CF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D247B5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B9BE1D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772C4E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CCAA94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5CC2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3B0F9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E642F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8F8F75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2366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B26F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1FB1B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A4716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49F2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83CC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9CADA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DF2337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FAC4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3CB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E0945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CBF25E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C1EE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88D7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986F1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3A7072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9CB0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CCD6B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AF8D7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5EB5E9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1978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D5DE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D208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AD8D5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B143E9E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2B2D8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19AA8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DAFB64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8F106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812FF5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41995AE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4901F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187C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61D85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AB66331" w14:textId="77777777" w:rsidR="00944C3D" w:rsidRPr="003607F0" w:rsidRDefault="00944C3D" w:rsidP="00944C3D"/>
    <w:p w14:paraId="72082EDB" w14:textId="77777777" w:rsidR="00F47675" w:rsidRPr="00944C3D" w:rsidRDefault="00F47675" w:rsidP="00944C3D"/>
    <w:sectPr w:rsidR="00F47675" w:rsidRPr="00944C3D" w:rsidSect="005E323E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D8894" w14:textId="77777777" w:rsidR="005E323E" w:rsidRDefault="005E323E">
      <w:r>
        <w:separator/>
      </w:r>
    </w:p>
  </w:endnote>
  <w:endnote w:type="continuationSeparator" w:id="0">
    <w:p w14:paraId="48C876B8" w14:textId="77777777" w:rsidR="005E323E" w:rsidRDefault="005E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58A16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679F389E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13C4F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F73719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0D330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28F2BCC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AAD0F" w14:textId="77777777" w:rsidR="005E323E" w:rsidRDefault="005E323E">
      <w:r>
        <w:separator/>
      </w:r>
    </w:p>
  </w:footnote>
  <w:footnote w:type="continuationSeparator" w:id="0">
    <w:p w14:paraId="329C649B" w14:textId="77777777" w:rsidR="005E323E" w:rsidRDefault="005E3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065331">
    <w:abstractNumId w:val="13"/>
  </w:num>
  <w:num w:numId="2" w16cid:durableId="1296716335">
    <w:abstractNumId w:val="17"/>
  </w:num>
  <w:num w:numId="3" w16cid:durableId="1740593862">
    <w:abstractNumId w:val="8"/>
  </w:num>
  <w:num w:numId="4" w16cid:durableId="1671640138">
    <w:abstractNumId w:val="7"/>
  </w:num>
  <w:num w:numId="5" w16cid:durableId="174949873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798870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5208168">
    <w:abstractNumId w:val="20"/>
  </w:num>
  <w:num w:numId="8" w16cid:durableId="512064443">
    <w:abstractNumId w:val="10"/>
  </w:num>
  <w:num w:numId="9" w16cid:durableId="334184583">
    <w:abstractNumId w:val="0"/>
  </w:num>
  <w:num w:numId="10" w16cid:durableId="1691251361">
    <w:abstractNumId w:val="19"/>
  </w:num>
  <w:num w:numId="11" w16cid:durableId="1021273563">
    <w:abstractNumId w:val="6"/>
  </w:num>
  <w:num w:numId="12" w16cid:durableId="173881246">
    <w:abstractNumId w:val="9"/>
  </w:num>
  <w:num w:numId="13" w16cid:durableId="1033191180">
    <w:abstractNumId w:val="12"/>
  </w:num>
  <w:num w:numId="14" w16cid:durableId="1612124168">
    <w:abstractNumId w:val="15"/>
  </w:num>
  <w:num w:numId="15" w16cid:durableId="882522583">
    <w:abstractNumId w:val="14"/>
  </w:num>
  <w:num w:numId="16" w16cid:durableId="168908816">
    <w:abstractNumId w:val="2"/>
  </w:num>
  <w:num w:numId="17" w16cid:durableId="1814640833">
    <w:abstractNumId w:val="4"/>
  </w:num>
  <w:num w:numId="18" w16cid:durableId="271016936">
    <w:abstractNumId w:val="11"/>
  </w:num>
  <w:num w:numId="19" w16cid:durableId="972100215">
    <w:abstractNumId w:val="5"/>
  </w:num>
  <w:num w:numId="20" w16cid:durableId="2074430592">
    <w:abstractNumId w:val="18"/>
  </w:num>
  <w:num w:numId="21" w16cid:durableId="1374424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3ED4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6FDC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323E"/>
    <w:rsid w:val="005E5613"/>
    <w:rsid w:val="0060758C"/>
    <w:rsid w:val="00614891"/>
    <w:rsid w:val="0062543C"/>
    <w:rsid w:val="00631973"/>
    <w:rsid w:val="00643188"/>
    <w:rsid w:val="00646867"/>
    <w:rsid w:val="00660AB8"/>
    <w:rsid w:val="00676284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05BB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47B7F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3122A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F449C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7CAFE-BD04-4432-976D-30D5617A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5280</Words>
  <Characters>30097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2024-03-20T06:41:00Z</dcterms:created>
  <dcterms:modified xsi:type="dcterms:W3CDTF">2024-03-20T06:41:00Z</dcterms:modified>
</cp:coreProperties>
</file>