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B3474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B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8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3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E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8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1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F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7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7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0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7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3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D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C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2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1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A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E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32BA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29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AD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00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F7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45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6A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5B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8C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0A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3E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D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8D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17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6B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98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C28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3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4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C7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0F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12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87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FE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45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10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3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DB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64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48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1A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65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34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C8CF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D4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8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76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F8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843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56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C7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4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EE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6B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5F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F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04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24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3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0C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76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AA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6B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E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ADF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BD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94D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90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4F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76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2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7A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10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44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29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AC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95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27E7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504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6B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E2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5E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28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F7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B5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E98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BC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2A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40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23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A3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6F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3F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AD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58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25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C3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97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92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A7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6B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F3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2F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B0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6F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2A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333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27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B1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68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B1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4EAA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5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7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6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B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0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5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0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7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A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4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D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A9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C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3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A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A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B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9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B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B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A7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1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3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1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A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6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6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9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1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D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0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9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2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3505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9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6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A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7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0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E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D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D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F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8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5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6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5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D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318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B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D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C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2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2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F9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C4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A9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F2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7B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D0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44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C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FD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D5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E2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EE405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4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8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0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D71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A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F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2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5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E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C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A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3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D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9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33AD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E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D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C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F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3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F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6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7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4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4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6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8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7D6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C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2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6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F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6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2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5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2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7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9BE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D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9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E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8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6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4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C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1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E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D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1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3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55F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D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F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F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C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8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0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91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17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A2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A375B" w14:textId="25F71FC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FE3637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59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D8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A0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A1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60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0F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9F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1F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2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5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3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A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D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672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2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C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3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3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2F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28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CD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B69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74BAFE0" wp14:editId="0DA7166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7798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D8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F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9E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2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5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D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7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8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9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1211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DB0D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6D881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5D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E13CBE1" wp14:editId="38815BB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E8415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A95C2B" wp14:editId="5D41B6C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884F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0E1CB4" wp14:editId="616FFD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AE5A9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05D2F15" wp14:editId="31E3FDB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3D878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2891B18" wp14:editId="30E1116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47E96" w14:textId="141346C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B03A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E3637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891B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9B47E96" w14:textId="141346C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B03A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E3637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5648FC7" wp14:editId="3DECA17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99AEF" w14:textId="309E3BB5" w:rsidR="000B647F" w:rsidRDefault="0099716A" w:rsidP="00944C3D">
                                  <w:r>
                                    <w:t>20</w:t>
                                  </w:r>
                                  <w:r w:rsidR="000B03AF">
                                    <w:t>2</w:t>
                                  </w:r>
                                  <w:r w:rsidR="00FE3637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48FC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4D99AEF" w14:textId="309E3BB5" w:rsidR="000B647F" w:rsidRDefault="0099716A" w:rsidP="00944C3D">
                            <w:r>
                              <w:t>20</w:t>
                            </w:r>
                            <w:r w:rsidR="000B03AF">
                              <w:t>2</w:t>
                            </w:r>
                            <w:r w:rsidR="00FE3637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9FAC904" wp14:editId="64FE6B2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C3DE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B6B7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AF3FA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2AC5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F629D8E" wp14:editId="5542FB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870C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5C65996" wp14:editId="2567775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1D08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5AA9D1" wp14:editId="6A315C8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AE05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2B7FB05" wp14:editId="67259CF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1DB93" w14:textId="53BAC900" w:rsidR="000B647F" w:rsidRDefault="0099716A" w:rsidP="00944C3D">
                                  <w:r>
                                    <w:t>20</w:t>
                                  </w:r>
                                  <w:r w:rsidR="000B03AF">
                                    <w:t>2</w:t>
                                  </w:r>
                                  <w:r w:rsidR="00FE363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7FB0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F1DB93" w14:textId="53BAC900" w:rsidR="000B647F" w:rsidRDefault="0099716A" w:rsidP="00944C3D">
                            <w:r>
                              <w:t>20</w:t>
                            </w:r>
                            <w:r w:rsidR="000B03AF">
                              <w:t>2</w:t>
                            </w:r>
                            <w:r w:rsidR="00FE363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903D21B" wp14:editId="12A0118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F2E99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1CD38F8" wp14:editId="590F3C2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386E0" w14:textId="6A8CDF56" w:rsidR="000B647F" w:rsidRDefault="0099716A" w:rsidP="00944C3D">
                                  <w:r>
                                    <w:t>20</w:t>
                                  </w:r>
                                  <w:r w:rsidR="000B03AF">
                                    <w:t>2</w:t>
                                  </w:r>
                                  <w:r w:rsidR="00FE3637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D38F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E3386E0" w14:textId="6A8CDF56" w:rsidR="000B647F" w:rsidRDefault="0099716A" w:rsidP="00944C3D">
                            <w:r>
                              <w:t>20</w:t>
                            </w:r>
                            <w:r w:rsidR="000B03AF">
                              <w:t>2</w:t>
                            </w:r>
                            <w:r w:rsidR="00FE3637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883E855" wp14:editId="3774CCE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0E14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F286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0FD51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033D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2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E44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1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B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9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3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5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4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F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A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A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B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E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2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3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5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5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B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2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0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1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C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84B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C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BF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64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2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4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5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5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F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8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B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F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F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4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F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64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C30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ED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30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6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BC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77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8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B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D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6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1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E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2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1671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1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E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8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A5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7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8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9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C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1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E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0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D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7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74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45E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A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F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C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E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C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F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7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2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DCB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A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E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E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A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D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2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A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7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A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3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6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7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A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7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2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9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7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E8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F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E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4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A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3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300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1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9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4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E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7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A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9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4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B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5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9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9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A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F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1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F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D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5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82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AC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9A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F4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34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9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64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4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2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B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D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8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5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1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D74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D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E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1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F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B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0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9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A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2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B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E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C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7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B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A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8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E6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A6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25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CC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D9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5B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97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6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7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9EB2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B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F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E4E94C" wp14:editId="66D6D15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7D6F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C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4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4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3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4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C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E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C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0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F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4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F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1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7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B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0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8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2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C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7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F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370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68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13B0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5D9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2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2AC4EF" wp14:editId="35D1F11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E7C7D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31202811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31202811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0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2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E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7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9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5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7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2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0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B119D" wp14:editId="737FA37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3C7FE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2021353158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2021353158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A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3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E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0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E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5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2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0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8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3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6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9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A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E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B454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F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49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423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B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0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0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9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B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0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3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5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E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D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1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5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2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B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A1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0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88F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5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AE76CE" wp14:editId="7A10726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B7AC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Piaristická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Piaristická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7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7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B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9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4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7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8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7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9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B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E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4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E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F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0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C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6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D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F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4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0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1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2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5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7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A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C53A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7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3A9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F9F2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DD86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E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6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E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6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2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4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B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0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4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B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6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7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C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1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A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4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1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E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7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97886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4B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01FB1D" wp14:editId="3B0B77B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E96DD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Piaristická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Piaristická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2E7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A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F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A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2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8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6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3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3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A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F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FC0B02" wp14:editId="7D3F24A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137EF" w14:textId="77777777" w:rsidR="000B647F" w:rsidRDefault="00402D3A" w:rsidP="00944C3D">
                                  <w:r>
                                    <w:t>267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02D3A" w:rsidP="00944C3D">
                            <w:r>
                              <w:t>267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8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7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7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C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6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C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FEC7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F7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75A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01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6A04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93CB0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6E7EE5" wp14:editId="7C07222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F9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B73CD1" wp14:editId="68A4EC6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AE5F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5832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35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7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3E73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209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0CFF89" wp14:editId="7FB3EA6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75A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39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D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2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C9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0E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D6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02D9B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0B19E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33939C" wp14:editId="39B291A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339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0D6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D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3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0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4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0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C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6E99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911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66D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3F848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898BAF" wp14:editId="41C062E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2727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F12E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A24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471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7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A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0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2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1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2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1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C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D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F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B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7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1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2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6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8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9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0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9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F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956F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7B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58EC99" w14:textId="75288C9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B03AF">
              <w:rPr>
                <w:rFonts w:ascii="Arial" w:hAnsi="Arial"/>
                <w:lang w:eastAsia="sk-SK"/>
              </w:rPr>
              <w:t>17.3.202</w:t>
            </w:r>
            <w:r w:rsidR="00FE3637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79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F2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E4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1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9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9E6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9F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C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F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F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CD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D6E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9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FD8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44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52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A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07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0F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0EA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5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C64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B1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5E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E4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DF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18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01A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0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8E3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9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A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1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8C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C1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67B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441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D6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3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07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8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22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9E6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76C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03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71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7C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A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C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E3D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7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AAF4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579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C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F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4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9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C68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2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C00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68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D81F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50D75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C63392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5940DE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E6C32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DA177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FC24D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25EB9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0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3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F8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CA58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C36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E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1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1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1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5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B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4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E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5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5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3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8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B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7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A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0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905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8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A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5D0292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DC860DD" w14:textId="77777777" w:rsidR="00944C3D" w:rsidRDefault="00944C3D" w:rsidP="00944C3D">
      <w:pPr>
        <w:rPr>
          <w:rFonts w:ascii="Arial" w:hAnsi="Arial"/>
        </w:rPr>
      </w:pPr>
    </w:p>
    <w:p w14:paraId="4B38DCF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5F82ECE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CC6C0E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FE2D1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B884FC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76A878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561C73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DEED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46B0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DC09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BF5610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23E95C" w14:textId="6EF2BEED" w:rsidR="00944C3D" w:rsidRPr="008D0433" w:rsidRDefault="000B03AF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Ing.Letaši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Ivan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BC559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2CA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9224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F97C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D40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609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F34A5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0150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14F8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EA9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78624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85EC96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7617A8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1A6DF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CE2E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5CA7A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D2FF4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097E1D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BFE4F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23C400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5C005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2A25A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96B3E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480DAD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C7108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6242BE" w14:textId="71937E62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A76955" w14:textId="4264723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4A5A7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573D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F230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D437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5A5D2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7D0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F2E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030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70070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8B39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C055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5168E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C9EA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2537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DBE64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B1E346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0CCD1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814DB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9033D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22083F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4724BB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FCF171A" w14:textId="227E37C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0B03A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6B60AB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0C54F1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480C63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C780B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46E9C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28432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5EE656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404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C03E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398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5642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B58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F895A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36060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4FE7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F4C1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276E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4C7B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7C21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1096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763B2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AC8E0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75041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CE44F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DC7E9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94C48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E8F6A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EF97E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4646B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B6E4D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AFF9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6F248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7E3B6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D8C0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74E21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B5B87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16EDB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E841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D1FF0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67251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D131B1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90704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3FBD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167F7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C859E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C247C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0228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E87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45C3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96E0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DD8B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EDB30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CD5E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A18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7A5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22804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471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060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8E17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357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77F08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9F2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BD6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3B3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1CF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41BED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52F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51A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2DA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637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4247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BD985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A8B48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582F4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1BA4A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890C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5A18B6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16E898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89DB0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7A46B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24B0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1F7BB5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58142E6" w14:textId="77777777" w:rsidTr="00503750">
        <w:tc>
          <w:tcPr>
            <w:tcW w:w="2302" w:type="dxa"/>
            <w:vAlign w:val="center"/>
          </w:tcPr>
          <w:p w14:paraId="17DA43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B5758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0D933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78CA4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9A08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EB73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4DFF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0645E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32A039" w14:textId="77777777" w:rsidTr="00503750">
        <w:tc>
          <w:tcPr>
            <w:tcW w:w="15593" w:type="dxa"/>
            <w:gridSpan w:val="8"/>
            <w:vAlign w:val="center"/>
          </w:tcPr>
          <w:p w14:paraId="2AF056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16A8B2C" w14:textId="77777777" w:rsidTr="00503750">
        <w:tc>
          <w:tcPr>
            <w:tcW w:w="2302" w:type="dxa"/>
            <w:vAlign w:val="center"/>
          </w:tcPr>
          <w:p w14:paraId="6E398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22FA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F401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49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48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A8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94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05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9DC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69E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658A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80BC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007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A19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30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751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DD5D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661C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7C9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43F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39E2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61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CA0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A1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5D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FC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820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12E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66282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C33A5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6EBD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5DCE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B7D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2932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7F83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5D9EE0" w14:textId="77777777" w:rsidTr="00503750">
        <w:tc>
          <w:tcPr>
            <w:tcW w:w="2302" w:type="dxa"/>
            <w:vAlign w:val="center"/>
          </w:tcPr>
          <w:p w14:paraId="0831F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F1858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FB3B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584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29B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CEC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E84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43A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B4946" w14:textId="77777777" w:rsidTr="00503750">
        <w:tc>
          <w:tcPr>
            <w:tcW w:w="15593" w:type="dxa"/>
            <w:gridSpan w:val="8"/>
            <w:vAlign w:val="center"/>
          </w:tcPr>
          <w:p w14:paraId="14A4B7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C495C46" w14:textId="77777777" w:rsidTr="00503750">
        <w:tc>
          <w:tcPr>
            <w:tcW w:w="2302" w:type="dxa"/>
            <w:vAlign w:val="center"/>
          </w:tcPr>
          <w:p w14:paraId="47D6B7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5533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ADFF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7DE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43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54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260F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379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63CD5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65D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22D0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9AE6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0A8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B65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F6C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7EA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A8D0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7BE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C97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5E9F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2819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572A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7CB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5D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5F64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AC6A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061B1" w14:textId="77777777" w:rsidTr="00503750">
        <w:tc>
          <w:tcPr>
            <w:tcW w:w="2302" w:type="dxa"/>
            <w:vAlign w:val="center"/>
          </w:tcPr>
          <w:p w14:paraId="1B9CB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BA56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8DB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E0C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7A6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57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D964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F354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794B4" w14:textId="77777777" w:rsidTr="00503750">
        <w:tc>
          <w:tcPr>
            <w:tcW w:w="15593" w:type="dxa"/>
            <w:gridSpan w:val="8"/>
            <w:vAlign w:val="center"/>
          </w:tcPr>
          <w:p w14:paraId="55E09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34990ED" w14:textId="77777777" w:rsidTr="00503750">
        <w:tc>
          <w:tcPr>
            <w:tcW w:w="2302" w:type="dxa"/>
            <w:vAlign w:val="center"/>
          </w:tcPr>
          <w:p w14:paraId="40807F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B5AC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A5C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7588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207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FCB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C1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207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AC2C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49B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ED3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CF9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5F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5F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CCC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F7C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E5F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1579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4EE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35E60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B38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3C6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0AD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F88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B64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99A8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FB4A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1E92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049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F3F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C0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67A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D53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6A1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4B9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53BE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43382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5E03B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A783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44EE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8B1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705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2D0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296E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111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703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A8EB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C06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48C1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3535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7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E6C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4CE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C57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05A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A26F41" w14:textId="77777777" w:rsidR="00944C3D" w:rsidRDefault="00944C3D" w:rsidP="00944C3D">
      <w:pPr>
        <w:rPr>
          <w:rFonts w:ascii="Arial" w:hAnsi="Arial"/>
          <w:b/>
        </w:rPr>
      </w:pPr>
    </w:p>
    <w:p w14:paraId="2592E9D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EDDFB44" w14:textId="77777777" w:rsidTr="00503750">
        <w:tc>
          <w:tcPr>
            <w:tcW w:w="1944" w:type="dxa"/>
            <w:vAlign w:val="center"/>
          </w:tcPr>
          <w:p w14:paraId="102236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B9EF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C6FEE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D13A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6321B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B4B0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92037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3FB3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7CE2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A1D0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7464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3ABF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AB34A72" w14:textId="77777777" w:rsidTr="00503750">
        <w:tc>
          <w:tcPr>
            <w:tcW w:w="15685" w:type="dxa"/>
            <w:gridSpan w:val="12"/>
            <w:vAlign w:val="center"/>
          </w:tcPr>
          <w:p w14:paraId="74FD0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47C7CF" w14:textId="77777777" w:rsidTr="00503750">
        <w:tc>
          <w:tcPr>
            <w:tcW w:w="1944" w:type="dxa"/>
            <w:vAlign w:val="center"/>
          </w:tcPr>
          <w:p w14:paraId="3B3BC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EBC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39E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F46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792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1B6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1B0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6D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75D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CA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01F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2A2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73459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EC93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52C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D9B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24A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A7F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E56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109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050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0E0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3EE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E09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FCC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CCBC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041D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8CAD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760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826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B2B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DF9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04A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790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CEC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3D7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0F9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8E5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59A2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029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18BE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314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AD5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7A6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D41F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69FC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B9EF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C48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B0D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B9D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FD6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05F42B" w14:textId="77777777" w:rsidTr="00503750">
        <w:tc>
          <w:tcPr>
            <w:tcW w:w="1944" w:type="dxa"/>
            <w:vAlign w:val="center"/>
          </w:tcPr>
          <w:p w14:paraId="0E187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EAC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382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360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B69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1B8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F74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EB9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983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615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AE3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715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53040" w14:textId="77777777" w:rsidTr="00503750">
        <w:tc>
          <w:tcPr>
            <w:tcW w:w="15685" w:type="dxa"/>
            <w:gridSpan w:val="12"/>
            <w:vAlign w:val="center"/>
          </w:tcPr>
          <w:p w14:paraId="5B74D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08044E" w14:textId="77777777" w:rsidTr="00503750">
        <w:tc>
          <w:tcPr>
            <w:tcW w:w="1944" w:type="dxa"/>
            <w:vAlign w:val="center"/>
          </w:tcPr>
          <w:p w14:paraId="4F68DA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9E8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698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FE4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1DA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D54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17A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5BF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723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5E3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6B8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31C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4EF1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999E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E47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A71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BA6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1CF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94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6A8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AFA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AD1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A9D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A4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447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334C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C61F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AC57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8B7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346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96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FC8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CED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A4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677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42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D34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A6E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5DF15" w14:textId="77777777" w:rsidTr="00503750">
        <w:tc>
          <w:tcPr>
            <w:tcW w:w="1944" w:type="dxa"/>
            <w:vAlign w:val="center"/>
          </w:tcPr>
          <w:p w14:paraId="7B7C5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DBD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6C1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29E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BB5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165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80D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12A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846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85D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963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383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A718A" w14:textId="77777777" w:rsidTr="00503750">
        <w:tc>
          <w:tcPr>
            <w:tcW w:w="15685" w:type="dxa"/>
            <w:gridSpan w:val="12"/>
            <w:vAlign w:val="center"/>
          </w:tcPr>
          <w:p w14:paraId="5ECC0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3ADDFA" w14:textId="77777777" w:rsidTr="00503750">
        <w:tc>
          <w:tcPr>
            <w:tcW w:w="1944" w:type="dxa"/>
            <w:vAlign w:val="center"/>
          </w:tcPr>
          <w:p w14:paraId="6F9292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13A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6DF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B64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B6D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B8E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1C5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98F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A9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D5F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FE5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94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4CDD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7627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ABD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A0A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F88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6B1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F0C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5D9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95D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658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A0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559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DB1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DF1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6A7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6B07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AD6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4F5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B6D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ABA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44E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024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A92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CC4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02F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9D7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0B7B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7160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157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258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858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BB3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912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D7D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1E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82D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44B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314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797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CEF1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E93B0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48683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9CA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ED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BF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726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B00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D4D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7D2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07F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41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3A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675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B1B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B4D7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2D30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A10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261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DE1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794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353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DFD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A83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504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194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F77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BB4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B772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B8E8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B44AD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3A1B0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A883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CCC4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83D87B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F4A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459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462A1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B8B6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60C3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0A188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C84D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468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15AE1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55BE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C37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C4F56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80882E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23F2B6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993DB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6AAE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B29D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2880A5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C70C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692D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F96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7DC7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01C2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95AE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516E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452BF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4D273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9BB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D8EE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B342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F89D9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6AC353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9C3B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3F09E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0F38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8AE5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2C0F8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0040E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8D588AB" w14:textId="77777777" w:rsidTr="00503750">
        <w:trPr>
          <w:trHeight w:val="1073"/>
        </w:trPr>
        <w:tc>
          <w:tcPr>
            <w:tcW w:w="3614" w:type="dxa"/>
            <w:vMerge/>
          </w:tcPr>
          <w:p w14:paraId="078333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F5FD6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A8E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D885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79D3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3A531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6871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A7A524D" w14:textId="77777777" w:rsidTr="00503750">
        <w:trPr>
          <w:trHeight w:val="283"/>
        </w:trPr>
        <w:tc>
          <w:tcPr>
            <w:tcW w:w="3614" w:type="dxa"/>
          </w:tcPr>
          <w:p w14:paraId="12E8E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3CC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9F0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BCF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8CFF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401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80C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A90D6D" w14:textId="77777777" w:rsidTr="00503750">
        <w:trPr>
          <w:trHeight w:val="283"/>
        </w:trPr>
        <w:tc>
          <w:tcPr>
            <w:tcW w:w="3614" w:type="dxa"/>
          </w:tcPr>
          <w:p w14:paraId="71B45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365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FCA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B96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56E9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5257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E42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B56206" w14:textId="77777777" w:rsidTr="00503750">
        <w:trPr>
          <w:trHeight w:val="283"/>
        </w:trPr>
        <w:tc>
          <w:tcPr>
            <w:tcW w:w="3614" w:type="dxa"/>
          </w:tcPr>
          <w:p w14:paraId="3074E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A6DB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30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0ED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7A3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C80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D2C3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7E8B5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B3AE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822414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838F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C847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089B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D4FC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8A8CB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E8126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BA18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FCC66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F840E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DB01C5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53001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1C5A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3BA5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345F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E8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14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CD5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E2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50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CD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007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664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CDD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0F00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67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8C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95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0B7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E3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E6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775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BA0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05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05A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A4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A5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6F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B70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C3E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AD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9CA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959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88F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143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1A0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F35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F2F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964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25D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16A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EF96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7B99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0816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F4D2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6F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93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55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E2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85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35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421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0A6B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4BACC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8424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49B5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CC2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10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502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36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AD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0F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45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C9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2D9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859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98DE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32A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12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A2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8E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E1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11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A95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26E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A40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DB8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87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FD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F0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FB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C4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81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A0C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414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494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F4D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DF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41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F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B8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3B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AE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E39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853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6885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64865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4A638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6D82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BE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8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2B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68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6D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D4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92D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E4A0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267A5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497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BC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A2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B3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5D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1B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6E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D0C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9B24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E149C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6D788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5A6B9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2BCA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FDA9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5D25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6976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3B0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527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817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A06E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D60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69F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2EC4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2276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37CD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D227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3E2D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F93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BD422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24B0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59EB11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3FBEB8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286D0B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F1428E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900D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97D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5EB5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618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72FB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2D628F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723A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3B21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8DC0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1BB3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B383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D44FF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EFA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EFC4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4003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C01B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F090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D611D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10D9F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AD2F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F38E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A0FB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E32A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2609B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77F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FFA1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DCC5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85D3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FE62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278D2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94EC5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F070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14D3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FCAC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658E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9ED70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5FFB1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2FC7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1174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ACF2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EEAE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DAB762A" w14:textId="77777777" w:rsidR="00944C3D" w:rsidRDefault="00944C3D" w:rsidP="00944C3D">
      <w:pPr>
        <w:rPr>
          <w:rFonts w:ascii="Arial" w:hAnsi="Arial"/>
          <w:b/>
        </w:rPr>
      </w:pPr>
    </w:p>
    <w:p w14:paraId="35E1259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AFD2FA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6AEC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5F99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2FF5A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93633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F513F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EC007E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E199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D86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F70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D60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A8E00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7FC7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A8140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879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B11F3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EA08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BA738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2A6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CFD0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7595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07F4E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160E9E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DF935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C7BD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444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BF80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77B6E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503FF0D" w14:textId="77777777" w:rsidTr="00503750">
        <w:tc>
          <w:tcPr>
            <w:tcW w:w="2835" w:type="dxa"/>
            <w:vAlign w:val="center"/>
          </w:tcPr>
          <w:p w14:paraId="15B1A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A36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73A66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68B8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CF24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B03C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5F5BCC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55C581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2AD017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DFD2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5D9F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0700C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B52FC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84A5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F580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A88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F4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984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EEB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653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20FF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189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2A1D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76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028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60D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09F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DEB0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3EA2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01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E8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1D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64E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EDA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2353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4DEB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FE8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FB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AA8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75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B52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C499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0D0A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0463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A5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1A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6C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C3C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F74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50BC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4657B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2E53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0B9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F3C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03C9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0D39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56F24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99A38F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C88DA30" w14:textId="77777777" w:rsidR="00944C3D" w:rsidRDefault="00944C3D" w:rsidP="00944C3D">
      <w:pPr>
        <w:rPr>
          <w:rFonts w:ascii="Arial" w:hAnsi="Arial"/>
          <w:b/>
        </w:rPr>
      </w:pPr>
    </w:p>
    <w:p w14:paraId="4927379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4F1325" w14:textId="77777777" w:rsidTr="00503750">
        <w:tc>
          <w:tcPr>
            <w:tcW w:w="2835" w:type="dxa"/>
            <w:vAlign w:val="center"/>
          </w:tcPr>
          <w:p w14:paraId="008C28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BF2A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AE16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FA50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84F33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1659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D08A29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19E4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0573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F3B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EBA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A5F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498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F0C8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52C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4BBE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55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20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7D0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2E3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C9E5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2FC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BCD8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2F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BB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102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38F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A0F4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C3E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D5A1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842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05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E0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B7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29C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186E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85BE8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DD7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73F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4F27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9C83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10A0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DD844D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9C534A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CD70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FAAE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950AB89" w14:textId="77777777" w:rsidTr="00503750">
        <w:trPr>
          <w:trHeight w:val="699"/>
        </w:trPr>
        <w:tc>
          <w:tcPr>
            <w:tcW w:w="3502" w:type="dxa"/>
            <w:vMerge/>
          </w:tcPr>
          <w:p w14:paraId="6D809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8D18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A2C1C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B4B07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D17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DD5572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7C656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D8304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5DF1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705C9C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19FB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C5EA1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BFE7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1C762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6EE01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B1FE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C2F7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4D0FCD7" w14:textId="77777777" w:rsidTr="00503750">
        <w:trPr>
          <w:trHeight w:val="593"/>
        </w:trPr>
        <w:tc>
          <w:tcPr>
            <w:tcW w:w="3497" w:type="dxa"/>
          </w:tcPr>
          <w:p w14:paraId="1C34C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EC87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1D2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B859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80A6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28B4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6F0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485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44E4C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0AB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01A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078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2635C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E96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ABC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675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35C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C933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C4E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B39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3050F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9FF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05D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FCF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FB235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87D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D0C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C01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B98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55AE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8A9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C0C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F4365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D48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5B9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688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AE5E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607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926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722D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10E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93BE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83D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024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8076E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5DA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115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FBEE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B95A12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53C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A4A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4C364F" w14:textId="77777777" w:rsidR="00944C3D" w:rsidRDefault="00944C3D" w:rsidP="00944C3D">
      <w:pPr>
        <w:rPr>
          <w:rFonts w:ascii="Arial" w:hAnsi="Arial"/>
          <w:b/>
        </w:rPr>
      </w:pPr>
    </w:p>
    <w:p w14:paraId="79CC2E9E" w14:textId="77777777" w:rsidR="00944C3D" w:rsidRDefault="00944C3D" w:rsidP="00944C3D">
      <w:pPr>
        <w:rPr>
          <w:rFonts w:ascii="Arial" w:hAnsi="Arial"/>
          <w:b/>
        </w:rPr>
      </w:pPr>
    </w:p>
    <w:p w14:paraId="29254CE6" w14:textId="77777777" w:rsidR="00944C3D" w:rsidRDefault="00944C3D" w:rsidP="00944C3D">
      <w:pPr>
        <w:rPr>
          <w:rFonts w:ascii="Arial" w:hAnsi="Arial"/>
          <w:b/>
        </w:rPr>
      </w:pPr>
    </w:p>
    <w:p w14:paraId="1703E3CE" w14:textId="77777777" w:rsidR="00944C3D" w:rsidRDefault="00944C3D" w:rsidP="00944C3D">
      <w:pPr>
        <w:rPr>
          <w:rFonts w:ascii="Arial" w:hAnsi="Arial"/>
          <w:b/>
        </w:rPr>
      </w:pPr>
    </w:p>
    <w:p w14:paraId="0B471DE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E45A957" w14:textId="77777777" w:rsidTr="00503750">
        <w:tc>
          <w:tcPr>
            <w:tcW w:w="2622" w:type="dxa"/>
            <w:vAlign w:val="center"/>
          </w:tcPr>
          <w:p w14:paraId="425390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ACEAC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5C11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AD97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3303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B2E5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C7A62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E2DF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4E207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1F0AEA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7E3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0B05D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68AB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F774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860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7CF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779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67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EBBF13" w14:textId="77777777" w:rsidTr="00503750">
        <w:tc>
          <w:tcPr>
            <w:tcW w:w="2622" w:type="dxa"/>
            <w:vAlign w:val="center"/>
          </w:tcPr>
          <w:p w14:paraId="48F8E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03EB2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04AF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109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75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AE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71E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D28B6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0E2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BCBE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0A3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D0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B26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AC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02C9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E81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BD9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FA7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706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C9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684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33E47D" w14:textId="77777777" w:rsidTr="00503750">
        <w:tc>
          <w:tcPr>
            <w:tcW w:w="2622" w:type="dxa"/>
            <w:vAlign w:val="center"/>
          </w:tcPr>
          <w:p w14:paraId="2C0BE885" w14:textId="4ECDD985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FE40896" w14:textId="55C962B6" w:rsidR="00944C3D" w:rsidRPr="008C56AB" w:rsidRDefault="00FE3637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14500</w:t>
            </w:r>
          </w:p>
        </w:tc>
        <w:tc>
          <w:tcPr>
            <w:tcW w:w="1275" w:type="dxa"/>
            <w:vAlign w:val="center"/>
          </w:tcPr>
          <w:p w14:paraId="4A2A4D4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E2FD5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61D2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09F15" w14:textId="7781F8EA" w:rsidR="00944C3D" w:rsidRPr="008C56AB" w:rsidRDefault="00FE3637" w:rsidP="00FE36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6755</w:t>
            </w:r>
          </w:p>
        </w:tc>
      </w:tr>
      <w:tr w:rsidR="0099716A" w:rsidRPr="00050529" w14:paraId="099D34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D14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7729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5C0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124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078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42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D2538B" w14:textId="77777777" w:rsidTr="00503750">
        <w:tc>
          <w:tcPr>
            <w:tcW w:w="2622" w:type="dxa"/>
            <w:vAlign w:val="center"/>
          </w:tcPr>
          <w:p w14:paraId="6EF35C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93B0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BDD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274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B0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1B8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C6AC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BDBB6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7C75C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9A5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9197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6AF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9EB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27B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C2F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A689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28E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95AF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1C5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C7A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656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950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F7EC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E631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D0E0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D77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B09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009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9C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65D345" w14:textId="77777777" w:rsidTr="00503750">
        <w:tc>
          <w:tcPr>
            <w:tcW w:w="2622" w:type="dxa"/>
            <w:vAlign w:val="center"/>
          </w:tcPr>
          <w:p w14:paraId="5949C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F61E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040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858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165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625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E939C6" w14:textId="77777777" w:rsidTr="00503750">
        <w:tc>
          <w:tcPr>
            <w:tcW w:w="2622" w:type="dxa"/>
            <w:vAlign w:val="center"/>
          </w:tcPr>
          <w:p w14:paraId="476703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5ED6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837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0F9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59C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879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FF89A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5A4F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A105E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6B588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306AC5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07CC9B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53CD5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F3BE2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7233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905269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33CD5B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FE0AAC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F3F45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A6E19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E2A7E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EA562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95924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BFF99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F765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90ABC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8986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C12F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94D0A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14CF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033E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582A5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BD33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65BE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F554E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658F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6395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E67A6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A552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4F71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AAF21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51FF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5B67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D8E04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8A16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B911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6EA45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C676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E68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81702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D7DC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ADD2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794E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9359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8B6B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CF7AC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EBC1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E942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86BDD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273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9C227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140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2971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9E19B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0257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D9F9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404E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07F4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D177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CF04E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358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4388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FE285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F3D2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06F7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463F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CBE5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B21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5EA4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02D53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D9E8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B4708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C4EF4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C2F0344" w14:textId="77777777" w:rsidTr="00503750">
        <w:tc>
          <w:tcPr>
            <w:tcW w:w="2835" w:type="dxa"/>
            <w:vAlign w:val="center"/>
          </w:tcPr>
          <w:p w14:paraId="6C1796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00784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77FA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E1C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4D42E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B072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7D8E7E" w14:textId="77777777" w:rsidTr="00503750">
        <w:tc>
          <w:tcPr>
            <w:tcW w:w="2835" w:type="dxa"/>
            <w:vAlign w:val="center"/>
          </w:tcPr>
          <w:p w14:paraId="329D3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6FA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1E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62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26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E4B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4A23A" w14:textId="77777777" w:rsidTr="00503750">
        <w:tc>
          <w:tcPr>
            <w:tcW w:w="2835" w:type="dxa"/>
            <w:vAlign w:val="center"/>
          </w:tcPr>
          <w:p w14:paraId="31D07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55B2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DB6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32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2C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0D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B252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9F07B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9CBA8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83F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3E84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E2F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3F4D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B497439" w14:textId="77777777" w:rsidTr="00503750">
        <w:tc>
          <w:tcPr>
            <w:tcW w:w="2835" w:type="dxa"/>
            <w:vAlign w:val="center"/>
          </w:tcPr>
          <w:p w14:paraId="231DC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97A2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44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A0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753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C3C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FF5E7" w14:textId="77777777" w:rsidTr="00503750">
        <w:tc>
          <w:tcPr>
            <w:tcW w:w="2835" w:type="dxa"/>
            <w:vAlign w:val="center"/>
          </w:tcPr>
          <w:p w14:paraId="3BFC7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F6BC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E6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0A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E9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980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CCD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84947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44316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7014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7B1C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1B8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CFD4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98B2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DE0CE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471D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B81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67D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D5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231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5C271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55937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46D1624" w14:textId="77777777" w:rsidTr="00503750">
        <w:tc>
          <w:tcPr>
            <w:tcW w:w="2552" w:type="dxa"/>
            <w:shd w:val="clear" w:color="auto" w:fill="auto"/>
            <w:vAlign w:val="center"/>
          </w:tcPr>
          <w:p w14:paraId="63076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D016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2540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3692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9E99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41A0B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7F72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FE397D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449BC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819BD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E8D494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848FD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9C00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0BFD5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503E49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65BF8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771D1A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C8F105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77275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F616A2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D22F8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1A0C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39D0232" w14:textId="77777777" w:rsidTr="00503750">
        <w:tc>
          <w:tcPr>
            <w:tcW w:w="4395" w:type="dxa"/>
            <w:vMerge/>
          </w:tcPr>
          <w:p w14:paraId="07319B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51CEA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14D75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840C15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6A3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9E4A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4BF41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483FE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746D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4722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15040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61997B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EC981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3699A3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54EA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47D7A0" w14:textId="77777777" w:rsidTr="00503750">
        <w:tc>
          <w:tcPr>
            <w:tcW w:w="4395" w:type="dxa"/>
            <w:vAlign w:val="center"/>
          </w:tcPr>
          <w:p w14:paraId="7EDF5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10C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FC90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ED940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5280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AFE2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81BAF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402BB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F54C0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16EFC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E78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A6039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2DAB3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B1D48F1" w14:textId="5BAF9342" w:rsidR="00944C3D" w:rsidRPr="008C56AB" w:rsidRDefault="00FE3637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19060</w:t>
            </w:r>
          </w:p>
        </w:tc>
        <w:tc>
          <w:tcPr>
            <w:tcW w:w="2835" w:type="dxa"/>
            <w:vAlign w:val="center"/>
          </w:tcPr>
          <w:p w14:paraId="0D8439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E5360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755EF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BF4B49E" w14:textId="77777777" w:rsidTr="00503750">
        <w:tc>
          <w:tcPr>
            <w:tcW w:w="4395" w:type="dxa"/>
            <w:vAlign w:val="center"/>
          </w:tcPr>
          <w:p w14:paraId="66DA75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5E830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7A2CF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F43C7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5C1F5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CEE63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6720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FC150D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63C79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906D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8CA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AEAC4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645FC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603E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902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FC4ED0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3151F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C57F2F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105CC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957C7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0C512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67BC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C854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97C5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877A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7190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ED8D623" w14:textId="77777777" w:rsidTr="00503750">
        <w:tc>
          <w:tcPr>
            <w:tcW w:w="1843" w:type="dxa"/>
            <w:vAlign w:val="center"/>
          </w:tcPr>
          <w:p w14:paraId="5BC543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9B4D0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8A3F0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44D11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A230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823F2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621EE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F86D9D4" w14:textId="77777777" w:rsidTr="00503750">
        <w:tc>
          <w:tcPr>
            <w:tcW w:w="1843" w:type="dxa"/>
            <w:vAlign w:val="center"/>
          </w:tcPr>
          <w:p w14:paraId="3F9BF2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CA787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077A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0F7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780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1C4E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0D55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058F1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35F7E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192F7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300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E0A4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1AAC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6176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F89F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E38DA2" w14:textId="77777777" w:rsidTr="00503750">
        <w:tc>
          <w:tcPr>
            <w:tcW w:w="1843" w:type="dxa"/>
            <w:vAlign w:val="center"/>
          </w:tcPr>
          <w:p w14:paraId="304E5D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9635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46CC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294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AD39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8CD0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BB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C3CF4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ABD44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9F091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1C59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93AA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F303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DBA4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433E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9B82B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0F40D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DB588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3A54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CC75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C447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EFC2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FB8E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F18F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239A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22BC456" w14:textId="77777777" w:rsidTr="00503750">
        <w:trPr>
          <w:trHeight w:val="664"/>
        </w:trPr>
        <w:tc>
          <w:tcPr>
            <w:tcW w:w="3372" w:type="dxa"/>
          </w:tcPr>
          <w:p w14:paraId="19F3A8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38DD2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C2B1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CCFF22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1800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7D00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1E4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3A8E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8A5BC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EE9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680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1025C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7A539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E5A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BA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66008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386A6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FA7A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A0E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33C4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2F2A1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6E6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ABE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87104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208D52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E59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982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89703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0A25C0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4540888" w14:textId="77777777" w:rsidTr="00503750">
        <w:tc>
          <w:tcPr>
            <w:tcW w:w="2835" w:type="dxa"/>
            <w:vAlign w:val="center"/>
          </w:tcPr>
          <w:p w14:paraId="3FB02F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50A4D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74F9B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3FB61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DD5F6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EA1B17" w14:textId="77777777" w:rsidTr="00503750">
        <w:tc>
          <w:tcPr>
            <w:tcW w:w="2835" w:type="dxa"/>
          </w:tcPr>
          <w:p w14:paraId="76D80D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996D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E46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9A8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A6D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674FCC" w14:textId="77777777" w:rsidTr="00503750">
        <w:tc>
          <w:tcPr>
            <w:tcW w:w="2835" w:type="dxa"/>
          </w:tcPr>
          <w:p w14:paraId="661DFD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7885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D45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FB8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C91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324BBC" w14:textId="77777777" w:rsidTr="00503750">
        <w:tc>
          <w:tcPr>
            <w:tcW w:w="2835" w:type="dxa"/>
          </w:tcPr>
          <w:p w14:paraId="436CF2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597E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9B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1AF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48F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BCD462" w14:textId="77777777" w:rsidTr="00503750">
        <w:tc>
          <w:tcPr>
            <w:tcW w:w="2835" w:type="dxa"/>
            <w:vAlign w:val="center"/>
          </w:tcPr>
          <w:p w14:paraId="169021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2721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FC4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BFA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826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4A0FB2" w14:textId="77777777" w:rsidTr="00503750">
        <w:tc>
          <w:tcPr>
            <w:tcW w:w="2835" w:type="dxa"/>
            <w:vAlign w:val="center"/>
          </w:tcPr>
          <w:p w14:paraId="6F2C70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6D42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B8E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A3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7F4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3A6382" w14:textId="77777777" w:rsidTr="00503750">
        <w:tc>
          <w:tcPr>
            <w:tcW w:w="2835" w:type="dxa"/>
          </w:tcPr>
          <w:p w14:paraId="57491A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896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9C8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4A2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A96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037948" w14:textId="77777777" w:rsidTr="00503750">
        <w:tc>
          <w:tcPr>
            <w:tcW w:w="2835" w:type="dxa"/>
          </w:tcPr>
          <w:p w14:paraId="2B0826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2BDB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A90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BA5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37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10C4F7" w14:textId="77777777" w:rsidTr="00503750">
        <w:tc>
          <w:tcPr>
            <w:tcW w:w="2835" w:type="dxa"/>
          </w:tcPr>
          <w:p w14:paraId="3B50B2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1E71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F03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03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313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613E28" w14:textId="77777777" w:rsidR="00944C3D" w:rsidRDefault="00944C3D" w:rsidP="00944C3D">
      <w:pPr>
        <w:rPr>
          <w:rFonts w:ascii="Arial" w:hAnsi="Arial"/>
          <w:b/>
        </w:rPr>
      </w:pPr>
    </w:p>
    <w:p w14:paraId="389A32E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FEB15E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E9FFF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B0DDF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E5295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14BA1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7581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EE9A53B" w14:textId="77777777" w:rsidTr="00503750">
        <w:trPr>
          <w:trHeight w:val="443"/>
        </w:trPr>
        <w:tc>
          <w:tcPr>
            <w:tcW w:w="2560" w:type="dxa"/>
          </w:tcPr>
          <w:p w14:paraId="78B574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4EA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E08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9D6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3C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3F88B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47478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32CF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4E5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CC6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23C8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A0FEE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86DD0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7DC9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7EB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B72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E96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51A2D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86063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E46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17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CB7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D0E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E0C5CF" w14:textId="77777777" w:rsidR="00944C3D" w:rsidRDefault="00944C3D" w:rsidP="00944C3D">
      <w:pPr>
        <w:rPr>
          <w:rFonts w:ascii="Arial" w:hAnsi="Arial"/>
          <w:b/>
        </w:rPr>
      </w:pPr>
    </w:p>
    <w:p w14:paraId="68115669" w14:textId="77777777" w:rsidR="00944C3D" w:rsidRDefault="00944C3D" w:rsidP="00944C3D">
      <w:pPr>
        <w:rPr>
          <w:rFonts w:ascii="Arial" w:hAnsi="Arial"/>
          <w:b/>
        </w:rPr>
      </w:pPr>
    </w:p>
    <w:p w14:paraId="7C2CED8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2A1701E" w14:textId="77777777" w:rsidR="00944C3D" w:rsidRDefault="00944C3D" w:rsidP="00944C3D">
      <w:pPr>
        <w:rPr>
          <w:rFonts w:ascii="Arial" w:hAnsi="Arial"/>
          <w:b/>
        </w:rPr>
      </w:pPr>
    </w:p>
    <w:p w14:paraId="665716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3A147E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607F4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A3D0E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354B4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A3C60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4FEE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878F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8A81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8268C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AF112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D53FA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C0E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52D71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FB30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750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F9EF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12BCE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E626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253343" w14:textId="77777777" w:rsidTr="00503750">
        <w:trPr>
          <w:trHeight w:val="677"/>
        </w:trPr>
        <w:tc>
          <w:tcPr>
            <w:tcW w:w="3358" w:type="dxa"/>
          </w:tcPr>
          <w:p w14:paraId="216EB0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E64B7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8E21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4027F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2C6C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657D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34C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01067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49D3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83EB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ED6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E57F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62B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6CF8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519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91291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F203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E881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6D6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CDEA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E1E7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2823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395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9AFEF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4B0498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01D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581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334D3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257BB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FEE433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07DB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F75A9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85C7A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294D8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34A4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F4A8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8486D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AE8A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A9C15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3FF00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C5DC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6B1D7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55550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AC241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F08C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B8CCDF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431D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6D23B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A3B2F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B6BB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C79F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C4D5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47F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C191A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F458C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A395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4C9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C0C41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DFE4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EEC4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4E2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9236C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309F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6E1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BAA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79E7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14CEF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F956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1F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369F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9D8F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1E8AA3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09B0B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70667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BC223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E9CCF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D7C5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1AE2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6DC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298F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690C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71DE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1F9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B390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706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903B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29C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321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BF3B4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5533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7CC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B8CF3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335DB9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372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795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F238E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7E2AD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1E3DAA7" w14:textId="77777777" w:rsidTr="00503750">
        <w:tc>
          <w:tcPr>
            <w:tcW w:w="3686" w:type="dxa"/>
            <w:vAlign w:val="center"/>
          </w:tcPr>
          <w:p w14:paraId="7E3F79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433E1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554D1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597AA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47FB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90FE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7550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5FD4A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6DAC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87826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45A46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7BD46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6CF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93D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C40E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08E4A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78F9D2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B8D9E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73811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FFEA7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62A71E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D1C4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7E48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B880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5214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60A2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749E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D6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783C1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D993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60D5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2D3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936D0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A552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3565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447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CD86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CA032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E7B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F21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F6C35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476C1C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F4F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EAE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AF87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E12B7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4CC8C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B3279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BF20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84647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C8D95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676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B685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3C91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B223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305A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30E2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B5A4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C629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324AB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7DB0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BF95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F16C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68F8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21B5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B2DB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09045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1F76A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9CCD8B" w14:textId="77777777" w:rsidR="00944C3D" w:rsidRDefault="00944C3D" w:rsidP="00944C3D">
      <w:pPr>
        <w:rPr>
          <w:sz w:val="22"/>
          <w:szCs w:val="22"/>
        </w:rPr>
      </w:pPr>
    </w:p>
    <w:p w14:paraId="65861EF1" w14:textId="77777777" w:rsidR="00944C3D" w:rsidRDefault="00944C3D" w:rsidP="00944C3D">
      <w:pPr>
        <w:rPr>
          <w:sz w:val="22"/>
          <w:szCs w:val="22"/>
        </w:rPr>
      </w:pPr>
    </w:p>
    <w:p w14:paraId="655DEE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F8F99A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3061992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C0FCC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2842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47CAE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94A1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B30F13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6DB88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F0324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6991E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79087E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FA3D9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E84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36D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AA2F8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BAD1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0129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01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8130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ED90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1C8A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B95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DAA4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1C30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0796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850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6E086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6F37A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5AD1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779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BAE1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4409B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368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F49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925B1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979E00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394E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75D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BD02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637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7AF120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122AD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A726E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30A28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9338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535C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1CF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A42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C7A6B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EEE9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F7FA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512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29BCA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53B0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49B2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746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9E576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3658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0FDB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433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5C236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8C78F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0A6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688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6619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C62A0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478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21E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8974C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AE0E22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4FB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3C3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5261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49F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652740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3914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D8CB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402547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86E66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5CCC6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91A4C9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0F9B1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FB1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1FB32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229BF2E" w14:textId="77777777" w:rsidR="00944C3D" w:rsidRPr="003607F0" w:rsidRDefault="00944C3D" w:rsidP="00944C3D"/>
    <w:p w14:paraId="46982EE4" w14:textId="77777777" w:rsidR="00F47675" w:rsidRPr="00944C3D" w:rsidRDefault="00F47675" w:rsidP="00944C3D"/>
    <w:sectPr w:rsidR="00F47675" w:rsidRPr="00944C3D" w:rsidSect="00D24B0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AA7CF" w14:textId="77777777" w:rsidR="00D24B09" w:rsidRDefault="00D24B09">
      <w:r>
        <w:separator/>
      </w:r>
    </w:p>
  </w:endnote>
  <w:endnote w:type="continuationSeparator" w:id="0">
    <w:p w14:paraId="7E8F5F96" w14:textId="77777777" w:rsidR="00D24B09" w:rsidRDefault="00D2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5D1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F62684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D3E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74267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238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97E258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A7FA1" w14:textId="77777777" w:rsidR="00D24B09" w:rsidRDefault="00D24B09">
      <w:r>
        <w:separator/>
      </w:r>
    </w:p>
  </w:footnote>
  <w:footnote w:type="continuationSeparator" w:id="0">
    <w:p w14:paraId="2EE236AD" w14:textId="77777777" w:rsidR="00D24B09" w:rsidRDefault="00D24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639075">
    <w:abstractNumId w:val="13"/>
  </w:num>
  <w:num w:numId="2" w16cid:durableId="2132312049">
    <w:abstractNumId w:val="17"/>
  </w:num>
  <w:num w:numId="3" w16cid:durableId="1397362302">
    <w:abstractNumId w:val="8"/>
  </w:num>
  <w:num w:numId="4" w16cid:durableId="1158115281">
    <w:abstractNumId w:val="7"/>
  </w:num>
  <w:num w:numId="5" w16cid:durableId="13129516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77810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1589075">
    <w:abstractNumId w:val="20"/>
  </w:num>
  <w:num w:numId="8" w16cid:durableId="642927171">
    <w:abstractNumId w:val="10"/>
  </w:num>
  <w:num w:numId="9" w16cid:durableId="1602176663">
    <w:abstractNumId w:val="0"/>
  </w:num>
  <w:num w:numId="10" w16cid:durableId="64886816">
    <w:abstractNumId w:val="19"/>
  </w:num>
  <w:num w:numId="11" w16cid:durableId="1320840349">
    <w:abstractNumId w:val="6"/>
  </w:num>
  <w:num w:numId="12" w16cid:durableId="262344443">
    <w:abstractNumId w:val="9"/>
  </w:num>
  <w:num w:numId="13" w16cid:durableId="1561944319">
    <w:abstractNumId w:val="12"/>
  </w:num>
  <w:num w:numId="14" w16cid:durableId="1302231055">
    <w:abstractNumId w:val="15"/>
  </w:num>
  <w:num w:numId="15" w16cid:durableId="1832598809">
    <w:abstractNumId w:val="14"/>
  </w:num>
  <w:num w:numId="16" w16cid:durableId="729578232">
    <w:abstractNumId w:val="2"/>
  </w:num>
  <w:num w:numId="17" w16cid:durableId="996809357">
    <w:abstractNumId w:val="4"/>
  </w:num>
  <w:num w:numId="18" w16cid:durableId="399063084">
    <w:abstractNumId w:val="11"/>
  </w:num>
  <w:num w:numId="19" w16cid:durableId="1043948327">
    <w:abstractNumId w:val="5"/>
  </w:num>
  <w:num w:numId="20" w16cid:durableId="1490292107">
    <w:abstractNumId w:val="18"/>
  </w:num>
  <w:num w:numId="21" w16cid:durableId="56303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03AF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480C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4B09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6486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637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001F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3F79-202A-46B5-BA3F-1D84864F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5270</Words>
  <Characters>30042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2024-03-20T06:58:00Z</dcterms:created>
  <dcterms:modified xsi:type="dcterms:W3CDTF">2024-03-20T06:58:00Z</dcterms:modified>
</cp:coreProperties>
</file>