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3B3474D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1B0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D8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831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FE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E80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316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24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AF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E71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3EF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07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30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5F3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478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33E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CDC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4C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B2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D12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9AA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CED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232BAA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729E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3ADB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1006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DF7F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451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6AF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E5B4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58CF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0A2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F3EB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9ED0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8D0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217D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D6B5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F986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AFB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6C28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A3A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5041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FC76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0F9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12D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8871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FEC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457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3103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83E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2DBA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647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248E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1A9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8650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34B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4C8CF4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2D44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380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768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9F88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3843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956E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AC79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C244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EE2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06BB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55F9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2FF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047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246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F3AE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0C1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763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AA4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26B5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0AE4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ADF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7BD6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94D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90F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4FB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776A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222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37AE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410F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446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1296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2AC7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395D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A27E7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C504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46B8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0E27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5EB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F28F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F7B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B57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E98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BC9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C2A5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404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723A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A37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76F4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93F6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6AD5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958D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252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CC3D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5972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892C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A77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6B9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F3E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02F1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B02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96F2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E2A3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333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0279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0B1E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9687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B17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B4EAA8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953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E79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A65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3BC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004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A59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E06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E7E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CAB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949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ADB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AA9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3C2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735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8AA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AA1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2BA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393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FB4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ABA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1A7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814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430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C17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3A2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C63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16C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89B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11F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5D2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003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798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122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323505B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14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59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F6D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8A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47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40C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CE0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9DF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CDE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DF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803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781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05D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D6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050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8DD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55E0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53185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9B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2D4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598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7C7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22E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53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A29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2F96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AC41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5A99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CF26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F7B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CD0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2440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BCF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AFD5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AD5B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9E2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0EE4057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740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B8B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A06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62F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CD71C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9AC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AF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723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95F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2E5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CC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8A9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736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AD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4DD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B9E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2333AD2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45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CF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F6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FE9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1D5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2C7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BF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D3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EF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165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472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84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446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C6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A8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67D64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211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53F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8C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82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461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AF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163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F2E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45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62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C7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B9BEF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EDC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C9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24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2E4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E0A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A8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36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F4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AC5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311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26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6E4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0DB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119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032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F55F6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4FF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1D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5F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4F7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BC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A8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40E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D91D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1179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2A2B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5A375B" w14:textId="25F71FC6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FE3637">
              <w:rPr>
                <w:rFonts w:ascii="Arial" w:hAnsi="Arial"/>
                <w:lang w:eastAsia="sk-SK"/>
              </w:rPr>
              <w:t>23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A59D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5D81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FA04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5A1C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C608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F0F7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09FC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E1F1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C4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225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F5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139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2AF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FD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4672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988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A26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12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BC1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43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73F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92F6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128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0CD1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DB691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574BAFE0" wp14:editId="0DA7166B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B77986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C8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4D81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7F35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39EA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820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2A1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8E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E50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CDE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232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B73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C8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59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C1211E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DB0DA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6D8813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05DA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5E13CBE1" wp14:editId="38815BBE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E84156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A95C2B" wp14:editId="5D41B6C9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6884FB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D0E1CB4" wp14:editId="616FFD81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AE5A9E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205D2F15" wp14:editId="31E3FDB7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53D878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F06486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12891B18" wp14:editId="30E11161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B47E96" w14:textId="141346CF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0B03AF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FE3637"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2891B1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39B47E96" w14:textId="141346CF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0B03AF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FE3637">
                              <w:rPr>
                                <w:rFonts w:ascii="Arial" w:hAnsi="Arial" w:cs="Arial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45648FC7" wp14:editId="3DECA175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D99AEF" w14:textId="309E3BB5" w:rsidR="000B647F" w:rsidRDefault="0099716A" w:rsidP="00944C3D">
                                  <w:r>
                                    <w:t>20</w:t>
                                  </w:r>
                                  <w:r w:rsidR="000B03AF">
                                    <w:t>2</w:t>
                                  </w:r>
                                  <w:r w:rsidR="00FE3637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648FC7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44D99AEF" w14:textId="309E3BB5" w:rsidR="000B647F" w:rsidRDefault="0099716A" w:rsidP="00944C3D">
                            <w:r>
                              <w:t>20</w:t>
                            </w:r>
                            <w:r w:rsidR="000B03AF">
                              <w:t>2</w:t>
                            </w:r>
                            <w:r w:rsidR="00FE3637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39FAC904" wp14:editId="64FE6B2E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0C3DE5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F06486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4B6B7A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0AF3FA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E2AC5C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0F629D8E" wp14:editId="5542FBE5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4870C8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05C65996" wp14:editId="2567775B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B1D087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D5AA9D1" wp14:editId="6A315C8A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6AE056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02B7FB05" wp14:editId="67259CF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F1DB93" w14:textId="53BAC900" w:rsidR="000B647F" w:rsidRDefault="0099716A" w:rsidP="00944C3D">
                                  <w:r>
                                    <w:t>20</w:t>
                                  </w:r>
                                  <w:r w:rsidR="000B03AF">
                                    <w:t>2</w:t>
                                  </w:r>
                                  <w:r w:rsidR="00FE3637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2B7FB05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BF1DB93" w14:textId="53BAC900" w:rsidR="000B647F" w:rsidRDefault="0099716A" w:rsidP="00944C3D">
                            <w:r>
                              <w:t>20</w:t>
                            </w:r>
                            <w:r w:rsidR="000B03AF">
                              <w:t>2</w:t>
                            </w:r>
                            <w:r w:rsidR="00FE3637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2903D21B" wp14:editId="12A01188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BF2E99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F06486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21CD38F8" wp14:editId="590F3C29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3386E0" w14:textId="6A8CDF56" w:rsidR="000B647F" w:rsidRDefault="0099716A" w:rsidP="00944C3D">
                                  <w:r>
                                    <w:t>20</w:t>
                                  </w:r>
                                  <w:r w:rsidR="000B03AF">
                                    <w:t>2</w:t>
                                  </w:r>
                                  <w:r w:rsidR="00FE3637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CD38F8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5E3386E0" w14:textId="6A8CDF56" w:rsidR="000B647F" w:rsidRDefault="0099716A" w:rsidP="00944C3D">
                            <w:r>
                              <w:t>20</w:t>
                            </w:r>
                            <w:r w:rsidR="000B03AF">
                              <w:t>2</w:t>
                            </w:r>
                            <w:r w:rsidR="00FE3637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3883E855" wp14:editId="3774CCE3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80E14A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F06486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9F2861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80FD510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033D6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A22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2E44E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21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3B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09A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C35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C55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24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7F2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6A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0D0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8A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8A6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0B6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BE2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120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490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836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319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E52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65A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BBD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12B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50E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D18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7C0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684B4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8C5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9BF6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4643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720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A44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00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B51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B52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650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CF6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05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C8A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DBB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8F2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7D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9F2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44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2F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B641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AC30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7ED9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330E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7960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2BC3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C777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085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1B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CD8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161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D1B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9E0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343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A2D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16718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BA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B14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EE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881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A56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474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7D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08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ED0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B7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69B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9CB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113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5E2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00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A4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6D8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97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D74D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8B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045E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2A0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1F6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5C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9E0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8C1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DF5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17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32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6DCBB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DA1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BE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AE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7AA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3D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F29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8A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7A7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67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CA0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639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76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771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BA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A7A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72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691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57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9E1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19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EE8C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DF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0E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F44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223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BA6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43B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646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300D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E12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B9C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043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6E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07C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0AD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09A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E4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EBC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35D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E95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C9D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5A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8F3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212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7F6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2D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25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B827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CAC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49A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FF4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F34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C9B3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0649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140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528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1B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EA8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EDD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88A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85B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A17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4D74A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FD1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2E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BE3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41A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9F5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BB6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10F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A3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B91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6A2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B2D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EB6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8E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DC3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469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C7D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5B3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1A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489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EE6E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1A6A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6258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ECC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3D94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85BA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5971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16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E79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9EB2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1B2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1F4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16E4E94C" wp14:editId="66D6D15D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E7D6F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2C4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249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D47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63E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540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72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152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8C5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CE5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AC6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90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5F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C92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74C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27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AC6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15B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21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6F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C17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17A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5B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10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485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44F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C2F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5C7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A77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F4C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AF4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55B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3370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0680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513B04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F5D94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529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A2AC4EF" wp14:editId="35D1F119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BE7C7D" w14:textId="77777777" w:rsidR="000B647F" w:rsidRPr="00391121" w:rsidRDefault="00402D3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31202811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402D3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31202811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608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422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CE6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F7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59C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850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E76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928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70D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21B119D" wp14:editId="737FA373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63C7FE" w14:textId="77777777" w:rsidR="000B647F" w:rsidRPr="00391121" w:rsidRDefault="00402D3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2021353158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402D3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2021353158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1A6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2F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D3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8E7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CC2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601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AE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95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E2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708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B8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33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B68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996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6AE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6ED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B4540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FF4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32749A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54237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4B3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50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804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19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7B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D09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B32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E57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0EB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CD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E18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75B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220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3BF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84F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AA12D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9017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F88FE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A51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2AE76CE" wp14:editId="7A107268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FB7AC8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402D3A">
                                    <w:rPr>
                                      <w:rFonts w:ascii="Arial" w:hAnsi="Arial" w:cs="Arial"/>
                                    </w:rPr>
                                    <w:t xml:space="preserve"> Piaristická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402D3A">
                              <w:rPr>
                                <w:rFonts w:ascii="Arial" w:hAnsi="Arial" w:cs="Arial"/>
                              </w:rPr>
                              <w:t xml:space="preserve"> Piaristická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178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37E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7B7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493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7C1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247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975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E8C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D7E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62C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C92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7BB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33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BEB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4C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94D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4ED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BFD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D4C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104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4C0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463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0D3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BF3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E43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901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A1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428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B5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87C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7AE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C53A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173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6E3A9E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6F9F27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0DD86A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2E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560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3E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06E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926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5C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048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5B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806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048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E46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1BE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26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D7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5C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417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EA8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549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714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06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9E9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FB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F7C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97886F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24BA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401FB1D" wp14:editId="3B0B77B4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5E96DD" w14:textId="77777777" w:rsidR="000B647F" w:rsidRPr="00391121" w:rsidRDefault="00402D3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Piaristická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402D3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Piaristická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92E75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94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7A0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FF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7A3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F2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02A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38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83E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36B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731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78E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C74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AC6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93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5AA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1F2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41FC0B02" wp14:editId="7D3F24AA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E137EF" w14:textId="77777777" w:rsidR="000B647F" w:rsidRDefault="00402D3A" w:rsidP="00944C3D">
                                  <w:r>
                                    <w:t>267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402D3A" w:rsidP="00944C3D">
                            <w:r>
                              <w:t>267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D83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C72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C7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6C4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E64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0C5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FEC72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9F76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D75AF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201C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76A048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093CB0D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7A6E7EE5" wp14:editId="7C07222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9EAF92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38B73CD1" wp14:editId="68A4EC60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AAE5F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85832D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AA35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574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924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3E731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AB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209DC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A0CFF89" wp14:editId="7FB3EA61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D875AF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482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F394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9D9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029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1C91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00E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1D68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102D9B7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0B19E2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3433939C" wp14:editId="39B291A0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85339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90D6F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4DE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A3E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C00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D45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90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1CC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603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6E993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23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83911A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066D4A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3F8480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2898BAF" wp14:editId="41C062E9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82727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6F12EE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DA2453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5471A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D70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7A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206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579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623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21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222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915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8C1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5C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8D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FF7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FB1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C87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77A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11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C20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66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58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F0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81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A98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B00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B95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2D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5F1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956FA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F7B7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758EC99" w14:textId="75288C99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0B03AF">
              <w:rPr>
                <w:rFonts w:ascii="Arial" w:hAnsi="Arial"/>
                <w:lang w:eastAsia="sk-SK"/>
              </w:rPr>
              <w:t>17.3.202</w:t>
            </w:r>
            <w:r w:rsidR="00FE3637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9798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5F2D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FE492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C1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B90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59E64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AE9F4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67C5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22F9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CFB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ECDC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4D6E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99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DFD8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EE44D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7526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48A1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607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D0F3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70EA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752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AC642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C7B1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F5E3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1E4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ADF3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6183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501A7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002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8E3D2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689F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9EA2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D1C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58C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0C1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F67B5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90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14410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5CD62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534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407D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1A81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F225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49E60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1D2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876C6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6103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A71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E7CF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0BAC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E4C8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DE3D3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476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AAF44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7579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CBC8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CEF1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0A4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DC91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4C68A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A27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EC003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91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A68A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E5D81F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450D75F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C63392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5940DEB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BE6C32B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EDA177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FC24D8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C25EB97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C0A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C3F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AF8D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BCA58F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CC36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CE3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91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A13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A6B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51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85B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EB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B49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4E6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458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C5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9B0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407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030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78C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9B5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879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0A0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40C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A9052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F80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DA2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5D0292D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3DC860DD" w14:textId="77777777" w:rsidR="00944C3D" w:rsidRDefault="00944C3D" w:rsidP="00944C3D">
      <w:pPr>
        <w:rPr>
          <w:rFonts w:ascii="Arial" w:hAnsi="Arial"/>
        </w:rPr>
      </w:pPr>
    </w:p>
    <w:p w14:paraId="4B38DCFF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lastRenderedPageBreak/>
        <w:t>Meno a priezvisko fyzickej osoby alebo názov právnickej osoby, ktorá je zakladateľom alebo zriaďovateľom účtovnej jednotky:</w:t>
      </w:r>
    </w:p>
    <w:p w14:paraId="5F82ECE4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CC6C0E4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2FE2D16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2B884FCF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276A878D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4561C734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CDEED6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F46B00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5DC096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4BF56104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323E95C" w14:textId="6EF2BEED" w:rsidR="00944C3D" w:rsidRPr="008D0433" w:rsidRDefault="000B03AF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Ing.Letaši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Ivan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3BC559A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B2CAC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7292249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F97C1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BD402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F6094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BF34A5B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701504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14F86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2EA92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F786245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585EC968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47617A8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01A6DF3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9CE2E1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5CA7AB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3D2FF4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097E1D9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DBFE4F9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623C4006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25C005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52A25A3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396B3E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0480DAD1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C7108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76242BE" w14:textId="71937E62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FA76955" w14:textId="42647235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14A5A7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E573D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3F230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D437E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F5A5D20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C7D03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2F2E3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B030E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D700704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78B392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C055E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5168E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DC9EA0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62537D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CDBE649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B1E3464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00CCD12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C814DBD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79033D0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122083F0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4724BB5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2FCF171A" w14:textId="227E37CB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0B03AF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36B60AB3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00C54F18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5480C632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2C780BE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146E9CD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7284320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25EE656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B4047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C03E3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C3986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35642C4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5B583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F895A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36060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C4FE7CA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F4C17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5276E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4C7B3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07C212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51096C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8763B2C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AC8E04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1750414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7CE44F6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5DC7E94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94C48B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e) dlhodobý hmotný majetok obstaraný vlastnou činnosťou</w:t>
      </w:r>
    </w:p>
    <w:p w14:paraId="5E8F6A9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3EF97E0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04646B2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1B6E4DE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71AFF90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06F248E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17E3B66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15D8C01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374E212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4B5B87A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116EDB8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64E8415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3D1FF0D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D67251A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7D131B10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4907046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2D3FBDF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0167F74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0C859E3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4C247CF9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10228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AE871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245C3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96E00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6DD8BB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EDB30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9CD5E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6A18B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E7A5A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422804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C4715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E0608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88E17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E3576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977F08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A9F2E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7BD67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83B39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31CF8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441BED2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2952FA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F51A4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A2DAD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56379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942477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EBD985E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7A8B480E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4C582F4E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E1BA4AA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5890C1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65A18B6C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16E8980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89DB01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7A46B8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D24B09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01F7BB54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658142E6" w14:textId="77777777" w:rsidTr="00503750">
        <w:tc>
          <w:tcPr>
            <w:tcW w:w="2302" w:type="dxa"/>
            <w:vAlign w:val="center"/>
          </w:tcPr>
          <w:p w14:paraId="17DA435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B5758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50D933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78CA4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9A089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0EB731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24DFFF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0645E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132A039" w14:textId="77777777" w:rsidTr="00503750">
        <w:tc>
          <w:tcPr>
            <w:tcW w:w="15593" w:type="dxa"/>
            <w:gridSpan w:val="8"/>
            <w:vAlign w:val="center"/>
          </w:tcPr>
          <w:p w14:paraId="2AF056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16A8B2C" w14:textId="77777777" w:rsidTr="00503750">
        <w:tc>
          <w:tcPr>
            <w:tcW w:w="2302" w:type="dxa"/>
            <w:vAlign w:val="center"/>
          </w:tcPr>
          <w:p w14:paraId="6E3987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022FA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8F401C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F49B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048B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7A80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9941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6053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59DCE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F69EA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D658A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B80BC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C007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FA19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B30A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A751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DD5D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F661C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37C9A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E43FC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139E2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A612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2CA0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0A17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25D7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BFC5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E8207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312E1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466282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C33A5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46EBD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75DCE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4B7D3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B2932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67F83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A5D9EE0" w14:textId="77777777" w:rsidTr="00503750">
        <w:tc>
          <w:tcPr>
            <w:tcW w:w="2302" w:type="dxa"/>
            <w:vAlign w:val="center"/>
          </w:tcPr>
          <w:p w14:paraId="0831F1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F1858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3FB3B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3584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329B4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CEC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7E84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A43A4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1B4946" w14:textId="77777777" w:rsidTr="00503750">
        <w:tc>
          <w:tcPr>
            <w:tcW w:w="15593" w:type="dxa"/>
            <w:gridSpan w:val="8"/>
            <w:vAlign w:val="center"/>
          </w:tcPr>
          <w:p w14:paraId="14A4B7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C495C46" w14:textId="77777777" w:rsidTr="00503750">
        <w:tc>
          <w:tcPr>
            <w:tcW w:w="2302" w:type="dxa"/>
            <w:vAlign w:val="center"/>
          </w:tcPr>
          <w:p w14:paraId="47D6B7C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35533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6ADFF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27DE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8431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6545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A260FC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13794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63CD5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565DE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022D0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29AE6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90A8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9B65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7F6C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67EA5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3A8D0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87BE4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5C97A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D5E9F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2819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572A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7CB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55D8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E5F64D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CAC6A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F061B1" w14:textId="77777777" w:rsidTr="00503750">
        <w:tc>
          <w:tcPr>
            <w:tcW w:w="2302" w:type="dxa"/>
            <w:vAlign w:val="center"/>
          </w:tcPr>
          <w:p w14:paraId="1B9CBA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6BA56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58DBE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E0C8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7A6C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573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2D964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8F354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2794B4" w14:textId="77777777" w:rsidTr="00503750">
        <w:tc>
          <w:tcPr>
            <w:tcW w:w="15593" w:type="dxa"/>
            <w:gridSpan w:val="8"/>
            <w:vAlign w:val="center"/>
          </w:tcPr>
          <w:p w14:paraId="55E091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34990ED" w14:textId="77777777" w:rsidTr="00503750">
        <w:tc>
          <w:tcPr>
            <w:tcW w:w="2302" w:type="dxa"/>
            <w:vAlign w:val="center"/>
          </w:tcPr>
          <w:p w14:paraId="40807F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CB5AC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0A5CB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7588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0207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EFCB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5C18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3207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3AC2C5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849B6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EED33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CCF9F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25FC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55FF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CCC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BF7C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1E5F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E15791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94EE9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35E60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6B38C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13C6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A0AD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2F88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8B64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99A8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2FB4AF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1E92A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90495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FF3F14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7C0A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B67A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7D53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06A1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64B9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253BE8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7433829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15E03B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A7832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044EE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F8B15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D705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F2D0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296E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9111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4703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DA8EBC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EC06D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748C1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D3535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176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3E6C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C4CE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3C57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05A6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FA26F41" w14:textId="77777777" w:rsidR="00944C3D" w:rsidRDefault="00944C3D" w:rsidP="00944C3D">
      <w:pPr>
        <w:rPr>
          <w:rFonts w:ascii="Arial" w:hAnsi="Arial"/>
          <w:b/>
        </w:rPr>
      </w:pPr>
    </w:p>
    <w:p w14:paraId="2592E9DB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0EDDFB44" w14:textId="77777777" w:rsidTr="00503750">
        <w:tc>
          <w:tcPr>
            <w:tcW w:w="1944" w:type="dxa"/>
            <w:vAlign w:val="center"/>
          </w:tcPr>
          <w:p w14:paraId="102236D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0B9EF6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C6FEE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1D13A8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16321B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1B4B0C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292037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53FB39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7CE22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A1D0B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74647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5E3ABF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AB34A72" w14:textId="77777777" w:rsidTr="00503750">
        <w:tc>
          <w:tcPr>
            <w:tcW w:w="15685" w:type="dxa"/>
            <w:gridSpan w:val="12"/>
            <w:vAlign w:val="center"/>
          </w:tcPr>
          <w:p w14:paraId="74FD0B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A47C7CF" w14:textId="77777777" w:rsidTr="00503750">
        <w:tc>
          <w:tcPr>
            <w:tcW w:w="1944" w:type="dxa"/>
            <w:vAlign w:val="center"/>
          </w:tcPr>
          <w:p w14:paraId="3B3BCB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FEBC6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339EA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FF469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E792F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A1B65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1B0B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86DA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075DD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4CA5A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01FB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2A2E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734598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3EC937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852C8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AD9B5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D24AA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2A7F8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0E569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C109A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40501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0E0E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93EEB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DE096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BFCC7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5CCBC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041D6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38CADC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9760A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8260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B2BB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7DF92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04A6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7905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5CEC3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83D70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0F99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98E5B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A59A2D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40291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718BE7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F314E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1AD5A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327A6A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1D41F6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069FCD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B9EF5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5C4841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5B0DE2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EB9D3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9FD6F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C05F42B" w14:textId="77777777" w:rsidTr="00503750">
        <w:tc>
          <w:tcPr>
            <w:tcW w:w="1944" w:type="dxa"/>
            <w:vAlign w:val="center"/>
          </w:tcPr>
          <w:p w14:paraId="0E1879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BEAC2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8382D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E3600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8B69F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11B8C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8F743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0EB9A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9983C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06159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1AE3D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4715C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953040" w14:textId="77777777" w:rsidTr="00503750">
        <w:tc>
          <w:tcPr>
            <w:tcW w:w="15685" w:type="dxa"/>
            <w:gridSpan w:val="12"/>
            <w:vAlign w:val="center"/>
          </w:tcPr>
          <w:p w14:paraId="5B74DE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708044E" w14:textId="77777777" w:rsidTr="00503750">
        <w:tc>
          <w:tcPr>
            <w:tcW w:w="1944" w:type="dxa"/>
            <w:vAlign w:val="center"/>
          </w:tcPr>
          <w:p w14:paraId="4F68DAC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9E8B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16984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7FE48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11DA8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9D547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617A6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45BFF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87234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05E36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96B8D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E31C9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34EF1E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5999EB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0E476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7A71A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BA67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A1CF6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43940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36A8C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9AFA0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AD19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8A9DD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7A47C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447B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3334C6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6BC61F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AC577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48B7C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346E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7963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FFC86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5CEDC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BFA4C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C6770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74298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0D342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3A6E1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85DF15" w14:textId="77777777" w:rsidTr="00503750">
        <w:tc>
          <w:tcPr>
            <w:tcW w:w="1944" w:type="dxa"/>
            <w:vAlign w:val="center"/>
          </w:tcPr>
          <w:p w14:paraId="7B7C5B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CDBD4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86C19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29EE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1BB50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A1659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680DF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912AD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C846E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85D0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B9633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C383C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6A718A" w14:textId="77777777" w:rsidTr="00503750">
        <w:tc>
          <w:tcPr>
            <w:tcW w:w="15685" w:type="dxa"/>
            <w:gridSpan w:val="12"/>
            <w:vAlign w:val="center"/>
          </w:tcPr>
          <w:p w14:paraId="5ECC0F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23ADDFA" w14:textId="77777777" w:rsidTr="00503750">
        <w:tc>
          <w:tcPr>
            <w:tcW w:w="1944" w:type="dxa"/>
            <w:vAlign w:val="center"/>
          </w:tcPr>
          <w:p w14:paraId="6F9292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513AA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E6DF0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B646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DB6DF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BB8E4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F1C5F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98F9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D9A9F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D5F4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FE51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0943E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54CDDD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776271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6ABDF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A0AC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0F887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96B14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F0CF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05D9E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295D0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86582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93A0E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3559F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6DB1F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FDF111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36A78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6B07C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BAD6D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74F56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9B6DF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7ABA0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44E4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40241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A92A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5CC4F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A02FC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9D77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00B7B1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71600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2157B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D2585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3858E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5BB39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A9122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CD7DE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91E8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882DC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F44BD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B314D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7978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ECEF14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6E93B0A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6486838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69CA8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2EDE0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ABF1A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07265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FB005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ED4DF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7D25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707FF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8D419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BE3A6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76758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B1B3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5B4D7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2D306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4A10A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1261A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DDE12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B7944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63532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1DFD2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2A830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9504F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91941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8F771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BB45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7B772B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3B8E84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7B44ADC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53A1B04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AA883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DCCC4A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183D87B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CF4A4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04593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4462A1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B8B62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D60C3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30A188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2C84D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9468F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F15AE1B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055BED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2C372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DC4F56F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80882E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23F2B66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993DBF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86AAE6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FB29D0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22880A59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5C70CC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E692D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3F96A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9F7DC7D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801C2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695AE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7516E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2452BF0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4D273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89BBE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9D8EE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B3420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F89D9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36AC353D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29C3B4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53F09E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50F381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28AE53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42C0F8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00040E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58D588AB" w14:textId="77777777" w:rsidTr="00503750">
        <w:trPr>
          <w:trHeight w:val="1073"/>
        </w:trPr>
        <w:tc>
          <w:tcPr>
            <w:tcW w:w="3614" w:type="dxa"/>
            <w:vMerge/>
          </w:tcPr>
          <w:p w14:paraId="078333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F5FD6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2AA8EC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D885D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379D3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53A531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36871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6A7A524D" w14:textId="77777777" w:rsidTr="00503750">
        <w:trPr>
          <w:trHeight w:val="283"/>
        </w:trPr>
        <w:tc>
          <w:tcPr>
            <w:tcW w:w="3614" w:type="dxa"/>
          </w:tcPr>
          <w:p w14:paraId="12E8E8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C3CC0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19F0C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DBCF8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58CFF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401C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F80C7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0A90D6D" w14:textId="77777777" w:rsidTr="00503750">
        <w:trPr>
          <w:trHeight w:val="283"/>
        </w:trPr>
        <w:tc>
          <w:tcPr>
            <w:tcW w:w="3614" w:type="dxa"/>
          </w:tcPr>
          <w:p w14:paraId="71B455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E3652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4FCA7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BB96B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356E9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85257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9E426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AB56206" w14:textId="77777777" w:rsidTr="00503750">
        <w:trPr>
          <w:trHeight w:val="283"/>
        </w:trPr>
        <w:tc>
          <w:tcPr>
            <w:tcW w:w="3614" w:type="dxa"/>
          </w:tcPr>
          <w:p w14:paraId="3074EC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0A6DB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C30E6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B0ED1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27A3E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6C807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2D2C3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B7E8B5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0B3AE7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5822414D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838F7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6C8475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3089B0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2D4FC7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68A8CB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2E8126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BA18D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6FCC66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F840E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0DB01C55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530015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A1C5A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83BA56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6345F1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3E8C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9149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CD5D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E28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C50F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FCD1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C007F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0664A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CCDDE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0F00C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267D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98C2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954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0B7B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9E33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2E62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57755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8BA01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6505C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405AB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8A4A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4A5F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36F7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B70E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C3EC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4ADA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D9CAC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4959D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D88F4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0A143A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51A03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1F354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EF2F4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99640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425D9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B16A6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4EF969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47B997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608165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F4D2E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06F8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7934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D55F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AE2D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185F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2353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A4217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40A6BF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4BACC6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28424D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449B5B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ACC2C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C101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5020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F36E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EAD5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10F8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245B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4C9F3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42D9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28594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98DE2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32A8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8125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8A24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98EF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2E1E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5115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BA955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B26E9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1A401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BDB84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787C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4FD0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EF07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FFB1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3C4E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A817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3A0C5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1414A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D49455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EF4D9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3DF3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C419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1F93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5B82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B3B0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8AEE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2E39D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C853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A68852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648656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E4A638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6D822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BE00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3853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E2B0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968A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56DD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8D44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92DD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EE4A09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3267A59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D497F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BBC0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DA2E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3B31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E5D3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E1B9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A6E5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8D0C3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F9B24D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DE149C2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76D788C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5A6B99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2BCA5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FDA98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5D253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6976E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03B0D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A527E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F8173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A06EF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CD60C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069FD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2EC40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2276E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37CD7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D2276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3E2D6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5F93F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BD4221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D24B09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759EB11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3FBEB82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5286D0B0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6F1428E8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1900D07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F497D7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15EB56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961868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D72FB0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2D628FF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73723A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03B21D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78DC06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41BB32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5B383D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9D44FFE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CEFA0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FEFC40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C40030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EC01BA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AF0901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9D611DC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510D9F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2AD2F1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8F38E2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2A0FBA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4E32A2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72609B2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477F5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8FFA15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1DCC53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D85D30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1FE62E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8278D2E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94EC5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DF0706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C14D35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5FCAC2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9658EE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99ED704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05FFB12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D2FC7D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D11747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1ACF2E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2EEAE3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7DAB762A" w14:textId="77777777" w:rsidR="00944C3D" w:rsidRDefault="00944C3D" w:rsidP="00944C3D">
      <w:pPr>
        <w:rPr>
          <w:rFonts w:ascii="Arial" w:hAnsi="Arial"/>
          <w:b/>
        </w:rPr>
      </w:pPr>
    </w:p>
    <w:p w14:paraId="35E12591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3AFD2FA5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196AEC5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35F9961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2FF5A4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593633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0F513F7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0EC007EB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E199E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7D867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3F700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5D606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AA8E006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7FC70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A8140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B8792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B11F3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6FEA085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1BA738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792A67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ACFD0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17595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107F4ED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0160E9E2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7DF935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C7BDF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74444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94BF80D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277B6EF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503FF0D" w14:textId="77777777" w:rsidTr="00503750">
        <w:tc>
          <w:tcPr>
            <w:tcW w:w="2835" w:type="dxa"/>
            <w:vAlign w:val="center"/>
          </w:tcPr>
          <w:p w14:paraId="15B1A8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BA36A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73A66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68B80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0CF24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5B03C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25F5BCC8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255C581C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2AD0176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1DFD29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85D9F2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0700C3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B52FC1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084A56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5F580A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FA881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7F4C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9847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EEBA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1653E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C20FF0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6D1891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2A1DC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9764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0289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60DC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C09F3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6DEB0B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23EA2B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69A01B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5E86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61D6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64ED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1EDA8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523539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4DEBC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6FFE84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1FB6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AA89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7543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FB52B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6C499C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20D0AB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004633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3A53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A1A6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86C8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9C3CB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5F74B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050BCB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4657B0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2E53C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50B9A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EF3CF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C03C9B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10D392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356F24D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299A38FC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1C88DA30" w14:textId="77777777" w:rsidR="00944C3D" w:rsidRDefault="00944C3D" w:rsidP="00944C3D">
      <w:pPr>
        <w:rPr>
          <w:rFonts w:ascii="Arial" w:hAnsi="Arial"/>
          <w:b/>
        </w:rPr>
      </w:pPr>
    </w:p>
    <w:p w14:paraId="49273795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14F1325" w14:textId="77777777" w:rsidTr="00503750">
        <w:tc>
          <w:tcPr>
            <w:tcW w:w="2835" w:type="dxa"/>
            <w:vAlign w:val="center"/>
          </w:tcPr>
          <w:p w14:paraId="008C28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1BF2A4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AE16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FA502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84F33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16596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D08A299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19E48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0573E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F3BE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EBAF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EA5FF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4988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1F0C8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F52C0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14BBE7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B556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D207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E7D0B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E2E37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2C9E5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2FC6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BCD86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B2F1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EBB1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1023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038F5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AA0F4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EC3EC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6D5A12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8427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E05E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8E0E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DCB77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629C3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4186EB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085BE8C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FDD7A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473F2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4F271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49C833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910A00A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DD844DF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09C534A0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4CD703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6FAAE2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2950AB89" w14:textId="77777777" w:rsidTr="00503750">
        <w:trPr>
          <w:trHeight w:val="699"/>
        </w:trPr>
        <w:tc>
          <w:tcPr>
            <w:tcW w:w="3502" w:type="dxa"/>
            <w:vMerge/>
          </w:tcPr>
          <w:p w14:paraId="6D8094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78D18D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1A2C1C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B4B072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6D17D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7DD55720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C7C656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3D8304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85DF1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6705C9C2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419FBA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3C5EA1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7BFE76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081C762B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6EE01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AB1FE7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7C2F71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64D0FCD7" w14:textId="77777777" w:rsidTr="00503750">
        <w:trPr>
          <w:trHeight w:val="593"/>
        </w:trPr>
        <w:tc>
          <w:tcPr>
            <w:tcW w:w="3497" w:type="dxa"/>
          </w:tcPr>
          <w:p w14:paraId="1C34C0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EC87A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C1D22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FB8594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080A6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228B4F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56F08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74852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E44E4C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40ABD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01A7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5078C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62635C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2E963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ABCF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9675C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A35CA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4C9330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C4EB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9B398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D3050F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19FFE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05D3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FFCF1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1FB2358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A87DA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8D0CA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EC012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CB98C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355AE1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A8A97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3C0C3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F4365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4D487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85B93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9688F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6AE5E3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A607C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9260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7722D8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E10E5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93BE9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A83DB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0024E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88076E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35DA1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A115B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FFBEE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B95A12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653C4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A4A9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4C364F" w14:textId="77777777" w:rsidR="00944C3D" w:rsidRDefault="00944C3D" w:rsidP="00944C3D">
      <w:pPr>
        <w:rPr>
          <w:rFonts w:ascii="Arial" w:hAnsi="Arial"/>
          <w:b/>
        </w:rPr>
      </w:pPr>
    </w:p>
    <w:p w14:paraId="79CC2E9E" w14:textId="77777777" w:rsidR="00944C3D" w:rsidRDefault="00944C3D" w:rsidP="00944C3D">
      <w:pPr>
        <w:rPr>
          <w:rFonts w:ascii="Arial" w:hAnsi="Arial"/>
          <w:b/>
        </w:rPr>
      </w:pPr>
    </w:p>
    <w:p w14:paraId="29254CE6" w14:textId="77777777" w:rsidR="00944C3D" w:rsidRDefault="00944C3D" w:rsidP="00944C3D">
      <w:pPr>
        <w:rPr>
          <w:rFonts w:ascii="Arial" w:hAnsi="Arial"/>
          <w:b/>
        </w:rPr>
      </w:pPr>
    </w:p>
    <w:p w14:paraId="1703E3CE" w14:textId="77777777" w:rsidR="00944C3D" w:rsidRDefault="00944C3D" w:rsidP="00944C3D">
      <w:pPr>
        <w:rPr>
          <w:rFonts w:ascii="Arial" w:hAnsi="Arial"/>
          <w:b/>
        </w:rPr>
      </w:pPr>
    </w:p>
    <w:p w14:paraId="0B471DEC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3E45A957" w14:textId="77777777" w:rsidTr="00503750">
        <w:tc>
          <w:tcPr>
            <w:tcW w:w="2622" w:type="dxa"/>
            <w:vAlign w:val="center"/>
          </w:tcPr>
          <w:p w14:paraId="4253902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1ACEAC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05C111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5AD973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633033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4B2E5B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4C7A62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0E2DFA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14E207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1F0AEA5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17E36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40B05D5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968AB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3F7744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D860B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7CF9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77795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B67B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EEBBF13" w14:textId="77777777" w:rsidTr="00503750">
        <w:tc>
          <w:tcPr>
            <w:tcW w:w="2622" w:type="dxa"/>
            <w:vAlign w:val="center"/>
          </w:tcPr>
          <w:p w14:paraId="48F8EA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103EB2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504AF7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7109C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34759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3AE5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71EF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D28B65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50E2C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5BCBE4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80A39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5D05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B269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98ACE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E02C9F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DE817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7BD95E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CFA75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706E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74C91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6843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233E47D" w14:textId="77777777" w:rsidTr="00503750">
        <w:tc>
          <w:tcPr>
            <w:tcW w:w="2622" w:type="dxa"/>
            <w:vAlign w:val="center"/>
          </w:tcPr>
          <w:p w14:paraId="2C0BE885" w14:textId="4ECDD985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73" w:type="dxa"/>
            <w:vAlign w:val="center"/>
          </w:tcPr>
          <w:p w14:paraId="5FE40896" w14:textId="55C962B6" w:rsidR="00944C3D" w:rsidRPr="008C56AB" w:rsidRDefault="00FE3637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14500</w:t>
            </w:r>
          </w:p>
        </w:tc>
        <w:tc>
          <w:tcPr>
            <w:tcW w:w="1275" w:type="dxa"/>
            <w:vAlign w:val="center"/>
          </w:tcPr>
          <w:p w14:paraId="4A2A4D44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53E2FD52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461D27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909F15" w14:textId="7781F8EA" w:rsidR="00944C3D" w:rsidRPr="008C56AB" w:rsidRDefault="00FE3637" w:rsidP="00FE3637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6755</w:t>
            </w:r>
          </w:p>
        </w:tc>
      </w:tr>
      <w:tr w:rsidR="0099716A" w:rsidRPr="00050529" w14:paraId="099D347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BD14C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77729F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35C04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C124C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0785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C9420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CD2538B" w14:textId="77777777" w:rsidTr="00503750">
        <w:tc>
          <w:tcPr>
            <w:tcW w:w="2622" w:type="dxa"/>
            <w:vAlign w:val="center"/>
          </w:tcPr>
          <w:p w14:paraId="6EF35C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093B0F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9BDD1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2274C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B02F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A1B85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FC6ACF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BDBB6B1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17C75C3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C9A5E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391973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06AFD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9EB8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B27BE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EC2F1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0A6891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628E1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795AF9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21C53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3C7A7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D6563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9503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3F7ECF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FE631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5D0E04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DD77B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B099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0094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59C5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265D345" w14:textId="77777777" w:rsidTr="00503750">
        <w:tc>
          <w:tcPr>
            <w:tcW w:w="2622" w:type="dxa"/>
            <w:vAlign w:val="center"/>
          </w:tcPr>
          <w:p w14:paraId="5949CD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7F61E7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A0400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8583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B1652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625B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6E939C6" w14:textId="77777777" w:rsidTr="00503750">
        <w:tc>
          <w:tcPr>
            <w:tcW w:w="2622" w:type="dxa"/>
            <w:vAlign w:val="center"/>
          </w:tcPr>
          <w:p w14:paraId="476703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55ED66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F837A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20F91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A59CF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8798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1FF89A1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C5A4F4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5FA105E0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F6B588A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4306AC5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207CC9BB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E53CD51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1F3BE2A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77233D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4905269B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33CD5BE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5FE0AACB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4F3F457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5A6E19F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4E2A7E6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EA5623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95924E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4BFF99E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7F765D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190ABCF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8986B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7C12FA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394D0A1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14CF6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033E8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0582A58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6BD333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965BEC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F554ED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9658FE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63956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0E67A65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A5528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4F710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6AAF218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C51FF3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05B671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7D8E049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48A16E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0B911B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6EA45F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5C6761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09E685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817027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4D7DC3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9ADD2B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C794EF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49359C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28B6BF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4CF7AC2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6AEBC17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3E942A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586BDDD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72736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9C2275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11403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D29710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9E19B5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A02570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D9F95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4C404E2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07F4B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D177D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4CF04EB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035839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4388C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5FE285D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F3D2C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006F73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6463F3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3CBE56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7EB210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25EA42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02D531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5D9E86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3B4708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C4EF4F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7C2F0344" w14:textId="77777777" w:rsidTr="00503750">
        <w:tc>
          <w:tcPr>
            <w:tcW w:w="2835" w:type="dxa"/>
            <w:vAlign w:val="center"/>
          </w:tcPr>
          <w:p w14:paraId="6C1796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600784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B77FA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4E1C8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44D42E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1B0725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E7D8E7E" w14:textId="77777777" w:rsidTr="00503750">
        <w:tc>
          <w:tcPr>
            <w:tcW w:w="2835" w:type="dxa"/>
            <w:vAlign w:val="center"/>
          </w:tcPr>
          <w:p w14:paraId="329D31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536FA8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A1E1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629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A264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E4BE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A4A23A" w14:textId="77777777" w:rsidTr="00503750">
        <w:tc>
          <w:tcPr>
            <w:tcW w:w="2835" w:type="dxa"/>
            <w:vAlign w:val="center"/>
          </w:tcPr>
          <w:p w14:paraId="31D076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255B26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DB62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5323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72CD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40D1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8B252C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19F07BD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39CBA8D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183F3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3E841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5E2F0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3F4D7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2B497439" w14:textId="77777777" w:rsidTr="00503750">
        <w:tc>
          <w:tcPr>
            <w:tcW w:w="2835" w:type="dxa"/>
            <w:vAlign w:val="center"/>
          </w:tcPr>
          <w:p w14:paraId="231DCE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497A2E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4441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9A09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7530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2C3C4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BFF5E7" w14:textId="77777777" w:rsidTr="00503750">
        <w:tc>
          <w:tcPr>
            <w:tcW w:w="2835" w:type="dxa"/>
            <w:vAlign w:val="center"/>
          </w:tcPr>
          <w:p w14:paraId="3BFC76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5F6BC9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E62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90A3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CE97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9809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7CCD6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849476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4E443160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270140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67B1C4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1B8A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ACFD43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F98B27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3DE0CEF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471D9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B81E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67D9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0D59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2231C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5C271E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955937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046D1624" w14:textId="77777777" w:rsidTr="00503750">
        <w:tc>
          <w:tcPr>
            <w:tcW w:w="2552" w:type="dxa"/>
            <w:shd w:val="clear" w:color="auto" w:fill="auto"/>
            <w:vAlign w:val="center"/>
          </w:tcPr>
          <w:p w14:paraId="6307602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2D01624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92540E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53692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99E995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D41A0BB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67F728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0FE397D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9449BC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819BDA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E8D494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4848FD7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49C001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660BFD5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503E49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165BF8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771D1A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7C8F1055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77275E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6F616A22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1D22F8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61A0C2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639D0232" w14:textId="77777777" w:rsidTr="00503750">
        <w:tc>
          <w:tcPr>
            <w:tcW w:w="4395" w:type="dxa"/>
            <w:vMerge/>
          </w:tcPr>
          <w:p w14:paraId="07319B3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151CEA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14D75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6840C15C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96A30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19E4AC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74BF418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0483FEE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746DB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14722C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B15040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61997BF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1EC9811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33699A3B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754EAB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E47D7A0" w14:textId="77777777" w:rsidTr="00503750">
        <w:tc>
          <w:tcPr>
            <w:tcW w:w="4395" w:type="dxa"/>
            <w:vAlign w:val="center"/>
          </w:tcPr>
          <w:p w14:paraId="7EDF56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910C2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2FC90B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2ED9408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052802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AFE29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381BAF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2402BBD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F54C0A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16EFCD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9E787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4A6039C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2DAB34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B1D48F1" w14:textId="5BAF9342" w:rsidR="00944C3D" w:rsidRPr="008C56AB" w:rsidRDefault="00FE3637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19060</w:t>
            </w:r>
          </w:p>
        </w:tc>
        <w:tc>
          <w:tcPr>
            <w:tcW w:w="2835" w:type="dxa"/>
            <w:vAlign w:val="center"/>
          </w:tcPr>
          <w:p w14:paraId="0D8439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FE53604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6755EFB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5BF4B49E" w14:textId="77777777" w:rsidTr="00503750">
        <w:tc>
          <w:tcPr>
            <w:tcW w:w="4395" w:type="dxa"/>
            <w:vAlign w:val="center"/>
          </w:tcPr>
          <w:p w14:paraId="66DA75D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5E830B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17A2CF3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7F43C729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5C1F55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0CEE636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067200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FC150D0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663C795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3906D0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58CA5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7AEAC4E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0645FCE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4603EC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F9023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FC4ED01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03151F2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5C57F2F4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5105CCD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7957C7C5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50C5129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3367BCF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DC8545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797C5A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4877A7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C71909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5ED8D623" w14:textId="77777777" w:rsidTr="00503750">
        <w:tc>
          <w:tcPr>
            <w:tcW w:w="1843" w:type="dxa"/>
            <w:vAlign w:val="center"/>
          </w:tcPr>
          <w:p w14:paraId="5BC5435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39B4D03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8A3F07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44D116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BA2304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2823F2A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621EEF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5F86D9D4" w14:textId="77777777" w:rsidTr="00503750">
        <w:tc>
          <w:tcPr>
            <w:tcW w:w="1843" w:type="dxa"/>
            <w:vAlign w:val="center"/>
          </w:tcPr>
          <w:p w14:paraId="3F9BF23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5CA7878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2077A0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3E0F73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87809C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01C4EF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90D551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0058F11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535F7ED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1192F73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2300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FE0A4A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81AAC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61760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FF89F5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EE38DA2" w14:textId="77777777" w:rsidTr="00503750">
        <w:tc>
          <w:tcPr>
            <w:tcW w:w="1843" w:type="dxa"/>
            <w:vAlign w:val="center"/>
          </w:tcPr>
          <w:p w14:paraId="304E5D7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96358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346CC9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2294A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FAD39B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38CD03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C1BBB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6C3CF49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6ABD444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9F091F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D1C591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393AA2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2F3038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FDBA48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8433E9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F9B82B0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00F40D7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DB5884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83A549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0CC757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EC4474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AEFC23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AFB8EA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BF18FB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D239AB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622BC456" w14:textId="77777777" w:rsidTr="00503750">
        <w:trPr>
          <w:trHeight w:val="664"/>
        </w:trPr>
        <w:tc>
          <w:tcPr>
            <w:tcW w:w="3372" w:type="dxa"/>
          </w:tcPr>
          <w:p w14:paraId="19F3A85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338DD21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2C2B1C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CCFF22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418004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67D00A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31E4F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03A8E8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08A5BC0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6EE9F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B6802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11025C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17A5398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CE5A8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17BAF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0660089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2386A65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7FA7A6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DA0E4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933C49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42F2A16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06E6F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7ABE9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D87104F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2208D524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7E59B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9823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1897035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0A25C00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14540888" w14:textId="77777777" w:rsidTr="00503750">
        <w:tc>
          <w:tcPr>
            <w:tcW w:w="2835" w:type="dxa"/>
            <w:vAlign w:val="center"/>
          </w:tcPr>
          <w:p w14:paraId="3FB02F1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650A4D9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574F9B0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23FB617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7DD5F63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EEA1B17" w14:textId="77777777" w:rsidTr="00503750">
        <w:tc>
          <w:tcPr>
            <w:tcW w:w="2835" w:type="dxa"/>
          </w:tcPr>
          <w:p w14:paraId="76D80DD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996DE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BE46F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59A89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4A6D2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1674FCC" w14:textId="77777777" w:rsidTr="00503750">
        <w:tc>
          <w:tcPr>
            <w:tcW w:w="2835" w:type="dxa"/>
          </w:tcPr>
          <w:p w14:paraId="661DFD3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78852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3D45C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4FB82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FC91C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A324BBC" w14:textId="77777777" w:rsidTr="00503750">
        <w:tc>
          <w:tcPr>
            <w:tcW w:w="2835" w:type="dxa"/>
          </w:tcPr>
          <w:p w14:paraId="436CF24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4597EF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0B9B9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1AF5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548F0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8BCD462" w14:textId="77777777" w:rsidTr="00503750">
        <w:tc>
          <w:tcPr>
            <w:tcW w:w="2835" w:type="dxa"/>
            <w:vAlign w:val="center"/>
          </w:tcPr>
          <w:p w14:paraId="169021E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32721E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FC43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EBFAD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A826D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F4A0FB2" w14:textId="77777777" w:rsidTr="00503750">
        <w:tc>
          <w:tcPr>
            <w:tcW w:w="2835" w:type="dxa"/>
            <w:vAlign w:val="center"/>
          </w:tcPr>
          <w:p w14:paraId="6F2C701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16D42C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4B8E2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3DA37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57F4A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03A6382" w14:textId="77777777" w:rsidTr="00503750">
        <w:tc>
          <w:tcPr>
            <w:tcW w:w="2835" w:type="dxa"/>
          </w:tcPr>
          <w:p w14:paraId="57491A7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8962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9C8F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84A26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FA962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7037948" w14:textId="77777777" w:rsidTr="00503750">
        <w:tc>
          <w:tcPr>
            <w:tcW w:w="2835" w:type="dxa"/>
          </w:tcPr>
          <w:p w14:paraId="2B08269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72BDBA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A901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BA5A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9337B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D10C4F7" w14:textId="77777777" w:rsidTr="00503750">
        <w:tc>
          <w:tcPr>
            <w:tcW w:w="2835" w:type="dxa"/>
          </w:tcPr>
          <w:p w14:paraId="3B50B2C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21E713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F03A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0036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A3136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7613E28" w14:textId="77777777" w:rsidR="00944C3D" w:rsidRDefault="00944C3D" w:rsidP="00944C3D">
      <w:pPr>
        <w:rPr>
          <w:rFonts w:ascii="Arial" w:hAnsi="Arial"/>
          <w:b/>
        </w:rPr>
      </w:pPr>
    </w:p>
    <w:p w14:paraId="389A32EA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7FEB15EF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0E9FFF3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2B0DDFE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E5295D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514BA13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5D75813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EE9A53B" w14:textId="77777777" w:rsidTr="00503750">
        <w:trPr>
          <w:trHeight w:val="443"/>
        </w:trPr>
        <w:tc>
          <w:tcPr>
            <w:tcW w:w="2560" w:type="dxa"/>
          </w:tcPr>
          <w:p w14:paraId="78B574C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644EA3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7E08D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C9D65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D3CC1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83F88BF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474780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032CF2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E4E59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ECC64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23C8E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1A0FEE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786DD04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27DC9C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57EBA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9B723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1E963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051A2D6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486063E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4E465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91723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7CB78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3D0E7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6E0C5CF" w14:textId="77777777" w:rsidR="00944C3D" w:rsidRDefault="00944C3D" w:rsidP="00944C3D">
      <w:pPr>
        <w:rPr>
          <w:rFonts w:ascii="Arial" w:hAnsi="Arial"/>
          <w:b/>
        </w:rPr>
      </w:pPr>
    </w:p>
    <w:p w14:paraId="68115669" w14:textId="77777777" w:rsidR="00944C3D" w:rsidRDefault="00944C3D" w:rsidP="00944C3D">
      <w:pPr>
        <w:rPr>
          <w:rFonts w:ascii="Arial" w:hAnsi="Arial"/>
          <w:b/>
        </w:rPr>
      </w:pPr>
    </w:p>
    <w:p w14:paraId="7C2CED8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2A1701E" w14:textId="77777777" w:rsidR="00944C3D" w:rsidRDefault="00944C3D" w:rsidP="00944C3D">
      <w:pPr>
        <w:rPr>
          <w:rFonts w:ascii="Arial" w:hAnsi="Arial"/>
          <w:b/>
        </w:rPr>
      </w:pPr>
    </w:p>
    <w:p w14:paraId="6657168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23A147E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3607F48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6A3D0E2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4354B49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9A3C60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D4FEEC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E878F1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18A81D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88268C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AF112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D53FA9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9C0E7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B52D71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DFB30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87509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CF9EF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412BCEA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DE626E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45253343" w14:textId="77777777" w:rsidTr="00503750">
        <w:trPr>
          <w:trHeight w:val="677"/>
        </w:trPr>
        <w:tc>
          <w:tcPr>
            <w:tcW w:w="3358" w:type="dxa"/>
          </w:tcPr>
          <w:p w14:paraId="216EB0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2E64B78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8E21AA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D4027F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F2C6CD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2657D2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234C3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01067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149D3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383EB6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8ED63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2E57F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062BB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36CF8C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35190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E91291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BF203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4E881A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66D6A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CDEAA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1E1E7B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2823B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93950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9AFEF2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4B0498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A01D5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3581E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3334D34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2257BB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2FEE4333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307DB5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F75A95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1585C7A3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6294D8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334A4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BF4A8D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8486D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DAE8A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9A9C159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03FF009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8C5DC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06B1D7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855550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CAC241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2F08C4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6B8CCDFF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1431D9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6D23B5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A3B2F2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AB6BB8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3C79F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6C4D58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E47FC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C191AD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F458C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1A395A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54C93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5C0C41F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DFE46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EEC46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94E23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9236CC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F309FC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76E1F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BAA6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679E7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14CEFB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F956E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2B1FD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F369FC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D9D8F9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71E8AA3C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209B0B1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706679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BC223E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AE9CCF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5D7C5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41AE29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16DC3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298F7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6690CD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371DE6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11F98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B3909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9706C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7903B4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E29C6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0321D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ABF3B4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5533D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7CCE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B8CF37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4335DB9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43724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2795B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F238EA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77E2ADF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1E3DAA7" w14:textId="77777777" w:rsidTr="00503750">
        <w:tc>
          <w:tcPr>
            <w:tcW w:w="3686" w:type="dxa"/>
            <w:vAlign w:val="center"/>
          </w:tcPr>
          <w:p w14:paraId="7E3F79E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6433E13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554D10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3597AA51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D47FB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90FE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E75505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65FD4A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66DAC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87826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45A46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67BD46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56CF8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093D7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2C40EE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308E4A3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378F9D2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1B8D9E9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738116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CFFEA71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562A71E8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0D1C4F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3A7E48B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9B8809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D52141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560A29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749E4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8D6A3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783C1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0D993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360D59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92D3C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936D04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AA552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3565D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4476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2CD86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CA032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EE7BA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AF21C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F6C350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6476C1C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AF4F1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1EAE8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4AF872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CE12B74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54CC8C5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2B32796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DBF204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2846478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6C8D95A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A6763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7B6854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3C91E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EB223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305A9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D30E2E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DB5A40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C6296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324AB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77DB0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4BF95B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AF16C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C68F8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621B55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B2DB8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109045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1F76A3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79CCD8B" w14:textId="77777777" w:rsidR="00944C3D" w:rsidRDefault="00944C3D" w:rsidP="00944C3D">
      <w:pPr>
        <w:rPr>
          <w:sz w:val="22"/>
          <w:szCs w:val="22"/>
        </w:rPr>
      </w:pPr>
    </w:p>
    <w:p w14:paraId="65861EF1" w14:textId="77777777" w:rsidR="00944C3D" w:rsidRDefault="00944C3D" w:rsidP="00944C3D">
      <w:pPr>
        <w:rPr>
          <w:sz w:val="22"/>
          <w:szCs w:val="22"/>
        </w:rPr>
      </w:pPr>
    </w:p>
    <w:p w14:paraId="655DEE6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F8F99A4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23061992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3C0FCC9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28421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347CAE5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394A1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3B30F13F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66DB882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F03246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06991E6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79087EA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5FA3D9D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BE848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936D4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EAA2F8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EBAD1E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001295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4013D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981300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1ED906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11C8A0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8B958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8DAA4D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C1C306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707960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B8503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26E0860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36F37A7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5AD17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C7793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1BAE1E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24409B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73680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F493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1925B1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979E00A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394E0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175DC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6BD02E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26374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07AF1207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1122ADC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7A726E9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130A280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D93389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2535CD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31CF3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8A42E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9C7A6B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3EEE97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1F7FA1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E5123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D29BCA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B53B03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649B2F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0746A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E9E576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53658E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50FDB6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0433D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75C236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B8C78F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70A68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5688F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F66192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4C62A0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14787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021E5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C8974CC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2AE0E220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04FB0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C3C33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52611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649FC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06527402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2439149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D8CB7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6402547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486E667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5CCC66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591A4C9B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60F9B13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0FB1A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1FB32F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7229BF2E" w14:textId="77777777" w:rsidR="00944C3D" w:rsidRPr="003607F0" w:rsidRDefault="00944C3D" w:rsidP="00944C3D"/>
    <w:p w14:paraId="46982EE4" w14:textId="77777777" w:rsidR="00F47675" w:rsidRPr="00944C3D" w:rsidRDefault="00F47675" w:rsidP="00944C3D"/>
    <w:sectPr w:rsidR="00F47675" w:rsidRPr="00944C3D" w:rsidSect="00D24B09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EAA7CF" w14:textId="77777777" w:rsidR="00D24B09" w:rsidRDefault="00D24B09">
      <w:r>
        <w:separator/>
      </w:r>
    </w:p>
  </w:endnote>
  <w:endnote w:type="continuationSeparator" w:id="0">
    <w:p w14:paraId="7E8F5F96" w14:textId="77777777" w:rsidR="00D24B09" w:rsidRDefault="00D24B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CA5D1A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3F62684A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D3D3E2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D742672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B62389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197E2580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7A7FA1" w14:textId="77777777" w:rsidR="00D24B09" w:rsidRDefault="00D24B09">
      <w:r>
        <w:separator/>
      </w:r>
    </w:p>
  </w:footnote>
  <w:footnote w:type="continuationSeparator" w:id="0">
    <w:p w14:paraId="2EE236AD" w14:textId="77777777" w:rsidR="00D24B09" w:rsidRDefault="00D24B0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39639075">
    <w:abstractNumId w:val="13"/>
  </w:num>
  <w:num w:numId="2" w16cid:durableId="2132312049">
    <w:abstractNumId w:val="17"/>
  </w:num>
  <w:num w:numId="3" w16cid:durableId="1397362302">
    <w:abstractNumId w:val="8"/>
  </w:num>
  <w:num w:numId="4" w16cid:durableId="1158115281">
    <w:abstractNumId w:val="7"/>
  </w:num>
  <w:num w:numId="5" w16cid:durableId="1312951688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338778107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971589075">
    <w:abstractNumId w:val="20"/>
  </w:num>
  <w:num w:numId="8" w16cid:durableId="642927171">
    <w:abstractNumId w:val="10"/>
  </w:num>
  <w:num w:numId="9" w16cid:durableId="1602176663">
    <w:abstractNumId w:val="0"/>
  </w:num>
  <w:num w:numId="10" w16cid:durableId="64886816">
    <w:abstractNumId w:val="19"/>
  </w:num>
  <w:num w:numId="11" w16cid:durableId="1320840349">
    <w:abstractNumId w:val="6"/>
  </w:num>
  <w:num w:numId="12" w16cid:durableId="262344443">
    <w:abstractNumId w:val="9"/>
  </w:num>
  <w:num w:numId="13" w16cid:durableId="1561944319">
    <w:abstractNumId w:val="12"/>
  </w:num>
  <w:num w:numId="14" w16cid:durableId="1302231055">
    <w:abstractNumId w:val="15"/>
  </w:num>
  <w:num w:numId="15" w16cid:durableId="1832598809">
    <w:abstractNumId w:val="14"/>
  </w:num>
  <w:num w:numId="16" w16cid:durableId="729578232">
    <w:abstractNumId w:val="2"/>
  </w:num>
  <w:num w:numId="17" w16cid:durableId="996809357">
    <w:abstractNumId w:val="4"/>
  </w:num>
  <w:num w:numId="18" w16cid:durableId="399063084">
    <w:abstractNumId w:val="11"/>
  </w:num>
  <w:num w:numId="19" w16cid:durableId="1043948327">
    <w:abstractNumId w:val="5"/>
  </w:num>
  <w:num w:numId="20" w16cid:durableId="1490292107">
    <w:abstractNumId w:val="18"/>
  </w:num>
  <w:num w:numId="21" w16cid:durableId="56303117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03AF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D3A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2E9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C682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BF480C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4B09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06486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637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38001FC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C63F79-202A-46B5-BA3F-1D84864FC0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5270</Words>
  <Characters>30042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KOSTELNA Marcela</cp:lastModifiedBy>
  <cp:revision>2</cp:revision>
  <cp:lastPrinted>2009-07-30T10:15:00Z</cp:lastPrinted>
  <dcterms:created xsi:type="dcterms:W3CDTF">2024-03-20T06:58:00Z</dcterms:created>
  <dcterms:modified xsi:type="dcterms:W3CDTF">2024-03-20T06:58:00Z</dcterms:modified>
</cp:coreProperties>
</file>