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1FB68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3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04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99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2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6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A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4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3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9D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10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81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8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9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AA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E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D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F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1C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3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D11C8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40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8C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79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DEA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EF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50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31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8A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CF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B9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5D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78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11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A6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A7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08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65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41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09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74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7D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05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561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65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8B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43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22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46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E94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89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28D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E9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A0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85325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89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C5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4A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9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B7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59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82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F4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41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9C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FC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F3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1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1B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9D5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D8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1B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02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F6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D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06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1D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F6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AB4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C2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4A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13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62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51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E3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E9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79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D3A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5BD9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4C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5E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01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24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43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059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5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B3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710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EB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36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8D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2E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12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B1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2B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35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F6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44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8DD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32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4F2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A9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3C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4D6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DD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69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5ED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6D6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2A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15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E55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11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24F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53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40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B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3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BF6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F1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C4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0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3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2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A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C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BB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53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1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8A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8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58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0F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C8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8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5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1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7D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B3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6F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25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E0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7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F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9A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27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9F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9F88A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2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38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E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1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E3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3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F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26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5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5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9C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6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A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F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B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CB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714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839D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1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17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A5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5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4C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F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93C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A2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B77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D68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13B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017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2C3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24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E0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E60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F1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8CA94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69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6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FB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E9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293A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C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0E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CF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83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F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29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EB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9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F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0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05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F19A7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03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1B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F5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B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2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F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ED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01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8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6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FE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0C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99D2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4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9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38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0D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5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DA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3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9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0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4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738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C9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D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DE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4E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1D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8E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5D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9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84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4E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E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0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12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1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0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FD2D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0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B2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2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E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5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3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02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72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C5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D65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FFE239" w14:textId="3226015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662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5E3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54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F7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EC8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D64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429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01A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41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11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C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37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0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7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785B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EB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0C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B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1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0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9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EC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83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FD4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5DA4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474BD5B" wp14:editId="7D9108B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9551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74BD5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9D9551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9A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C3F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613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9C5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B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0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A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A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74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0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8F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B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3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AFE9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F49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1CA02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7C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0098C89" wp14:editId="4961351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28CD6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098C8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128CD6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13DAA17" wp14:editId="25B2F0D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725A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3DAA1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4725A2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CCD9888" wp14:editId="566176F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2988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CD988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0A2988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41EC317" wp14:editId="5B2F3AD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0FA6A6" w14:textId="6A891BB7" w:rsidR="000B647F" w:rsidRDefault="00000000" w:rsidP="00944C3D">
                                  <w:fldSimple w:instr=" MERGEFIELD  aDMOD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EC31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00FA6A6" w14:textId="6A891BB7" w:rsidR="000B647F" w:rsidRDefault="00000000" w:rsidP="00944C3D">
                            <w:fldSimple w:instr=" MERGEFIELD  aDMOD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DF25E0B" wp14:editId="160EAE7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EF05F2" w14:textId="06355D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F25E0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7EF05F2" w14:textId="06355D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C47658B" wp14:editId="6A0F515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3DCD31" w14:textId="74377F40" w:rsidR="000B647F" w:rsidRDefault="00000000" w:rsidP="00944C3D">
                                  <w:fldSimple w:instr=" MERGEFIELD  aDRDO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47658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33DCD31" w14:textId="74377F40" w:rsidR="000B647F" w:rsidRDefault="00000000" w:rsidP="00944C3D">
                            <w:fldSimple w:instr=" MERGEFIELD  aDRDO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8AFB019" wp14:editId="37038BD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CEA7B7" w14:textId="3097F852" w:rsidR="000B647F" w:rsidRDefault="00000000" w:rsidP="00944C3D">
                                  <w:fldSimple w:instr=" MERGEFIELD  aDMDO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AFB019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CEA7B7" w14:textId="3097F852" w:rsidR="000B647F" w:rsidRDefault="00000000" w:rsidP="00944C3D">
                            <w:fldSimple w:instr=" MERGEFIELD  aDMDO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7135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11BB9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6566B3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E18B25D" wp14:editId="347F6BE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A30D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18B25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5A30DE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75B801F" wp14:editId="2C4EDAC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4FC55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5B801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14FC55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82B38D7" wp14:editId="5D306D5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13D2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2B38D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F613D2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5DE94C5" wp14:editId="66FE02F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EE8B6D" w14:textId="2E66EDB1" w:rsidR="000B647F" w:rsidRDefault="00000000" w:rsidP="00944C3D">
                                  <w:fldSimple w:instr=" MERGEFIELD  aDRDOo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DE94C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2EE8B6D" w14:textId="2E66EDB1" w:rsidR="000B647F" w:rsidRDefault="00000000" w:rsidP="00944C3D">
                            <w:fldSimple w:instr=" MERGEFIELD  aDRDOo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9C47674" wp14:editId="410106E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6EE6B" w14:textId="71CEA9D6" w:rsidR="000B647F" w:rsidRDefault="00000000" w:rsidP="00944C3D">
                                  <w:fldSimple w:instr=" MERGEFIELD  aDMDO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C47674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8C6EE6B" w14:textId="71CEA9D6" w:rsidR="000B647F" w:rsidRDefault="00000000" w:rsidP="00944C3D">
                            <w:fldSimple w:instr=" MERGEFIELD  aDMDO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F7184D5" wp14:editId="2101C7D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6B6B3" w14:textId="27F18686" w:rsidR="000B647F" w:rsidRDefault="00000000" w:rsidP="00944C3D">
                                  <w:fldSimple w:instr=" MERGEFIELD  aDRODo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7184D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446B6B3" w14:textId="27F18686" w:rsidR="000B647F" w:rsidRDefault="00000000" w:rsidP="00944C3D">
                            <w:fldSimple w:instr=" MERGEFIELD  aDRODo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C5BF1CC" wp14:editId="4E57FA8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CEE7F" w14:textId="6946D29A" w:rsidR="000B647F" w:rsidRDefault="00000000" w:rsidP="00944C3D">
                                  <w:fldSimple w:instr=" MERGEFIELD  aDMOD  \* MERGEFORMAT ">
                                    <w:r w:rsidR="00775851" w:rsidRPr="007758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5BF1C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6DCEE7F" w14:textId="6946D29A" w:rsidR="000B647F" w:rsidRDefault="00000000" w:rsidP="00944C3D">
                            <w:fldSimple w:instr=" MERGEFIELD  aDMOD  \* MERGEFORMAT ">
                              <w:r w:rsidR="00775851" w:rsidRPr="0077585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5B20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04397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DF6D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0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1F3C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F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4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0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7D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6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7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F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C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E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A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33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4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4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C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1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6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2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8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C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07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A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5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64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55E6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7E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109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A2F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A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73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F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7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D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B2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E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E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B5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1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D2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3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9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6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C0EE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C5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1569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342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0C2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E05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596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BA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7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3F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E5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4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C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670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74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D3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6D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FF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19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1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1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4D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03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C8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CD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BC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3D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C0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D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C6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CD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7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F961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17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B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1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F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E2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29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E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B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42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6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CA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59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2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9E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A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D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B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7A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4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B8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E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6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1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4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8F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3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2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2B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89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251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D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A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E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D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2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5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4239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D1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5A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3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06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CC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3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C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6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8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4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A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C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97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8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9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E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D4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E6B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152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8CA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F3C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55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4DF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C28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48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ED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0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D0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9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F0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F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A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7C0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5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B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2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8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A2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A3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8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14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23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C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5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1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7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FC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1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1B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A3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DF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7E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47A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987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CF4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875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A05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98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8A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C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619D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4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FF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032B13C" wp14:editId="53C61A5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7715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32B13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B97715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DD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9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D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EB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F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3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5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0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33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1EE849A" wp14:editId="6661FCD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11A9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E849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C11A96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4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2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3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8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81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56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4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60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CC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0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5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C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7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CA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F4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C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9C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C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74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30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B2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8A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95B7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CD3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B4C7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57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5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2D5F01" wp14:editId="5FA28B3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39A9C7" w14:textId="401ACCD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36123170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2D5F0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839A9C7" w14:textId="401ACCD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36123170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8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6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41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42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F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0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36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9C3C5B9" wp14:editId="6685370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2EE734" w14:textId="1983A9C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2021576711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C3C5B9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62EE734" w14:textId="1983A9C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2021576711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17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FD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9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5C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0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8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D2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4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AE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FA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5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4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A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4A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5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4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F884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0585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E3E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9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9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B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C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3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4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B7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8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8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B7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3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3B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3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3D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71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FC2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F5C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FB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F9BF150" wp14:editId="3C855CA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C2E38D" w14:textId="12B4ED2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Jána Hollého 888/8,889/6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9BF150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9C2E38D" w14:textId="12B4ED2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Spoločenstvo vlastníkov Jána Hollého 888/8,889/6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4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4F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3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A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0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9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AF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5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C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0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CA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D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6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3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D4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51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AD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6E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F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2A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B0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3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B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2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2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1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8F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DD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6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D7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5043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3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EAA0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1E89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67C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42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D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8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F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0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9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F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33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A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A7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3F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0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E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BB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1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6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6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6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6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28550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C2A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33F9322" wp14:editId="18FC68D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A9BF7E" w14:textId="291B3F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3F9322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7A9BF7E" w14:textId="291B3F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Hollého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5D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5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35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FD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7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5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9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A7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F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9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7C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2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0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59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22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64F4372" wp14:editId="49DB347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7346E0" w14:textId="01EF2FD3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4F437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C7346E0" w14:textId="01EF2FD3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6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D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10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3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3F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6F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9C9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1A5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35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9C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3AE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BC588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979BBEF" wp14:editId="4E2BAAD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DCAB85" w14:textId="6DCFF5C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9BBE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3DCAB85" w14:textId="6DCFF5C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C4522D0" wp14:editId="03556E5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17C2A2" w14:textId="3904C3E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4522D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017C2A2" w14:textId="3904C3E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1FC4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B98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B4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7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C9F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CD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91D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F75CA80" wp14:editId="64E68FB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F781F5" w14:textId="723CAC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75CA8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5F781F5" w14:textId="723CAC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E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D71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2E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F5E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22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71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4E1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907C5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A212D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C24D3D1" wp14:editId="2BDF05C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42F5A2" w14:textId="643A589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4D3D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C42F5A2" w14:textId="643A589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D0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FE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53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8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9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F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5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74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A34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7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C42D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18BB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FD5A1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5EE02CE" wp14:editId="36EE6C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C15B11" w14:textId="3FED34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5851" w:rsidRPr="008B04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EE02CE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EC15B11" w14:textId="3FED34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5851" w:rsidRPr="008B047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B118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0897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BAD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9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5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30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E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9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74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7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2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43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2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3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6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E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6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11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E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0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8E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E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FF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A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B9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C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A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89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0350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BF5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911EE5" w14:textId="3A70DC0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75851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5AD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880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BC6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FC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A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1150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277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72F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242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CA7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35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259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5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D3AA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3A9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38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D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53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96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6E2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16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BA7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4B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5AE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47F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D7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FB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AB8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2E5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586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68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DF8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E4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0AF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E94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B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242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C75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FD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82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C4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1D7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837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0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A6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00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9D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962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1E7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06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501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2C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6593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1F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EE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9F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51B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3F1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07A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A7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A44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3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6C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14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65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EC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C6B0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7F2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2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BE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A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9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82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EE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3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B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9A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4A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9F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8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9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F7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92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1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5B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0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FC2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3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783AA2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122AA87" w14:textId="77777777" w:rsidR="00944C3D" w:rsidRDefault="00944C3D" w:rsidP="00944C3D">
      <w:pPr>
        <w:rPr>
          <w:rFonts w:ascii="Arial" w:hAnsi="Arial"/>
        </w:rPr>
      </w:pPr>
    </w:p>
    <w:p w14:paraId="79F4BE4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D359831" w14:textId="0D37DBD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C1C7255" w14:textId="32F9B79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A5AFB3F" w14:textId="31044E8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F658DF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603C36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7C99A64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6C00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F52EC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B55FB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D9DC2A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D8DF805" w14:textId="7011469C" w:rsidR="00944C3D" w:rsidRPr="008D0433" w:rsidRDefault="0077585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Soňa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Steklá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A70B10F" w14:textId="7ED6885F" w:rsidR="00944C3D" w:rsidRPr="008D0433" w:rsidRDefault="0077585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454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CEE06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4172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1C935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25B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A3D8B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F843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D511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FA6F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BCEE1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206E8D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E20071B" w14:textId="0D457FD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DBD5FB7" w14:textId="5141D9EA" w:rsidR="00944C3D" w:rsidRDefault="0077585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050DBF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B6D11E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555105" w14:textId="3E470D9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E11EEF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09D59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0E4F3B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15319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BFF9C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82F7D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02954A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668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C13A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1EF9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18339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CA222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30AB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D742E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4A6B9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4810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178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0486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A9DF1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30ED6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59F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02F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E0C7F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64B2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1B6C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2CDE70" w14:textId="46E023B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15E3B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174B7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B75D1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C7C060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D01012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A962C9A" w14:textId="6651D7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E39FE5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1DE324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DBA9C7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43AD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04CAC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8728D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7DE6DD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10D7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01C76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F075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BB080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281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3F08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459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B1965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0304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6ED8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1BC73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E08E2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BA10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22C5B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B07B7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2082E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EDF29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23A32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DBFA6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C59D9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DF599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213C0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ACEE6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E62DB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19E7D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83FD7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4430B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B156D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00385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22AF3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4C545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EFE14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6CD1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4E4312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DBB3B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2F452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20BAC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4D4DB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10F64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3E7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57BA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223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00B4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DC709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5C63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728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0A0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444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4EBA7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D8F9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E85B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071E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37D0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F5DB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5389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D17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1D8EF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735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7BB25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81B5C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C3C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F8D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D7E89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7558F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E3FAB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1519DD" w14:textId="1FC69AC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38E0AA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3B7A9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3D9D49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6BE268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7D922A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12FB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F8B4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84304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D9ED69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90C1E44" w14:textId="77777777" w:rsidTr="00503750">
        <w:tc>
          <w:tcPr>
            <w:tcW w:w="2302" w:type="dxa"/>
            <w:vAlign w:val="center"/>
          </w:tcPr>
          <w:p w14:paraId="219A66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B506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5BD9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4DA5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8420A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89A0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7D5BF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E2A55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162DFAB" w14:textId="77777777" w:rsidTr="00503750">
        <w:tc>
          <w:tcPr>
            <w:tcW w:w="15593" w:type="dxa"/>
            <w:gridSpan w:val="8"/>
            <w:vAlign w:val="center"/>
          </w:tcPr>
          <w:p w14:paraId="60F21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28917D" w14:textId="77777777" w:rsidTr="00503750">
        <w:tc>
          <w:tcPr>
            <w:tcW w:w="2302" w:type="dxa"/>
            <w:vAlign w:val="center"/>
          </w:tcPr>
          <w:p w14:paraId="092B7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7725C5" w14:textId="1C8E43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0F318" w14:textId="16EA01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ADB93" w14:textId="3517F1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679FC" w14:textId="338C90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27B75" w14:textId="0E8762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71935" w14:textId="40E47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F0111" w14:textId="6B141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2253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623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FC4C4B" w14:textId="31D1D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078CF2" w14:textId="1357CB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7067E" w14:textId="10244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0E844" w14:textId="33A3D7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B400A" w14:textId="79DFBB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4701E" w14:textId="2A84E4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DD006" w14:textId="370AF0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A6D2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83B1D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E1929A" w14:textId="0915C0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C1F93B" w14:textId="60042D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3012F" w14:textId="79A250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13D1E" w14:textId="7EEC60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287F6" w14:textId="720D6C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6969A" w14:textId="56B01E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C4831" w14:textId="5BFC55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D255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F91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D328E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78690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335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095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231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CEC3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3CE7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631EE2" w14:textId="77777777" w:rsidTr="00503750">
        <w:tc>
          <w:tcPr>
            <w:tcW w:w="2302" w:type="dxa"/>
            <w:vAlign w:val="center"/>
          </w:tcPr>
          <w:p w14:paraId="3DAF2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8C0A4A" w14:textId="5D2147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736A1C" w14:textId="2B9CC5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A9AFA" w14:textId="71500D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D83B64" w14:textId="4739AC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B4B9C" w14:textId="71F66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0892B" w14:textId="7BEA76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B2D3D" w14:textId="5736F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B0BC5" w14:textId="77777777" w:rsidTr="00503750">
        <w:tc>
          <w:tcPr>
            <w:tcW w:w="15593" w:type="dxa"/>
            <w:gridSpan w:val="8"/>
            <w:vAlign w:val="center"/>
          </w:tcPr>
          <w:p w14:paraId="17A46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6E58BEB" w14:textId="77777777" w:rsidTr="00503750">
        <w:tc>
          <w:tcPr>
            <w:tcW w:w="2302" w:type="dxa"/>
            <w:vAlign w:val="center"/>
          </w:tcPr>
          <w:p w14:paraId="34CF46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93653" w14:textId="326481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5BF15" w14:textId="28F006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0538E" w14:textId="7A2BDA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26100" w14:textId="7CA69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02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356F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01FA20" w14:textId="326638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AE40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359E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122089" w14:textId="607043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76F026" w14:textId="44D24D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7CD7A" w14:textId="54579B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29BE9" w14:textId="7F0F7B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404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84C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F86D6E" w14:textId="63F5CF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3EC1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5A1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8ED493" w14:textId="449155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7DF068" w14:textId="272F18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C99ED" w14:textId="6A94BE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29F242" w14:textId="63C24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FD4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B5C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EE8868" w14:textId="205F71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1F30B" w14:textId="77777777" w:rsidTr="00503750">
        <w:tc>
          <w:tcPr>
            <w:tcW w:w="2302" w:type="dxa"/>
            <w:vAlign w:val="center"/>
          </w:tcPr>
          <w:p w14:paraId="13B47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3127DE" w14:textId="1E8252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D33110" w14:textId="510C39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DFC3E" w14:textId="04CFB8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2B0A9" w14:textId="4C766D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030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B25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AB964E" w14:textId="5A485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88C0B" w14:textId="77777777" w:rsidTr="00503750">
        <w:tc>
          <w:tcPr>
            <w:tcW w:w="15593" w:type="dxa"/>
            <w:gridSpan w:val="8"/>
            <w:vAlign w:val="center"/>
          </w:tcPr>
          <w:p w14:paraId="60C5D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867563" w14:textId="77777777" w:rsidTr="00503750">
        <w:tc>
          <w:tcPr>
            <w:tcW w:w="2302" w:type="dxa"/>
            <w:vAlign w:val="center"/>
          </w:tcPr>
          <w:p w14:paraId="5A113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E9D861" w14:textId="77EF0C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1EDF0D" w14:textId="6B5584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5FB915" w14:textId="502969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C3FC9" w14:textId="1305F6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7BDBD" w14:textId="5F07AD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76CC95" w14:textId="234CD4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35090" w14:textId="0A4F2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FE51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8521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7AFF49" w14:textId="2E30DF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A082A4" w14:textId="5457B0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08F71" w14:textId="064681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BAEED" w14:textId="422E7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2A1E0" w14:textId="35E103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8D7CD" w14:textId="06ED34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BD3FA" w14:textId="34D1F4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B844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15400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E9630AE" w14:textId="46527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D6679E" w14:textId="1968A5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1DB29" w14:textId="466C2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187AA" w14:textId="04C7D4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CE6172" w14:textId="7A7C50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D2057" w14:textId="17908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E7FDA" w14:textId="1DF4D9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1FD3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F5F1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0DD317" w14:textId="34FFF8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681B0F" w14:textId="384DFD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2D21C" w14:textId="550BF8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356D6" w14:textId="608EBD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72158" w14:textId="281C1F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6D907" w14:textId="18671E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0B3E3" w14:textId="2B4A9A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1DFF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72BA9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2B348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B9A6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F7E47D" w14:textId="0F291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05941C" w14:textId="4ABF84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FC406" w14:textId="153DFB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FE973" w14:textId="7DD01F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BE7B8" w14:textId="55249A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C5834B" w14:textId="61BB11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A9B0D" w14:textId="665D22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714D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B8A6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0E3E88" w14:textId="20A5F5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819916" w14:textId="797545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DAA4E0" w14:textId="6B1D0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414F2" w14:textId="2825A9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44D39" w14:textId="748EC6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35E38" w14:textId="04B0BC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2745F" w14:textId="5DB70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86412A" w14:textId="77777777" w:rsidR="00944C3D" w:rsidRDefault="00944C3D" w:rsidP="00944C3D">
      <w:pPr>
        <w:rPr>
          <w:rFonts w:ascii="Arial" w:hAnsi="Arial"/>
          <w:b/>
        </w:rPr>
      </w:pPr>
    </w:p>
    <w:p w14:paraId="157E945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CB31904" w14:textId="77777777" w:rsidTr="00503750">
        <w:tc>
          <w:tcPr>
            <w:tcW w:w="1944" w:type="dxa"/>
            <w:vAlign w:val="center"/>
          </w:tcPr>
          <w:p w14:paraId="340CB9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73FA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0C222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2A6CD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42C5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5EA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2522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F2EF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3ECE8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2AD61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859D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0F40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19196EF" w14:textId="77777777" w:rsidTr="00503750">
        <w:tc>
          <w:tcPr>
            <w:tcW w:w="15685" w:type="dxa"/>
            <w:gridSpan w:val="12"/>
            <w:vAlign w:val="center"/>
          </w:tcPr>
          <w:p w14:paraId="1DD363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A1BF37" w14:textId="77777777" w:rsidTr="00503750">
        <w:tc>
          <w:tcPr>
            <w:tcW w:w="1944" w:type="dxa"/>
            <w:vAlign w:val="center"/>
          </w:tcPr>
          <w:p w14:paraId="59582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0B68B3" w14:textId="1C4B8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BC5146" w14:textId="19BF9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86D7C1" w14:textId="7B7C3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0FBB31" w14:textId="50D60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8D037F" w14:textId="2CDDE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CBEE8C" w14:textId="5510F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8B767E" w14:textId="45802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4DAB25" w14:textId="2F687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AB8F72" w14:textId="5F530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AADC8F" w14:textId="334C0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DC331E" w14:textId="7982D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BFC2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0319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ABF3CB9" w14:textId="757A5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894A4B" w14:textId="0B779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3E4DA" w14:textId="75504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9F7594" w14:textId="3737D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6EAEAC" w14:textId="76387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2FB25C" w14:textId="6657A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A3DE7" w14:textId="17803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858F87" w14:textId="01CA3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DFE1E4" w14:textId="00BF5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E9DC57" w14:textId="1C0A2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B6E0D3" w14:textId="6CBAA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5830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656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23851A1" w14:textId="6A4C9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A07079" w14:textId="2A1C0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078368" w14:textId="01061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9287C" w14:textId="7A873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A3190D" w14:textId="545D9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04F93D" w14:textId="11F1A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DA7A31" w14:textId="31273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E8C42" w14:textId="2E69A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A78D61" w14:textId="442A3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78E11" w14:textId="76C8B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41F51F" w14:textId="1C830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69D2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1605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7397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4B4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7D2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8A6D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37CF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B2F0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7274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8D77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201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7BC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C6F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447E68" w14:textId="77777777" w:rsidTr="00503750">
        <w:tc>
          <w:tcPr>
            <w:tcW w:w="1944" w:type="dxa"/>
            <w:vAlign w:val="center"/>
          </w:tcPr>
          <w:p w14:paraId="2C36F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8BCCC2" w14:textId="2DE96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3B1B5A" w14:textId="4493C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94FC41" w14:textId="606BF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9DF1B3" w14:textId="7D855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4E40B0" w14:textId="1083D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146B18" w14:textId="11B36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5D3251" w14:textId="6A18E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60028D" w14:textId="45FCD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4EACBF" w14:textId="79399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45E6D8" w14:textId="59FF9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B59C92" w14:textId="1A37D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A5234" w14:textId="77777777" w:rsidTr="00503750">
        <w:tc>
          <w:tcPr>
            <w:tcW w:w="15685" w:type="dxa"/>
            <w:gridSpan w:val="12"/>
            <w:vAlign w:val="center"/>
          </w:tcPr>
          <w:p w14:paraId="2CB22E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75B1AB" w14:textId="77777777" w:rsidTr="00503750">
        <w:tc>
          <w:tcPr>
            <w:tcW w:w="1944" w:type="dxa"/>
            <w:vAlign w:val="center"/>
          </w:tcPr>
          <w:p w14:paraId="68F065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78F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987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7094B8" w14:textId="14FEA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0626B8" w14:textId="18484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082C73" w14:textId="53CAC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9DF5D2" w14:textId="38187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EC3C0C" w14:textId="57686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C8927D" w14:textId="40260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A8C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24E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6309A3" w14:textId="12495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596E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32DC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0E5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599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17EB91" w14:textId="616FB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B4F05F" w14:textId="74DAE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76260E" w14:textId="60ADC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9ED41B" w14:textId="52676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3BF4AA" w14:textId="66157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25E3F8" w14:textId="47E58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A75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868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5B8476" w14:textId="05521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E4147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2AC1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F7B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312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3EB4D2" w14:textId="783D4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ABA558" w14:textId="77B8E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F2FEA1" w14:textId="3D30F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1F4247" w14:textId="0D58C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3E64D4" w14:textId="3BF99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AED3FC" w14:textId="1CCD1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074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8F7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02FE57" w14:textId="67B04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AC0456" w14:textId="77777777" w:rsidTr="00503750">
        <w:tc>
          <w:tcPr>
            <w:tcW w:w="1944" w:type="dxa"/>
            <w:vAlign w:val="center"/>
          </w:tcPr>
          <w:p w14:paraId="56F1F0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9C7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816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9B7373" w14:textId="57BEE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A8DDD1" w14:textId="4851F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526900" w14:textId="7FF3B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93092F" w14:textId="5020E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D3FDEE" w14:textId="78C0F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C17397" w14:textId="69B28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7C6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F2F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DF96E0" w14:textId="29EE6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9E05A" w14:textId="77777777" w:rsidTr="00503750">
        <w:tc>
          <w:tcPr>
            <w:tcW w:w="15685" w:type="dxa"/>
            <w:gridSpan w:val="12"/>
            <w:vAlign w:val="center"/>
          </w:tcPr>
          <w:p w14:paraId="592F4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EBE80A" w14:textId="77777777" w:rsidTr="00503750">
        <w:tc>
          <w:tcPr>
            <w:tcW w:w="1944" w:type="dxa"/>
            <w:vAlign w:val="center"/>
          </w:tcPr>
          <w:p w14:paraId="7B409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9FB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64B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703940" w14:textId="77DF9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5141E2" w14:textId="304C8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59820D" w14:textId="7D7C3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DEE571" w14:textId="64776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50D25" w14:textId="092C0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A63044" w14:textId="28587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9662CA" w14:textId="77BA1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58C12B" w14:textId="77342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F743AC" w14:textId="00102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1D37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C319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82A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9AF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2FFF2E" w14:textId="7DA7E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5D9001" w14:textId="7188D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6A5FC9" w14:textId="287E1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E991AA" w14:textId="35C1F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85F31C" w14:textId="5DAF2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CC5688" w14:textId="24638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2085AF" w14:textId="15661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B56217" w14:textId="6B8EC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80EC31" w14:textId="59310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5114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B4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97D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B1A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AEB1CF" w14:textId="50476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E82F7C" w14:textId="58B43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72875B" w14:textId="01A4A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BF89B2" w14:textId="424C7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125120" w14:textId="2E799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BEFBD6" w14:textId="6807E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D017F5" w14:textId="22173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33FC53" w14:textId="19E36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63F2C3" w14:textId="0BB9F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51213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854E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26E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7F1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9095A2" w14:textId="30C1B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C93819" w14:textId="064B1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7A0586" w14:textId="677A9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32DBFD" w14:textId="0A6E1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2E71EB" w14:textId="33C61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D52BB2" w14:textId="592F9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FA3803" w14:textId="2267E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439797" w14:textId="7B3F7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1B6727" w14:textId="3AE10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3F77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A73A0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A5A8C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EC9A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34BBC8" w14:textId="5B7B7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148B06" w14:textId="29D08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2634D3" w14:textId="6C095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C58614" w14:textId="3E0FD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B577D3" w14:textId="427D1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C282DE" w14:textId="5F195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232E61" w14:textId="2B4D9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B724C2" w14:textId="368F4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09F5D4" w14:textId="62603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288734" w14:textId="00624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D7B0C7" w14:textId="77A38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6301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D496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FB2517" w14:textId="487C1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CACA89" w14:textId="6330A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C8A1E4" w14:textId="4F2B6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F7838B" w14:textId="636DD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7E2B90" w14:textId="20E9F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9F267" w14:textId="4EE2D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B53103" w14:textId="268D0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261788" w14:textId="72D28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619545" w14:textId="5D017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8623D" w14:textId="74335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CDA6D6" w14:textId="13115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EECB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F73B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BBF9C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91BCE1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696C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765E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2617CB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BD68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628A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46A4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0F9C4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8E51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5564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92C5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4CF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B0B02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F07EF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732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634EA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CCCE6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25B914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183E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023C8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DBB2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3EE70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DE1DE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1A6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8A8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66785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930B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221E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FDC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8E412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B24B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A04FB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C340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6611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B13BF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34D355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E5639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EA2F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F2F65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84D3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544C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98AF7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AF5634E" w14:textId="77777777" w:rsidTr="00503750">
        <w:trPr>
          <w:trHeight w:val="1073"/>
        </w:trPr>
        <w:tc>
          <w:tcPr>
            <w:tcW w:w="3614" w:type="dxa"/>
            <w:vMerge/>
          </w:tcPr>
          <w:p w14:paraId="340518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2893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4E48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E996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DF3FE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47AA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011EE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C4443C3" w14:textId="77777777" w:rsidTr="00503750">
        <w:trPr>
          <w:trHeight w:val="283"/>
        </w:trPr>
        <w:tc>
          <w:tcPr>
            <w:tcW w:w="3614" w:type="dxa"/>
          </w:tcPr>
          <w:p w14:paraId="12EF8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9A48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EE5D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B34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B1A2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BB1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7F64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C12D22" w14:textId="77777777" w:rsidTr="00503750">
        <w:trPr>
          <w:trHeight w:val="283"/>
        </w:trPr>
        <w:tc>
          <w:tcPr>
            <w:tcW w:w="3614" w:type="dxa"/>
          </w:tcPr>
          <w:p w14:paraId="71E87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2DB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E83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856E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E62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9F8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6098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9B93B4" w14:textId="77777777" w:rsidTr="00503750">
        <w:trPr>
          <w:trHeight w:val="283"/>
        </w:trPr>
        <w:tc>
          <w:tcPr>
            <w:tcW w:w="3614" w:type="dxa"/>
          </w:tcPr>
          <w:p w14:paraId="52ED1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B0C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FA2E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D97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3AF7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0327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141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7E143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5DB5CA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69F230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B7F1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6A09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B250D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78EB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8051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6B7B1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0171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FCED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D05E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5A0B4A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0F72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762A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3EA1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CDB9EC" w14:textId="7825B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27C89" w14:textId="06381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064FE" w14:textId="49CEB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3F3A37" w14:textId="1650C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936EE" w14:textId="004F2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AD3855" w14:textId="3A867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6CF9F" w14:textId="4947E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67F030" w14:textId="3AD44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FE9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1A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49C18C9" w14:textId="7FEC6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6F9F2E" w14:textId="2F0F0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3A581D" w14:textId="45B34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53376A" w14:textId="42274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81A00C" w14:textId="42827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5AB39" w14:textId="32CC3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692C2" w14:textId="7EB17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98E96E" w14:textId="3F07B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5E6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E79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F16704F" w14:textId="56B42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F4A5D" w14:textId="54DD2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348616" w14:textId="11DD7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08CB98" w14:textId="2A7FE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73247" w14:textId="0894D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0A023" w14:textId="78FEE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9C5BEB" w14:textId="55568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7F344B" w14:textId="6F3A9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B3E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6D8F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9390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34C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767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303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B78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322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3D2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32BF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B49E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4D67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9880DB" w14:textId="0D69C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42D59" w14:textId="645B8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C765D" w14:textId="69799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5AF1E" w14:textId="0A16D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BE9F1" w14:textId="708C4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A8670" w14:textId="746AB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43FE4" w14:textId="1AC4D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F3F96D" w14:textId="7CD66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59A0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823B9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73CB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71A0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33D302" w14:textId="01393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2E672" w14:textId="1826C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F5A7D" w14:textId="132BD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F344B" w14:textId="72B94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5F4A3" w14:textId="25857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717CA" w14:textId="34D05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85C8C" w14:textId="1ABE5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736198" w14:textId="16586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241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631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75FE01E" w14:textId="70628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58FD5" w14:textId="6D37F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B82F2" w14:textId="741F2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B49F7" w14:textId="76991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17094" w14:textId="39DB2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88D487" w14:textId="2F45D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E1524" w14:textId="26325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8DAE3D" w14:textId="6A36A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E97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829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8EF7CC2" w14:textId="31832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1E4E8" w14:textId="110E0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78E98" w14:textId="1BE37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F62FCA" w14:textId="77BC8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438AB" w14:textId="0F7DC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EBB42" w14:textId="1219D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2A339" w14:textId="7CF55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ECB027" w14:textId="138F1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275D0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88C9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AFCD18" w14:textId="21F6F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BFA79" w14:textId="5D1F5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4A4E3" w14:textId="4B2DC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66364" w14:textId="5EF82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FE5BF" w14:textId="72BB9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D91F3" w14:textId="4D71F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24EEA4" w14:textId="6FCF4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E401D6" w14:textId="56225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477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290A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5DC9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D6A1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7F7FB4B" w14:textId="61C15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7035AE" w14:textId="50735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807FC" w14:textId="2F810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73C18" w14:textId="77698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92DA0" w14:textId="0C5A8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822DA" w14:textId="0FFC2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DC2DC" w14:textId="49FE8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695E92" w14:textId="6C75E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5DA6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EF6D2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DF7B14E" w14:textId="1E068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9C785" w14:textId="7E7F2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7E60D" w14:textId="5EB0E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1450E" w14:textId="4B480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31D1A" w14:textId="36955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104165" w14:textId="20075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A97616" w14:textId="2ABA9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242541" w14:textId="39CDB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74B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62713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29D592B" w14:textId="7F5250A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9727D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443C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27C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D23F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D5A7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8D0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715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D14C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168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887F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8FD9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9887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931E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08EE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C102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9492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D4B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5F48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84304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44232E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AA7EF1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78BDBA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ECC68F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B77A7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5C45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E8A0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70E5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101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8001B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2E38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E9CB07" w14:textId="5EBA0F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1E97BF" w14:textId="25F5B1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B049CF" w14:textId="113A1D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0C78B7" w14:textId="34D19A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34EA1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ECD8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60C186" w14:textId="141F74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3ECECCD" w14:textId="2FECCD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453403" w14:textId="68B5D3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E93221" w14:textId="3BD2CE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2571B3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2044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E4237E" w14:textId="07CCAC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3278E9" w14:textId="1C263A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5537D8" w14:textId="4FBBFB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4C31F6" w14:textId="0BEF2E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6B9B4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C87B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7F507E" w14:textId="463CF2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3FD68D" w14:textId="19806A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16C4D4" w14:textId="4322B5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89B82F" w14:textId="39F287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A46D4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9308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FAE9C4" w14:textId="4AF34E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E6F100" w14:textId="35B6F3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7B85CF2" w14:textId="5DA38B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D2A8D8" w14:textId="2E05B7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77896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1009AD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416C2B" w14:textId="29AF245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DF98B2" w14:textId="4C9F644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F1ADDF" w14:textId="09F674B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A8093F" w14:textId="56354A9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2E02F1C" w14:textId="77777777" w:rsidR="00944C3D" w:rsidRDefault="00944C3D" w:rsidP="00944C3D">
      <w:pPr>
        <w:rPr>
          <w:rFonts w:ascii="Arial" w:hAnsi="Arial"/>
          <w:b/>
        </w:rPr>
      </w:pPr>
    </w:p>
    <w:p w14:paraId="0D7BF91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FAFB16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81009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A3DD0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076A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31A24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F4A0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AED1D4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234D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0B197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1218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45EE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120FF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587D7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76211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50CA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E7358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93164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1FCA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3CD5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7AB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6EAB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115A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3CA126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A31F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AC77A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BC1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7911B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9AA90F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7B973F" w14:textId="77777777" w:rsidTr="00503750">
        <w:tc>
          <w:tcPr>
            <w:tcW w:w="2835" w:type="dxa"/>
            <w:vAlign w:val="center"/>
          </w:tcPr>
          <w:p w14:paraId="7F877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AB269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84D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75B4D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4AAA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F58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E27121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E65FD1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9AC2856" w14:textId="3D747C1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44D2D" w14:textId="446B0A6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617A5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EF7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8BD2EA" w14:textId="1A3F4BD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377C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BED7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FE852FD" w14:textId="123BF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46DC0" w14:textId="17A34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B36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9BF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B19A4" w14:textId="003EE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6FA2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AA6E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FF5356A" w14:textId="628DF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EE2E6" w14:textId="382E1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235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F32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861EC4" w14:textId="155BC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EFCB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CC87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2088974" w14:textId="388F9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E0ACB" w14:textId="36DC0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0F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5F9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3236D9" w14:textId="7709B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3A87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6E30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E1E55D0" w14:textId="2AA90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CEDB29" w14:textId="5CE06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AA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87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663533" w14:textId="5EF10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02FA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31B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095A123" w14:textId="1F05F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538A64" w14:textId="532B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0E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D52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456929" w14:textId="1FB6B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6869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90C0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4322C1A" w14:textId="260747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29E83" w14:textId="4F3C81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7E2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6A8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4E9E2A" w14:textId="64468F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36978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5F671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01AEEC" w14:textId="3800072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BA072F8" w14:textId="77777777" w:rsidR="00944C3D" w:rsidRDefault="00944C3D" w:rsidP="00944C3D">
      <w:pPr>
        <w:rPr>
          <w:rFonts w:ascii="Arial" w:hAnsi="Arial"/>
          <w:b/>
        </w:rPr>
      </w:pPr>
    </w:p>
    <w:p w14:paraId="156768C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B321168" w14:textId="77777777" w:rsidTr="00503750">
        <w:tc>
          <w:tcPr>
            <w:tcW w:w="2835" w:type="dxa"/>
            <w:vAlign w:val="center"/>
          </w:tcPr>
          <w:p w14:paraId="3B2AE4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789C6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B807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B062B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6BD16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F1B7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D5F9BB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AD2C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332E7DA" w14:textId="03326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54481" w14:textId="359ED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51C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8D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B86DF9" w14:textId="5074F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AFF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7E65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9AD9946" w14:textId="72A0B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E0107" w14:textId="0AC21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A2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2D9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8A891E" w14:textId="686BF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148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DEC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5C415D8" w14:textId="4353C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86D5A2" w14:textId="454B6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EA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9B3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16D835" w14:textId="408F5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B9E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E85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A0A965" w14:textId="37877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8F5FA9" w14:textId="2B3C5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59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013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D08E31" w14:textId="60E16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C6D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2C97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7B34ABE" w14:textId="33E95F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7226F" w14:textId="2C2E64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00B3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FD76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AFDA09" w14:textId="29AED5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0BE6B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9DFBB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DEFB72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DCDF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149F9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EB8C42E" w14:textId="77777777" w:rsidTr="00503750">
        <w:trPr>
          <w:trHeight w:val="699"/>
        </w:trPr>
        <w:tc>
          <w:tcPr>
            <w:tcW w:w="3502" w:type="dxa"/>
            <w:vMerge/>
          </w:tcPr>
          <w:p w14:paraId="50523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DC5F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FB506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C8234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14AE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1BE0E9D" w14:textId="2A2F06B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3436B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7D07F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A27C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FA565D" w14:textId="741820D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CFEB2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8133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A67B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CCB54AC" w14:textId="5CAAE81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7C3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AB6C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5CE8C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5587CF" w14:textId="77777777" w:rsidTr="00503750">
        <w:trPr>
          <w:trHeight w:val="593"/>
        </w:trPr>
        <w:tc>
          <w:tcPr>
            <w:tcW w:w="3497" w:type="dxa"/>
          </w:tcPr>
          <w:p w14:paraId="4C5B8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E0334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BFA10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FA0CB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47D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54F9CD2" w14:textId="37803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3FE9D2" w14:textId="67345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A81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C65969" w14:textId="379957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61134C" w14:textId="792C9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2E11B7" w14:textId="20488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A90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01A980" w14:textId="3A22BBC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D07727" w14:textId="73BD5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78037C" w14:textId="592A4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B89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FA34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6C2698C" w14:textId="45ECE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57DDFA" w14:textId="1F39E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AE0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08B5E0" w14:textId="50C8E8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360913" w14:textId="68EC9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6E84F" w14:textId="67C23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429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4D2194" w14:textId="2D1D7C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0DF88A" w14:textId="7FA2E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04C271" w14:textId="7CE32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DAE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E121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9E06AC7" w14:textId="42E80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6D25BE" w14:textId="3A957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F5C6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2C8BD2" w14:textId="608B655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FC9BA0" w14:textId="3F2ED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EB4CFF" w14:textId="009E3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FA6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DA688B" w14:textId="40668F8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E9840B" w14:textId="7C10E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7B9B3F" w14:textId="0CB85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9AA4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2A1F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98AE353" w14:textId="23327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3FCEB5" w14:textId="46E75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CDB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364C4B" w14:textId="6D59AE2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19C5AB" w14:textId="4D525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C104AB" w14:textId="5A6B9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5CE9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4ED0735" w14:textId="07C138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3A5160" w14:textId="617A4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50908A" w14:textId="2FD8B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93ED4C" w14:textId="77777777" w:rsidR="00944C3D" w:rsidRDefault="00944C3D" w:rsidP="00944C3D">
      <w:pPr>
        <w:rPr>
          <w:rFonts w:ascii="Arial" w:hAnsi="Arial"/>
          <w:b/>
        </w:rPr>
      </w:pPr>
    </w:p>
    <w:p w14:paraId="2A03401F" w14:textId="77777777" w:rsidR="00944C3D" w:rsidRDefault="00944C3D" w:rsidP="00944C3D">
      <w:pPr>
        <w:rPr>
          <w:rFonts w:ascii="Arial" w:hAnsi="Arial"/>
          <w:b/>
        </w:rPr>
      </w:pPr>
    </w:p>
    <w:p w14:paraId="59BFB1FD" w14:textId="77777777" w:rsidR="00944C3D" w:rsidRDefault="00944C3D" w:rsidP="00944C3D">
      <w:pPr>
        <w:rPr>
          <w:rFonts w:ascii="Arial" w:hAnsi="Arial"/>
          <w:b/>
        </w:rPr>
      </w:pPr>
    </w:p>
    <w:p w14:paraId="2A1C10C0" w14:textId="77777777" w:rsidR="00944C3D" w:rsidRDefault="00944C3D" w:rsidP="00944C3D">
      <w:pPr>
        <w:rPr>
          <w:rFonts w:ascii="Arial" w:hAnsi="Arial"/>
          <w:b/>
        </w:rPr>
      </w:pPr>
    </w:p>
    <w:p w14:paraId="11BB676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F3B7F2E" w14:textId="77777777" w:rsidTr="00503750">
        <w:tc>
          <w:tcPr>
            <w:tcW w:w="2622" w:type="dxa"/>
            <w:vAlign w:val="center"/>
          </w:tcPr>
          <w:p w14:paraId="5D7B73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40F8F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3FB3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82476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9ECAA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768C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A934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0048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80C6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FCB4F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88AB9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F5580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B6D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3217F27" w14:textId="541D6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17CEA3" w14:textId="1B5DC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5F2A63" w14:textId="208B5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EA1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D5367" w14:textId="68EF6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E2504" w14:textId="77777777" w:rsidTr="00503750">
        <w:tc>
          <w:tcPr>
            <w:tcW w:w="2622" w:type="dxa"/>
            <w:vAlign w:val="center"/>
          </w:tcPr>
          <w:p w14:paraId="6E416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E5EA8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06BDA1A" w14:textId="62719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9B1DDD" w14:textId="6DE94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D5A264" w14:textId="2EC00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C3C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CE1665" w14:textId="3CF20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732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EDB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5E6F168" w14:textId="6BBB9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C7D702" w14:textId="14FB7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90325B" w14:textId="703A0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E8A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D91CEC" w14:textId="43B7A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B3E0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906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386163D" w14:textId="193B2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FE00C" w14:textId="41C63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132DE8" w14:textId="65AEC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51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2C4BF8" w14:textId="7ED11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FC6EB" w14:textId="77777777" w:rsidTr="00503750">
        <w:tc>
          <w:tcPr>
            <w:tcW w:w="2622" w:type="dxa"/>
            <w:vAlign w:val="center"/>
          </w:tcPr>
          <w:p w14:paraId="1638C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AE6AAB6" w14:textId="539F8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11247.40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2FC4F6" w14:textId="7B30F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15653.28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A3D7BA" w14:textId="32265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24668.40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97C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5CEEB" w14:textId="55965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2232.28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3AC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8EE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601AD66" w14:textId="0832C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65E843" w14:textId="18E3B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8C33BF" w14:textId="1863B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AA0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9AF9F3" w14:textId="2B2D0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99B36" w14:textId="77777777" w:rsidTr="00503750">
        <w:tc>
          <w:tcPr>
            <w:tcW w:w="2622" w:type="dxa"/>
            <w:vAlign w:val="center"/>
          </w:tcPr>
          <w:p w14:paraId="47BFDA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62F0925" w14:textId="28E06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7E8856" w14:textId="1818D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41386A" w14:textId="04576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1E0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FFC305" w14:textId="43737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FDA8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3F4655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A8CFAB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D00B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F6709A5" w14:textId="6768F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E9EAC4" w14:textId="39732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E0235D" w14:textId="72F75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98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C45211" w14:textId="6139A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BF8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7C1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C8E1BD3" w14:textId="76CEA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CE6B62" w14:textId="0CA1D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FA60A5" w14:textId="5BBC0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5A9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FF5F9" w14:textId="3E7FF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D7E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118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524736D" w14:textId="160F6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6CDB17" w14:textId="2BB78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1DC791" w14:textId="57D63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7DC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731C8" w14:textId="5B2DF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1E0F1" w14:textId="77777777" w:rsidTr="00503750">
        <w:tc>
          <w:tcPr>
            <w:tcW w:w="2622" w:type="dxa"/>
            <w:vAlign w:val="center"/>
          </w:tcPr>
          <w:p w14:paraId="4788F5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C4C20CE" w14:textId="5AA0D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9367A9" w14:textId="07158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FC9CBB" w14:textId="126C3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157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D1316C" w14:textId="29807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3DC05" w14:textId="77777777" w:rsidTr="00503750">
        <w:tc>
          <w:tcPr>
            <w:tcW w:w="2622" w:type="dxa"/>
            <w:vAlign w:val="center"/>
          </w:tcPr>
          <w:p w14:paraId="36FF3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7C0A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37A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4FB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FDD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36A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558B9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0C6E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9F537CC" w14:textId="6DF0CC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11247.40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6A4BAC" w14:textId="77866C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15653.28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E5F906" w14:textId="66089B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24668.40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8F38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7BCC48" w14:textId="74C3AF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2232.28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D336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DBFC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97C7E2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E72422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0604D2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E4C79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FF6AD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CB386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7410C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D1CB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CB127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B428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E8E85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8538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37D6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037D2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9556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D61B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5F5B7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833B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28F0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7A6BB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0617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86BD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F138C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EC57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CB4F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2A4F8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97E5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E9B1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65B88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D0F5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5DEB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417E5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CC4B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56E4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A97FC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CF56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72B3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E5660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A70A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3A3AF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FF615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33551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408B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6534B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54D6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9C284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770F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82E2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C394E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1F54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A7B2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B805A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A171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E950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3B73C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04A7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7A01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EAB4F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7F35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9AA4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5947C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32F9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33CB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FFFA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19B6C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9BC7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451A5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F113D4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95FB7BB" w14:textId="77777777" w:rsidTr="00503750">
        <w:tc>
          <w:tcPr>
            <w:tcW w:w="2835" w:type="dxa"/>
            <w:vAlign w:val="center"/>
          </w:tcPr>
          <w:p w14:paraId="13687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9CE9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5874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235D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7A368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2DF3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A4EB6F5" w14:textId="77777777" w:rsidTr="00503750">
        <w:tc>
          <w:tcPr>
            <w:tcW w:w="2835" w:type="dxa"/>
            <w:vAlign w:val="center"/>
          </w:tcPr>
          <w:p w14:paraId="58185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853DBA1" w14:textId="3E008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D8882" w14:textId="69B92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A8E9B" w14:textId="48050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0DD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F1828" w14:textId="27084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1B5E9" w14:textId="77777777" w:rsidTr="00503750">
        <w:tc>
          <w:tcPr>
            <w:tcW w:w="2835" w:type="dxa"/>
            <w:vAlign w:val="center"/>
          </w:tcPr>
          <w:p w14:paraId="48CDBB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7A7CFE6" w14:textId="26536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F71AA" w14:textId="02DB4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848B1" w14:textId="6CA60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A9A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B266E2" w14:textId="14884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303BB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E4C5B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26E5F7F" w14:textId="06E566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5255EB" w14:textId="4210BC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B6D67E" w14:textId="2E82FE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4F43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CF8BB9" w14:textId="0E15C8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8D83C7A" w14:textId="77777777" w:rsidTr="00503750">
        <w:tc>
          <w:tcPr>
            <w:tcW w:w="2835" w:type="dxa"/>
            <w:vAlign w:val="center"/>
          </w:tcPr>
          <w:p w14:paraId="726F6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5CA6F60" w14:textId="093D1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F909D" w14:textId="65E34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BAF99" w14:textId="341A5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C7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AC4AF" w14:textId="39A47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D8A39" w14:textId="77777777" w:rsidTr="00503750">
        <w:tc>
          <w:tcPr>
            <w:tcW w:w="2835" w:type="dxa"/>
            <w:vAlign w:val="center"/>
          </w:tcPr>
          <w:p w14:paraId="6A94D2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A4B7D10" w14:textId="36161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09B310" w14:textId="3CE43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76E5E" w14:textId="189A6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1C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376AEB" w14:textId="78C96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1DC1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27C5F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745D65" w14:textId="5DB5D9B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2FB352" w14:textId="0C16A64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FF4381" w14:textId="5B3D407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CD8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1635FC" w14:textId="0C5FF3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207E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70431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6F16CFE" w14:textId="50464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F3540" w14:textId="40AEA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DA9E16" w14:textId="2A62A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EF7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BDEB20" w14:textId="2A9D1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2654F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F95F04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171445F8" w14:textId="77777777" w:rsidTr="00503750">
        <w:tc>
          <w:tcPr>
            <w:tcW w:w="2552" w:type="dxa"/>
            <w:shd w:val="clear" w:color="auto" w:fill="auto"/>
            <w:vAlign w:val="center"/>
          </w:tcPr>
          <w:p w14:paraId="262FB3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EFC87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8F380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A3AE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27C56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B7F64E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FCCF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4BF4F13" w14:textId="0F14B5F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497879" w14:textId="0F1EB9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120.83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F9F9B71" w14:textId="60C34EB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120.83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91AFD97" w14:textId="2100FA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0D46F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14E7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9A8DBE2" w14:textId="3E6C9F4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E084152" w14:textId="26A11C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DBEC6EC" w14:textId="0F316B6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E22760" w14:textId="100ABC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56881A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43545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DC1274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30751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AD0F7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2ABC387" w14:textId="77777777" w:rsidTr="00503750">
        <w:tc>
          <w:tcPr>
            <w:tcW w:w="4395" w:type="dxa"/>
            <w:vMerge/>
          </w:tcPr>
          <w:p w14:paraId="060DEC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F3B71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6771D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8C8C83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278E0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249226E" w14:textId="79900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BABB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05798A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B4F0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D6C9374" w14:textId="4778C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  <w:lang w:eastAsia="sk-SK"/>
              </w:rPr>
              <w:t>-62.00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6199D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14E48C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B875C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2EC49C4" w14:textId="3D58B2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-62.00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D6B7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D97F3C" w14:textId="77777777" w:rsidTr="00503750">
        <w:tc>
          <w:tcPr>
            <w:tcW w:w="4395" w:type="dxa"/>
            <w:vAlign w:val="center"/>
          </w:tcPr>
          <w:p w14:paraId="534B4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B459861" w14:textId="1F749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F388F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AB1F73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6F2F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26F11EB" w14:textId="75C0D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F5E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1DA79C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866A7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53C048B" w14:textId="636E01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8741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52311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57E01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E0ADA9D" w14:textId="65860EA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52209.68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71B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330BE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F5BED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0FE0B36" w14:textId="77777777" w:rsidTr="00503750">
        <w:tc>
          <w:tcPr>
            <w:tcW w:w="4395" w:type="dxa"/>
            <w:vAlign w:val="center"/>
          </w:tcPr>
          <w:p w14:paraId="54B128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5D90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F7405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5DCB33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00F5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8D061C4" w14:textId="0726EF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439CA1" w14:textId="107F19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C40E90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ED420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ADD2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2366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97808A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1384B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7C54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746F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1FFB7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CF060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CA1E92E" w14:textId="535F022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7B595B" w14:textId="28A59B1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5CDBFA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AFF8E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90E7986" w14:textId="44BF23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58B96A" w14:textId="26B1D5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3EEA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C083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77C3E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4AF65CE" w14:textId="77777777" w:rsidTr="00503750">
        <w:tc>
          <w:tcPr>
            <w:tcW w:w="1843" w:type="dxa"/>
            <w:vAlign w:val="center"/>
          </w:tcPr>
          <w:p w14:paraId="1EA361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CE879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D8743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93698D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E9241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BDE29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4EE4A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BB1EF6A" w14:textId="77777777" w:rsidTr="00503750">
        <w:tc>
          <w:tcPr>
            <w:tcW w:w="1843" w:type="dxa"/>
            <w:vAlign w:val="center"/>
          </w:tcPr>
          <w:p w14:paraId="07E174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F3DD0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86AE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EDF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CB65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EF23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3EE3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80489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43AA7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9461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FC11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2502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E33F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F57C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C1CA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CD95C2" w14:textId="77777777" w:rsidTr="00503750">
        <w:tc>
          <w:tcPr>
            <w:tcW w:w="1843" w:type="dxa"/>
            <w:vAlign w:val="center"/>
          </w:tcPr>
          <w:p w14:paraId="0B6C8B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E285A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2842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8634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AA9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BDB5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EF8B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E01BB1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BF6F2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BB8FC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C67B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8DAC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210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B74B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DD97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D1B4A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37326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39C426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AC31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E84B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B166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A49B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DC05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0C54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1145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C78846D" w14:textId="77777777" w:rsidTr="00503750">
        <w:trPr>
          <w:trHeight w:val="664"/>
        </w:trPr>
        <w:tc>
          <w:tcPr>
            <w:tcW w:w="3372" w:type="dxa"/>
          </w:tcPr>
          <w:p w14:paraId="3F9E6B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B94DD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8FBBC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9C019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7D39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D20CAB1" w14:textId="2CA81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0CBD1E" w14:textId="32E14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BEEDC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9BD88A" w14:textId="454C8A6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CF0897" w14:textId="5FCF7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895642" w14:textId="2CF0B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B3A95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5B5CAC8" w14:textId="5CBE2CD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31376C" w14:textId="061E5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27D8C3" w14:textId="609DF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6C9EA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373B1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88012C7" w14:textId="65A81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5D03EE" w14:textId="02450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2759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51004D3" w14:textId="1E96E14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95F27C" w14:textId="5922B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84651A" w14:textId="4E4AA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8F8D0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F905A49" w14:textId="2A53B54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FE46115" w14:textId="2AC17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D562A" w14:textId="03E31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233F6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44532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43770D1" w14:textId="77777777" w:rsidTr="00503750">
        <w:tc>
          <w:tcPr>
            <w:tcW w:w="2835" w:type="dxa"/>
            <w:vAlign w:val="center"/>
          </w:tcPr>
          <w:p w14:paraId="75368E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90C73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DBF16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6BDFF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1F58D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5E17899" w14:textId="77777777" w:rsidTr="00503750">
        <w:tc>
          <w:tcPr>
            <w:tcW w:w="2835" w:type="dxa"/>
          </w:tcPr>
          <w:p w14:paraId="7DEFC2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20EAB11" w14:textId="47B32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5A649" w14:textId="54B27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8902C8" w14:textId="454DF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3C7858" w14:textId="7A60B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4A3082" w14:textId="77777777" w:rsidTr="00503750">
        <w:tc>
          <w:tcPr>
            <w:tcW w:w="2835" w:type="dxa"/>
          </w:tcPr>
          <w:p w14:paraId="25DC5B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9BEB8A" w14:textId="11BCB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A7CD20" w14:textId="52283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74FCBF" w14:textId="795C2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110719" w14:textId="56070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E0A739" w14:textId="77777777" w:rsidTr="00503750">
        <w:tc>
          <w:tcPr>
            <w:tcW w:w="2835" w:type="dxa"/>
          </w:tcPr>
          <w:p w14:paraId="3133D0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BDC5AAD" w14:textId="3A1B9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8F5B2A" w14:textId="57254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93C8F" w14:textId="48445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854623" w14:textId="5EC2F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2FB2C4" w14:textId="77777777" w:rsidTr="00503750">
        <w:tc>
          <w:tcPr>
            <w:tcW w:w="2835" w:type="dxa"/>
            <w:vAlign w:val="center"/>
          </w:tcPr>
          <w:p w14:paraId="787C0E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A564091" w14:textId="4D1BD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F7CED1" w14:textId="27EBC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C62774" w14:textId="2A116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E46CD2" w14:textId="12A16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040EC2" w14:textId="77777777" w:rsidTr="00503750">
        <w:tc>
          <w:tcPr>
            <w:tcW w:w="2835" w:type="dxa"/>
            <w:vAlign w:val="center"/>
          </w:tcPr>
          <w:p w14:paraId="14E9FA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F38C651" w14:textId="66EA9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1CFD65" w14:textId="3A7C9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320228" w14:textId="6498C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8972C0" w14:textId="7B8FC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0D72A7" w14:textId="77777777" w:rsidTr="00503750">
        <w:tc>
          <w:tcPr>
            <w:tcW w:w="2835" w:type="dxa"/>
          </w:tcPr>
          <w:p w14:paraId="6AB70E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BB819E4" w14:textId="2A528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C6018B" w14:textId="47B63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5F070" w14:textId="5A661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55C258" w14:textId="36A83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383416" w14:textId="77777777" w:rsidTr="00503750">
        <w:tc>
          <w:tcPr>
            <w:tcW w:w="2835" w:type="dxa"/>
          </w:tcPr>
          <w:p w14:paraId="62F42B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C352470" w14:textId="73840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C3C836" w14:textId="75A73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48C32" w14:textId="1A113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E32611" w14:textId="1E146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5CF42A" w14:textId="77777777" w:rsidTr="00503750">
        <w:tc>
          <w:tcPr>
            <w:tcW w:w="2835" w:type="dxa"/>
          </w:tcPr>
          <w:p w14:paraId="14332F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A9EC1FC" w14:textId="1BAF7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848FC1" w14:textId="7D04D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8BA33A" w14:textId="7B403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019FD2" w14:textId="0F14D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0F9D91" w14:textId="77777777" w:rsidR="00944C3D" w:rsidRDefault="00944C3D" w:rsidP="00944C3D">
      <w:pPr>
        <w:rPr>
          <w:rFonts w:ascii="Arial" w:hAnsi="Arial"/>
          <w:b/>
        </w:rPr>
      </w:pPr>
    </w:p>
    <w:p w14:paraId="331C80E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636EF2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78994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400AB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8B7C1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C8FA4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DA6E1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3C5F1B" w14:textId="77777777" w:rsidTr="00503750">
        <w:trPr>
          <w:trHeight w:val="443"/>
        </w:trPr>
        <w:tc>
          <w:tcPr>
            <w:tcW w:w="2560" w:type="dxa"/>
          </w:tcPr>
          <w:p w14:paraId="4480C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C364DAC" w14:textId="7FC12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4E8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A56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9F4C3B" w14:textId="4901D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2818D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41969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DEA58D0" w14:textId="095CD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5DF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EEC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951A8A" w14:textId="07F46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9E1B7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14DE1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3E0F146" w14:textId="70DEE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950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97E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B0118C" w14:textId="74962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EA1AC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590D5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05333AD" w14:textId="0C376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F24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4506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97BAE8" w14:textId="5645A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11ABCB" w14:textId="77777777" w:rsidR="00944C3D" w:rsidRDefault="00944C3D" w:rsidP="00944C3D">
      <w:pPr>
        <w:rPr>
          <w:rFonts w:ascii="Arial" w:hAnsi="Arial"/>
          <w:b/>
        </w:rPr>
      </w:pPr>
    </w:p>
    <w:p w14:paraId="3BF85560" w14:textId="77777777" w:rsidR="00944C3D" w:rsidRDefault="00944C3D" w:rsidP="00944C3D">
      <w:pPr>
        <w:rPr>
          <w:rFonts w:ascii="Arial" w:hAnsi="Arial"/>
          <w:b/>
        </w:rPr>
      </w:pPr>
    </w:p>
    <w:p w14:paraId="40F01A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6324CD7" w14:textId="77777777" w:rsidR="00944C3D" w:rsidRDefault="00944C3D" w:rsidP="00944C3D">
      <w:pPr>
        <w:rPr>
          <w:rFonts w:ascii="Arial" w:hAnsi="Arial"/>
          <w:b/>
        </w:rPr>
      </w:pPr>
    </w:p>
    <w:p w14:paraId="62BAC9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7EC985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CBFF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70C2D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9485B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28E3A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A9C5D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BC75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575A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50F76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B149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6A99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898F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326A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2F44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46FD4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127C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38DAC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2E9C2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BBBD63B" w14:textId="77777777" w:rsidTr="00503750">
        <w:trPr>
          <w:trHeight w:val="677"/>
        </w:trPr>
        <w:tc>
          <w:tcPr>
            <w:tcW w:w="3358" w:type="dxa"/>
          </w:tcPr>
          <w:p w14:paraId="1E294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0BE0A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59DA4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66971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165D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502E145" w14:textId="7252B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88E92F" w14:textId="050DF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13E9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BF9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B27645B" w14:textId="5E1A8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41EC52" w14:textId="7AFD9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DBC11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03A3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29D1432" w14:textId="1C7C9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1C9DBB" w14:textId="5274A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4720C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8A4A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84B4449" w14:textId="23913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876C00" w14:textId="0CE65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4178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C157E5" w14:textId="68CF27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55D1B9" w14:textId="1745B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5B5E68" w14:textId="18F49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596F6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A93964" w14:textId="2F01DA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0B70CC" w14:textId="20819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F306D1" w14:textId="29764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14408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3FB462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0B4B00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9BFA7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877A2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EEC1D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ED200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97815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2995D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8E9E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262C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569F9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065EF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193D4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34969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8287B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9DFF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5DDB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06CC6D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2CD1A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16C63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2B26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D926A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815B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4C3B503" w14:textId="5DD0E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041652" w14:textId="1E15B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D8E7D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BAC86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4B087F5" w14:textId="51A7B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5CA954" w14:textId="66335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88510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043D5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6D6B65" w14:textId="6F329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BDC055" w14:textId="05EC4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5406A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3992C58" w14:textId="7F16D37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470BCD" w14:textId="65C11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9C9D86" w14:textId="13DFB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81D5D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9020DD" w14:textId="6F1D571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49A337" w14:textId="71BBB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074228" w14:textId="55D70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F4923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9AE3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834AA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113F8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63BFA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5FB80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34BF1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3D2D2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9E884E0" w14:textId="2577A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3E32EF" w14:textId="25295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4093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9374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AEFE7D7" w14:textId="5FEC1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9DF886" w14:textId="4665F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4B6D9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F269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7BFC05D" w14:textId="3810E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438B7F" w14:textId="6A1BC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B066C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B712C4" w14:textId="4C11EE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57C0CC" w14:textId="0E6E1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8C128D" w14:textId="3415F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267FA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9643CBC" w14:textId="1EFE1FA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7ABA9B" w14:textId="03390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55C2FF" w14:textId="3AD10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FD4E9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0BDC86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AD277DD" w14:textId="77777777" w:rsidTr="00503750">
        <w:tc>
          <w:tcPr>
            <w:tcW w:w="3686" w:type="dxa"/>
            <w:vAlign w:val="center"/>
          </w:tcPr>
          <w:p w14:paraId="6BBE22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8494D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F221D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F78EE4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4D34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DA42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B3085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FA40D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598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1DB5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BE48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7F350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A95AC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AFF00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3C401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981EE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8217E6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7FBAFE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E553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BE48E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1C7AA5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DFE8F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9DE3C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DC7B7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87C7D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3DEE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A2E5CF8" w14:textId="32644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B1654A" w14:textId="797FC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8CFC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0B2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5BFA67A" w14:textId="63859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62636B" w14:textId="558E8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17E2C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4C190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D73202" w14:textId="22D5C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A63A50" w14:textId="44923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9680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630232" w14:textId="2007EF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580A37" w14:textId="74E57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8C8F7C" w14:textId="4B39A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48A4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C8C888" w14:textId="6388F05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C1EA24" w14:textId="74D29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402DAA" w14:textId="344BE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9B6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3AAB2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C4FDE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4848A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4CDDE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EEAE5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1BB17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B2AD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B458AF" w14:textId="48EBF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946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8EDD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0DC6EF4" w14:textId="6A012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5EF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2ECD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0892AA5" w14:textId="50F8F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24DD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259F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F6447D6" w14:textId="1E683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326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488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28F3864" w14:textId="166EA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556C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A825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C06C3E" w14:textId="099C04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DEB204" w14:textId="77777777" w:rsidR="00944C3D" w:rsidRDefault="00944C3D" w:rsidP="00944C3D">
      <w:pPr>
        <w:rPr>
          <w:sz w:val="22"/>
          <w:szCs w:val="22"/>
        </w:rPr>
      </w:pPr>
    </w:p>
    <w:p w14:paraId="7A5FED09" w14:textId="77777777" w:rsidR="00944C3D" w:rsidRDefault="00944C3D" w:rsidP="00944C3D">
      <w:pPr>
        <w:rPr>
          <w:sz w:val="22"/>
          <w:szCs w:val="22"/>
        </w:rPr>
      </w:pPr>
    </w:p>
    <w:p w14:paraId="4D156B3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9BE95B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824F92" w14:textId="10C29D4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5334F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7C16E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F87FF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71F6A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2FAE1F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210FA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069CE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61EB46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B7E516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DBC0D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25F1E66" w14:textId="626B5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1E17A8" w14:textId="26767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96AD5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0516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62F082B" w14:textId="496F6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593016" w14:textId="24335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8838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8575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EFA33BA" w14:textId="5A4AE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9F3A31" w14:textId="12354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4E00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EE4F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F6884D2" w14:textId="59762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BC4FCC" w14:textId="3CF75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ABA84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18855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64BCC8D" w14:textId="654ED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F31CFC" w14:textId="3DB13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C6B49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6325CC" w14:textId="7090C1F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FADEEEE" w14:textId="27CDC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B408E8" w14:textId="39376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99EFB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0A54D3" w14:textId="3EA48B8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65124C" w14:textId="205F1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7BB9F7" w14:textId="01D78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8E98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8A94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824306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D69FA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5AF03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61ED6D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DAD58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627B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038DAAA" w14:textId="46391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295BA2" w14:textId="62B46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168E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2FC4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98DADDC" w14:textId="53E47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5384B3" w14:textId="5ED7B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1EC4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5A76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381C27B" w14:textId="041F7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0EAD64" w14:textId="4B007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95295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7190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CD15F1D" w14:textId="13015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3AA9E9" w14:textId="4A690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0A625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5F8BFA" w14:textId="3F25FF1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89D773" w14:textId="33AC9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1B4A9E" w14:textId="7DE97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7E5E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6BA6BA" w14:textId="207D0A5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E828D4" w14:textId="661C4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731F23" w14:textId="68402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34D66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1FE2316" w14:textId="69F186A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94D0FE" w14:textId="03660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227D7C" w14:textId="5CD57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5851" w:rsidRPr="008B04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1173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915F4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101870D" w14:textId="5DF35A9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A6F0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65B5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E00DA87" w14:textId="5BE7657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1CC44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7D612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9044D29" w14:textId="572D584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51108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893B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C0C0A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DAC104C" w14:textId="77777777" w:rsidR="00944C3D" w:rsidRPr="003607F0" w:rsidRDefault="00944C3D" w:rsidP="00944C3D"/>
    <w:p w14:paraId="4CFA2BF2" w14:textId="77777777" w:rsidR="00F47675" w:rsidRPr="00944C3D" w:rsidRDefault="00F47675" w:rsidP="00944C3D"/>
    <w:sectPr w:rsidR="00F47675" w:rsidRPr="00944C3D" w:rsidSect="00484304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B1F771" w14:textId="77777777" w:rsidR="00484304" w:rsidRDefault="00484304">
      <w:r>
        <w:separator/>
      </w:r>
    </w:p>
  </w:endnote>
  <w:endnote w:type="continuationSeparator" w:id="0">
    <w:p w14:paraId="78A392AB" w14:textId="77777777" w:rsidR="00484304" w:rsidRDefault="00484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022D6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E94096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74DBB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A1ED93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157AF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31B459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6A4424" w14:textId="77777777" w:rsidR="00484304" w:rsidRDefault="00484304">
      <w:r>
        <w:separator/>
      </w:r>
    </w:p>
  </w:footnote>
  <w:footnote w:type="continuationSeparator" w:id="0">
    <w:p w14:paraId="470F99E6" w14:textId="77777777" w:rsidR="00484304" w:rsidRDefault="004843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634227">
    <w:abstractNumId w:val="13"/>
  </w:num>
  <w:num w:numId="2" w16cid:durableId="1637636625">
    <w:abstractNumId w:val="17"/>
  </w:num>
  <w:num w:numId="3" w16cid:durableId="1005548374">
    <w:abstractNumId w:val="8"/>
  </w:num>
  <w:num w:numId="4" w16cid:durableId="1922181238">
    <w:abstractNumId w:val="7"/>
  </w:num>
  <w:num w:numId="5" w16cid:durableId="117522243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38985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44364006">
    <w:abstractNumId w:val="20"/>
  </w:num>
  <w:num w:numId="8" w16cid:durableId="1314795469">
    <w:abstractNumId w:val="10"/>
  </w:num>
  <w:num w:numId="9" w16cid:durableId="294801583">
    <w:abstractNumId w:val="0"/>
  </w:num>
  <w:num w:numId="10" w16cid:durableId="1728528247">
    <w:abstractNumId w:val="19"/>
  </w:num>
  <w:num w:numId="11" w16cid:durableId="268903071">
    <w:abstractNumId w:val="6"/>
  </w:num>
  <w:num w:numId="12" w16cid:durableId="1329795108">
    <w:abstractNumId w:val="9"/>
  </w:num>
  <w:num w:numId="13" w16cid:durableId="673920939">
    <w:abstractNumId w:val="12"/>
  </w:num>
  <w:num w:numId="14" w16cid:durableId="1090731860">
    <w:abstractNumId w:val="15"/>
  </w:num>
  <w:num w:numId="15" w16cid:durableId="702175363">
    <w:abstractNumId w:val="14"/>
  </w:num>
  <w:num w:numId="16" w16cid:durableId="895895378">
    <w:abstractNumId w:val="2"/>
  </w:num>
  <w:num w:numId="17" w16cid:durableId="985940045">
    <w:abstractNumId w:val="4"/>
  </w:num>
  <w:num w:numId="18" w16cid:durableId="1272132008">
    <w:abstractNumId w:val="11"/>
  </w:num>
  <w:num w:numId="19" w16cid:durableId="1404793046">
    <w:abstractNumId w:val="5"/>
  </w:num>
  <w:num w:numId="20" w16cid:durableId="277565452">
    <w:abstractNumId w:val="18"/>
  </w:num>
  <w:num w:numId="21" w16cid:durableId="7081488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888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3343969.doc"/>
    <w:docVar w:name="arg5" w:val="2"/>
  </w:docVars>
  <w:rsids>
    <w:rsidRoot w:val="0077585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4304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5851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224ED0"/>
  <w15:docId w15:val="{85519EF4-AA58-472D-8378-CE1A5466B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2024-03-20T06:53:00Z</dcterms:created>
  <dcterms:modified xsi:type="dcterms:W3CDTF">2024-03-20T06:55:00Z</dcterms:modified>
</cp:coreProperties>
</file>