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1FB68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3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2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4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99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2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6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A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4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3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D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10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1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8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93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A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E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D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F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C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6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30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D11C8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40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8C2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791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DEA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EF1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506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31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8A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CF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B9C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5D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78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11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A65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A7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089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65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411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09B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74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7D3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05E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561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654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8B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43E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220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464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E94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89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28D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E9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A0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85325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89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C53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4A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99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B7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59C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822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F4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41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9C9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FC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F38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41D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1B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9D5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D8D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1B1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02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F62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D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064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1D9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F6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AB4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C2A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4A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13C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623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519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E33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E94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79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3A4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C5BD9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4C9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5EF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01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24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43E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059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5B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B31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710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EB7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361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8D5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2E2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129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B1E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2B4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350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F69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44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8DD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32C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4F2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A92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3C0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4D6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DD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69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5ED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6D6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2A7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15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E55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11F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624F2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3A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07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BA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3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F6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1A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41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05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3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24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A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CE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BB3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3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11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8A8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8E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81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F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8D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89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59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14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DD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3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F3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25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0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7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FD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A3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27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9F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9F88A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2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8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E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1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3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3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F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6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5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5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9C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6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A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F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B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B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14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839D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1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7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A5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5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C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7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F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3C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A2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B77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68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3B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17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2C3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24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E0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E60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F1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8CA94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9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6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B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9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293A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C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E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CF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83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F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9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B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9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F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0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5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19A7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3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7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B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F5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B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42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F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A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ED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1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8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6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2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FE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C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99D2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3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4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9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8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0D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5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DA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3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9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0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4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7386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9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D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E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E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D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E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D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9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4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E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E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0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2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1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0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FD2D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0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B2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2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E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5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3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2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72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C59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659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FE239" w14:textId="3226015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62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E3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54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F7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EC8E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64E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29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1A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1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1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C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37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0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7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785B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B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0C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B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1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0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9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EC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83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D4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DA4D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474BD5B" wp14:editId="7D9108B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95511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74BD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9D95511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A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3F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13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C5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B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0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A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A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4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0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F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B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3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AFE98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F49C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1CA02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7C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0098C89" wp14:editId="4961351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28CD6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098C89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128CD6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13DAA17" wp14:editId="25B2F0D3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725A2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DAA17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4725A2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CD9888" wp14:editId="566176FE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2988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D988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0A2988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41EC317" wp14:editId="5B2F3AD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FA6A6" w14:textId="6A891BB7" w:rsidR="000B647F" w:rsidRDefault="00000000" w:rsidP="00944C3D">
                                  <w:fldSimple w:instr=" MERGEFIELD  aDMOD  \* MERGEFORMAT ">
                                    <w:r w:rsidR="00775851" w:rsidRPr="007758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EC31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00FA6A6" w14:textId="6A891BB7" w:rsidR="000B647F" w:rsidRDefault="00000000" w:rsidP="00944C3D">
                            <w:fldSimple w:instr=" MERGEFIELD  aDMOD  \* MERGEFORMAT ">
                              <w:r w:rsidR="00775851" w:rsidRPr="0077585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DF25E0B" wp14:editId="160EAE7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EF05F2" w14:textId="06355D6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75851" w:rsidRPr="008B047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25E0B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7EF05F2" w14:textId="06355D6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75851" w:rsidRPr="008B047B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C47658B" wp14:editId="6A0F515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3DCD31" w14:textId="74377F40" w:rsidR="000B647F" w:rsidRDefault="00000000" w:rsidP="00944C3D">
                                  <w:fldSimple w:instr=" MERGEFIELD  aDRDO  \* MERGEFORMAT ">
                                    <w:r w:rsidR="00775851" w:rsidRPr="007758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7658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33DCD31" w14:textId="74377F40" w:rsidR="000B647F" w:rsidRDefault="00000000" w:rsidP="00944C3D">
                            <w:fldSimple w:instr=" MERGEFIELD  aDRDO  \* MERGEFORMAT ">
                              <w:r w:rsidR="00775851" w:rsidRPr="00775851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8AFB019" wp14:editId="37038BD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CEA7B7" w14:textId="3097F852" w:rsidR="000B647F" w:rsidRDefault="00000000" w:rsidP="00944C3D">
                                  <w:fldSimple w:instr=" MERGEFIELD  aDMDO  \* MERGEFORMAT ">
                                    <w:r w:rsidR="00775851" w:rsidRPr="007758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FB019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CEA7B7" w14:textId="3097F852" w:rsidR="000B647F" w:rsidRDefault="00000000" w:rsidP="00944C3D">
                            <w:fldSimple w:instr=" MERGEFIELD  aDMDO  \* MERGEFORMAT ">
                              <w:r w:rsidR="00775851" w:rsidRPr="0077585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71352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F11BB9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6566B3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E18B25D" wp14:editId="347F6BE8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A30DE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8B25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5A30DE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75B801F" wp14:editId="2C4EDAC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4FC55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B801F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14FC55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B38D7" wp14:editId="5D306D5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13D2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B38D7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F613D2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5DE94C5" wp14:editId="66FE02F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EE8B6D" w14:textId="2E66EDB1" w:rsidR="000B647F" w:rsidRDefault="00000000" w:rsidP="00944C3D">
                                  <w:fldSimple w:instr=" MERGEFIELD  aDRDOo  \* MERGEFORMAT ">
                                    <w:r w:rsidR="00775851" w:rsidRPr="007758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E94C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2EE8B6D" w14:textId="2E66EDB1" w:rsidR="000B647F" w:rsidRDefault="00000000" w:rsidP="00944C3D">
                            <w:fldSimple w:instr=" MERGEFIELD  aDRDOo  \* MERGEFORMAT ">
                              <w:r w:rsidR="00775851" w:rsidRPr="00775851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9C47674" wp14:editId="410106E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C6EE6B" w14:textId="71CEA9D6" w:rsidR="000B647F" w:rsidRDefault="00000000" w:rsidP="00944C3D">
                                  <w:fldSimple w:instr=" MERGEFIELD  aDMDO  \* MERGEFORMAT ">
                                    <w:r w:rsidR="00775851" w:rsidRPr="007758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47674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8C6EE6B" w14:textId="71CEA9D6" w:rsidR="000B647F" w:rsidRDefault="00000000" w:rsidP="00944C3D">
                            <w:fldSimple w:instr=" MERGEFIELD  aDMDO  \* MERGEFORMAT ">
                              <w:r w:rsidR="00775851" w:rsidRPr="0077585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F7184D5" wp14:editId="2101C7D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46B6B3" w14:textId="27F18686" w:rsidR="000B647F" w:rsidRDefault="00000000" w:rsidP="00944C3D">
                                  <w:fldSimple w:instr=" MERGEFIELD  aDRODo  \* MERGEFORMAT ">
                                    <w:r w:rsidR="00775851" w:rsidRPr="007758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184D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446B6B3" w14:textId="27F18686" w:rsidR="000B647F" w:rsidRDefault="00000000" w:rsidP="00944C3D">
                            <w:fldSimple w:instr=" MERGEFIELD  aDRODo  \* MERGEFORMAT ">
                              <w:r w:rsidR="00775851" w:rsidRPr="00775851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C5BF1CC" wp14:editId="4E57FA8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CEE7F" w14:textId="6946D29A" w:rsidR="000B647F" w:rsidRDefault="00000000" w:rsidP="00944C3D">
                                  <w:fldSimple w:instr=" MERGEFIELD  aDMOD  \* MERGEFORMAT ">
                                    <w:r w:rsidR="00775851" w:rsidRPr="007758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BF1C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6DCEE7F" w14:textId="6946D29A" w:rsidR="000B647F" w:rsidRDefault="00000000" w:rsidP="00944C3D">
                            <w:fldSimple w:instr=" MERGEFIELD  aDMOD  \* MERGEFORMAT ">
                              <w:r w:rsidR="00775851" w:rsidRPr="0077585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5B20C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04397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DF6D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0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F3C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F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4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4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0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D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6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7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F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C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E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A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33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4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4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C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10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6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2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8C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C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7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A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5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64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55E6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7E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09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2F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A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3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8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7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69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D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2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E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E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5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1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2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3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9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6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0EE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C5A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569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3423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C2C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057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5968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A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7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F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5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E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4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C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5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C670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4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D3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6D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34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F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9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1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1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4D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3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D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8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D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C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D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0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D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6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CD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7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F961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7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B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1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F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2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9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E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B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D429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6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A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59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2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9E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A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D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B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A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4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B8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E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6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1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4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F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3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2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2B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9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51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D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A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E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D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2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5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4239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1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A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3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6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F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C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3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C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6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8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4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A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C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7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8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93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E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4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6B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52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A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3C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55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DF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28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8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D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0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0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9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F0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F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A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B7C0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5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B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2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8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A2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3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8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7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4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3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C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15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1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7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FC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1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1B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3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F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7E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7A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87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F4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875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05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D98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8A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C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619D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4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F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032B13C" wp14:editId="53C61A5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7715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2B13C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B97715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D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9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D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B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F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3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85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0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33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EE849A" wp14:editId="6661FCD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11A96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E849A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C11A96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4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2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3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8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1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6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4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0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C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8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5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C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7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A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4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C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C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3C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4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30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2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A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95B7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D3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B4C7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57E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5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2D5F01" wp14:editId="5FA28B3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39A9C7" w14:textId="401ACCD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75851" w:rsidRPr="008B047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36123170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D5F01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839A9C7" w14:textId="401ACCD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75851" w:rsidRPr="008B047B">
                              <w:rPr>
                                <w:rFonts w:ascii="Arial" w:hAnsi="Arial" w:cs="Arial"/>
                                <w:noProof/>
                              </w:rPr>
                              <w:t>36123170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C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8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F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6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41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2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F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0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6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C3C5B9" wp14:editId="66853700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2EE734" w14:textId="1983A9C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75851" w:rsidRPr="008B047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2021576711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3C5B9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62EE734" w14:textId="1983A9C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75851" w:rsidRPr="008B047B">
                              <w:rPr>
                                <w:rFonts w:ascii="Arial" w:hAnsi="Arial" w:cs="Arial"/>
                                <w:noProof/>
                              </w:rPr>
                              <w:t>2021576711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7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FD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9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C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0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8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2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4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E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FA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5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E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A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4A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5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4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F884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B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D0585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E3E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9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9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A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B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C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3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4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7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8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C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7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3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3B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3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D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E713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C2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F5C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B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9BF150" wp14:editId="3C855CA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C2E38D" w14:textId="12B4ED2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75851" w:rsidRPr="008B047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Jána Hollého 888/8,889/6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BF150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9C2E38D" w14:textId="12B4ED2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75851" w:rsidRPr="008B047B">
                              <w:rPr>
                                <w:rFonts w:ascii="Arial" w:hAnsi="Arial" w:cs="Arial"/>
                                <w:noProof/>
                              </w:rPr>
                              <w:t>Spoločenstvo vlastníkov Jána Hollého 888/8,889/6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4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F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3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A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0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9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1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F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5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C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0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CA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D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6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3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D4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1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D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E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F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A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0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3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BE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2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2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1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F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D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6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7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5043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8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AA0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1E89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67CC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D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42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D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6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8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F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0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9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F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3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7A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7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3F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0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E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B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1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6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B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6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4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6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6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28550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2A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33F9322" wp14:editId="18FC68D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A9BF7E" w14:textId="291B3F0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75851" w:rsidRPr="008B047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Hollého 6,8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F9322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7A9BF7E" w14:textId="291B3F0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75851" w:rsidRPr="008B047B">
                              <w:rPr>
                                <w:rFonts w:ascii="Arial" w:hAnsi="Arial" w:cs="Arial"/>
                                <w:noProof/>
                              </w:rPr>
                              <w:t>Hollého 6,8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5D8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5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8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35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FD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7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5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9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8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A7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F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9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7C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2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0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59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2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64F4372" wp14:editId="49DB347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7346E0" w14:textId="01EF2FD3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F4372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C7346E0" w14:textId="01EF2FD3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6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D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0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3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3F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F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99C9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1A5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352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9C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33AE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BC588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79BBEF" wp14:editId="4E2BAAD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DCAB85" w14:textId="6DCFF5C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75851" w:rsidRPr="008B047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9BBEF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3DCAB85" w14:textId="6DCFF5C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75851" w:rsidRPr="008B047B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C4522D0" wp14:editId="03556E5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17C2A2" w14:textId="3904C3E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75851" w:rsidRPr="008B047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522D0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017C2A2" w14:textId="3904C3E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75851" w:rsidRPr="008B047B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1FC4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B98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4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7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1C9F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D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91D2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75CA80" wp14:editId="64E68FB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F781F5" w14:textId="723CACF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75851" w:rsidRPr="008B047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5CA80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5F781F5" w14:textId="723CACF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75851" w:rsidRPr="008B047B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E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71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2E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5E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22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71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E1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907C5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A212D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C24D3D1" wp14:editId="2BDF05C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42F5A2" w14:textId="643A589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4D3D1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C42F5A2" w14:textId="643A589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D08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E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53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8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9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F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5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4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FA34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7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C42D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18BB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FD5A1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5EE02CE" wp14:editId="36EE6C4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15B11" w14:textId="3FED34A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75851" w:rsidRPr="008B047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E02CE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EC15B11" w14:textId="3FED34A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75851" w:rsidRPr="008B047B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B118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0897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BAD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9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5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0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E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9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74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7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1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3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2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3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6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E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6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11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E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0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E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E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FF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EA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E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9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C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A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9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0350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BF5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911EE5" w14:textId="3A70DC0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75851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5AD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880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BC6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C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A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1150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277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2F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42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A7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57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259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5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D3AA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3A9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8F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DE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53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96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6E2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6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ABA7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4BB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AE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7F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D7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FB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AB8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F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22E5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86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68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F8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E4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AF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E94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B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9242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C75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FD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82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C4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D7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837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0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EA6B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001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9D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62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E7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06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501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C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6593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FC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EE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9F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1B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F1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07A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7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2A44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3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C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4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5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EC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C6B0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7F2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9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2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E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A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9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2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E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53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B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A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A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9F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8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9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7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2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1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B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0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FC2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3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0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783AA2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122AA87" w14:textId="77777777" w:rsidR="00944C3D" w:rsidRDefault="00944C3D" w:rsidP="00944C3D">
      <w:pPr>
        <w:rPr>
          <w:rFonts w:ascii="Arial" w:hAnsi="Arial"/>
        </w:rPr>
      </w:pPr>
    </w:p>
    <w:p w14:paraId="79F4BE4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D359831" w14:textId="0D37DBD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C1C7255" w14:textId="32F9B79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A5AFB3F" w14:textId="31044E8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F658DF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603C36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7C99A64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96C00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F52EC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55FB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D9DC2A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D8DF805" w14:textId="7011469C" w:rsidR="00944C3D" w:rsidRPr="008D0433" w:rsidRDefault="0077585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Soňa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Steklá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3A70B10F" w14:textId="7ED6885F" w:rsidR="00944C3D" w:rsidRPr="008D0433" w:rsidRDefault="0077585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454C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CEE06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84172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1C935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F25B6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A3D8B2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F8430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D5110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FA6F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BCEE18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206E8D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E20071B" w14:textId="0D457FD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DBD5FB7" w14:textId="5141D9EA" w:rsidR="00944C3D" w:rsidRDefault="00775851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050DBF3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B6D11E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555105" w14:textId="3E470D9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E11EEF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109D59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0E4F3B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15319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BFF9C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82F7D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02954A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A6689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C13A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1EF9B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18339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CA222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30AB9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D742E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4A6B9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4810E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6178B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0486B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A9DF1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30ED6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B59FB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602FC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E0C7F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64B25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1B6CE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12CDE70" w14:textId="46E023B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15E3B5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174B7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B75D1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C7C060D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D01012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A962C9A" w14:textId="6651D79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E39FE5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1DE324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DBA9C7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43AD6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04CAC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8728D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7DE6DD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B10D7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01C76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F0758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BB080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B281F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D3F08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64596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B1965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03045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6ED89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1BC73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E08E2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BA10C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22C5B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B07B7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2082E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EDF29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23A32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DBFA6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C59D9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DF599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213C0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ACEE6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E62DB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19E7D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83FD7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4430B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B156D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00385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22AF3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4C545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EFE14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6CD1D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4E4312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DBB3B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2F452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20BAC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4D4DB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010F64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13E7E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57BA2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2232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200B4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DC709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5C631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728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0A03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444A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4EBA7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1D8F9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BE85B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071E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37D0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DF5DB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75389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AD17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1D8EF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A7350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7BB25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81B5C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CC3C8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F8D1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D7E89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7558F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E3FAB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B1519DD" w14:textId="1FC69AC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38E0AA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3B7A9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3D9D49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6BE268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7D922A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12FB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4F8B4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484304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D9ED69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90C1E44" w14:textId="77777777" w:rsidTr="00503750">
        <w:tc>
          <w:tcPr>
            <w:tcW w:w="2302" w:type="dxa"/>
            <w:vAlign w:val="center"/>
          </w:tcPr>
          <w:p w14:paraId="219A66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B5061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5BD93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4DA5D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8420A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89A0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7D5BF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E2A55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162DFAB" w14:textId="77777777" w:rsidTr="00503750">
        <w:tc>
          <w:tcPr>
            <w:tcW w:w="15593" w:type="dxa"/>
            <w:gridSpan w:val="8"/>
            <w:vAlign w:val="center"/>
          </w:tcPr>
          <w:p w14:paraId="60F210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28917D" w14:textId="77777777" w:rsidTr="00503750">
        <w:tc>
          <w:tcPr>
            <w:tcW w:w="2302" w:type="dxa"/>
            <w:vAlign w:val="center"/>
          </w:tcPr>
          <w:p w14:paraId="092B76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37725C5" w14:textId="1C8E43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0F318" w14:textId="16EA01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ADB93" w14:textId="3517F1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679FC" w14:textId="338C90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27B75" w14:textId="0E8762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F71935" w14:textId="40E475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F0111" w14:textId="6B1412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62253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6237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0FC4C4B" w14:textId="31D1DB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078CF2" w14:textId="1357CB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7067E" w14:textId="102445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0E844" w14:textId="33A3D7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B400A" w14:textId="79DFBB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4701E" w14:textId="2A84E4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3DD006" w14:textId="370AF0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BA6D2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83B1D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EE1929A" w14:textId="0915C0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C1F93B" w14:textId="60042D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3012F" w14:textId="79A250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D13D1E" w14:textId="7EEC60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287F6" w14:textId="720D6C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C6969A" w14:textId="56B01E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8C4831" w14:textId="5BFC55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9D255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6F91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D328E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78690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6335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0955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2231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CEC3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3CE7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A631EE2" w14:textId="77777777" w:rsidTr="00503750">
        <w:tc>
          <w:tcPr>
            <w:tcW w:w="2302" w:type="dxa"/>
            <w:vAlign w:val="center"/>
          </w:tcPr>
          <w:p w14:paraId="3DAF20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8C0A4A" w14:textId="5D2147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736A1C" w14:textId="2B9CC5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A9AFA" w14:textId="71500D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D83B64" w14:textId="4739AC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6B4B9C" w14:textId="71F663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40892B" w14:textId="7BEA76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DB2D3D" w14:textId="5736FC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B0BC5" w14:textId="77777777" w:rsidTr="00503750">
        <w:tc>
          <w:tcPr>
            <w:tcW w:w="15593" w:type="dxa"/>
            <w:gridSpan w:val="8"/>
            <w:vAlign w:val="center"/>
          </w:tcPr>
          <w:p w14:paraId="17A46D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6E58BEB" w14:textId="77777777" w:rsidTr="00503750">
        <w:tc>
          <w:tcPr>
            <w:tcW w:w="2302" w:type="dxa"/>
            <w:vAlign w:val="center"/>
          </w:tcPr>
          <w:p w14:paraId="34CF46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93653" w14:textId="326481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5BF15" w14:textId="28F006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80538E" w14:textId="7A2BDA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126100" w14:textId="7CA698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024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356F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01FA20" w14:textId="326638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AE40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F359E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7122089" w14:textId="607043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76F026" w14:textId="44D24D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7CD7A" w14:textId="54579B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C29BE9" w14:textId="7F0F7B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404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84C7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F86D6E" w14:textId="63F5CF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3EC1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F5A1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8ED493" w14:textId="449155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7DF068" w14:textId="272F18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7C99ED" w14:textId="6A94BE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29F242" w14:textId="63C246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3FD4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B5C2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EE8868" w14:textId="205F71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1F30B" w14:textId="77777777" w:rsidTr="00503750">
        <w:tc>
          <w:tcPr>
            <w:tcW w:w="2302" w:type="dxa"/>
            <w:vAlign w:val="center"/>
          </w:tcPr>
          <w:p w14:paraId="13B47D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E3127DE" w14:textId="1E8252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D33110" w14:textId="510C39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DFC3E" w14:textId="04CFB8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92B0A9" w14:textId="4C766D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030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B256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AB964E" w14:textId="5A4859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A88C0B" w14:textId="77777777" w:rsidTr="00503750">
        <w:tc>
          <w:tcPr>
            <w:tcW w:w="15593" w:type="dxa"/>
            <w:gridSpan w:val="8"/>
            <w:vAlign w:val="center"/>
          </w:tcPr>
          <w:p w14:paraId="60C5D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3867563" w14:textId="77777777" w:rsidTr="00503750">
        <w:tc>
          <w:tcPr>
            <w:tcW w:w="2302" w:type="dxa"/>
            <w:vAlign w:val="center"/>
          </w:tcPr>
          <w:p w14:paraId="5A113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0E9D861" w14:textId="77EF0C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1EDF0D" w14:textId="6B5584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5FB915" w14:textId="502969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4C3FC9" w14:textId="1305F6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37BDBD" w14:textId="5F07AD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76CC95" w14:textId="234CD4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935090" w14:textId="0A4F24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FE51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8521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17AFF49" w14:textId="2E30DF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A082A4" w14:textId="5457B0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C08F71" w14:textId="064681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BAEED" w14:textId="422E74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2A1E0" w14:textId="35E103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8D7CD" w14:textId="06ED34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CBD3FA" w14:textId="34D1F4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8B844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15400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E9630AE" w14:textId="465274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D6679E" w14:textId="1968A5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51DB29" w14:textId="466C2B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5187AA" w14:textId="04C7D4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CE6172" w14:textId="7A7C50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7D2057" w14:textId="179086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4E7FDA" w14:textId="1DF4D9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11FD3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F5F10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D0DD317" w14:textId="34FFF8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681B0F" w14:textId="384DFD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E2D21C" w14:textId="550BF8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356D6" w14:textId="608EBD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72158" w14:textId="281C1F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D6D907" w14:textId="18671E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0B3E3" w14:textId="2B4A9A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21DFF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72BA9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32B348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B9A6A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F7E47D" w14:textId="0F2911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05941C" w14:textId="4ABF84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0FC406" w14:textId="153DFB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DFE973" w14:textId="7DD01F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0BE7B8" w14:textId="55249A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C5834B" w14:textId="61BB11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A9B0D" w14:textId="665D22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1714D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B8A69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80E3E88" w14:textId="20A5F5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819916" w14:textId="797545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DAA4E0" w14:textId="6B1D03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F414F2" w14:textId="2825A9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D44D39" w14:textId="748EC6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35E38" w14:textId="04B0BC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2745F" w14:textId="5DB707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86412A" w14:textId="77777777" w:rsidR="00944C3D" w:rsidRDefault="00944C3D" w:rsidP="00944C3D">
      <w:pPr>
        <w:rPr>
          <w:rFonts w:ascii="Arial" w:hAnsi="Arial"/>
          <w:b/>
        </w:rPr>
      </w:pPr>
    </w:p>
    <w:p w14:paraId="157E945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CB31904" w14:textId="77777777" w:rsidTr="00503750">
        <w:tc>
          <w:tcPr>
            <w:tcW w:w="1944" w:type="dxa"/>
            <w:vAlign w:val="center"/>
          </w:tcPr>
          <w:p w14:paraId="340CB9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73FAC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0C222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2A6CD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42C52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35EAE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2522F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5F2EF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3ECE8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2AD61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0859D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0F406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19196EF" w14:textId="77777777" w:rsidTr="00503750">
        <w:tc>
          <w:tcPr>
            <w:tcW w:w="15685" w:type="dxa"/>
            <w:gridSpan w:val="12"/>
            <w:vAlign w:val="center"/>
          </w:tcPr>
          <w:p w14:paraId="1DD363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8A1BF37" w14:textId="77777777" w:rsidTr="00503750">
        <w:tc>
          <w:tcPr>
            <w:tcW w:w="1944" w:type="dxa"/>
            <w:vAlign w:val="center"/>
          </w:tcPr>
          <w:p w14:paraId="59582E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0B68B3" w14:textId="1C4B82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BC5146" w14:textId="19BF9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286D7C1" w14:textId="7B7C3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0FBB31" w14:textId="50D60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8D037F" w14:textId="2CDDE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CBEE8C" w14:textId="5510F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8B767E" w14:textId="45802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4DAB25" w14:textId="2F687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AB8F72" w14:textId="5F530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AADC8F" w14:textId="334C0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DC331E" w14:textId="7982D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BFC2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0319F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ABF3CB9" w14:textId="757A5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894A4B" w14:textId="0B779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F3E4DA" w14:textId="75504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9F7594" w14:textId="3737D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6EAEAC" w14:textId="76387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2FB25C" w14:textId="6657A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DA3DE7" w14:textId="17803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858F87" w14:textId="01CA3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DFE1E4" w14:textId="00BF52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E9DC57" w14:textId="1C0A2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B6E0D3" w14:textId="6CBAA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65830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4656D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23851A1" w14:textId="6A4C9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A07079" w14:textId="2A1C0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078368" w14:textId="01061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49287C" w14:textId="7A873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A3190D" w14:textId="545D9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04F93D" w14:textId="11F1A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DA7A31" w14:textId="31273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8E8C42" w14:textId="2E69A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A78D61" w14:textId="442A3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E78E11" w14:textId="76C8B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41F51F" w14:textId="1C830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369D2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1605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7397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4B4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7D2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8A6D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37CF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B2F0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7274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8D777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D201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27BC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C6F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6447E68" w14:textId="77777777" w:rsidTr="00503750">
        <w:tc>
          <w:tcPr>
            <w:tcW w:w="1944" w:type="dxa"/>
            <w:vAlign w:val="center"/>
          </w:tcPr>
          <w:p w14:paraId="2C36FC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48BCCC2" w14:textId="2DE96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23B1B5A" w14:textId="4493C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94FC41" w14:textId="606BF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9DF1B3" w14:textId="7D855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4E40B0" w14:textId="1083D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146B18" w14:textId="11B36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5D3251" w14:textId="6A18E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60028D" w14:textId="45FCD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4EACBF" w14:textId="79399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45E6D8" w14:textId="59FF9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B59C92" w14:textId="1A37D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BA5234" w14:textId="77777777" w:rsidTr="00503750">
        <w:tc>
          <w:tcPr>
            <w:tcW w:w="15685" w:type="dxa"/>
            <w:gridSpan w:val="12"/>
            <w:vAlign w:val="center"/>
          </w:tcPr>
          <w:p w14:paraId="2CB22E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975B1AB" w14:textId="77777777" w:rsidTr="00503750">
        <w:tc>
          <w:tcPr>
            <w:tcW w:w="1944" w:type="dxa"/>
            <w:vAlign w:val="center"/>
          </w:tcPr>
          <w:p w14:paraId="68F065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978F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987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7094B8" w14:textId="14FEA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0626B8" w14:textId="18484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082C73" w14:textId="53CAC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9DF5D2" w14:textId="38187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EC3C0C" w14:textId="57686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C8927D" w14:textId="40260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A8C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24E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6309A3" w14:textId="12495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F596E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32DC5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0E5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599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17EB91" w14:textId="616FB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B4F05F" w14:textId="74DAE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76260E" w14:textId="60ADC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9ED41B" w14:textId="52676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3BF4AA" w14:textId="661578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25E3F8" w14:textId="47E58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A75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868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55B8476" w14:textId="05521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E4147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2AC10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DF7B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312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3EB4D2" w14:textId="783D4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ABA558" w14:textId="77B8E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F2FEA1" w14:textId="3D30F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1F4247" w14:textId="0D58C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3E64D4" w14:textId="3BF99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AED3FC" w14:textId="1CCD1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074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58F7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02FE57" w14:textId="67B04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AC0456" w14:textId="77777777" w:rsidTr="00503750">
        <w:tc>
          <w:tcPr>
            <w:tcW w:w="1944" w:type="dxa"/>
            <w:vAlign w:val="center"/>
          </w:tcPr>
          <w:p w14:paraId="56F1F0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9C7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816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9B7373" w14:textId="57BEE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A8DDD1" w14:textId="4851F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526900" w14:textId="7FF3B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93092F" w14:textId="5020E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D3FDEE" w14:textId="78C0F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C17397" w14:textId="69B28A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7C6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F2F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DF96E0" w14:textId="29EE6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99E05A" w14:textId="77777777" w:rsidTr="00503750">
        <w:tc>
          <w:tcPr>
            <w:tcW w:w="15685" w:type="dxa"/>
            <w:gridSpan w:val="12"/>
            <w:vAlign w:val="center"/>
          </w:tcPr>
          <w:p w14:paraId="592F45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3EBE80A" w14:textId="77777777" w:rsidTr="00503750">
        <w:tc>
          <w:tcPr>
            <w:tcW w:w="1944" w:type="dxa"/>
            <w:vAlign w:val="center"/>
          </w:tcPr>
          <w:p w14:paraId="7B4094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9FB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64B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703940" w14:textId="77DF9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5141E2" w14:textId="304C8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59820D" w14:textId="7D7C3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DEE571" w14:textId="64776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150D25" w14:textId="092C0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A63044" w14:textId="28587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9662CA" w14:textId="77BA1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58C12B" w14:textId="77342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F743AC" w14:textId="00102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1D37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C3197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582A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9AF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2FFF2E" w14:textId="7DA7E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5D9001" w14:textId="7188D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6A5FC9" w14:textId="287E1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E991AA" w14:textId="35C1F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85F31C" w14:textId="5DAF2A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CC5688" w14:textId="24638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2085AF" w14:textId="15661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B56217" w14:textId="6B8EC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80EC31" w14:textId="59310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5114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B4B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B97D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B1A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AEB1CF" w14:textId="50476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E82F7C" w14:textId="58B43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72875B" w14:textId="01A4A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BF89B2" w14:textId="424C7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125120" w14:textId="2E799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BEFBD6" w14:textId="6807E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D017F5" w14:textId="22173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33FC53" w14:textId="19E36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63F2C3" w14:textId="0BB9F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51213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854ED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D26E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7F1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9095A2" w14:textId="30C1B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C93819" w14:textId="064B17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7A0586" w14:textId="677A9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32DBFD" w14:textId="0A6E18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2E71EB" w14:textId="33C61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D52BB2" w14:textId="592F9F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FA3803" w14:textId="2267E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439797" w14:textId="7B3F7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1B6727" w14:textId="3AE10E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D3F77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A73A0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BA5A8C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EC9A7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934BBC8" w14:textId="5B7B7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7148B06" w14:textId="29D089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A2634D3" w14:textId="6C095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C58614" w14:textId="3E0FD9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B577D3" w14:textId="427D1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C282DE" w14:textId="5F195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232E61" w14:textId="2B4D9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B724C2" w14:textId="368F4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09F5D4" w14:textId="62603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288734" w14:textId="006247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D7B0C7" w14:textId="77A38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6301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D4960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FB2517" w14:textId="487C1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CACA89" w14:textId="6330A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9C8A1E4" w14:textId="4F2B6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F7838B" w14:textId="636DD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7E2B90" w14:textId="20E9F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59F267" w14:textId="4EE2D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B53103" w14:textId="268D0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261788" w14:textId="72D28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619545" w14:textId="5D017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A8623D" w14:textId="74335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CDA6D6" w14:textId="13115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EECB3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F73B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BBF9C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91BCE1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6696C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765E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2617CB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ABD68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628A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46A4C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0F9C4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8E51A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5564C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92C51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4CFB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B0B02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F07EF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7327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634EA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CCCE6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25B914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F183E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023C8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DBB2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53EE70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DE1DE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D1A64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8A85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66785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930B1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221E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FDC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8E412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B24B3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A04FB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3404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6611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B13BF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34D355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E5639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CEA2F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F2F65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84D37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544C0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98AF7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AF5634E" w14:textId="77777777" w:rsidTr="00503750">
        <w:trPr>
          <w:trHeight w:val="1073"/>
        </w:trPr>
        <w:tc>
          <w:tcPr>
            <w:tcW w:w="3614" w:type="dxa"/>
            <w:vMerge/>
          </w:tcPr>
          <w:p w14:paraId="340518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28935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4E48A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E9966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DF3FE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47AA4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011EE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C4443C3" w14:textId="77777777" w:rsidTr="00503750">
        <w:trPr>
          <w:trHeight w:val="283"/>
        </w:trPr>
        <w:tc>
          <w:tcPr>
            <w:tcW w:w="3614" w:type="dxa"/>
          </w:tcPr>
          <w:p w14:paraId="12EF83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9A48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E5D8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B340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B1A2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BB1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27F64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C12D22" w14:textId="77777777" w:rsidTr="00503750">
        <w:trPr>
          <w:trHeight w:val="283"/>
        </w:trPr>
        <w:tc>
          <w:tcPr>
            <w:tcW w:w="3614" w:type="dxa"/>
          </w:tcPr>
          <w:p w14:paraId="71E870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2DBE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E83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D856E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E62E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9F82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6098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F9B93B4" w14:textId="77777777" w:rsidTr="00503750">
        <w:trPr>
          <w:trHeight w:val="283"/>
        </w:trPr>
        <w:tc>
          <w:tcPr>
            <w:tcW w:w="3614" w:type="dxa"/>
          </w:tcPr>
          <w:p w14:paraId="52ED17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B0C1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FA2E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FD970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3AF7A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0327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A1415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7E143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5DB5CA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69F230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B7F1D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6A09F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B250D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78EB0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80519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6B7B1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01710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FCED6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D05E7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5A0B4A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0F72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E762A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3EA1B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ACDB9EC" w14:textId="7825B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627C89" w14:textId="06381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064FE" w14:textId="49CEB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3F3A37" w14:textId="1650C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936EE" w14:textId="004F2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AD3855" w14:textId="3A867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56CF9F" w14:textId="4947E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67F030" w14:textId="3AD44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FE9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51A1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49C18C9" w14:textId="7FEC6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6F9F2E" w14:textId="2F0F0D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3A581D" w14:textId="45B34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53376A" w14:textId="42274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81A00C" w14:textId="42827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E5AB39" w14:textId="32CC3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692C2" w14:textId="7EB17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98E96E" w14:textId="3F07B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5E6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E79A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F16704F" w14:textId="56B42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F4A5D" w14:textId="54DD2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348616" w14:textId="11DD7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08CB98" w14:textId="2A7FE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73247" w14:textId="0894D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D0A023" w14:textId="78FEE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9C5BEB" w14:textId="55568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7F344B" w14:textId="6F3A9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B3E2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6D8F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9390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34C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3767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3303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B78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322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3D2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32BF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CB49E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4D67E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9880DB" w14:textId="0D69C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42D59" w14:textId="645B8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9C765D" w14:textId="69799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75AF1E" w14:textId="0A16D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CBE9F1" w14:textId="708C4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DA8670" w14:textId="746AB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43FE4" w14:textId="1AC4D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F3F96D" w14:textId="7CD66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859A0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823B9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273CB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971A0D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733D302" w14:textId="01393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32E672" w14:textId="1826C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F5A7D" w14:textId="132BD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FF344B" w14:textId="72B94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5F4A3" w14:textId="25857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0717CA" w14:textId="34D05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85C8C" w14:textId="1ABE56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736198" w14:textId="16586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241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6316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75FE01E" w14:textId="70628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58FD5" w14:textId="6D37F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0B82F2" w14:textId="741F2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AB49F7" w14:textId="76991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417094" w14:textId="39DB24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88D487" w14:textId="2F45D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4E1524" w14:textId="26325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8DAE3D" w14:textId="6A36A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E97F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829D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8EF7CC2" w14:textId="31832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91E4E8" w14:textId="110E0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078E98" w14:textId="1BE37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F62FCA" w14:textId="77BC8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9438AB" w14:textId="0F7DC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4EBB42" w14:textId="1219D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2A339" w14:textId="7CF55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ECB027" w14:textId="138F1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275D0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88C9B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8AFCD18" w14:textId="21F6F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5BFA79" w14:textId="5D1F5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A4A4E3" w14:textId="4B2DC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566364" w14:textId="5EF82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2FE5BF" w14:textId="72BB9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8D91F3" w14:textId="4D71F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24EEA4" w14:textId="6FCF4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E401D6" w14:textId="56225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84770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E290A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E5DC90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D6A15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7F7FB4B" w14:textId="61C15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7035AE" w14:textId="50735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807FC" w14:textId="2F810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E73C18" w14:textId="77698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F92DA0" w14:textId="0C5A8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822DA" w14:textId="0FFC2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DC2DC" w14:textId="49FE8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695E92" w14:textId="6C75E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B5DA6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EF6D28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DF7B14E" w14:textId="1E068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59C785" w14:textId="7E7F2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7E60D" w14:textId="5EB0E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51450E" w14:textId="4B480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D31D1A" w14:textId="36955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104165" w14:textId="20075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A97616" w14:textId="2ABA9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242541" w14:textId="39CDB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874B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62713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29D592B" w14:textId="7F5250A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9727D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443C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E27C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D23F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D5A7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88D0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B715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D14C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8168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887F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8FD9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9887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931E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08EE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C102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9492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CD4B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C5F48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484304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44232E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AA7EF1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78BDBA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ECC68F6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B77A7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5C45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E8A0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70E5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1013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98001B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2E38E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E9CB07" w14:textId="5EBA0F7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A1E97BF" w14:textId="25F5B1C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B049CF" w14:textId="113A1D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0C78B7" w14:textId="34D19A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34EA1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ECD84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60C186" w14:textId="141F74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3ECECCD" w14:textId="2FECCD0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3453403" w14:textId="68B5D3A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E93221" w14:textId="3BD2CE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2571B3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2044B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E4237E" w14:textId="07CCAC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03278E9" w14:textId="1C263A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5537D8" w14:textId="4FBBFBC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4C31F6" w14:textId="0BEF2E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6B9B4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C87B6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7F507E" w14:textId="463CF2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83FD68D" w14:textId="19806A9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16C4D4" w14:textId="4322B57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89B82F" w14:textId="39F287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A46D4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93088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FAE9C4" w14:textId="4AF34E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5E6F100" w14:textId="35B6F3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7B85CF2" w14:textId="5DA38BB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D2A8D8" w14:textId="2E05B71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677896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1009AD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416C2B" w14:textId="29AF245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BDF98B2" w14:textId="4C9F644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F1ADDF" w14:textId="09F674B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A8093F" w14:textId="56354A9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2E02F1C" w14:textId="77777777" w:rsidR="00944C3D" w:rsidRDefault="00944C3D" w:rsidP="00944C3D">
      <w:pPr>
        <w:rPr>
          <w:rFonts w:ascii="Arial" w:hAnsi="Arial"/>
          <w:b/>
        </w:rPr>
      </w:pPr>
    </w:p>
    <w:p w14:paraId="0D7BF91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FAFB163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81009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A3DD0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076A8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31A24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CF4A0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AED1D4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234DA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0B197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1218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945EE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120FF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587D7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76211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50CA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E7358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931645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1FCA1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3CD5D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7AB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6EABE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1115A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3CA126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A31FD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AC77A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1BC1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7911B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9AA90F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67B973F" w14:textId="77777777" w:rsidTr="00503750">
        <w:tc>
          <w:tcPr>
            <w:tcW w:w="2835" w:type="dxa"/>
            <w:vAlign w:val="center"/>
          </w:tcPr>
          <w:p w14:paraId="7F8775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AB269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984D1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75B4D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4AAA1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F58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E27121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E65FD1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9AC2856" w14:textId="3D747C18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944D2D" w14:textId="446B0A6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617A5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9EF78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8BD2EA" w14:textId="1A3F4BD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D377C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BED76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FE852FD" w14:textId="123BF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46DC0" w14:textId="17A34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B36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9BF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B19A4" w14:textId="003EE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56FA2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AA6E6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FF5356A" w14:textId="628DF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EE2E6" w14:textId="382E1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235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F32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861EC4" w14:textId="155BC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EFCB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CC87A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2088974" w14:textId="388F9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8E0ACB" w14:textId="36DC0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40F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5F9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3236D9" w14:textId="7709B2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3A871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6E304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E1E55D0" w14:textId="2AA90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CEDB29" w14:textId="5CE06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BAA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F87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663533" w14:textId="5EF10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E02FA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F31B2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095A123" w14:textId="1F05F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538A64" w14:textId="532B4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F0E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D52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456929" w14:textId="1FB6B6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6869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890C0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4322C1A" w14:textId="260747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D29E83" w14:textId="4F3C81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17E2D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66A8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4E9E2A" w14:textId="64468F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36978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D5F671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01AEEC" w14:textId="38000725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BA072F8" w14:textId="77777777" w:rsidR="00944C3D" w:rsidRDefault="00944C3D" w:rsidP="00944C3D">
      <w:pPr>
        <w:rPr>
          <w:rFonts w:ascii="Arial" w:hAnsi="Arial"/>
          <w:b/>
        </w:rPr>
      </w:pPr>
    </w:p>
    <w:p w14:paraId="156768C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B321168" w14:textId="77777777" w:rsidTr="00503750">
        <w:tc>
          <w:tcPr>
            <w:tcW w:w="2835" w:type="dxa"/>
            <w:vAlign w:val="center"/>
          </w:tcPr>
          <w:p w14:paraId="3B2AE4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789C6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B807B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B062B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6BD16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F1B73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D5F9BB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AD2C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332E7DA" w14:textId="033262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F54481" w14:textId="359ED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51C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8D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B86DF9" w14:textId="5074F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AFF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7E650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9AD9946" w14:textId="72A0B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E0107" w14:textId="0AC21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DA2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2D9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8A891E" w14:textId="686BF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1481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DEC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5C415D8" w14:textId="4353C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86D5A2" w14:textId="454B6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BEA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9B3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16D835" w14:textId="408F56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EB9E8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E858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2A0A965" w14:textId="37877E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8F5FA9" w14:textId="2B3C5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559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013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D08E31" w14:textId="60E16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C6D5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62C97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7B34ABE" w14:textId="33E95FD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7226F" w14:textId="2C2E64E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00B3C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FD76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AFDA09" w14:textId="29AED5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0BE6B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E9DFBB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DEFB72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DCDF5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149F9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EB8C42E" w14:textId="77777777" w:rsidTr="00503750">
        <w:trPr>
          <w:trHeight w:val="699"/>
        </w:trPr>
        <w:tc>
          <w:tcPr>
            <w:tcW w:w="3502" w:type="dxa"/>
            <w:vMerge/>
          </w:tcPr>
          <w:p w14:paraId="50523B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DC5FE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FB506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C82349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14AE8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1BE0E9D" w14:textId="2A2F06B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3436B9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47D07F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A27CD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3FA565D" w14:textId="741820D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5CFEB2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B8133C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A67B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CCB54AC" w14:textId="5CAAE81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F7C38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AB6C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5CE8C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35587CF" w14:textId="77777777" w:rsidTr="00503750">
        <w:trPr>
          <w:trHeight w:val="593"/>
        </w:trPr>
        <w:tc>
          <w:tcPr>
            <w:tcW w:w="3497" w:type="dxa"/>
          </w:tcPr>
          <w:p w14:paraId="4C5B84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E0334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BFA10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0FA0CB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47D1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54F9CD2" w14:textId="37803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3FE9D2" w14:textId="67345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6A81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C65969" w14:textId="379957D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61134C" w14:textId="792C94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2E11B7" w14:textId="20488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A90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01A980" w14:textId="3A22BBC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D07727" w14:textId="73BD5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78037C" w14:textId="592A4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EB898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FA34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6C2698C" w14:textId="45ECE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57DDFA" w14:textId="1F39E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0AE0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08B5E0" w14:textId="50C8E8C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360913" w14:textId="68EC9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06E84F" w14:textId="67C23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429B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4D2194" w14:textId="2D1D7CB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0DF88A" w14:textId="7FA2E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04C271" w14:textId="7CE32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DAE8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E121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9E06AC7" w14:textId="42E80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6D25BE" w14:textId="3A957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F5C6D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2C8BD2" w14:textId="608B655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FC9BA0" w14:textId="3F2ED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EB4CFF" w14:textId="009E3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FFA67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DA688B" w14:textId="40668F8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E9840B" w14:textId="7C10E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7B9B3F" w14:textId="0CB85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E9AA4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2A1F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98AE353" w14:textId="23327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3FCEB5" w14:textId="46E75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CDB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364C4B" w14:textId="6D59AE2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19C5AB" w14:textId="4D525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C104AB" w14:textId="5A6B9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C5CE9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4ED0735" w14:textId="07C138F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3A5160" w14:textId="617A4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50908A" w14:textId="2FD8B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93ED4C" w14:textId="77777777" w:rsidR="00944C3D" w:rsidRDefault="00944C3D" w:rsidP="00944C3D">
      <w:pPr>
        <w:rPr>
          <w:rFonts w:ascii="Arial" w:hAnsi="Arial"/>
          <w:b/>
        </w:rPr>
      </w:pPr>
    </w:p>
    <w:p w14:paraId="2A03401F" w14:textId="77777777" w:rsidR="00944C3D" w:rsidRDefault="00944C3D" w:rsidP="00944C3D">
      <w:pPr>
        <w:rPr>
          <w:rFonts w:ascii="Arial" w:hAnsi="Arial"/>
          <w:b/>
        </w:rPr>
      </w:pPr>
    </w:p>
    <w:p w14:paraId="59BFB1FD" w14:textId="77777777" w:rsidR="00944C3D" w:rsidRDefault="00944C3D" w:rsidP="00944C3D">
      <w:pPr>
        <w:rPr>
          <w:rFonts w:ascii="Arial" w:hAnsi="Arial"/>
          <w:b/>
        </w:rPr>
      </w:pPr>
    </w:p>
    <w:p w14:paraId="2A1C10C0" w14:textId="77777777" w:rsidR="00944C3D" w:rsidRDefault="00944C3D" w:rsidP="00944C3D">
      <w:pPr>
        <w:rPr>
          <w:rFonts w:ascii="Arial" w:hAnsi="Arial"/>
          <w:b/>
        </w:rPr>
      </w:pPr>
    </w:p>
    <w:p w14:paraId="11BB676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0F3B7F2E" w14:textId="77777777" w:rsidTr="00503750">
        <w:tc>
          <w:tcPr>
            <w:tcW w:w="2622" w:type="dxa"/>
            <w:vAlign w:val="center"/>
          </w:tcPr>
          <w:p w14:paraId="5D7B73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40F8F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3FB3B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82476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9ECAA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768CD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A934D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00482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80C69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CFCB4F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88AB9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F5580F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B6DB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3217F27" w14:textId="541D6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17CEA3" w14:textId="1B5DC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5F2A63" w14:textId="208B5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EA1C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5D5367" w14:textId="68EF6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3E2504" w14:textId="77777777" w:rsidTr="00503750">
        <w:tc>
          <w:tcPr>
            <w:tcW w:w="2622" w:type="dxa"/>
            <w:vAlign w:val="center"/>
          </w:tcPr>
          <w:p w14:paraId="6E4168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E5EA8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06BDA1A" w14:textId="62719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9B1DDD" w14:textId="6DE94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D5A264" w14:textId="2EC00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C3C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CE1665" w14:textId="3CF206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37324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1EDB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5E6F168" w14:textId="6BBB9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C7D702" w14:textId="14FB7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90325B" w14:textId="703A0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E8A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D91CEC" w14:textId="43B7AA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6B3E0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9065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386163D" w14:textId="193B2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0FE00C" w14:textId="41C63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132DE8" w14:textId="65AEC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D51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2C4BF8" w14:textId="7ED11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FC6EB" w14:textId="77777777" w:rsidTr="00503750">
        <w:tc>
          <w:tcPr>
            <w:tcW w:w="2622" w:type="dxa"/>
            <w:vAlign w:val="center"/>
          </w:tcPr>
          <w:p w14:paraId="1638C4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AE6AAB6" w14:textId="539F8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11247.40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2FC4F6" w14:textId="7B30F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15653.28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A3D7BA" w14:textId="32265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24668.40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97C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35CEEB" w14:textId="55965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2232.28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73ACF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8EE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601AD66" w14:textId="0832C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65E843" w14:textId="18E3B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8C33BF" w14:textId="1863B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AA0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9AF9F3" w14:textId="2B2D0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E99B36" w14:textId="77777777" w:rsidTr="00503750">
        <w:tc>
          <w:tcPr>
            <w:tcW w:w="2622" w:type="dxa"/>
            <w:vAlign w:val="center"/>
          </w:tcPr>
          <w:p w14:paraId="47BFDA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62F0925" w14:textId="28E06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7E8856" w14:textId="1818D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41386A" w14:textId="04576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1E0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FFC305" w14:textId="43737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FDA8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3F4655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A8CFAB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D00B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F6709A5" w14:textId="6768F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E9EAC4" w14:textId="39732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E0235D" w14:textId="72F75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B98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C45211" w14:textId="6139A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BF8B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7C1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C8E1BD3" w14:textId="76CEA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CE6B62" w14:textId="0CA1D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FA60A5" w14:textId="5BBC0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5A9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FF5F9" w14:textId="3E7FF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1D7E7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118B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524736D" w14:textId="160F6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6CDB17" w14:textId="2BB78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1DC791" w14:textId="57D63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7DC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5731C8" w14:textId="5B2DF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1E0F1" w14:textId="77777777" w:rsidTr="00503750">
        <w:tc>
          <w:tcPr>
            <w:tcW w:w="2622" w:type="dxa"/>
            <w:vAlign w:val="center"/>
          </w:tcPr>
          <w:p w14:paraId="4788F5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C4C20CE" w14:textId="5AA0D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9367A9" w14:textId="07158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FC9CBB" w14:textId="126C3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157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D1316C" w14:textId="29807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B3DC05" w14:textId="77777777" w:rsidTr="00503750">
        <w:tc>
          <w:tcPr>
            <w:tcW w:w="2622" w:type="dxa"/>
            <w:vAlign w:val="center"/>
          </w:tcPr>
          <w:p w14:paraId="36FF35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7C0A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37A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4FB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FDD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36A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558B98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0C6E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9F537CC" w14:textId="6DF0CC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11247.40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6A4BAC" w14:textId="77866CC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15653.28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E5F906" w14:textId="66089B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24668.40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8F38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7BCC48" w14:textId="74C3AF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2232.28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D336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DBFC7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97C7E2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E72422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0604D2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E4C79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FF6AD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CB386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7410C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6D1CB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CB127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B428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E8E85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8538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37D6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037D2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9556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D61B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5F5B7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833B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28F0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7A6BB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0617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86BD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F138C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EC57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CB4F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2A4F8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97E5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E9B1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65B88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D0F5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5DEB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417E5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CC4B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56E4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A97FC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CF56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72B3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E5660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A70A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3A3AF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FF615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33551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9408B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6534B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54D6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9C284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770F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82E2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C394E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1F54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A7B2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B805A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A171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E950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3B73C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04A7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7A01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EAB4F0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7F35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9AA4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5947C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32F9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33CB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8FFFA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19B6C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9BC79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451A5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F113D4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95FB7BB" w14:textId="77777777" w:rsidTr="00503750">
        <w:tc>
          <w:tcPr>
            <w:tcW w:w="2835" w:type="dxa"/>
            <w:vAlign w:val="center"/>
          </w:tcPr>
          <w:p w14:paraId="136877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9CE97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5874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235DE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7A368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2DF3E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A4EB6F5" w14:textId="77777777" w:rsidTr="00503750">
        <w:tc>
          <w:tcPr>
            <w:tcW w:w="2835" w:type="dxa"/>
            <w:vAlign w:val="center"/>
          </w:tcPr>
          <w:p w14:paraId="58185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853DBA1" w14:textId="3E008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1D8882" w14:textId="69B92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0A8E9B" w14:textId="48050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0DD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FF1828" w14:textId="27084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21B5E9" w14:textId="77777777" w:rsidTr="00503750">
        <w:tc>
          <w:tcPr>
            <w:tcW w:w="2835" w:type="dxa"/>
            <w:vAlign w:val="center"/>
          </w:tcPr>
          <w:p w14:paraId="48CDBB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7A7CFE6" w14:textId="26536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F71AA" w14:textId="02DB4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1848B1" w14:textId="6CA60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A9A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B266E2" w14:textId="148845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303BB5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E4C5B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26E5F7F" w14:textId="06E566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5255EB" w14:textId="4210BC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B6D67E" w14:textId="2E82FE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4F432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CF8BB9" w14:textId="0E15C8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8D83C7A" w14:textId="77777777" w:rsidTr="00503750">
        <w:tc>
          <w:tcPr>
            <w:tcW w:w="2835" w:type="dxa"/>
            <w:vAlign w:val="center"/>
          </w:tcPr>
          <w:p w14:paraId="726F6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5CA6F60" w14:textId="093D1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1F909D" w14:textId="65E34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FBAF99" w14:textId="341A5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8C7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7AC4AF" w14:textId="39A47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D8A39" w14:textId="77777777" w:rsidTr="00503750">
        <w:tc>
          <w:tcPr>
            <w:tcW w:w="2835" w:type="dxa"/>
            <w:vAlign w:val="center"/>
          </w:tcPr>
          <w:p w14:paraId="6A94D2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A4B7D10" w14:textId="36161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09B310" w14:textId="3CE43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276E5E" w14:textId="189A6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1C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376AEB" w14:textId="78C96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21DC1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27C5F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8745D65" w14:textId="5DB5D9B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2FB352" w14:textId="0C16A64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FF4381" w14:textId="5B3D407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CD8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1635FC" w14:textId="0C5FF35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207E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70431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6F16CFE" w14:textId="50464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EF3540" w14:textId="40AEA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DA9E16" w14:textId="2A62A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EF7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BDEB20" w14:textId="2A9D1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2654F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F95F04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730"/>
        <w:gridCol w:w="1610"/>
        <w:gridCol w:w="1553"/>
        <w:gridCol w:w="1832"/>
      </w:tblGrid>
      <w:tr w:rsidR="00944C3D" w:rsidRPr="008D0433" w14:paraId="171445F8" w14:textId="77777777" w:rsidTr="00503750">
        <w:tc>
          <w:tcPr>
            <w:tcW w:w="2552" w:type="dxa"/>
            <w:shd w:val="clear" w:color="auto" w:fill="auto"/>
            <w:vAlign w:val="center"/>
          </w:tcPr>
          <w:p w14:paraId="262FB3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EFC87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8F380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0A3AE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27C56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B7F64E5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FCCF4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4BF4F13" w14:textId="0F14B5F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A497879" w14:textId="0F1EB97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120.83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F9F9B71" w14:textId="60C34EB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120.83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91AFD97" w14:textId="2100FAC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0D46F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14E73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9A8DBE2" w14:textId="3E6C9F4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E084152" w14:textId="26A11CC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DBEC6EC" w14:textId="0F316B6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AE22760" w14:textId="100ABCD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56881A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543545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DC1274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30751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AD0F7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2ABC387" w14:textId="77777777" w:rsidTr="00503750">
        <w:tc>
          <w:tcPr>
            <w:tcW w:w="4395" w:type="dxa"/>
            <w:vMerge/>
          </w:tcPr>
          <w:p w14:paraId="060DEC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F3B71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6771D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8C8C83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278E0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249226E" w14:textId="79900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BABBF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05798A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9B4F0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D6C9374" w14:textId="4778C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  <w:lang w:eastAsia="sk-SK"/>
              </w:rPr>
              <w:t>-62.00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6199D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14E48C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B875C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2EC49C4" w14:textId="3D58B2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-62.00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D6B7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4D97F3C" w14:textId="77777777" w:rsidTr="00503750">
        <w:tc>
          <w:tcPr>
            <w:tcW w:w="4395" w:type="dxa"/>
            <w:vAlign w:val="center"/>
          </w:tcPr>
          <w:p w14:paraId="534B4F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B459861" w14:textId="1F749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F388F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AB1F73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6F2FA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26F11EB" w14:textId="75C0D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0F5EB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1DA79C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866A7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53C048B" w14:textId="636E01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8741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252311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57E01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E0ADA9D" w14:textId="65860EA3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52209.68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71B5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6330BE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F5BED7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0FE0B36" w14:textId="77777777" w:rsidTr="00503750">
        <w:tc>
          <w:tcPr>
            <w:tcW w:w="4395" w:type="dxa"/>
            <w:vAlign w:val="center"/>
          </w:tcPr>
          <w:p w14:paraId="54B1282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5D90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F74055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5DCB33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D00F5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8D061C4" w14:textId="0726EFF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439CA1" w14:textId="107F19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C40E90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ED420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ADD2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2366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97808A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1384B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7C54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746F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91FFB7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CF060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CA1E92E" w14:textId="535F022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7B595B" w14:textId="28A59B1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5CDBFA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AFF8E9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90E7986" w14:textId="44BF23D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58B96A" w14:textId="26B1D53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3EEA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C0833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77C3E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4AF65CE" w14:textId="77777777" w:rsidTr="00503750">
        <w:tc>
          <w:tcPr>
            <w:tcW w:w="1843" w:type="dxa"/>
            <w:vAlign w:val="center"/>
          </w:tcPr>
          <w:p w14:paraId="1EA361B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CE879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D87438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93698D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E9241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BDE299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4EE4A9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BB1EF6A" w14:textId="77777777" w:rsidTr="00503750">
        <w:tc>
          <w:tcPr>
            <w:tcW w:w="1843" w:type="dxa"/>
            <w:vAlign w:val="center"/>
          </w:tcPr>
          <w:p w14:paraId="07E174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F3DD0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86AE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EDFB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CB65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EF23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3EE3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80489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43AA7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94610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FC11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2502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E33F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F57C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C1CA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ACD95C2" w14:textId="77777777" w:rsidTr="00503750">
        <w:tc>
          <w:tcPr>
            <w:tcW w:w="1843" w:type="dxa"/>
            <w:vAlign w:val="center"/>
          </w:tcPr>
          <w:p w14:paraId="0B6C8B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E285A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2842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8634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AA99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BDB5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EF8B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E01BB1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BF6F2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BB8FC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C67B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8DAC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3210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B74B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DD97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AD1B4A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373269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39C426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AC31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E84BD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B1660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A49B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DC05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0C547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11455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C78846D" w14:textId="77777777" w:rsidTr="00503750">
        <w:trPr>
          <w:trHeight w:val="664"/>
        </w:trPr>
        <w:tc>
          <w:tcPr>
            <w:tcW w:w="3372" w:type="dxa"/>
          </w:tcPr>
          <w:p w14:paraId="3F9E6B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B94DD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8FBBC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9C0196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7D39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D20CAB1" w14:textId="2CA81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0CBD1E" w14:textId="32E14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BEEDC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99BD88A" w14:textId="454C8A6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ACF0897" w14:textId="5FCF7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895642" w14:textId="2CF0B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B3A95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5B5CAC8" w14:textId="5CBE2CD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A31376C" w14:textId="061E5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27D8C3" w14:textId="609DF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6C9EA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373B1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88012C7" w14:textId="65A81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5D03EE" w14:textId="02450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27590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51004D3" w14:textId="1E96E14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295F27C" w14:textId="5922B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84651A" w14:textId="4E4AA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8F8D0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F905A49" w14:textId="2A53B54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FE46115" w14:textId="2AC17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6D562A" w14:textId="03E313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233F6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144532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43770D1" w14:textId="77777777" w:rsidTr="00503750">
        <w:tc>
          <w:tcPr>
            <w:tcW w:w="2835" w:type="dxa"/>
            <w:vAlign w:val="center"/>
          </w:tcPr>
          <w:p w14:paraId="75368E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90C73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DBF16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6BDFF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1F58D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5E17899" w14:textId="77777777" w:rsidTr="00503750">
        <w:tc>
          <w:tcPr>
            <w:tcW w:w="2835" w:type="dxa"/>
          </w:tcPr>
          <w:p w14:paraId="7DEFC2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20EAB11" w14:textId="47B32B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C5A649" w14:textId="54B27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8902C8" w14:textId="454DF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3C7858" w14:textId="7A60B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4A3082" w14:textId="77777777" w:rsidTr="00503750">
        <w:tc>
          <w:tcPr>
            <w:tcW w:w="2835" w:type="dxa"/>
          </w:tcPr>
          <w:p w14:paraId="25DC5B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19BEB8A" w14:textId="11BCB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A7CD20" w14:textId="52283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74FCBF" w14:textId="795C2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110719" w14:textId="56070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E0A739" w14:textId="77777777" w:rsidTr="00503750">
        <w:tc>
          <w:tcPr>
            <w:tcW w:w="2835" w:type="dxa"/>
          </w:tcPr>
          <w:p w14:paraId="3133D0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BDC5AAD" w14:textId="3A1B9A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8F5B2A" w14:textId="57254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A93C8F" w14:textId="48445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854623" w14:textId="5EC2F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2FB2C4" w14:textId="77777777" w:rsidTr="00503750">
        <w:tc>
          <w:tcPr>
            <w:tcW w:w="2835" w:type="dxa"/>
            <w:vAlign w:val="center"/>
          </w:tcPr>
          <w:p w14:paraId="787C0E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A564091" w14:textId="4D1BD8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F7CED1" w14:textId="27EBC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C62774" w14:textId="2A116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E46CD2" w14:textId="12A16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040EC2" w14:textId="77777777" w:rsidTr="00503750">
        <w:tc>
          <w:tcPr>
            <w:tcW w:w="2835" w:type="dxa"/>
            <w:vAlign w:val="center"/>
          </w:tcPr>
          <w:p w14:paraId="14E9FA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F38C651" w14:textId="66EA9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1CFD65" w14:textId="3A7C9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320228" w14:textId="6498C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8972C0" w14:textId="7B8FC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0D72A7" w14:textId="77777777" w:rsidTr="00503750">
        <w:tc>
          <w:tcPr>
            <w:tcW w:w="2835" w:type="dxa"/>
          </w:tcPr>
          <w:p w14:paraId="6AB70E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BB819E4" w14:textId="2A528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C6018B" w14:textId="47B63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35F070" w14:textId="5A661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55C258" w14:textId="36A83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383416" w14:textId="77777777" w:rsidTr="00503750">
        <w:tc>
          <w:tcPr>
            <w:tcW w:w="2835" w:type="dxa"/>
          </w:tcPr>
          <w:p w14:paraId="62F42B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C352470" w14:textId="73840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C3C836" w14:textId="75A73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E48C32" w14:textId="1A113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E32611" w14:textId="1E146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5CF42A" w14:textId="77777777" w:rsidTr="00503750">
        <w:tc>
          <w:tcPr>
            <w:tcW w:w="2835" w:type="dxa"/>
          </w:tcPr>
          <w:p w14:paraId="14332F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A9EC1FC" w14:textId="1BAF7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848FC1" w14:textId="7D04D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8BA33A" w14:textId="7B403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019FD2" w14:textId="0F14D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0F9D91" w14:textId="77777777" w:rsidR="00944C3D" w:rsidRDefault="00944C3D" w:rsidP="00944C3D">
      <w:pPr>
        <w:rPr>
          <w:rFonts w:ascii="Arial" w:hAnsi="Arial"/>
          <w:b/>
        </w:rPr>
      </w:pPr>
    </w:p>
    <w:p w14:paraId="331C80E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636EF2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78994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400AB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8B7C1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C8FA48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DA6E1F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13C5F1B" w14:textId="77777777" w:rsidTr="00503750">
        <w:trPr>
          <w:trHeight w:val="443"/>
        </w:trPr>
        <w:tc>
          <w:tcPr>
            <w:tcW w:w="2560" w:type="dxa"/>
          </w:tcPr>
          <w:p w14:paraId="4480CC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C364DAC" w14:textId="7FC12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A4E8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A56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9F4C3B" w14:textId="4901D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2818D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41969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DEA58D0" w14:textId="095CD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25DF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EEC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5951A8A" w14:textId="07F46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9E1B7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14DE1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3E0F146" w14:textId="70DEE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7950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97E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0B0118C" w14:textId="74962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EA1AC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590D5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05333AD" w14:textId="0C376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F24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4506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C97BAE8" w14:textId="5645A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11ABCB" w14:textId="77777777" w:rsidR="00944C3D" w:rsidRDefault="00944C3D" w:rsidP="00944C3D">
      <w:pPr>
        <w:rPr>
          <w:rFonts w:ascii="Arial" w:hAnsi="Arial"/>
          <w:b/>
        </w:rPr>
      </w:pPr>
    </w:p>
    <w:p w14:paraId="3BF85560" w14:textId="77777777" w:rsidR="00944C3D" w:rsidRDefault="00944C3D" w:rsidP="00944C3D">
      <w:pPr>
        <w:rPr>
          <w:rFonts w:ascii="Arial" w:hAnsi="Arial"/>
          <w:b/>
        </w:rPr>
      </w:pPr>
    </w:p>
    <w:p w14:paraId="40F01A6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6324CD7" w14:textId="77777777" w:rsidR="00944C3D" w:rsidRDefault="00944C3D" w:rsidP="00944C3D">
      <w:pPr>
        <w:rPr>
          <w:rFonts w:ascii="Arial" w:hAnsi="Arial"/>
          <w:b/>
        </w:rPr>
      </w:pPr>
    </w:p>
    <w:p w14:paraId="62BAC9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7EC985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2CBFF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70C2D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9485B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428E3A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A9C5D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BC75D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575A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50F76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FB149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F6A99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7898F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326AD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42F44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46FD4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127C8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38DAC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32E9C2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BBBD63B" w14:textId="77777777" w:rsidTr="00503750">
        <w:trPr>
          <w:trHeight w:val="677"/>
        </w:trPr>
        <w:tc>
          <w:tcPr>
            <w:tcW w:w="3358" w:type="dxa"/>
          </w:tcPr>
          <w:p w14:paraId="1E2948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0BE0A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59DA4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66971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165D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502E145" w14:textId="7252B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88E92F" w14:textId="050DF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13E9F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BF90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B27645B" w14:textId="5E1A8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41EC52" w14:textId="7AFD9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DBC11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C03A3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29D1432" w14:textId="1C7C9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1C9DBB" w14:textId="5274A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4720C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48A4A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84B4449" w14:textId="23913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876C00" w14:textId="0CE652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41781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C157E5" w14:textId="68CF279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55D1B9" w14:textId="1745B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5B5E68" w14:textId="18F49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596F6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4A93964" w14:textId="2F01DA6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B0B70CC" w14:textId="20819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F306D1" w14:textId="29764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14408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3FB462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0B4B00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9BFA7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877A2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EEEC1D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ED200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97815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22995D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88E9E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262C4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569F9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065EF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193D4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34969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8287B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9DFF7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35DDB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06CC6D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2CD1A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16C63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2B26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D926A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815BB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4C3B503" w14:textId="5DD0E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041652" w14:textId="1E15B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D8E7D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BAC86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4B087F5" w14:textId="51A7B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5CA954" w14:textId="66335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88510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043D5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56D6B65" w14:textId="6F329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BDC055" w14:textId="05EC4D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5406A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3992C58" w14:textId="7F16D37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470BCD" w14:textId="65C11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9C9D86" w14:textId="13DFB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81D5D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79020DD" w14:textId="6F1D571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F49A337" w14:textId="71BBB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074228" w14:textId="55D70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F4923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09AE36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C834AA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113F8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63BFA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5FB80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534BF1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3D2D2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9E884E0" w14:textId="2577A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3E32EF" w14:textId="25295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54093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39374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AEFE7D7" w14:textId="5FEC1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9DF886" w14:textId="4665F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4B6D9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F269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7BFC05D" w14:textId="3810E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438B7F" w14:textId="6A1BC3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B066C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CB712C4" w14:textId="4C11EED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657C0CC" w14:textId="0E6E1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8C128D" w14:textId="3415F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267FAF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9643CBC" w14:textId="1EFE1FA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57ABA9B" w14:textId="03390E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55C2FF" w14:textId="3AD10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FD4E9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0BDC86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AD277DD" w14:textId="77777777" w:rsidTr="00503750">
        <w:tc>
          <w:tcPr>
            <w:tcW w:w="3686" w:type="dxa"/>
            <w:vAlign w:val="center"/>
          </w:tcPr>
          <w:p w14:paraId="6BBE22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8494D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F221D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F78EE4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74D34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DA42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B3085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FA40D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D598A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1DB5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1BE48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7F350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A95AC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AFF00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3C401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981EE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8217E6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7FBAFE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FE553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BE48E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1C7AA5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DFE8F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9DE3C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DC7B7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87C7D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3DEEC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A2E5CF8" w14:textId="32644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B1654A" w14:textId="797FC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8CFC8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0B26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5BFA67A" w14:textId="63859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62636B" w14:textId="558E8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17E2C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4C190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0D73202" w14:textId="22D5C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A63A50" w14:textId="44923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69680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D630232" w14:textId="2007EF1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A580A37" w14:textId="74E57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8C8F7C" w14:textId="4B39A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248A4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3C8C888" w14:textId="6388F05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C1EA24" w14:textId="74D29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402DAA" w14:textId="344BE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9B6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3AAB2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7C4FDE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4848A1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4CDDE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EEAE5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1BB17D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B2AD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0B458AF" w14:textId="48EBF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99466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8EDD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0DC6EF4" w14:textId="6A012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35EF2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2ECD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0892AA5" w14:textId="50F8F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24DD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259F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F6447D6" w14:textId="1E683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7326E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4881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28F3864" w14:textId="166EA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0556C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A825D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C06C3E" w14:textId="099C040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DEB204" w14:textId="77777777" w:rsidR="00944C3D" w:rsidRDefault="00944C3D" w:rsidP="00944C3D">
      <w:pPr>
        <w:rPr>
          <w:sz w:val="22"/>
          <w:szCs w:val="22"/>
        </w:rPr>
      </w:pPr>
    </w:p>
    <w:p w14:paraId="7A5FED09" w14:textId="77777777" w:rsidR="00944C3D" w:rsidRDefault="00944C3D" w:rsidP="00944C3D">
      <w:pPr>
        <w:rPr>
          <w:sz w:val="22"/>
          <w:szCs w:val="22"/>
        </w:rPr>
      </w:pPr>
    </w:p>
    <w:p w14:paraId="4D156B3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9BE95B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F824F92" w14:textId="10C29D4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5334F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7C16E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F87FF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71F6A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2FAE1F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210FA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069CE5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61EB46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B7E516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DBC0D8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25F1E66" w14:textId="626B55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61E17A8" w14:textId="26767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96AD5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05162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62F082B" w14:textId="496F61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593016" w14:textId="24335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8838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485758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EFA33BA" w14:textId="5A4AE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9F3A31" w14:textId="12354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4E00F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6EE4F6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F6884D2" w14:textId="59762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BC4FCC" w14:textId="3CF75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ABA84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18855A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64BCC8D" w14:textId="654ED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F31CFC" w14:textId="3DB13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C6B49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D6325CC" w14:textId="7090C1F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FADEEEE" w14:textId="27CDC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EB408E8" w14:textId="39376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99EFB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10A54D3" w14:textId="3EA48B8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465124C" w14:textId="205F1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7BB9F7" w14:textId="01D78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8E98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8A945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6824306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D69FA2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5AF034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61ED6D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DAD58A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627BE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038DAAA" w14:textId="46391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295BA2" w14:textId="62B46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168E3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2FC4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98DADDC" w14:textId="53E47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5384B3" w14:textId="5ED7B4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1EC4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5A768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381C27B" w14:textId="041F7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0EAD64" w14:textId="4B007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95295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7190E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CD15F1D" w14:textId="13015A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3AA9E9" w14:textId="4A690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0A625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5F8BFA" w14:textId="3F25FF1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D89D773" w14:textId="33AC9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1B4A9E" w14:textId="7DE97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7E5E8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6BA6BA" w14:textId="207D0A5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FE828D4" w14:textId="661C4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731F23" w14:textId="68402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34D66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1FE2316" w14:textId="69F186A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94D0FE" w14:textId="03660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227D7C" w14:textId="5CD57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75851" w:rsidRPr="008B047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1173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915F4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101870D" w14:textId="5DF35A9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2A6F0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65B5E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E00DA87" w14:textId="5BE7657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1CC44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7D612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9044D29" w14:textId="572D584E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51108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893B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C0C0A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DAC104C" w14:textId="77777777" w:rsidR="00944C3D" w:rsidRPr="003607F0" w:rsidRDefault="00944C3D" w:rsidP="00944C3D"/>
    <w:p w14:paraId="4CFA2BF2" w14:textId="77777777" w:rsidR="00F47675" w:rsidRPr="00944C3D" w:rsidRDefault="00F47675" w:rsidP="00944C3D"/>
    <w:sectPr w:rsidR="00F47675" w:rsidRPr="00944C3D" w:rsidSect="00484304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1F771" w14:textId="77777777" w:rsidR="00484304" w:rsidRDefault="00484304">
      <w:r>
        <w:separator/>
      </w:r>
    </w:p>
  </w:endnote>
  <w:endnote w:type="continuationSeparator" w:id="0">
    <w:p w14:paraId="78A392AB" w14:textId="77777777" w:rsidR="00484304" w:rsidRDefault="0048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22D6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E94096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4DBB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1ED93F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57AF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31B459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A4424" w14:textId="77777777" w:rsidR="00484304" w:rsidRDefault="00484304">
      <w:r>
        <w:separator/>
      </w:r>
    </w:p>
  </w:footnote>
  <w:footnote w:type="continuationSeparator" w:id="0">
    <w:p w14:paraId="470F99E6" w14:textId="77777777" w:rsidR="00484304" w:rsidRDefault="00484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634227">
    <w:abstractNumId w:val="13"/>
  </w:num>
  <w:num w:numId="2" w16cid:durableId="1637636625">
    <w:abstractNumId w:val="17"/>
  </w:num>
  <w:num w:numId="3" w16cid:durableId="1005548374">
    <w:abstractNumId w:val="8"/>
  </w:num>
  <w:num w:numId="4" w16cid:durableId="1922181238">
    <w:abstractNumId w:val="7"/>
  </w:num>
  <w:num w:numId="5" w16cid:durableId="117522243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9851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4364006">
    <w:abstractNumId w:val="20"/>
  </w:num>
  <w:num w:numId="8" w16cid:durableId="1314795469">
    <w:abstractNumId w:val="10"/>
  </w:num>
  <w:num w:numId="9" w16cid:durableId="294801583">
    <w:abstractNumId w:val="0"/>
  </w:num>
  <w:num w:numId="10" w16cid:durableId="1728528247">
    <w:abstractNumId w:val="19"/>
  </w:num>
  <w:num w:numId="11" w16cid:durableId="268903071">
    <w:abstractNumId w:val="6"/>
  </w:num>
  <w:num w:numId="12" w16cid:durableId="1329795108">
    <w:abstractNumId w:val="9"/>
  </w:num>
  <w:num w:numId="13" w16cid:durableId="673920939">
    <w:abstractNumId w:val="12"/>
  </w:num>
  <w:num w:numId="14" w16cid:durableId="1090731860">
    <w:abstractNumId w:val="15"/>
  </w:num>
  <w:num w:numId="15" w16cid:durableId="702175363">
    <w:abstractNumId w:val="14"/>
  </w:num>
  <w:num w:numId="16" w16cid:durableId="895895378">
    <w:abstractNumId w:val="2"/>
  </w:num>
  <w:num w:numId="17" w16cid:durableId="985940045">
    <w:abstractNumId w:val="4"/>
  </w:num>
  <w:num w:numId="18" w16cid:durableId="1272132008">
    <w:abstractNumId w:val="11"/>
  </w:num>
  <w:num w:numId="19" w16cid:durableId="1404793046">
    <w:abstractNumId w:val="5"/>
  </w:num>
  <w:num w:numId="20" w16cid:durableId="277565452">
    <w:abstractNumId w:val="18"/>
  </w:num>
  <w:num w:numId="21" w16cid:durableId="708148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888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3343969.doc"/>
    <w:docVar w:name="arg5" w:val="2"/>
  </w:docVars>
  <w:rsids>
    <w:rsidRoot w:val="0077585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84304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5851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24ED0"/>
  <w15:docId w15:val="{85519EF4-AA58-472D-8378-CE1A5466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5338</Words>
  <Characters>30431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2024-03-20T06:53:00Z</dcterms:created>
  <dcterms:modified xsi:type="dcterms:W3CDTF">2024-03-20T06:55:00Z</dcterms:modified>
</cp:coreProperties>
</file>