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4F91FF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EC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3F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C0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33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18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2A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C5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E6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28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16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71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98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42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C3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2E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B0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AD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0F3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7F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3F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22C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E37849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A06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642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655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A1E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B7E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F573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80D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F7C5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4BC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E169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8BE3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AFC3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E952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E65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4921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A3D9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DF87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70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4585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0E1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496D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0AF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24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9A1A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508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9E5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67F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1B8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269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23D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47A0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5BE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A5E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BBF88B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7D6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147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005F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6C0B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F2F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A470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7F1C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42A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BDE7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481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A3D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6478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2A1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408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880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5FA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917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04C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23AE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6DD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FB9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A05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6F16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B7F4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2F5C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B39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9941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7C57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2C90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FDB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AAA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BADA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4E9B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DB1C59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CBD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2457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4C05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1DF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768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62A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5AB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315F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245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7A7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1FF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DDE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87F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643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9D6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775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4D9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A0BA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108F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E43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010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0C3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A5A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94F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6C9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D13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2EA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041A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8395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AFB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52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D1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5721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C2B19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579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21A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CA9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369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A13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CE8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D28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BC0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32E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B06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F5E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AD2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95A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56E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F28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7A4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F8D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CE7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4C8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ECD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A85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18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7ED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E32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A54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A0C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E23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BFD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FBC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FCC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34C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ABF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883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269ED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E4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CF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7C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95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78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E1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3F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4B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91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C5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5F8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38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18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423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10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7F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F9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3A79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1A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F0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F5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17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6A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0A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E1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7DF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C3B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E7B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C14B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817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486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3F6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B79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6FB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823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589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BFD9A3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D0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A3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E0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383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7B376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A4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BF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EE0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D6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AD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C15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EBA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84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84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75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9F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669FE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CF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66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CF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1C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BD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C7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54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FF5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BA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58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A2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4F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02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C0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E4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58CB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93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72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09A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4D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948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85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228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74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94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A7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14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8C78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B3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CA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578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75D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A7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26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DE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0E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B5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CD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07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65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44C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9C9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03D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E3C1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03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F5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6A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06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FA5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AC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FD2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D1B4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D0E3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8665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EB278B" w14:textId="25AC435E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CD3CAD">
              <w:rPr>
                <w:rFonts w:ascii="Arial" w:hAnsi="Arial"/>
                <w:lang w:eastAsia="sk-SK"/>
              </w:rPr>
              <w:t>2</w:t>
            </w:r>
            <w:r w:rsidR="00676C60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8D6B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1EE7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5353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7B33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1FD0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3A43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ED8A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B156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0D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2CB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E5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BC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71C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7F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34054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FE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59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41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94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A6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7FC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C07F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DB4D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442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90D3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B482F70" wp14:editId="1B50D99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33CE2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BF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BC2A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A9E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F76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9E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A40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BB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BB3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A3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57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0C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22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68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1BD3C4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8BC05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3F07D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7D79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7B76F83" wp14:editId="233DB448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96A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139F0C5" wp14:editId="76D67B66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8B3930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D48DCFC" wp14:editId="0F527CC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D98750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6A8A825C" wp14:editId="5EB804F9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5B3902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CA4887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54A3A078" wp14:editId="244FF788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3D09A6" w14:textId="426A8B9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CD3CA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676C60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A3A07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A3D09A6" w14:textId="426A8B97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CD3CAD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676C60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AD7F160" wp14:editId="3953C8F7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C3A4D8" w14:textId="3F24EB0F" w:rsidR="000B647F" w:rsidRDefault="0099716A" w:rsidP="00944C3D">
                                  <w:r>
                                    <w:t>20</w:t>
                                  </w:r>
                                  <w:r w:rsidR="00CD3CAD">
                                    <w:t>2</w:t>
                                  </w:r>
                                  <w:r w:rsidR="00676C60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D7F160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EC3A4D8" w14:textId="3F24EB0F" w:rsidR="000B647F" w:rsidRDefault="0099716A" w:rsidP="00944C3D">
                            <w:r>
                              <w:t>20</w:t>
                            </w:r>
                            <w:r w:rsidR="00CD3CAD">
                              <w:t>2</w:t>
                            </w:r>
                            <w:r w:rsidR="00676C60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5E518472" wp14:editId="7852E5A6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A025BE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CA4887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36064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59BD6D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68ECCE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F410226" wp14:editId="1BFC349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633D5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5793A1A" wp14:editId="06B6BD5B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01ACB6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8B1198" wp14:editId="112EBD47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065129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9200417" wp14:editId="6C49C224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1C2FCC" w14:textId="003390CF" w:rsidR="000B647F" w:rsidRDefault="0099716A" w:rsidP="00944C3D">
                                  <w:r>
                                    <w:t>20</w:t>
                                  </w:r>
                                  <w:r w:rsidR="00CD3CAD">
                                    <w:t>2</w:t>
                                  </w:r>
                                  <w:r w:rsidR="00676C60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200417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01C2FCC" w14:textId="003390CF" w:rsidR="000B647F" w:rsidRDefault="0099716A" w:rsidP="00944C3D">
                            <w:r>
                              <w:t>20</w:t>
                            </w:r>
                            <w:r w:rsidR="00CD3CAD">
                              <w:t>2</w:t>
                            </w:r>
                            <w:r w:rsidR="00676C60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64A9CC79" wp14:editId="61161F4A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1B2215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CA4887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8BB31DA" wp14:editId="3074351D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71BCC3" w14:textId="586C390D" w:rsidR="000B647F" w:rsidRDefault="0099716A" w:rsidP="00944C3D">
                                  <w:r>
                                    <w:t>20</w:t>
                                  </w:r>
                                  <w:r w:rsidR="00CD3CAD">
                                    <w:t>2</w:t>
                                  </w:r>
                                  <w:r w:rsidR="00676C60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BB31DA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371BCC3" w14:textId="586C390D" w:rsidR="000B647F" w:rsidRDefault="0099716A" w:rsidP="00944C3D">
                            <w:r>
                              <w:t>20</w:t>
                            </w:r>
                            <w:r w:rsidR="00CD3CAD">
                              <w:t>2</w:t>
                            </w:r>
                            <w:r w:rsidR="00676C60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52666DC" wp14:editId="5D44F125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4295BE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CA4887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5793F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DD4EAC2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2AEDB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D9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0698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3E0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CC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38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3E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C5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ED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AD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46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E95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58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73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5A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9D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61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77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04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74B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46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15C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06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49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26E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17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1F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3378F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E5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390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83D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20D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88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9D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1D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FF4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D2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57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EF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A9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727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90A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7A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EC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BD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B1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B37E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B9AB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C2E7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09A9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64F1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4275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5876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92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8AF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E0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9F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C1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35A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3B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EC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6B9E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47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0D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F9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60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1D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0B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B6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77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D6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56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05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39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74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B9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47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53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88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E2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5A2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36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E7F6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48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70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58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70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4C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04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79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83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6137A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38D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88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F21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F6F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4E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6B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83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EF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05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B7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46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E9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CF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3C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A49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C2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BBB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155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7D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F4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5AF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5A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C3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FE4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471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98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0F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43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5A7F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FE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F6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06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F2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98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15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9A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FD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E7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60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66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D9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F3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38F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26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AE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06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92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41E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482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B2A7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D98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68A2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36C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E21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2F3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EF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AC2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44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E9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50F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F1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12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0A95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DE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9C9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5E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F5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95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74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D6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87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72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484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A9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F73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4B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74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0A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2BF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3B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F7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ED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22A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918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DD5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9F3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772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9C2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69B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B1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CD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1446A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9D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99A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8E3EF95" wp14:editId="1B6B0A7D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75B40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59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A5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6BA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03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528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B1B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8D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99D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FF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DB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98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8A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0F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6DA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897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C8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42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BD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2AB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13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7F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A1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F7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67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3E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7F9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8A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1CB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B0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9A5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278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81D3D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7324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7FF3A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AB33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B37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7E0B57" wp14:editId="2285EFB5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DED9D7" w14:textId="77777777" w:rsidR="000B647F" w:rsidRPr="00391121" w:rsidRDefault="0074376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42025893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74376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42025893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48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A9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E5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E14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46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2B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9D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DB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07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749CA33" wp14:editId="34DEB908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CABD81" w14:textId="77777777" w:rsidR="000B647F" w:rsidRPr="00391121" w:rsidRDefault="0074376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2022719864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74376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2022719864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C6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D9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FB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16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EE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57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4C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EF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B6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009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05A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1C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6D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2B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2AE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85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0755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85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173EC0B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D738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DF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F7C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CE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82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B7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E0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114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852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813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BB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C8F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34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ED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57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8E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1F44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5E22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7D0F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11D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F6D2BB7" wp14:editId="7A32F414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CD67CE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</w:t>
                                  </w:r>
                                  <w:r w:rsidR="00743760">
                                    <w:rPr>
                                      <w:rFonts w:ascii="Arial" w:hAnsi="Arial" w:cs="Arial"/>
                                    </w:rPr>
                                    <w:t xml:space="preserve">Dlhé Hony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</w:t>
                            </w:r>
                            <w:r w:rsidR="00743760">
                              <w:rPr>
                                <w:rFonts w:ascii="Arial" w:hAnsi="Arial" w:cs="Arial"/>
                              </w:rPr>
                              <w:t xml:space="preserve">Dlhé Hony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08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0D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BB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38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93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A0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9B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04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6F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49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79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98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59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0FB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EB0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E8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6B3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D7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F2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D3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5A5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B5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F6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7C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BC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708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9D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49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3A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60C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C7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B566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3B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B2E70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9557BF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F818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2F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6C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27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7C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71D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7B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1F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68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AFD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E3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80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17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04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72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50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5D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E0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6E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87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962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48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1D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43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F6C658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6483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FCA92FD" wp14:editId="6975A0CA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2B7DBE" w14:textId="77777777" w:rsidR="000B647F" w:rsidRPr="00391121" w:rsidRDefault="0074376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Dlhé Hony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74376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Dlhé Hony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AC8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FA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66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A6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CFD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72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A3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DA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84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CB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3E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54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9F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65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98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15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B5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0A65E04" wp14:editId="6971AA3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0A7323" w14:textId="77777777" w:rsidR="000B647F" w:rsidRDefault="00743760" w:rsidP="00944C3D">
                                  <w:r>
                                    <w:t>1158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743760" w:rsidP="00944C3D">
                            <w:r>
                              <w:t>1158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15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ED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50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04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9E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F8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FDC9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3E32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CCD3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CC79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ED152A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4F5DB5D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89C46B1" wp14:editId="2E50C30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2AAF4A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047B97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047B97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B579FE3" wp14:editId="1B9DC353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2C673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916417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DA4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5F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F8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1819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976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2A26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E5B045F" wp14:editId="54C37359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AA698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47E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22A6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72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5C5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FB6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9CE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A4D6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CD498C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2F614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92CF811" wp14:editId="7D35A31A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4AAD6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6D6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87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3C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7A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C6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C5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2B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C6C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3D8F7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B8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86E73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C60B75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567663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DBF111D" wp14:editId="760031F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5E03C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AC845E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02FBD6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8157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AA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19E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32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DF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F6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D2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43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57E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AC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F6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92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4D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B0C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68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F1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67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44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EB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A4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2A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EC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F2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F5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5B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85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A3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4987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B5E4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12CB3E" w14:textId="4F1702CF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</w:t>
            </w:r>
            <w:r w:rsidR="00676C60">
              <w:rPr>
                <w:rFonts w:ascii="Arial" w:hAnsi="Arial"/>
                <w:lang w:eastAsia="sk-SK"/>
              </w:rPr>
              <w:t>17</w:t>
            </w:r>
            <w:r w:rsidR="00CD3CAD">
              <w:rPr>
                <w:rFonts w:ascii="Arial" w:hAnsi="Arial"/>
                <w:lang w:eastAsia="sk-SK"/>
              </w:rPr>
              <w:t>.3.202</w:t>
            </w:r>
            <w:r w:rsidR="00676C60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F0BC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32FF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29EC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28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C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351F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E6A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50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850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19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83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A0CC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8E9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31B1D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FE3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C63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CD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5E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D6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78303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7D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7878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7F2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24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43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C6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88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F08F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27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F17D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C0B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C6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F1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7C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0F2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8B53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25E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E4C8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682E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85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C7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23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7C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CB2B1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82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A0A53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F01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BF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E8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8C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9CD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6A84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8E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4E2A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EFB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C0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29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28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4D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3804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CE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3353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0E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1892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DD76D7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C9049D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66CEF5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C2654E4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5936D78" w14:textId="786FD678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583A0D8" w14:textId="77777777" w:rsidR="00CD3CAD" w:rsidRDefault="00CD3CAD" w:rsidP="00503750">
            <w:pPr>
              <w:rPr>
                <w:rFonts w:ascii="Arial" w:hAnsi="Arial"/>
                <w:lang w:eastAsia="sk-SK"/>
              </w:rPr>
            </w:pPr>
          </w:p>
          <w:p w14:paraId="73DB68B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34DF3D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08FC57D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80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50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9794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CBEA41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8A9A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52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8C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A5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B9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127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8CE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82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F2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69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15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9A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C1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82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1F6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AF6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C12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36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4A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A8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99EBA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B3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7FF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61D3DE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1ADCBA16" w14:textId="77777777" w:rsidR="00944C3D" w:rsidRDefault="00944C3D" w:rsidP="00944C3D">
      <w:pPr>
        <w:rPr>
          <w:rFonts w:ascii="Arial" w:hAnsi="Arial"/>
        </w:rPr>
      </w:pPr>
    </w:p>
    <w:p w14:paraId="20DB987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373CE3E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CBBD3ED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3CBDF5C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5E8B96FB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2C2C0F66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30B4E47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1578B5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688F6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55FC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53EE609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6AE32A1" w14:textId="77777777" w:rsidR="00944C3D" w:rsidRPr="008D0433" w:rsidRDefault="0074376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Ploščica  Ján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3D90C34" w14:textId="77777777" w:rsidR="00944C3D" w:rsidRPr="008D0433" w:rsidRDefault="0074376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8B5E5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1622B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90BAF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069DE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8881E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05CD18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613E93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89C72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4E180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99E7BD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A5C0538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740FAB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02DF930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6193FA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21AAB82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D68085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B14A65C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23EC61A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20C4A6DC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2D42B38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72ED307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068D51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F76FC03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341F9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51DAED3" w14:textId="55BE63FF" w:rsidR="00944C3D" w:rsidRPr="008D0433" w:rsidRDefault="00CD3CA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EC89131" w14:textId="040F0C46" w:rsidR="00944C3D" w:rsidRPr="008D0433" w:rsidRDefault="00CD3CA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00BDD73D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2AED8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8B694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F7684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F096B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DF6F6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65122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1AC4C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955457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2DD24A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78638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331F5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1D182B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D90A30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0CA7F9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38D5AB5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40DDBAF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559FD62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85A4ACE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AF48F22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13240470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67CB048B" w14:textId="50569CB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áno</w:t>
      </w:r>
      <w:r w:rsidR="00CD3CAD">
        <w:rPr>
          <w:rFonts w:ascii="Arial" w:hAnsi="Arial"/>
          <w:sz w:val="22"/>
          <w:szCs w:val="22"/>
        </w:rPr>
        <w:t>x</w:t>
      </w:r>
      <w:proofErr w:type="spellEnd"/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727A29C0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3A0A21C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38F11690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5477F3A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18CAFB3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E14A45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165E8A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3FB69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F03AA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ABA8A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21C6A8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D9B53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ADFCA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66EC2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5057EE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72F94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765F1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CF475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A4A2E4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ADE84C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598B377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E29A8B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6F3AF93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44782A7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510215E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810519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0516A03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00D24B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234645F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59F5F0A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4B1D7EF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59DD80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5376354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8E6B45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45A2503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EED291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B4F78D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2DC474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7A7EB1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FF22825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32121A6E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47FAF10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00FD6E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157FB0F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5EB3C82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5C74D47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B8CCE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3CE2A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733EE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E55CB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E3B2E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907C0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97B93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4D821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29D20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FE4EFA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A53C8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B4181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B0BE8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2EA41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2BE07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CCB4A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DFE0E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68F2F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E1686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C650289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1B4F05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194E7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88723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378CD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1EEF8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FD8CD63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2B4C2EA6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4A66E6C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FE6F01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995677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3AE1FA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A01667D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2C5D05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D71225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4E7641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6ADFDC2C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2CBFEA87" w14:textId="77777777" w:rsidTr="00503750">
        <w:tc>
          <w:tcPr>
            <w:tcW w:w="2302" w:type="dxa"/>
            <w:vAlign w:val="center"/>
          </w:tcPr>
          <w:p w14:paraId="290E6FC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9E41A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2ED424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1B7C83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12C505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2B7956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8EF09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3558DA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4DE4D54" w14:textId="77777777" w:rsidTr="00503750">
        <w:tc>
          <w:tcPr>
            <w:tcW w:w="15593" w:type="dxa"/>
            <w:gridSpan w:val="8"/>
            <w:vAlign w:val="center"/>
          </w:tcPr>
          <w:p w14:paraId="599504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4030CC5" w14:textId="77777777" w:rsidTr="00503750">
        <w:tc>
          <w:tcPr>
            <w:tcW w:w="2302" w:type="dxa"/>
            <w:vAlign w:val="center"/>
          </w:tcPr>
          <w:p w14:paraId="1F4971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F80CC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33A5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5457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9CBE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4FBA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B0A5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D06D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15562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40DCC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067D9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061E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CB16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28BF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54B6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F028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41CA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0B086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896F4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23D25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EE75B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A7D8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35BD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AC9B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E0E2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6043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A364D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E4D3A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3CACC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614D9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8F216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A49B9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95D64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EDF7A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79ED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ECE6786" w14:textId="77777777" w:rsidTr="00503750">
        <w:tc>
          <w:tcPr>
            <w:tcW w:w="2302" w:type="dxa"/>
            <w:vAlign w:val="center"/>
          </w:tcPr>
          <w:p w14:paraId="1560C1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BE0E9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5A10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3FE0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8C96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7E62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85D9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E2F4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7C1E5C" w14:textId="77777777" w:rsidTr="00503750">
        <w:tc>
          <w:tcPr>
            <w:tcW w:w="15593" w:type="dxa"/>
            <w:gridSpan w:val="8"/>
            <w:vAlign w:val="center"/>
          </w:tcPr>
          <w:p w14:paraId="2F6666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21676A6" w14:textId="77777777" w:rsidTr="00503750">
        <w:tc>
          <w:tcPr>
            <w:tcW w:w="2302" w:type="dxa"/>
            <w:vAlign w:val="center"/>
          </w:tcPr>
          <w:p w14:paraId="62A56A2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EE6B6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FB20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283D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DBF1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BC79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F8E69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84C8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11C83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2D26C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D9200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53458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2EC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7FB9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F613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75407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DBA31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8EB22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43BC4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3DFAB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6CD0A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23D5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AF57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B28A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9823F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4C116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CB50B5" w14:textId="77777777" w:rsidTr="00503750">
        <w:tc>
          <w:tcPr>
            <w:tcW w:w="2302" w:type="dxa"/>
            <w:vAlign w:val="center"/>
          </w:tcPr>
          <w:p w14:paraId="53553F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8705B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979AC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CC3A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E8B2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1E07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112A9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400FB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C07651" w14:textId="77777777" w:rsidTr="00503750">
        <w:tc>
          <w:tcPr>
            <w:tcW w:w="15593" w:type="dxa"/>
            <w:gridSpan w:val="8"/>
            <w:vAlign w:val="center"/>
          </w:tcPr>
          <w:p w14:paraId="16E420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AE9C5EE" w14:textId="77777777" w:rsidTr="00503750">
        <w:tc>
          <w:tcPr>
            <w:tcW w:w="2302" w:type="dxa"/>
            <w:vAlign w:val="center"/>
          </w:tcPr>
          <w:p w14:paraId="1A87DF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9A009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9DBA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1070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A927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5791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FBB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6BAD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289EAC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55B1B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332F2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8916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2F48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F24B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3EF9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E9FC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7679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DC000F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65C1F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72005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2724A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B296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367D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F02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D1C9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2537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78F5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4FB07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D683B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2C6A9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5F8A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5CB5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9DD1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73BC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12B3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1C4FA6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86162E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11F2D4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82866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0EA61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AB9EB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9AC2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32BE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BC63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4C72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DD1F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152FF5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418D6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7EED6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0A8AC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E3BC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C66A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4AB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5BB4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159C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7DD9A06" w14:textId="77777777" w:rsidR="00944C3D" w:rsidRDefault="00944C3D" w:rsidP="00944C3D">
      <w:pPr>
        <w:rPr>
          <w:rFonts w:ascii="Arial" w:hAnsi="Arial"/>
          <w:b/>
        </w:rPr>
      </w:pPr>
    </w:p>
    <w:p w14:paraId="3B6AD81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3880525E" w14:textId="77777777" w:rsidTr="00503750">
        <w:tc>
          <w:tcPr>
            <w:tcW w:w="1944" w:type="dxa"/>
            <w:vAlign w:val="center"/>
          </w:tcPr>
          <w:p w14:paraId="0CF079C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07D24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BE4C4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25B07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29313F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616095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153A0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0504B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37802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DFC81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AF014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75D11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8EB65AA" w14:textId="77777777" w:rsidTr="00503750">
        <w:tc>
          <w:tcPr>
            <w:tcW w:w="15685" w:type="dxa"/>
            <w:gridSpan w:val="12"/>
            <w:vAlign w:val="center"/>
          </w:tcPr>
          <w:p w14:paraId="2DE4AD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B8710F6" w14:textId="77777777" w:rsidTr="00503750">
        <w:tc>
          <w:tcPr>
            <w:tcW w:w="1944" w:type="dxa"/>
            <w:vAlign w:val="center"/>
          </w:tcPr>
          <w:p w14:paraId="39A7F1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AE274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C9BD0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08B56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C8168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B9D67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9FE3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E72B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F850E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8E25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E360E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AC465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485D44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27A27B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F63A2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C587B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0C7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617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606C1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C4A93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4184F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BA00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1C175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5D722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49E0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0F084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D2EC5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2648A6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C1F05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D182D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3A8BA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0B2C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C402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8AE61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EAD2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F877D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D646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6650F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79A34A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1BE0A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2AD4C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D6130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482F6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F35CF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3E73C6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7AA129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3BB97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EA7E4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9E29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6201A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8AD3F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079A7A5" w14:textId="77777777" w:rsidTr="00503750">
        <w:tc>
          <w:tcPr>
            <w:tcW w:w="1944" w:type="dxa"/>
            <w:vAlign w:val="center"/>
          </w:tcPr>
          <w:p w14:paraId="0A7A18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91C6F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2E8D5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959D2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E470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7AB1A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2C5A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A774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D3601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BE838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6C6B2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FBAE8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AE821B" w14:textId="77777777" w:rsidTr="00503750">
        <w:tc>
          <w:tcPr>
            <w:tcW w:w="15685" w:type="dxa"/>
            <w:gridSpan w:val="12"/>
            <w:vAlign w:val="center"/>
          </w:tcPr>
          <w:p w14:paraId="662147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FFFBB20" w14:textId="77777777" w:rsidTr="00503750">
        <w:tc>
          <w:tcPr>
            <w:tcW w:w="1944" w:type="dxa"/>
            <w:vAlign w:val="center"/>
          </w:tcPr>
          <w:p w14:paraId="32C1FFE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7822B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7D792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41EB3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8E73A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C659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95EBD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2AA98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5AE21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449AF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9D184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5CE2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8D99F5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10BABF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7619F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742C1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71039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77A7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D5138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FE8D4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279B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48DDB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1784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E3702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F6A92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200141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415838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08220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B2C8E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7515B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3845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4D537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BEA1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6377B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99620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F6A8A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54F1C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7174E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B45B22" w14:textId="77777777" w:rsidTr="00503750">
        <w:tc>
          <w:tcPr>
            <w:tcW w:w="1944" w:type="dxa"/>
            <w:vAlign w:val="center"/>
          </w:tcPr>
          <w:p w14:paraId="5ADCBE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17F75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BF7A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9DA6F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F32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E481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500B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FE2F4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0D7F6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80867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58624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62B06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D4F118" w14:textId="77777777" w:rsidTr="00503750">
        <w:tc>
          <w:tcPr>
            <w:tcW w:w="15685" w:type="dxa"/>
            <w:gridSpan w:val="12"/>
            <w:vAlign w:val="center"/>
          </w:tcPr>
          <w:p w14:paraId="2118D5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3FA4BBB" w14:textId="77777777" w:rsidTr="00503750">
        <w:tc>
          <w:tcPr>
            <w:tcW w:w="1944" w:type="dxa"/>
            <w:vAlign w:val="center"/>
          </w:tcPr>
          <w:p w14:paraId="1431FE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CFAC4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B5392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0333E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8EBDC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B86A4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76CEA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87F03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A918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155A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B4079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38C2F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DC514B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43806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46C6C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E98F1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C6A94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FDAB9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5107B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45178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8153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060D5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DE91F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71F3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58783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F2040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12787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4818C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8E693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AA32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C6D53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91C9C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AC81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A0396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A569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D331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0D32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4612C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7ABC6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5913D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FECC5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95ACA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B0951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F76F2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5174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D0000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0E6C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859E8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C318A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39CD5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2BD5B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217184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0998F7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8E000D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40CB2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6160D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71E72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61DB6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CE6DC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F9E17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F0850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D0D34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EAD93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3FC8E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AE9A0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FB9E0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F53DA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48CD1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942B2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EBFEC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DAF6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2174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7D7A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0DFE3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24CD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F424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2CA9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F7026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C7015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54B9A1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064584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49C4EED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A1FA3C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B8CA27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D420D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ACFE52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ADB40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834C0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D5E7E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49676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B4A70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4CE26C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62D44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1B66B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5A87A0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169733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1A4A4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011FFC9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D8E82C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158C84C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F3B23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ADDD4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B3C5B6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7AE84F9E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4ACF46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CE0AA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1EC22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E1D6E9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D436B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E8CF2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03803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8D9288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5FEA3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4E586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47571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3B31C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F0F53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54C159C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05FAE2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04DA59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79974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50B60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087D3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5BFAC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65DF44C5" w14:textId="77777777" w:rsidTr="00503750">
        <w:trPr>
          <w:trHeight w:val="1073"/>
        </w:trPr>
        <w:tc>
          <w:tcPr>
            <w:tcW w:w="3614" w:type="dxa"/>
            <w:vMerge/>
          </w:tcPr>
          <w:p w14:paraId="62E5EC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9ACA5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F4419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280AA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2D2C5B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9AD72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2E008A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46A5D942" w14:textId="77777777" w:rsidTr="00503750">
        <w:trPr>
          <w:trHeight w:val="283"/>
        </w:trPr>
        <w:tc>
          <w:tcPr>
            <w:tcW w:w="3614" w:type="dxa"/>
          </w:tcPr>
          <w:p w14:paraId="415E38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69BCF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2643F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AF65F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CD39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4205C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88739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C6B42A1" w14:textId="77777777" w:rsidTr="00503750">
        <w:trPr>
          <w:trHeight w:val="283"/>
        </w:trPr>
        <w:tc>
          <w:tcPr>
            <w:tcW w:w="3614" w:type="dxa"/>
          </w:tcPr>
          <w:p w14:paraId="638C91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2C0EF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EAD55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AB5FE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2FE7B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7C7B3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349AC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A522A72" w14:textId="77777777" w:rsidTr="00503750">
        <w:trPr>
          <w:trHeight w:val="283"/>
        </w:trPr>
        <w:tc>
          <w:tcPr>
            <w:tcW w:w="3614" w:type="dxa"/>
          </w:tcPr>
          <w:p w14:paraId="29E7E0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FA3EE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EF107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88C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5E428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CF65D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2657B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D331E3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D1B3D2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1B0417A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390525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58366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6CFAFC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3A3E7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20600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6B48B4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F3B75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71B62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409E7B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DE2A74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70B0C4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2AC900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B38446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8A610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D583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2D1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DEC6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7F81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8F19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CD1B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9809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99F8E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11E22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C2241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3466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59E5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CED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03E6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BB7D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D513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C5F0D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268D0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EEEB0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6073D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DCE3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1A64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836A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9B4B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9F36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FF13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C9285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83A2A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DFC6D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67F357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8180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C3C16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829F0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C0D18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853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49C0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669D7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F7D1EC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6047B8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50391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FB7D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027A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2107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2456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116C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88A1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7BB17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1E8F7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E13CFF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E2C851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473E7A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8A0C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0655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1BB6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473F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62CC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3EDB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68FD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9DC29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A92A3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F9CF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6A09B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7D49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6801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0A1D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154F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A81A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0E88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38FFB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99477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C661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6A557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0FC3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CA17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EAD1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7356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D28E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A67E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64B94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682B5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F579C8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F1BAA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780F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A41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C13F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B78A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449F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9795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33E55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BA893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C53ED1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A06251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12E7C8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F6C7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E372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A307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5607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59A4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091C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8A6A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2D11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64F80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8CA7E8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B642B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D931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3B48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6166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A71E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5C90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2048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C772F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38BA11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EB0084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23AA80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F4C96F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476E3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5B5B6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CED6E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16931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159DE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57FB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5AB02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25D1F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F5CB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9558D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7EFC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A0785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35B84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EBAD1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5B829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AE198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16F443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4E7641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8A5977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3B08401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5C4D0AF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1D11581D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1A86BDD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E2E9D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D5E20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F11D43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A0857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216F089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D6E14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306BCF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48BD8B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406034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5B7AA8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FA828E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516A7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129F95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24EA83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E980F4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A8E498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3034D7E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2136AD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9B9DAA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A06BFF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FFF4B8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0009FE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7EF0BCF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0C095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74051D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991441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4EDA75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C39293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C30D57B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8A4BC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2D0D1E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010E45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31455D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E2CEA9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754743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87AD115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AB4072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782DB4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223F00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7BC8C0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DFBE22A" w14:textId="77777777" w:rsidR="00944C3D" w:rsidRDefault="00944C3D" w:rsidP="00944C3D">
      <w:pPr>
        <w:rPr>
          <w:rFonts w:ascii="Arial" w:hAnsi="Arial"/>
          <w:b/>
        </w:rPr>
      </w:pPr>
    </w:p>
    <w:p w14:paraId="632019DB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3C37DEF6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618CD40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2AEF8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3D8D4A5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7068C2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7E05B68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199286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6716A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816F4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3B450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78CDA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F63153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BAF36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BC04E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B85C3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5B9AE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87612F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273149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28DF82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18B74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DF2AA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E8D3F8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21A82B82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4B99CF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6ABE1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AFACF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918A6B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1C16BBD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08CA80F" w14:textId="77777777" w:rsidTr="00503750">
        <w:tc>
          <w:tcPr>
            <w:tcW w:w="2835" w:type="dxa"/>
            <w:vAlign w:val="center"/>
          </w:tcPr>
          <w:p w14:paraId="644F0B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77EBE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46EE8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DCD15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FBEE0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8C820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718BECE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4F17F8C0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5AECB85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C28B20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60345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C51F90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9589A00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71DB9B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2B5C9F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1B575A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3FAB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A3D8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A315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57610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F3181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402A3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044DD9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A098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84C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45AE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83CBB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9A9E30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4F0E3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86221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B775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2D8D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A715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F02B3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BABCA8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67B342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631D12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5748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794C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7F70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41633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0387D7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0E44E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1B3AD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1554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6177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2719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2FE97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55F5B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E7EFDC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78DA776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22DE5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B9880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A534B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8E409B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FC062D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29BD726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F99A3DF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4307E66" w14:textId="77777777" w:rsidR="00944C3D" w:rsidRDefault="00944C3D" w:rsidP="00944C3D">
      <w:pPr>
        <w:rPr>
          <w:rFonts w:ascii="Arial" w:hAnsi="Arial"/>
          <w:b/>
        </w:rPr>
      </w:pPr>
    </w:p>
    <w:p w14:paraId="636DE778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A291DA6" w14:textId="77777777" w:rsidTr="00503750">
        <w:tc>
          <w:tcPr>
            <w:tcW w:w="2835" w:type="dxa"/>
            <w:vAlign w:val="center"/>
          </w:tcPr>
          <w:p w14:paraId="0A55CD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18B29D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75ABC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EF398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233C5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73793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3EE0F85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66366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7E57D7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F194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E062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3252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9BB1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65AD4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ED649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3DD8C5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302F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ACBA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8BBF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370F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FF9C5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6B517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2C5AC3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FDB7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8552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B888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6C97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00BF6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41CDF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2B1CA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9F4C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3FDC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F443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8D34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1EA00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0BBBE7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D86B23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700A2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414A2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C6ED3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88688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EE84C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368F51A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02AA9C19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C8FB7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07D51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2BE70572" w14:textId="77777777" w:rsidTr="00503750">
        <w:trPr>
          <w:trHeight w:val="699"/>
        </w:trPr>
        <w:tc>
          <w:tcPr>
            <w:tcW w:w="3502" w:type="dxa"/>
            <w:vMerge/>
          </w:tcPr>
          <w:p w14:paraId="66330D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F8A63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0B21D4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26DA95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8C8C1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8C38C71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0EF968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92D7E7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405ED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2632CDD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1BCF5C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31B420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158F39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C85E4B0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7A2FE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7C12EF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34399D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4F57D096" w14:textId="77777777" w:rsidTr="00503750">
        <w:trPr>
          <w:trHeight w:val="593"/>
        </w:trPr>
        <w:tc>
          <w:tcPr>
            <w:tcW w:w="3497" w:type="dxa"/>
          </w:tcPr>
          <w:p w14:paraId="5392FB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48B8D2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5656E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F37032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6E9F3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083F47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AC9E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37C99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C81BBC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80D80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0307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ECD76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B3DFAE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3CE4C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623D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0E129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113F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CC38E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5511E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8293A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AEBFF0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AA27C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8236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5E91E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867D1F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1EF28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F03F1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45322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80FBF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7F3C26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9D0E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B15A5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6A1318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0F690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16BF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CE1F8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3E3CDD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55D86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00585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011063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749BAB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313E2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D31C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96125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5DE8E7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60D3A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7D0E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E80A45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44B6C3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82C8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50E1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DEF560" w14:textId="77777777" w:rsidR="00944C3D" w:rsidRDefault="00944C3D" w:rsidP="00944C3D">
      <w:pPr>
        <w:rPr>
          <w:rFonts w:ascii="Arial" w:hAnsi="Arial"/>
          <w:b/>
        </w:rPr>
      </w:pPr>
    </w:p>
    <w:p w14:paraId="55782476" w14:textId="77777777" w:rsidR="00944C3D" w:rsidRDefault="00944C3D" w:rsidP="00944C3D">
      <w:pPr>
        <w:rPr>
          <w:rFonts w:ascii="Arial" w:hAnsi="Arial"/>
          <w:b/>
        </w:rPr>
      </w:pPr>
    </w:p>
    <w:p w14:paraId="7D1BB2BB" w14:textId="77777777" w:rsidR="00944C3D" w:rsidRDefault="00944C3D" w:rsidP="00944C3D">
      <w:pPr>
        <w:rPr>
          <w:rFonts w:ascii="Arial" w:hAnsi="Arial"/>
          <w:b/>
        </w:rPr>
      </w:pPr>
    </w:p>
    <w:p w14:paraId="2AA4B768" w14:textId="77777777" w:rsidR="00944C3D" w:rsidRDefault="00944C3D" w:rsidP="00944C3D">
      <w:pPr>
        <w:rPr>
          <w:rFonts w:ascii="Arial" w:hAnsi="Arial"/>
          <w:b/>
        </w:rPr>
      </w:pPr>
    </w:p>
    <w:p w14:paraId="0C1CD3D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31A2C12F" w14:textId="77777777" w:rsidTr="00503750">
        <w:tc>
          <w:tcPr>
            <w:tcW w:w="2622" w:type="dxa"/>
            <w:vAlign w:val="center"/>
          </w:tcPr>
          <w:p w14:paraId="48F7CEC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65C367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477CB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52B613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2E107A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493DF2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89924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62697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219D7B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69393A8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BDA08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6DDCE3C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69447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618538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EC342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C9E0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C726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1B5D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4D4C5FE" w14:textId="77777777" w:rsidTr="00503750">
        <w:tc>
          <w:tcPr>
            <w:tcW w:w="2622" w:type="dxa"/>
            <w:vAlign w:val="center"/>
          </w:tcPr>
          <w:p w14:paraId="4E1B7C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F7687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13782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99816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926E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93C7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6110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1E8AD6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1BCA1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C8E7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072D1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DE03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2D10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E54D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51A328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6509F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DF891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3FFB9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8C84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BA6C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D608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4F53A11" w14:textId="77777777" w:rsidTr="00503750">
        <w:tc>
          <w:tcPr>
            <w:tcW w:w="2622" w:type="dxa"/>
            <w:vAlign w:val="center"/>
          </w:tcPr>
          <w:p w14:paraId="2911F0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303D0388" w14:textId="7C7FB573" w:rsidR="00944C3D" w:rsidRPr="008C56AB" w:rsidRDefault="00676C60" w:rsidP="00676C6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12866</w:t>
            </w:r>
          </w:p>
        </w:tc>
        <w:tc>
          <w:tcPr>
            <w:tcW w:w="1275" w:type="dxa"/>
            <w:vAlign w:val="center"/>
          </w:tcPr>
          <w:p w14:paraId="2FBD4369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0ACFE62B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4BDBC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0806AE" w14:textId="4D3EB616" w:rsidR="00944C3D" w:rsidRPr="008C56AB" w:rsidRDefault="00676C60" w:rsidP="00047B9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11047</w:t>
            </w:r>
          </w:p>
        </w:tc>
      </w:tr>
      <w:tr w:rsidR="0099716A" w:rsidRPr="00050529" w14:paraId="1ADEE60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EC19D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64D1A1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9399E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90C9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A029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594C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6746D2C" w14:textId="77777777" w:rsidTr="00503750">
        <w:tc>
          <w:tcPr>
            <w:tcW w:w="2622" w:type="dxa"/>
            <w:vAlign w:val="center"/>
          </w:tcPr>
          <w:p w14:paraId="742AA2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2B4AF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8AA57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F3AA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D717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ADFA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BDADA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B8CE86E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24AB95E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2BCF7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36787C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752E3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F1F8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ACEFF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3E22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B8AA18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5A347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43FA85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CE2C8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335C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772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5C78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3A7AA2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0648B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C4D0D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31496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EDD8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A457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AD12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EB33815" w14:textId="77777777" w:rsidTr="00503750">
        <w:tc>
          <w:tcPr>
            <w:tcW w:w="2622" w:type="dxa"/>
            <w:vAlign w:val="center"/>
          </w:tcPr>
          <w:p w14:paraId="723643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26D3CF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6CAC0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47D8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3C07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0B5B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CECF8DD" w14:textId="77777777" w:rsidTr="00503750">
        <w:tc>
          <w:tcPr>
            <w:tcW w:w="2622" w:type="dxa"/>
            <w:vAlign w:val="center"/>
          </w:tcPr>
          <w:p w14:paraId="4C7B61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45B84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5F4D1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C2144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34A97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9E74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5921D8B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A140ED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2E8A8F7F" w14:textId="77777777" w:rsidR="00944C3D" w:rsidRPr="008C56AB" w:rsidRDefault="00944C3D" w:rsidP="007936DE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4AFCDDC" w14:textId="77777777" w:rsidR="00944C3D" w:rsidRPr="008C56AB" w:rsidRDefault="00944C3D" w:rsidP="007936DE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7938C7" w14:textId="77777777" w:rsidR="00944C3D" w:rsidRPr="008C56AB" w:rsidRDefault="007936DE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0840B8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BBF139" w14:textId="77777777" w:rsidR="00944C3D" w:rsidRPr="008C56AB" w:rsidRDefault="007936DE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</w:tr>
    </w:tbl>
    <w:p w14:paraId="0284E45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F38A5F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6F8D59F4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B44A03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2C375DD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03F5049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C0C819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2AC934A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747EF4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9BEEC1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4F8B061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374AD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703F82D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23343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764D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C7C35A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B6C5D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97E99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4FE83E9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48948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D04A1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4AB6C8F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7E6900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877E9D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6B52F0A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7ED26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32F5AB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1AB71A7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E53FC0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55A490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3AF7CC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E6949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F9331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012A1EA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B19D15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3DFD10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C62F33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9B45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7FAA6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4B9F28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F9838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C30240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533A05B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2EB60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638F57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39D00D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09B01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B526C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611F5F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356D6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31B2DE9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DE5B8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16A80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0239DCF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9E1406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D6915B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7372101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A9F92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71038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7A1A7A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34BB19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C72ED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25CF5B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A7EFB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9E7EF1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1CB9F3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74A477E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497E44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21C72A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867066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534B38C0" w14:textId="77777777" w:rsidTr="00503750">
        <w:tc>
          <w:tcPr>
            <w:tcW w:w="2835" w:type="dxa"/>
            <w:vAlign w:val="center"/>
          </w:tcPr>
          <w:p w14:paraId="736D44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41E808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D9477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43C5B6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2F3D5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F5462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774ABB5" w14:textId="77777777" w:rsidTr="00503750">
        <w:tc>
          <w:tcPr>
            <w:tcW w:w="2835" w:type="dxa"/>
            <w:vAlign w:val="center"/>
          </w:tcPr>
          <w:p w14:paraId="07CCFA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5DAD88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63BB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18A1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E752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59BB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CE6583" w14:textId="77777777" w:rsidTr="00503750">
        <w:tc>
          <w:tcPr>
            <w:tcW w:w="2835" w:type="dxa"/>
            <w:vAlign w:val="center"/>
          </w:tcPr>
          <w:p w14:paraId="11EC13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8C618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B66E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CD09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0561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8A25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BE182A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41938A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69ED48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D116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A21AC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EAF7A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2B789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28C4F365" w14:textId="77777777" w:rsidTr="00503750">
        <w:tc>
          <w:tcPr>
            <w:tcW w:w="2835" w:type="dxa"/>
            <w:vAlign w:val="center"/>
          </w:tcPr>
          <w:p w14:paraId="34B1DE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6C0D6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F787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2499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330F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F846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22D453" w14:textId="77777777" w:rsidTr="00503750">
        <w:tc>
          <w:tcPr>
            <w:tcW w:w="2835" w:type="dxa"/>
            <w:vAlign w:val="center"/>
          </w:tcPr>
          <w:p w14:paraId="26BA3D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51DA74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AC4D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1E0D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EEB2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45B4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3A6368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43852A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FC712E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2DF486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0A9E22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156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30A519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D41F4A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540476E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4A5177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5D44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2C70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EC9E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8C70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0C13DC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06B408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0B8B5186" w14:textId="77777777" w:rsidTr="00503750">
        <w:tc>
          <w:tcPr>
            <w:tcW w:w="2552" w:type="dxa"/>
            <w:shd w:val="clear" w:color="auto" w:fill="auto"/>
            <w:vAlign w:val="center"/>
          </w:tcPr>
          <w:p w14:paraId="7D982B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51C8CC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F68EF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7B3A6E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21646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F7E3F5A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7AC336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E0ECEE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923435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8DA290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464F0F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2FB9BBB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69513B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C750A4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1191AF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B2B69D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B88323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9924BD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C74816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79049383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C95F1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F6E64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45A64299" w14:textId="77777777" w:rsidTr="00503750">
        <w:tc>
          <w:tcPr>
            <w:tcW w:w="4395" w:type="dxa"/>
            <w:vMerge/>
          </w:tcPr>
          <w:p w14:paraId="3F9C121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16E95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A687D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77A00DD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655CB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4686C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51F2A2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09CB88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23F4F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1E0EC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CDCE07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63BD71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76112A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21650B1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7D2241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04C39A3" w14:textId="77777777" w:rsidTr="00503750">
        <w:tc>
          <w:tcPr>
            <w:tcW w:w="4395" w:type="dxa"/>
            <w:vAlign w:val="center"/>
          </w:tcPr>
          <w:p w14:paraId="60B64F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4D05DE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52C51D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089C05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474BF3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47C405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61DCE8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9919DAF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FA5215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FC44D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4E8FF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7DE8F4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25B41F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FDFF63" w14:textId="1986D267" w:rsidR="00944C3D" w:rsidRPr="008C56AB" w:rsidRDefault="00676C6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258231</w:t>
            </w:r>
          </w:p>
        </w:tc>
        <w:tc>
          <w:tcPr>
            <w:tcW w:w="2835" w:type="dxa"/>
            <w:vAlign w:val="center"/>
          </w:tcPr>
          <w:p w14:paraId="183B59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02AA31A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2EC00B4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0FFB9ED2" w14:textId="77777777" w:rsidTr="00503750">
        <w:tc>
          <w:tcPr>
            <w:tcW w:w="4395" w:type="dxa"/>
            <w:vAlign w:val="center"/>
          </w:tcPr>
          <w:p w14:paraId="187CFC0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0DDE827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C3F35B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339E44A7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430897C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3BB2D38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669CB0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3985A855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9BC793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2E83BF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F6890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0F29A23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5797A08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6EF5C7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5EFF0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7740806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360FFB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35B4FF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D6D5C21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856513A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7964A43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24FC001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29C117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277000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A47E95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3CFE40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67C2B110" w14:textId="77777777" w:rsidTr="00503750">
        <w:tc>
          <w:tcPr>
            <w:tcW w:w="1843" w:type="dxa"/>
            <w:vAlign w:val="center"/>
          </w:tcPr>
          <w:p w14:paraId="096AF10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6AE4EC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810CD9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47AC9EA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4505E3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5A3B382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CE4FCC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7513E3D" w14:textId="77777777" w:rsidTr="00503750">
        <w:tc>
          <w:tcPr>
            <w:tcW w:w="1843" w:type="dxa"/>
            <w:vAlign w:val="center"/>
          </w:tcPr>
          <w:p w14:paraId="330FB1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C1155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FA8B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9C7A62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B3E773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7070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9E207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D69B381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62CD9A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4A93F0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E2DE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9727C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8149E1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A022D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0AAA4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685357E" w14:textId="77777777" w:rsidTr="00503750">
        <w:tc>
          <w:tcPr>
            <w:tcW w:w="1843" w:type="dxa"/>
            <w:vAlign w:val="center"/>
          </w:tcPr>
          <w:p w14:paraId="5B18558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F96B5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3AE66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4A80E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E391E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052EFE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C9887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9CBE8AA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F61EAB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A75E39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7A9F14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D99F23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EDA4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D3A7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AD5DEA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D19F77D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EA9917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A3EFFB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E4D5C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EE9823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F3552C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BB6154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35B355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83848A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24925F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23075301" w14:textId="77777777" w:rsidTr="00503750">
        <w:trPr>
          <w:trHeight w:val="664"/>
        </w:trPr>
        <w:tc>
          <w:tcPr>
            <w:tcW w:w="3372" w:type="dxa"/>
          </w:tcPr>
          <w:p w14:paraId="4B43082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659D285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922B1A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0F3D3E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B080B5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EA777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9A6D9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B9AF1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5161AAA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C09D7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9791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0688D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B7EDFA6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D5692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2E30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63AAF4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5BD909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46149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5245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273C3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4636274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3C4DB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1DE6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A1028BA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1C3CBFE7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19AB8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B0F0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F72589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C67DAED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04671485" w14:textId="77777777" w:rsidTr="00503750">
        <w:tc>
          <w:tcPr>
            <w:tcW w:w="2835" w:type="dxa"/>
            <w:vAlign w:val="center"/>
          </w:tcPr>
          <w:p w14:paraId="47468DF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8C1FF3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4568FF2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811661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7E8661E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F9520C4" w14:textId="77777777" w:rsidTr="00503750">
        <w:tc>
          <w:tcPr>
            <w:tcW w:w="2835" w:type="dxa"/>
          </w:tcPr>
          <w:p w14:paraId="018AE2F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483133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28B20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6774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E66A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6D729D" w14:textId="77777777" w:rsidTr="00503750">
        <w:tc>
          <w:tcPr>
            <w:tcW w:w="2835" w:type="dxa"/>
          </w:tcPr>
          <w:p w14:paraId="0716D24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18E98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75DB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26CDE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A336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0143C62" w14:textId="77777777" w:rsidTr="00503750">
        <w:tc>
          <w:tcPr>
            <w:tcW w:w="2835" w:type="dxa"/>
          </w:tcPr>
          <w:p w14:paraId="2ED29C6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0C795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3B4C2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97F4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88276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A17AC64" w14:textId="77777777" w:rsidTr="00503750">
        <w:tc>
          <w:tcPr>
            <w:tcW w:w="2835" w:type="dxa"/>
            <w:vAlign w:val="center"/>
          </w:tcPr>
          <w:p w14:paraId="535D785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43DF25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AFB0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1397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F9BE1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19D3252" w14:textId="77777777" w:rsidTr="00503750">
        <w:tc>
          <w:tcPr>
            <w:tcW w:w="2835" w:type="dxa"/>
            <w:vAlign w:val="center"/>
          </w:tcPr>
          <w:p w14:paraId="693D3B2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6D1394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47D3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7E40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7772A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3B9BA2" w14:textId="77777777" w:rsidTr="00503750">
        <w:tc>
          <w:tcPr>
            <w:tcW w:w="2835" w:type="dxa"/>
          </w:tcPr>
          <w:p w14:paraId="26A02F6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A487F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47AB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8546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5DC6C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A3E322" w14:textId="77777777" w:rsidTr="00503750">
        <w:tc>
          <w:tcPr>
            <w:tcW w:w="2835" w:type="dxa"/>
          </w:tcPr>
          <w:p w14:paraId="7DCE589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02A52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2B785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58FF3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E7A4B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601424" w14:textId="77777777" w:rsidTr="00503750">
        <w:tc>
          <w:tcPr>
            <w:tcW w:w="2835" w:type="dxa"/>
          </w:tcPr>
          <w:p w14:paraId="3E4D4FA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6F51A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40944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29ABC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3B05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4F19340" w14:textId="77777777" w:rsidR="00944C3D" w:rsidRDefault="00944C3D" w:rsidP="00944C3D">
      <w:pPr>
        <w:rPr>
          <w:rFonts w:ascii="Arial" w:hAnsi="Arial"/>
          <w:b/>
        </w:rPr>
      </w:pPr>
    </w:p>
    <w:p w14:paraId="52AAE6D9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4514FA31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0167028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67D9AE6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50423F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AE5C1A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4B422F1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BF823EB" w14:textId="77777777" w:rsidTr="00503750">
        <w:trPr>
          <w:trHeight w:val="443"/>
        </w:trPr>
        <w:tc>
          <w:tcPr>
            <w:tcW w:w="2560" w:type="dxa"/>
          </w:tcPr>
          <w:p w14:paraId="50CF012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06CA0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256D6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86617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F9180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35DACA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7986DE2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605CB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758CF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515FF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80865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1E623FF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E173A2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5C1E71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6EA01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A469B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1B543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B93FED2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04FFC5F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35AE7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172F7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29B2C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6176B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7A3A012" w14:textId="77777777" w:rsidR="00944C3D" w:rsidRDefault="00944C3D" w:rsidP="00944C3D">
      <w:pPr>
        <w:rPr>
          <w:rFonts w:ascii="Arial" w:hAnsi="Arial"/>
          <w:b/>
        </w:rPr>
      </w:pPr>
    </w:p>
    <w:p w14:paraId="1B40ADF4" w14:textId="77777777" w:rsidR="00944C3D" w:rsidRDefault="00944C3D" w:rsidP="00944C3D">
      <w:pPr>
        <w:rPr>
          <w:rFonts w:ascii="Arial" w:hAnsi="Arial"/>
          <w:b/>
        </w:rPr>
      </w:pPr>
    </w:p>
    <w:p w14:paraId="1B5E343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080531BE" w14:textId="77777777" w:rsidR="00944C3D" w:rsidRDefault="00944C3D" w:rsidP="00944C3D">
      <w:pPr>
        <w:rPr>
          <w:rFonts w:ascii="Arial" w:hAnsi="Arial"/>
          <w:b/>
        </w:rPr>
      </w:pPr>
    </w:p>
    <w:p w14:paraId="4A51F5C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6D396FBF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454DBBA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522443D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44B70F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177CC0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F80DF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DFEDE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5985E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407999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BDB38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40FBE0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AFA01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B2FE5E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29BA9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8C7E1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721EA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793E87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0493E3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A63CF16" w14:textId="77777777" w:rsidTr="00503750">
        <w:trPr>
          <w:trHeight w:val="677"/>
        </w:trPr>
        <w:tc>
          <w:tcPr>
            <w:tcW w:w="3358" w:type="dxa"/>
          </w:tcPr>
          <w:p w14:paraId="04E4DE4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B2F63B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4123AB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10DD78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20C26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72D0B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63096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7081B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B112F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2D5CF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36568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75A9F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B2CA0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A1314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90233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DDA0A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10669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DFA2A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13337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77E3D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569D18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79924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909F7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248DEF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286D367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0CFD2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FBAB7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65F05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3C18C9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368ABFD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33AB6E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6E86702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41E6785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3EEBC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8C53D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9A4357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1A416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EF64A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320EA40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BA4F7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2C10D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0C7757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EF306E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C5C216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57B799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B79E64A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CF5513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A3A0C2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FF0946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E6BF1C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E84B1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3AC78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A976E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4607123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0E27F3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2DAEBD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AE64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F2ED1B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2E139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56447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32A7C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8564E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57F0A7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5C223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DA65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9D04E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47BEA8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0E0E7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F2D5E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4D0DA5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B553B0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314E1E0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FC7872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499327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432FCB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9D8528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32A24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62C5DE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BE70C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3EACC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AE3342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95482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A231D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02E67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F7695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4343AF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6BA9C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F5AB1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A4F267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9844E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3B2E4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B44DDC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BB0827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D8A00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242E0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21BC84B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EDF90C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6510A617" w14:textId="77777777" w:rsidTr="00503750">
        <w:tc>
          <w:tcPr>
            <w:tcW w:w="3686" w:type="dxa"/>
            <w:vAlign w:val="center"/>
          </w:tcPr>
          <w:p w14:paraId="61C2109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6D0349C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232E1E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6C98A08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AC0BE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F54A3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D0C51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172572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652A6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BD3A9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21101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FCF9B4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A861E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651C7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A5D7E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9CF4109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A84B82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109907D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EFEE65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3D84D70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114DE1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C1F787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E5D183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477C03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42AFE4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898B4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53E65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5BC4E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66D35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069E3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93FF8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3E4E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19AF2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6C639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D9F54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47C64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054BC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B609C3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454F2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9F249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4198D2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93A08F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777B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CCF49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90742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2C5AB8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4532BD1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00FF7DF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5C4EAD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E71DB8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9A383E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49068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2FAC6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F3CA2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10723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9F1AF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6A391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EA049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6294C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A5D0A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B1D74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41145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A3871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5421A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3EDD2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DFFB5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D83742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470B9F0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2B972B2" w14:textId="77777777" w:rsidR="00944C3D" w:rsidRDefault="00944C3D" w:rsidP="00944C3D">
      <w:pPr>
        <w:rPr>
          <w:sz w:val="22"/>
          <w:szCs w:val="22"/>
        </w:rPr>
      </w:pPr>
    </w:p>
    <w:p w14:paraId="7F7204CE" w14:textId="77777777" w:rsidR="00944C3D" w:rsidRDefault="00944C3D" w:rsidP="00944C3D">
      <w:pPr>
        <w:rPr>
          <w:sz w:val="22"/>
          <w:szCs w:val="22"/>
        </w:rPr>
      </w:pPr>
    </w:p>
    <w:p w14:paraId="542F537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36A2B79B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B6A7CF1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F47F5E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B17C4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1F9961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FF080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52DEBA73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8E4E0E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3F957D6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64F9813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4AB4FB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5A3B2B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340B96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BAA05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326A81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B1D3B4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B78D8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13DD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1ADC18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D0A38B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C2F9D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9A9C9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1380B4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1E5949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F82EC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CAD58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5167042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2E15849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A8BD6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1BCDA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AA6FE8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8DD6A1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13B03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FF164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80688CE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37FFD08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01AC9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C0DD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DBAF9B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0AA1C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527659D1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47ECD69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63F01D8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DAA1F1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59BA9E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16078D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0D07FE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6BE82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0199FB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FD31D9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12366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61B4B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A66B79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210D91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B6433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E2206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C73CA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19F1F0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10757E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6762D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6F5FBE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C6EBB3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F102F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AFFEB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9745E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5CE671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A5606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13782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773AEED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0B61154C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67AB3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C42BD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0A977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6149C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4858553F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7FCB38C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4D79B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1442CE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0F7AE98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5D39C0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087D81ED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51EE084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C0B24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84653A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2C2C1938" w14:textId="77777777" w:rsidR="00944C3D" w:rsidRPr="003607F0" w:rsidRDefault="00944C3D" w:rsidP="00944C3D"/>
    <w:p w14:paraId="32D04733" w14:textId="77777777" w:rsidR="00F47675" w:rsidRPr="00944C3D" w:rsidRDefault="00F47675" w:rsidP="00944C3D"/>
    <w:sectPr w:rsidR="00F47675" w:rsidRPr="00944C3D" w:rsidSect="004E7641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2FEEB" w14:textId="77777777" w:rsidR="004E7641" w:rsidRDefault="004E7641">
      <w:r>
        <w:separator/>
      </w:r>
    </w:p>
  </w:endnote>
  <w:endnote w:type="continuationSeparator" w:id="0">
    <w:p w14:paraId="78C40C0C" w14:textId="77777777" w:rsidR="004E7641" w:rsidRDefault="004E7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DDB49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22326EDD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A58BA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05AC498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82133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12AE66D7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7BEB9" w14:textId="77777777" w:rsidR="004E7641" w:rsidRDefault="004E7641">
      <w:r>
        <w:separator/>
      </w:r>
    </w:p>
  </w:footnote>
  <w:footnote w:type="continuationSeparator" w:id="0">
    <w:p w14:paraId="28DE6F27" w14:textId="77777777" w:rsidR="004E7641" w:rsidRDefault="004E76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3561560">
    <w:abstractNumId w:val="13"/>
  </w:num>
  <w:num w:numId="2" w16cid:durableId="359742517">
    <w:abstractNumId w:val="17"/>
  </w:num>
  <w:num w:numId="3" w16cid:durableId="1127041474">
    <w:abstractNumId w:val="8"/>
  </w:num>
  <w:num w:numId="4" w16cid:durableId="1009213271">
    <w:abstractNumId w:val="7"/>
  </w:num>
  <w:num w:numId="5" w16cid:durableId="32579314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6820093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47161582">
    <w:abstractNumId w:val="20"/>
  </w:num>
  <w:num w:numId="8" w16cid:durableId="591820344">
    <w:abstractNumId w:val="10"/>
  </w:num>
  <w:num w:numId="9" w16cid:durableId="157312185">
    <w:abstractNumId w:val="0"/>
  </w:num>
  <w:num w:numId="10" w16cid:durableId="1161626596">
    <w:abstractNumId w:val="19"/>
  </w:num>
  <w:num w:numId="11" w16cid:durableId="158813291">
    <w:abstractNumId w:val="6"/>
  </w:num>
  <w:num w:numId="12" w16cid:durableId="841160283">
    <w:abstractNumId w:val="9"/>
  </w:num>
  <w:num w:numId="13" w16cid:durableId="1679967058">
    <w:abstractNumId w:val="12"/>
  </w:num>
  <w:num w:numId="14" w16cid:durableId="856390222">
    <w:abstractNumId w:val="15"/>
  </w:num>
  <w:num w:numId="15" w16cid:durableId="1761025381">
    <w:abstractNumId w:val="14"/>
  </w:num>
  <w:num w:numId="16" w16cid:durableId="57477660">
    <w:abstractNumId w:val="2"/>
  </w:num>
  <w:num w:numId="17" w16cid:durableId="1445882475">
    <w:abstractNumId w:val="4"/>
  </w:num>
  <w:num w:numId="18" w16cid:durableId="1773547238">
    <w:abstractNumId w:val="11"/>
  </w:num>
  <w:num w:numId="19" w16cid:durableId="2025281376">
    <w:abstractNumId w:val="5"/>
  </w:num>
  <w:num w:numId="20" w16cid:durableId="1964842426">
    <w:abstractNumId w:val="18"/>
  </w:num>
  <w:num w:numId="21" w16cid:durableId="2090613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47B97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394D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4E7641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46867"/>
    <w:rsid w:val="00660AB8"/>
    <w:rsid w:val="00676C60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3760"/>
    <w:rsid w:val="007450CC"/>
    <w:rsid w:val="00752C7A"/>
    <w:rsid w:val="00755C3C"/>
    <w:rsid w:val="0076308E"/>
    <w:rsid w:val="007719DD"/>
    <w:rsid w:val="007772AA"/>
    <w:rsid w:val="007822F9"/>
    <w:rsid w:val="00790961"/>
    <w:rsid w:val="007936DE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A4887"/>
    <w:rsid w:val="00CB5868"/>
    <w:rsid w:val="00CB6966"/>
    <w:rsid w:val="00CC5FBF"/>
    <w:rsid w:val="00CC6D24"/>
    <w:rsid w:val="00CD2022"/>
    <w:rsid w:val="00CD3CAD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11C61C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A4F08-E0F5-4D80-B7DC-FE0823E8D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5276</Words>
  <Characters>30078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2024-03-20T07:26:00Z</dcterms:created>
  <dcterms:modified xsi:type="dcterms:W3CDTF">2024-03-20T07:26:00Z</dcterms:modified>
</cp:coreProperties>
</file>