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72208D1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784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FD0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9C0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7D2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FDD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91C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591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234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A4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1F8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DA2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7F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EF1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791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9D8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5B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7CA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15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CD0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6C9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7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75249DE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0C1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8A3F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0B1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FCF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933D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B29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3118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7C77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0B61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E1C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9F5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4D74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8B4F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4DD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8E6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D18B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E5B8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D40A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C0F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E73F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47B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7F0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153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DFC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B6A9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8D58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84BF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C111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DC2A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581A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05B5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1578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ADEB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BFB87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A8C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6990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5CA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9CB7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FFC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CBAB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015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CAD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9C1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6F18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0C33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C33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335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29D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62C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BF8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EE6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CA64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8B79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D244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89B2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98EF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2786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AD6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A306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E92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BFBD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B0E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D2A5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2CF5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14F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0E4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ADD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4EFDD9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A6F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04E1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549F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8AC4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F9B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5274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4023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93BD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17E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E42F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F906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71C9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577D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7216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D54C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54A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54F1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B5C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D8F9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AD9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091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0581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218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E3D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EA7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792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C85B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1F0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21C4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79EF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D3C0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89EA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756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E4CA4A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42A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B1D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851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51F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B6C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2DE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CBC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F2A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36F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ABB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7ED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EE4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200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A91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556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274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510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4DD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3BC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FF3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554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194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9E4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A87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39A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23D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264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A49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31E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F56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8D3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8A3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2FC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48965E5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63F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5D2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A4D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BD6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D3F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382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62A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8B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DC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2C6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A4C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03C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445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CC0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019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CE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9DE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1AB4D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DA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FEE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330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4AB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563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7E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512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2BED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3AF7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27EF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2D2F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7A41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400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D500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8025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188B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B25B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7CD6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52EA932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D9F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934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14C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DF4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6A895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84E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23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07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D9F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F63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C7E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173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784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E69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28C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670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DA0DF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166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18D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E6F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CA9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41A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BA0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0D5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800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925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FD7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82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4DF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B00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EB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9D3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A65D6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37A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E3D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27A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01A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73F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74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247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5B0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8F8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C84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0A9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A438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CE7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953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D36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150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2C3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6FD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9E0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23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E28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FD5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0B6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D09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E86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399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F20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9B417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9D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26C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6F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A9C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4C5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450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16F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5FD4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1B58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CD85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93C66A" w14:textId="31E68A15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2318CE">
              <w:rPr>
                <w:rFonts w:ascii="Arial" w:hAnsi="Arial"/>
                <w:lang w:eastAsia="sk-SK"/>
              </w:rPr>
              <w:t>2</w:t>
            </w:r>
            <w:r w:rsidR="00D01C28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F975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CCAD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EF18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483D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280A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DA32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953B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D0B3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4FD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779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B34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FB8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695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5A2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E77D1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A43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4E8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742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87C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099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08B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40D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364A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C9F4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6E75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4F00AC6" wp14:editId="57DA0021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211D7F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6D9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00DA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DDDE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A8C0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832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F49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3B5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FE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1D7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0D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441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81F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DDC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52093C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BB798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0C16F9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9380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6143E6A6" wp14:editId="04F46765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56E45B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F2F2F30" wp14:editId="4031FF55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7AFA01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91D30E0" wp14:editId="4FE8E8C7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EDBB0D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3536E73F" wp14:editId="16522445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F6D8A9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F06486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6846305F" wp14:editId="67BAAD63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9301D2" w14:textId="2753C548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2318CE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D01C28"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46305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3F9301D2" w14:textId="2753C548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2318CE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D01C28">
                              <w:rPr>
                                <w:rFonts w:ascii="Arial" w:hAnsi="Arial" w:cs="Arial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7F9A98FC" wp14:editId="68EBFC92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CB95D4" w14:textId="23F0A8D6" w:rsidR="000B647F" w:rsidRDefault="0099716A" w:rsidP="00944C3D">
                                  <w:r>
                                    <w:t>20</w:t>
                                  </w:r>
                                  <w:r w:rsidR="002318CE">
                                    <w:t>2</w:t>
                                  </w:r>
                                  <w:r w:rsidR="00D01C28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9A98FC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CCB95D4" w14:textId="23F0A8D6" w:rsidR="000B647F" w:rsidRDefault="0099716A" w:rsidP="00944C3D">
                            <w:r>
                              <w:t>20</w:t>
                            </w:r>
                            <w:r w:rsidR="002318CE">
                              <w:t>2</w:t>
                            </w:r>
                            <w:r w:rsidR="00D01C28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40456526" wp14:editId="4146432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FAEE61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F06486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1287BA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91BA3C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46716C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F8B6C5D" wp14:editId="62C8F7E9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08561A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2DB9476" wp14:editId="4CDB6582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F4EFA5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7D2029F" wp14:editId="6EBB51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040838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33DD641" wp14:editId="165138AF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2BB518" w14:textId="6A4BF8DD" w:rsidR="000B647F" w:rsidRDefault="0099716A" w:rsidP="00944C3D">
                                  <w:r>
                                    <w:t>20</w:t>
                                  </w:r>
                                  <w:r w:rsidR="002318CE">
                                    <w:t>2</w:t>
                                  </w:r>
                                  <w:r w:rsidR="00D01C28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3DD641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D2BB518" w14:textId="6A4BF8DD" w:rsidR="000B647F" w:rsidRDefault="0099716A" w:rsidP="00944C3D">
                            <w:r>
                              <w:t>20</w:t>
                            </w:r>
                            <w:r w:rsidR="002318CE">
                              <w:t>2</w:t>
                            </w:r>
                            <w:r w:rsidR="00D01C28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4F84679" wp14:editId="03B472F1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92A24C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F06486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3CAA3901" wp14:editId="6959B0B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92EA00" w14:textId="5D13DDAF" w:rsidR="000B647F" w:rsidRDefault="0099716A" w:rsidP="00944C3D">
                                  <w:r>
                                    <w:t>20</w:t>
                                  </w:r>
                                  <w:r w:rsidR="002318CE">
                                    <w:t>2</w:t>
                                  </w:r>
                                  <w:r w:rsidR="00D01C28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AA3901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B92EA00" w14:textId="5D13DDAF" w:rsidR="000B647F" w:rsidRDefault="0099716A" w:rsidP="00944C3D">
                            <w:r>
                              <w:t>20</w:t>
                            </w:r>
                            <w:r w:rsidR="002318CE">
                              <w:t>2</w:t>
                            </w:r>
                            <w:r w:rsidR="00D01C28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30DCE553" wp14:editId="25566544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C1C66A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F06486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1E0E7E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C2DFB3C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B2A7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A10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DC225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46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505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07E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B6C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35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E8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50C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D64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34E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275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F5A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81E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F91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CC5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DFC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98F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E7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5E0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66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DF2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DE9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AF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87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789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1827F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55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E027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4F13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861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C13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9E4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F5E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AF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D6D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77F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FC7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193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8BD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AC0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E4B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30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457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64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4C71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6453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A785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6A8C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481C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27ED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8BAA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D43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608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604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607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D67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D42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C75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DC8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6EF27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1A1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4EC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925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55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CF6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045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BEA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05F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955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5A7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D27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197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E16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4FB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F10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5EC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C40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286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19D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927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AFB7F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CB0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2F0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26B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D40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629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5B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A19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956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9130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925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EA7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1B1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343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FD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FB8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E6A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F9C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28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124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D77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7EA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688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300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32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63C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2AA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732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39C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B89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AF3F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46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DCC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300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FD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F2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0D7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67B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243EC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4BB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BC4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C62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7FA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0C6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FC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B58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318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948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0C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4CC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7F3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F92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1F5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72A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AF9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987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0BA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66A3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A568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9495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3862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1C7E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1F30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88CC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E98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87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E76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71B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A7C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E74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684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1F3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32F9A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A76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F8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C28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A22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6CA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82B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78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15B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F80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818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96C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8A3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5A4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D84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7C5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151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58F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CE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578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635D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1798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549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72DC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9152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2618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7D08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740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C84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00CB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083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F3E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E779972" wp14:editId="4D46B003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3DFB9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238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E83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52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3AB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58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FB1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B5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A27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9A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859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038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A30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7B0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FAB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094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AB7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128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2E1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80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D57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71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CEA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F42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7E5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3EF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B6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632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C5F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31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9C2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776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6742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4623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C894C2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A3C0C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A4B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BDB37D6" wp14:editId="13F9D0EE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8F7BC3" w14:textId="0E6DCCAF" w:rsidR="000B647F" w:rsidRPr="00391121" w:rsidRDefault="002318CE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34054677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DB37D6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V0kn4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698F7BC3" w14:textId="0E6DCCAF" w:rsidR="000B647F" w:rsidRPr="00391121" w:rsidRDefault="002318CE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34054677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5E6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AD9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5D0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D09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90D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16D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CC3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ADA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D2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1D0F92C" wp14:editId="78F40E75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3E7A1F" w14:textId="44B1DF75" w:rsidR="000B647F" w:rsidRPr="00391121" w:rsidRDefault="002318CE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2021393385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D0F92C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NPbvpx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4D3E7A1F" w14:textId="44B1DF75" w:rsidR="000B647F" w:rsidRPr="00391121" w:rsidRDefault="002318CE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2021393385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AD2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A3B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46C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7ED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262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BCF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63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AA8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DE6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DCA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BAF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F53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20E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B43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8FB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3A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662BA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F72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0745B6D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884BA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039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E41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032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C83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10B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574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C14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DF6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37C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82E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A99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4F4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E2C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BAE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FF9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3E897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6A3A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3E117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567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5DB99E9" wp14:editId="14AC5FC8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84C02A" w14:textId="6AC7EDFC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402D3A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2318CE">
                                    <w:rPr>
                                      <w:rFonts w:ascii="Arial" w:hAnsi="Arial" w:cs="Arial"/>
                                    </w:rPr>
                                    <w:t xml:space="preserve">Horný šianec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DB99E9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P1y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l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C/o/XI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5884C02A" w14:textId="6AC7EDFC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6142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402D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2318CE">
                              <w:rPr>
                                <w:rFonts w:ascii="Arial" w:hAnsi="Arial" w:cs="Arial"/>
                              </w:rPr>
                              <w:t xml:space="preserve">Horný šianec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5DB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81D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96A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002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2BF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91C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06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FE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57B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B1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3B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D57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3C0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D66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153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BC8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598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9C6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F77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C4D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458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AB7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123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AE9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AB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2E0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4E9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B58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8F6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7EA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50F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51315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B85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B303B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0A2C8E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6002AA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D57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901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692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FDF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0A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C20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28A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9FA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3FC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A41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2E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11D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758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377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97D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E19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B14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CF6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742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8FD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F98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83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A6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495C50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E489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3E330DB" wp14:editId="2DD61A0D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35B97B" w14:textId="032248C4" w:rsidR="000B647F" w:rsidRPr="00391121" w:rsidRDefault="002318CE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Horný šianec  15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E330D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">
                      <v:textbox>
                        <w:txbxContent>
                          <w:p w14:paraId="0B35B97B" w14:textId="032248C4" w:rsidR="000B647F" w:rsidRPr="00391121" w:rsidRDefault="002318CE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Horný šianec  15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993CA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5F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B84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514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53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CDD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A74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C0B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7E1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5AA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7CD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282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0F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986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004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1B4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B37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9B22C0F" wp14:editId="1350EBE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DE09CF" w14:textId="124E75EF" w:rsidR="000B647F" w:rsidRDefault="002318CE" w:rsidP="00944C3D">
                                  <w:r>
                                    <w:t>236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B22C0F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Cj9RPl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12DE09CF" w14:textId="124E75EF" w:rsidR="000B647F" w:rsidRDefault="002318CE" w:rsidP="00944C3D">
                            <w:r>
                              <w:t>236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4F1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41F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485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30A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A4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E85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23FEF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7078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999D0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E116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87D8D9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3AE453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277D0F2" wp14:editId="6997925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71C390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6D5861E" wp14:editId="7887126C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A9706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FA1CA2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CD655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337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547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87989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A30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C3158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0DABE3B" wp14:editId="12C0C729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5CEC0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FBF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CF6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A5FB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A82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E679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CCE4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64DC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9779A2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C62E49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8A52EC3" wp14:editId="43FFB187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E5FF9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8E9A9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B7E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D47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9C8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B00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92E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33C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5FF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43119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65A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FEE68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2DE399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254DF7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34A54D8" wp14:editId="15A5C34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AEB69E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D0E21F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238E42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B94AE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681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425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181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905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38E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F4C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516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740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35F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5A0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044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2D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00B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230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70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7DA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B90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397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F66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198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E1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FFC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B74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99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5D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6DB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5E4E2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0595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44F0227" w14:textId="15BB9078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D01C28">
              <w:rPr>
                <w:rFonts w:ascii="Arial" w:hAnsi="Arial"/>
                <w:lang w:eastAsia="sk-SK"/>
              </w:rPr>
              <w:t>18</w:t>
            </w:r>
            <w:r w:rsidR="002318CE">
              <w:rPr>
                <w:rFonts w:ascii="Arial" w:hAnsi="Arial"/>
                <w:lang w:eastAsia="sk-SK"/>
              </w:rPr>
              <w:t>.3.202</w:t>
            </w:r>
            <w:r w:rsidR="00D01C28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61261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A2E2C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87817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C6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BD3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31CF4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E89E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5D3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F6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9D2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F04D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CC820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1D3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25CF6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E8F9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164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E26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97F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91D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0737C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6AF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158DE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9261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F0F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AD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B81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7BF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F5F8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4AB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8B28C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F07B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CEA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A12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5FA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2D7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FD032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A6D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FA948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A720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9A8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1B7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867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F59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7A980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18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4EE2A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2214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D07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B2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4C7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8BE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93353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6A3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5D9B3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5A94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F3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653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4F9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5F4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7639A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7C2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82712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86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471E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181C29E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A14073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D66487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7F7A606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2A8FA04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78C2A0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734CEF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FF5C38F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C24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AB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4776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694D48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6AAF8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C25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7B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706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8FE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868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04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E0F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562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7B7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5D8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B1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9DE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E9E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48B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085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C78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2CE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5CD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6EC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50A24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2EE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552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09818CE2" w14:textId="77777777" w:rsidR="002318CE" w:rsidRDefault="002318CE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</w:p>
    <w:p w14:paraId="1E3B5BE1" w14:textId="1659AE54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66408C7F" w14:textId="77777777" w:rsidR="00944C3D" w:rsidRDefault="00944C3D" w:rsidP="00944C3D">
      <w:pPr>
        <w:rPr>
          <w:rFonts w:ascii="Arial" w:hAnsi="Arial"/>
        </w:rPr>
      </w:pPr>
    </w:p>
    <w:p w14:paraId="555AC219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15D50A62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8FC0827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67D17CA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6AA74318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2DC5CD4E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3FB075E5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861FE2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2600FB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A468D8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33E4FF3E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FA7BAB7" w14:textId="14AB6C6D" w:rsidR="00944C3D" w:rsidRPr="008D0433" w:rsidRDefault="00D01C2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Eduard Riška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0B2E73C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A5D99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594ACCE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320B1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83FF2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84622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8A5A3B8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03B626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DE1FB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17E62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5869539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67177B34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ADE6F6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1263AEE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538FB5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460F911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E3D568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722D3D9A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CA11E80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46F20F35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5C1C018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3973302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130BCE3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30F47FDC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F3E43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2A46799" w14:textId="2173B982" w:rsidR="00944C3D" w:rsidRPr="008D0433" w:rsidRDefault="00D01C2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18272649" w14:textId="78AA7036" w:rsidR="00944C3D" w:rsidRPr="008D0433" w:rsidRDefault="00D01C2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944C3D" w:rsidRPr="008D0433" w14:paraId="635E9C38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ED9DD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70ED6DC" w14:textId="3E4A9E3E" w:rsidR="00944C3D" w:rsidRPr="008D0433" w:rsidRDefault="002318CE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0F55A318" w14:textId="4FA578E7" w:rsidR="00944C3D" w:rsidRPr="008D0433" w:rsidRDefault="002318CE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1C5F85C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F9BFB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E11A0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54B7F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C34759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179B6D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0B32B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4A0FA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494DAE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D9DB06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584F78B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9197C12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01B9799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37A2810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05FCCF9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36475129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69017087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7746D4B0" w14:textId="1A1C2198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áno</w:t>
      </w:r>
      <w:r w:rsidR="002318CE">
        <w:rPr>
          <w:rFonts w:ascii="Arial" w:hAnsi="Arial"/>
          <w:sz w:val="22"/>
          <w:szCs w:val="22"/>
        </w:rPr>
        <w:t>x</w:t>
      </w:r>
      <w:proofErr w:type="spellEnd"/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735A687C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6E674352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1D6BD45F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0A8E9EB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1C6CC5E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13F0F17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179040B5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CBF03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6EA88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E7CDF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F1FB3C1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40F13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16190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6E235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9BF63F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E3FBE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E8A16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292D9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42A48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FAEC07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E1B2F08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73E84BE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a) dlhodobý nehmotný majetok obstaraný kúpou</w:t>
      </w:r>
    </w:p>
    <w:p w14:paraId="31B3C7E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59081E8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278779A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135200D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4BF7DCE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7EE3443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6FBDD7A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61085AC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88F1DB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4572FF3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7B6D59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6C2D33E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1D2C551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48CA4F0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1446349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645CE43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5AABFDE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33769CC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70DA94FA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4FE26E6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3CB2679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233C131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52B47AD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31FD7C5E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C921E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C9998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B8988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64C8E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F454CE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498F7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B4A33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897E2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5E222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63DFEA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0A3CA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698A9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9B557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CE077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DA477E1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491BA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59C28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2D8AE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DB6EC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626320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0997EA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40DE7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47EE5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3312B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981949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B2E807A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4203D2DD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27BD3C95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1C9E0D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8C47C1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04D95739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0F3E985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852558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A8F1F2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3A45FE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01567DBA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0655DAFC" w14:textId="77777777" w:rsidTr="00503750">
        <w:tc>
          <w:tcPr>
            <w:tcW w:w="2302" w:type="dxa"/>
            <w:vAlign w:val="center"/>
          </w:tcPr>
          <w:p w14:paraId="6E21ED8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6A183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1D301B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598A6C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E7466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427CA7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33256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D24C2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8EEB94D" w14:textId="77777777" w:rsidTr="00503750">
        <w:tc>
          <w:tcPr>
            <w:tcW w:w="15593" w:type="dxa"/>
            <w:gridSpan w:val="8"/>
            <w:vAlign w:val="center"/>
          </w:tcPr>
          <w:p w14:paraId="26BE98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6DB4005" w14:textId="77777777" w:rsidTr="00503750">
        <w:tc>
          <w:tcPr>
            <w:tcW w:w="2302" w:type="dxa"/>
            <w:vAlign w:val="center"/>
          </w:tcPr>
          <w:p w14:paraId="7947B0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E504C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98781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7AA1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A201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3171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D7BF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EBB7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94B84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43404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A8FAA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48DC1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4632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113B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23B4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C5E7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3D5F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568BA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16F08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BB3C4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A79CD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CEDC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F8C09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015C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3D56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285B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45547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E3891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B23C8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46D63E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4317A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930AB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1E63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7D3103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72269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CBCF75E" w14:textId="77777777" w:rsidTr="00503750">
        <w:tc>
          <w:tcPr>
            <w:tcW w:w="2302" w:type="dxa"/>
            <w:vAlign w:val="center"/>
          </w:tcPr>
          <w:p w14:paraId="24C5AC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E88B2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D3C87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2F80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4E58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9461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7BE44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F26F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397AB0" w14:textId="77777777" w:rsidTr="00503750">
        <w:tc>
          <w:tcPr>
            <w:tcW w:w="15593" w:type="dxa"/>
            <w:gridSpan w:val="8"/>
            <w:vAlign w:val="center"/>
          </w:tcPr>
          <w:p w14:paraId="286ABF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8FC6538" w14:textId="77777777" w:rsidTr="00503750">
        <w:tc>
          <w:tcPr>
            <w:tcW w:w="2302" w:type="dxa"/>
            <w:vAlign w:val="center"/>
          </w:tcPr>
          <w:p w14:paraId="12246EA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AB4F5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B324F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268F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603A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B5D5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ED162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1C04A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BDCC5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5C407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C7045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168B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FA02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3C1C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2B26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7926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8D07F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32C75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955C3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A2CB8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0A991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4604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2178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2688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94BDA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E0EBB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CDC519" w14:textId="77777777" w:rsidTr="00503750">
        <w:tc>
          <w:tcPr>
            <w:tcW w:w="2302" w:type="dxa"/>
            <w:vAlign w:val="center"/>
          </w:tcPr>
          <w:p w14:paraId="351631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F84D7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63E355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919D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46CA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DCB2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7B198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2EA7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6C188C" w14:textId="77777777" w:rsidTr="00503750">
        <w:tc>
          <w:tcPr>
            <w:tcW w:w="15593" w:type="dxa"/>
            <w:gridSpan w:val="8"/>
            <w:vAlign w:val="center"/>
          </w:tcPr>
          <w:p w14:paraId="740F27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E180BE7" w14:textId="77777777" w:rsidTr="00503750">
        <w:tc>
          <w:tcPr>
            <w:tcW w:w="2302" w:type="dxa"/>
            <w:vAlign w:val="center"/>
          </w:tcPr>
          <w:p w14:paraId="41F676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739267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68564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6757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A38A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F55A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8C08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33B7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DF67E2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3B8D7F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E53B3A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C2058F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0134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388A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22A4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0232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55BA7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C988B9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8A11E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81131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9FD9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7A75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FBCC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D5D3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0CF8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94DC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A22E04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C8F2A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B5A7B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93BD0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A9EC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F118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55335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9FF1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EE00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F5067B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35CC0BF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0CCD40C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6069C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6AF22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7DC00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07E6C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2E24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3E475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448F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4038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AA0396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CEF84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BC3F8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2F04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FC1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3422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294C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7BC9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0123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45859DF" w14:textId="77777777" w:rsidR="00944C3D" w:rsidRDefault="00944C3D" w:rsidP="00944C3D">
      <w:pPr>
        <w:rPr>
          <w:rFonts w:ascii="Arial" w:hAnsi="Arial"/>
          <w:b/>
        </w:rPr>
      </w:pPr>
    </w:p>
    <w:p w14:paraId="2C7CABAF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5ECE00AB" w14:textId="77777777" w:rsidTr="00503750">
        <w:tc>
          <w:tcPr>
            <w:tcW w:w="1944" w:type="dxa"/>
            <w:vAlign w:val="center"/>
          </w:tcPr>
          <w:p w14:paraId="45D3331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25BBD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246F1D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5BCD9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8F0AF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48BD3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1335D5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35F1A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4284FD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2F512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0EDBB7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E1676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5133634" w14:textId="77777777" w:rsidTr="00503750">
        <w:tc>
          <w:tcPr>
            <w:tcW w:w="15685" w:type="dxa"/>
            <w:gridSpan w:val="12"/>
            <w:vAlign w:val="center"/>
          </w:tcPr>
          <w:p w14:paraId="1FFC81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E3BD68D" w14:textId="77777777" w:rsidTr="00503750">
        <w:tc>
          <w:tcPr>
            <w:tcW w:w="1944" w:type="dxa"/>
            <w:vAlign w:val="center"/>
          </w:tcPr>
          <w:p w14:paraId="3D132F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40B53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7FDF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9B7C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50D21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3D65F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2151F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F7834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1914F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EAFC1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A3A9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C9E41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AB2BC2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08A2C6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79976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550CD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7D700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E2EAE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FF274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35FFB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44601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B717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71EC4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25CD3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E27CB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67503B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CBA8F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7C14ED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E33E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DEC86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FC41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786C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D4CB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D8B91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E56AA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DE1BC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7FA13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C353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18C8E2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D7DD5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3F7489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4C289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615B2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6971B8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4AC992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2111E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55CF13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043543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0A5E14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6556E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689DE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F78F781" w14:textId="77777777" w:rsidTr="00503750">
        <w:tc>
          <w:tcPr>
            <w:tcW w:w="1944" w:type="dxa"/>
            <w:vAlign w:val="center"/>
          </w:tcPr>
          <w:p w14:paraId="5BDF3B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DE751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E40E2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A2AEF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2CD8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7BEA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FD62A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2E68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D5BE8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9FC5E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1CF69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D10FA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30478C" w14:textId="77777777" w:rsidTr="00503750">
        <w:tc>
          <w:tcPr>
            <w:tcW w:w="15685" w:type="dxa"/>
            <w:gridSpan w:val="12"/>
            <w:vAlign w:val="center"/>
          </w:tcPr>
          <w:p w14:paraId="7EBBC9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9FD9A3E" w14:textId="77777777" w:rsidTr="00503750">
        <w:tc>
          <w:tcPr>
            <w:tcW w:w="1944" w:type="dxa"/>
            <w:vAlign w:val="center"/>
          </w:tcPr>
          <w:p w14:paraId="28357C2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E9E5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60307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D39B1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96DF0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9A01F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EF3FB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F760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4ABE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855A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1FDAA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B850A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946EAC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411328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7169F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9ED59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19A05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CD99F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3BAC5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F46F9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0D077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87669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1A815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83C4F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C632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31F40D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6B668E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86E2D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5DA98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E255D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A7CD2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B26D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118D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D6065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613C4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6660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59D88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78298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47A254" w14:textId="77777777" w:rsidTr="00503750">
        <w:tc>
          <w:tcPr>
            <w:tcW w:w="1944" w:type="dxa"/>
            <w:vAlign w:val="center"/>
          </w:tcPr>
          <w:p w14:paraId="4F6C47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FCFC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F8227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F43EF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C3846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5FC6E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2EF1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3F402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30E3F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4B949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35845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C7024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A8C695" w14:textId="77777777" w:rsidTr="00503750">
        <w:tc>
          <w:tcPr>
            <w:tcW w:w="15685" w:type="dxa"/>
            <w:gridSpan w:val="12"/>
            <w:vAlign w:val="center"/>
          </w:tcPr>
          <w:p w14:paraId="182B2E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DC5C720" w14:textId="77777777" w:rsidTr="00503750">
        <w:tc>
          <w:tcPr>
            <w:tcW w:w="1944" w:type="dxa"/>
            <w:vAlign w:val="center"/>
          </w:tcPr>
          <w:p w14:paraId="24D711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9D1DC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2FF59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917EB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C081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5476E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602E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E8E3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5A3A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184A6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F0E1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C0DF0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550E8B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774D9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8BEBE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8B1FB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EFEC7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27B4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148B1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DE57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8DF9A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529A4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996F1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EC047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8EE0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B6C790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71BD4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1AC38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70D19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C9145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C2D53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EA43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321D2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388D4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34C14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8C5E2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A91D1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71C53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83F66E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312C2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1C2EE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E413F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8321B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54700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E733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3A520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0E32F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6AF1E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72955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7B268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6422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7B35DF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0F919E8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4D6DF8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1CE98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DCBED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350A7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82DBC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9FFB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D7C5A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697E1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BBD00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D2E3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67C0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45542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5E888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1CE003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24ADB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CCBB9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E9ACA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3489D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D288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ED68C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7DA7E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4282B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27A6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01C5E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B5F8F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C02D7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2CA8A2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F23342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4941C7A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786790C0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1152E2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498E3C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29CAB3C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82903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88462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D520FE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05FE2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9751F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B79E4BA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0390A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7588F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214D5D7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6E4887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F8590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45C96E9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F16419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44366181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3DEE24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89B558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A2DA59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33367EC8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75476E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07A24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8D234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F1F6E02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CAA80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41CBA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D3256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8246D20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3CC0E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5FD0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4C0EB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87B2C2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5ACC7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08156E99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2E6285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14BAFA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6426E8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43BE68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AA8AC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33E234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044F8FA7" w14:textId="77777777" w:rsidTr="00503750">
        <w:trPr>
          <w:trHeight w:val="1073"/>
        </w:trPr>
        <w:tc>
          <w:tcPr>
            <w:tcW w:w="3614" w:type="dxa"/>
            <w:vMerge/>
          </w:tcPr>
          <w:p w14:paraId="394098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E3209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095BE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BAC1B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44AA04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978D4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B8BFC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75895EBB" w14:textId="77777777" w:rsidTr="00503750">
        <w:trPr>
          <w:trHeight w:val="283"/>
        </w:trPr>
        <w:tc>
          <w:tcPr>
            <w:tcW w:w="3614" w:type="dxa"/>
          </w:tcPr>
          <w:p w14:paraId="7B46B2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23F0C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7D602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81843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5F560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18CD0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22CA3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02CDF96" w14:textId="77777777" w:rsidTr="00503750">
        <w:trPr>
          <w:trHeight w:val="283"/>
        </w:trPr>
        <w:tc>
          <w:tcPr>
            <w:tcW w:w="3614" w:type="dxa"/>
          </w:tcPr>
          <w:p w14:paraId="320428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482D3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9F695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3C3EF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EBD4E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F7B3F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4C82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F1A7D14" w14:textId="77777777" w:rsidTr="00503750">
        <w:trPr>
          <w:trHeight w:val="283"/>
        </w:trPr>
        <w:tc>
          <w:tcPr>
            <w:tcW w:w="3614" w:type="dxa"/>
          </w:tcPr>
          <w:p w14:paraId="248A42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1D6D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F0DA4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9664F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4FC67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21AA9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3F5FD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63D534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9B019D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46565EA5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03DD1C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4895C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34B0CB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7D71D5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131B50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9E29E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25DA6E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47DB60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461247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2C3A8F6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A79C2F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6417B2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D9CF38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693785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257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DA48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29D7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2F7B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9B64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6620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FE4F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972C2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91D57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5BF85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6156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3BF3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E800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664D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9BE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AA39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774B0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43A2D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C8689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065F8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07AB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4CB4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F58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C97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33AB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519A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AF7C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016E6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ECB6A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6CCA19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04B56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550FE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F3FA1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22BB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A8508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CA0F7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6446C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4E283F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3F4BA6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EA01D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A991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4190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4CE8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D7B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056D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4F6B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FD68C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5D653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0EE130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A3F931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1FFB44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9B32F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2A89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E2F2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7609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566C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80F8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D987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83953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D64DE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3FAE5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B3980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0178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6913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BB3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DF27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68F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B487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2B153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12334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3784E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96735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7B41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9307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8EC8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9C08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041E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0A1A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1B30D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4F583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E46827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206D3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E848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31E7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7FC9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6206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AF5F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EBBA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14EC1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E8A71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FF7CFB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596E3A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85F617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E2A13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3916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115F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7A2D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3A1F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DF07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2001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4DEE2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833E1D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8A9918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C40E9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59C7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4F82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5EE1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5C5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A2BB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ED3D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365E8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0F2DC1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FF32ED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5F597E1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0747465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627FD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CEA40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77B3B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35D05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866C2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F0DAA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003BF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0A292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D9D1F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59339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1E1F7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AA2E2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B9C69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03834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CF925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2D9D6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FD0A48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3A45FE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5B80421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274A008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2F2C42C7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788E444E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500A870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EEB4DB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4106EF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57D061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8607C5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2AE5856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04DF61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8AAF94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229297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027FDC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93F0BA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4D0654D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57FB9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FF0D12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495FB5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8D8682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120DD2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44376D5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69CB0F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E29A9E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F67BD8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9DE261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A679EC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4BD5770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B32C6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5EDB09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A9B808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A9F347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8AD204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2336424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ED003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D32B92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DF6710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25ADB2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297520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38FF7B8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8955B07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4D1CA8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F531E4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2BCBEB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DED4C2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051F2F7B" w14:textId="77777777" w:rsidR="00944C3D" w:rsidRDefault="00944C3D" w:rsidP="00944C3D">
      <w:pPr>
        <w:rPr>
          <w:rFonts w:ascii="Arial" w:hAnsi="Arial"/>
          <w:b/>
        </w:rPr>
      </w:pPr>
    </w:p>
    <w:p w14:paraId="186D28CD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3F9BAFC4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2EC2ECE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07074F1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3E729BF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4DD5644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0E75286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409653ED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2B2BC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2DF4AE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ED9D7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623A5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5B55B29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21E92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9ECC5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B55CF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5FEA9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262E8DD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29771B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59565F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1ABC2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53F24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C5595D6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178C4167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7AB5BB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8D78E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074CF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6217F9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03E6E24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AAE1A4E" w14:textId="77777777" w:rsidTr="00503750">
        <w:tc>
          <w:tcPr>
            <w:tcW w:w="2835" w:type="dxa"/>
            <w:vAlign w:val="center"/>
          </w:tcPr>
          <w:p w14:paraId="26144E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740A81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21347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8A32A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6A6BA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54CB4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754855BF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643419D8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3DD068CF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5191E8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5760C6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E28708E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72F5B1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85DD04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30E87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0F6D86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DD62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10EC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53A4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2C76B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9D2F16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57CA6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0A1480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85A2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AE46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D9EA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F0C15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26A77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72243A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2ECF1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5C4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4E74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3E2B9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BF640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C519A5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2F407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36D1AA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931F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3B53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F9A8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DC698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DCEAED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275BB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69B011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A060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990A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3406A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93C35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58595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72D833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58102EF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E5E2C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3B2AC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E5708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19FF0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6679314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E823C82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455823B0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615DF652" w14:textId="77777777" w:rsidR="00944C3D" w:rsidRDefault="00944C3D" w:rsidP="00944C3D">
      <w:pPr>
        <w:rPr>
          <w:rFonts w:ascii="Arial" w:hAnsi="Arial"/>
          <w:b/>
        </w:rPr>
      </w:pPr>
    </w:p>
    <w:p w14:paraId="6CBF8A64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CFD3369" w14:textId="77777777" w:rsidTr="00503750">
        <w:tc>
          <w:tcPr>
            <w:tcW w:w="2835" w:type="dxa"/>
            <w:vAlign w:val="center"/>
          </w:tcPr>
          <w:p w14:paraId="0B2D20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5D3296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8C713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83DC2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45017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4F9E0A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36D9D3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18AA39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556830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13DF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603D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16D5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C1096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5701E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F34D4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38BF2E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5C7F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8F2A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591D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4C34C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34627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BEFF5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5FA049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40F3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C466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9E81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5D5C6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EFC08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5B189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46FC93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B3C9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3C93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E38F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11753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CF1CA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6B98C4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747511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FEBC4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895F8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22D4A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844C1E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48AD775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D788476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544E3195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537E7E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36C23A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3251C952" w14:textId="77777777" w:rsidTr="00503750">
        <w:trPr>
          <w:trHeight w:val="699"/>
        </w:trPr>
        <w:tc>
          <w:tcPr>
            <w:tcW w:w="3502" w:type="dxa"/>
            <w:vMerge/>
          </w:tcPr>
          <w:p w14:paraId="56D0F7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29B773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7DDA14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C12366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6A51F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07BB89AF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09DAD6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5738CBB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1BE4C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5C97715B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8E49D4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DFE37B4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CEAC22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4526C19C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ADE52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CABC7C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1C4A3A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289CBBAD" w14:textId="77777777" w:rsidTr="00503750">
        <w:trPr>
          <w:trHeight w:val="593"/>
        </w:trPr>
        <w:tc>
          <w:tcPr>
            <w:tcW w:w="3497" w:type="dxa"/>
          </w:tcPr>
          <w:p w14:paraId="695875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01A469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B6910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AA975C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FD89A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53A172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9F8B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27C03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2178E9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CC5D4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C7CD5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480DE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C05ACA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0BDAF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800C9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08E5B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44A6A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65E870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12C42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D29E0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2605E0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6047B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513FC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C5CA1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D04FFB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3D381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1EB9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4DAB1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3E676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5B5246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E653F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2CA02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7AA32F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77196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B9661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293B8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208CE4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6DDAE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18A3B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683F6A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2BDC7F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522C7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24DA2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54D1C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555A5C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1C61F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8C1F1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59468A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68008F1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87E50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0DD8C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1F4022F" w14:textId="77777777" w:rsidR="00944C3D" w:rsidRDefault="00944C3D" w:rsidP="00944C3D">
      <w:pPr>
        <w:rPr>
          <w:rFonts w:ascii="Arial" w:hAnsi="Arial"/>
          <w:b/>
        </w:rPr>
      </w:pPr>
    </w:p>
    <w:p w14:paraId="3904AE33" w14:textId="77777777" w:rsidR="00944C3D" w:rsidRDefault="00944C3D" w:rsidP="00944C3D">
      <w:pPr>
        <w:rPr>
          <w:rFonts w:ascii="Arial" w:hAnsi="Arial"/>
          <w:b/>
        </w:rPr>
      </w:pPr>
    </w:p>
    <w:p w14:paraId="039BAE60" w14:textId="77777777" w:rsidR="00944C3D" w:rsidRDefault="00944C3D" w:rsidP="00944C3D">
      <w:pPr>
        <w:rPr>
          <w:rFonts w:ascii="Arial" w:hAnsi="Arial"/>
          <w:b/>
        </w:rPr>
      </w:pPr>
    </w:p>
    <w:p w14:paraId="067D562C" w14:textId="77777777" w:rsidR="00944C3D" w:rsidRDefault="00944C3D" w:rsidP="00944C3D">
      <w:pPr>
        <w:rPr>
          <w:rFonts w:ascii="Arial" w:hAnsi="Arial"/>
          <w:b/>
        </w:rPr>
      </w:pPr>
    </w:p>
    <w:p w14:paraId="115F796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62BD971F" w14:textId="77777777" w:rsidTr="00503750">
        <w:tc>
          <w:tcPr>
            <w:tcW w:w="2622" w:type="dxa"/>
            <w:vAlign w:val="center"/>
          </w:tcPr>
          <w:p w14:paraId="16C2213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308113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62E60F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EEDF9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7A78F1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0CCCB3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241750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2D7C8E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1E7DFF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50641CE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E5B70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00DF415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C173C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32678B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96914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F34EA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C1A23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1D9F0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227ACC3" w14:textId="77777777" w:rsidTr="00503750">
        <w:tc>
          <w:tcPr>
            <w:tcW w:w="2622" w:type="dxa"/>
            <w:vAlign w:val="center"/>
          </w:tcPr>
          <w:p w14:paraId="0FD993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90B9F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3DEDC3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560F9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45D98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A105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6EE3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AFC796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71B7F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150174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3E3B9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469C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F462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F6FB1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64F9C5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2C9F0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381B81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252CE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BCD0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F946F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88C7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E99B2F1" w14:textId="77777777" w:rsidTr="00503750">
        <w:tc>
          <w:tcPr>
            <w:tcW w:w="2622" w:type="dxa"/>
            <w:vAlign w:val="center"/>
          </w:tcPr>
          <w:p w14:paraId="772E80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4E09D9C9" w14:textId="26D02FC7" w:rsidR="00944C3D" w:rsidRPr="008C56AB" w:rsidRDefault="00D01C28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6352</w:t>
            </w:r>
          </w:p>
        </w:tc>
        <w:tc>
          <w:tcPr>
            <w:tcW w:w="1275" w:type="dxa"/>
            <w:vAlign w:val="center"/>
          </w:tcPr>
          <w:p w14:paraId="6AF4D580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4DAF7567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5F37CB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A851593" w14:textId="5C04C8B1" w:rsidR="00944C3D" w:rsidRPr="008C56AB" w:rsidRDefault="00D01C28" w:rsidP="00D01C28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16773</w:t>
            </w:r>
          </w:p>
        </w:tc>
      </w:tr>
      <w:tr w:rsidR="0099716A" w:rsidRPr="00050529" w14:paraId="199ACEA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972C2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529152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C1144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7DBB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89C8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EF47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11D5ABE" w14:textId="77777777" w:rsidTr="00503750">
        <w:tc>
          <w:tcPr>
            <w:tcW w:w="2622" w:type="dxa"/>
            <w:vAlign w:val="center"/>
          </w:tcPr>
          <w:p w14:paraId="62F723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3E06AF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18CC4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06001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2FCB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90D3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63DB38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E2F1C77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18621BD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1DDD2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35F2AB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9B533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7802C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B29FA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8689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4C7207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6D336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6FDF21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E2434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EC77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C2F1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B8CE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51A6CF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6358C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1F67CC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C25A1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BC67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EBA2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CE72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FBFC01B" w14:textId="77777777" w:rsidTr="00503750">
        <w:tc>
          <w:tcPr>
            <w:tcW w:w="2622" w:type="dxa"/>
            <w:vAlign w:val="center"/>
          </w:tcPr>
          <w:p w14:paraId="11D24A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4B8B2C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53FA8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2285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5704A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FED5A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9A659D6" w14:textId="77777777" w:rsidTr="00503750">
        <w:tc>
          <w:tcPr>
            <w:tcW w:w="2622" w:type="dxa"/>
            <w:vAlign w:val="center"/>
          </w:tcPr>
          <w:p w14:paraId="5A39C0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74A534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0CEE6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C7291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23DC0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61549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6941F76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DD1299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1C34ED82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588466E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802B843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2B63B510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25EEAC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22BC153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4878633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4A5FA3A2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E341F7A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30A87A11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6C05BC8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15664D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1A0279C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D2D2A3B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31E519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0D7D062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8B9F67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5132308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EAD1C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06124B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9C941B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376D6A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37EF0C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E8A7B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C7E7A0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15568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AA44F2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542024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1BD14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65388B3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ED8807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05DCE8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79C828F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BA8940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2C5556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076B550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93B90C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439EC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62EB75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0D2273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D2D901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7FD708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734392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937F3E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293B28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F2C45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80BCA0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4AD1067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764E7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F645DF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5BFBA2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DADBEE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D81147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76D70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FA35BE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1908F36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BC924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C82F64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172E2E8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DDC6D9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A4419A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4198616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A1CD35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64881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17C6364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631021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EE4045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C86B09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566FE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2A34F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B3E2D2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1E0FE91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36E71C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F0F7EEA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3084A38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4AA04143" w14:textId="77777777" w:rsidTr="00503750">
        <w:tc>
          <w:tcPr>
            <w:tcW w:w="2835" w:type="dxa"/>
            <w:vAlign w:val="center"/>
          </w:tcPr>
          <w:p w14:paraId="6B819D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6684FB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6B973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39D1F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1DBCEE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741452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60E1308" w14:textId="77777777" w:rsidTr="00503750">
        <w:tc>
          <w:tcPr>
            <w:tcW w:w="2835" w:type="dxa"/>
            <w:vAlign w:val="center"/>
          </w:tcPr>
          <w:p w14:paraId="00F48F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413FFA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6802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3724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87F7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39D7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4DC98D" w14:textId="77777777" w:rsidTr="00503750">
        <w:tc>
          <w:tcPr>
            <w:tcW w:w="2835" w:type="dxa"/>
            <w:vAlign w:val="center"/>
          </w:tcPr>
          <w:p w14:paraId="44FD14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3C0ABF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5E1C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896F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79A2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5259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44136E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7539F96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4C2162F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DF993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06B9B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1055C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EB8D15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62A8F61C" w14:textId="77777777" w:rsidTr="00503750">
        <w:tc>
          <w:tcPr>
            <w:tcW w:w="2835" w:type="dxa"/>
            <w:vAlign w:val="center"/>
          </w:tcPr>
          <w:p w14:paraId="25AA43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FEE0A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15DC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CBC5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7224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E650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99C41E" w14:textId="77777777" w:rsidTr="00503750">
        <w:tc>
          <w:tcPr>
            <w:tcW w:w="2835" w:type="dxa"/>
            <w:vAlign w:val="center"/>
          </w:tcPr>
          <w:p w14:paraId="06F682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9E87D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19C7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F936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B61D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E9A32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17509B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205A0F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7CFD1D69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5E44C0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803A1D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4245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71069C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79F59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5F7C448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3D5D5F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2C8D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3761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B0DB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DB13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CCF6D75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CA705E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537EE99E" w14:textId="77777777" w:rsidTr="00503750">
        <w:tc>
          <w:tcPr>
            <w:tcW w:w="2552" w:type="dxa"/>
            <w:shd w:val="clear" w:color="auto" w:fill="auto"/>
            <w:vAlign w:val="center"/>
          </w:tcPr>
          <w:p w14:paraId="3E9A7E6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47F02F8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45D10E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15E88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2AA1F4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8AA067D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46D531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BE3BF4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B2D65F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7ADEC6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65226D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36EABDD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3DC7BC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291CBD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E450C2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9F1393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62C100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37C40B49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6F1CCB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69770364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3547FA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5592F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1D10BE67" w14:textId="77777777" w:rsidTr="00503750">
        <w:tc>
          <w:tcPr>
            <w:tcW w:w="4395" w:type="dxa"/>
            <w:vMerge/>
          </w:tcPr>
          <w:p w14:paraId="15C9FC4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0E102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531D10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1F2B486D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66537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141AB1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F0A09E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08A9EE4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A863F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B2EFF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508755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90A6196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0FE563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483E3719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15D49F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E824A6D" w14:textId="77777777" w:rsidTr="00503750">
        <w:tc>
          <w:tcPr>
            <w:tcW w:w="4395" w:type="dxa"/>
            <w:vAlign w:val="center"/>
          </w:tcPr>
          <w:p w14:paraId="3E4E85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6566EF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90C78C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741E4773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76E13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34E1E4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903714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04E88C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8A7F49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6E605CB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1D0BF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63BE251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FE1415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1F9550D3" w14:textId="45B9D4D8" w:rsidR="00944C3D" w:rsidRPr="008C56AB" w:rsidRDefault="00D01C28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132334</w:t>
            </w:r>
          </w:p>
        </w:tc>
        <w:tc>
          <w:tcPr>
            <w:tcW w:w="2835" w:type="dxa"/>
            <w:vAlign w:val="center"/>
          </w:tcPr>
          <w:p w14:paraId="3E4A5F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26611B9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20C2A6F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740F1450" w14:textId="77777777" w:rsidTr="00503750">
        <w:tc>
          <w:tcPr>
            <w:tcW w:w="4395" w:type="dxa"/>
            <w:vAlign w:val="center"/>
          </w:tcPr>
          <w:p w14:paraId="668B695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0D55B7E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2C7DE03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279A445D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18B30B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53D85C1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E52552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194273BF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643D734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247C86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8463A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64CA425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255F256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4E2AB1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6D6B7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EA685B1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4541E5F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0C1F7233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D6CB69E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A7A9226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1563BD4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2E612EC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14D386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B45B2D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BEBBA2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D522DC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6FFD9D00" w14:textId="77777777" w:rsidTr="00503750">
        <w:tc>
          <w:tcPr>
            <w:tcW w:w="1843" w:type="dxa"/>
            <w:vAlign w:val="center"/>
          </w:tcPr>
          <w:p w14:paraId="34B33EE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5B80F75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7D9C984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B8A719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0934CF0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49F70E4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25EC296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EFB8807" w14:textId="77777777" w:rsidTr="00503750">
        <w:tc>
          <w:tcPr>
            <w:tcW w:w="1843" w:type="dxa"/>
            <w:vAlign w:val="center"/>
          </w:tcPr>
          <w:p w14:paraId="6F7CEC8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689F31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53FBEA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981EBD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840F1B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85E12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11C8A8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EFDDFC3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29E61B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611775F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16097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47691B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3C1181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1C6C2F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1323A9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F9EE1BE" w14:textId="77777777" w:rsidTr="00503750">
        <w:tc>
          <w:tcPr>
            <w:tcW w:w="1843" w:type="dxa"/>
            <w:vAlign w:val="center"/>
          </w:tcPr>
          <w:p w14:paraId="2C7E1BD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7CFE3B4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034F38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6F48B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A44DFE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F4DA75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118631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BE8E5FA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7D47152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2B0479C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C088B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649512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BC523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4AACF2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7DA472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7E76D99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30CBB23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1180AE5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0AD089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92F392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3B19FF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0534D3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6C5A8B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46441A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536761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6E531E70" w14:textId="77777777" w:rsidTr="00503750">
        <w:trPr>
          <w:trHeight w:val="664"/>
        </w:trPr>
        <w:tc>
          <w:tcPr>
            <w:tcW w:w="3372" w:type="dxa"/>
          </w:tcPr>
          <w:p w14:paraId="355BFC9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4F6BA6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858B63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48B115C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5C3B35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3FC2CB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EF359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EBC3CE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C9E1604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7BF68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5112B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7CEF60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67871BC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5B005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CD58E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4293ADD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69C18EC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418F94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4E55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5B2C81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CC3F61E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4C5C1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A9AF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BCB8790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26B2D34E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5610C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2D9C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A1C7688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0FC035E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2A50D280" w14:textId="77777777" w:rsidTr="00503750">
        <w:tc>
          <w:tcPr>
            <w:tcW w:w="2835" w:type="dxa"/>
            <w:vAlign w:val="center"/>
          </w:tcPr>
          <w:p w14:paraId="7F19FD5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3181A4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6EB476B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1C3A7C4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0ABDB18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E725F77" w14:textId="77777777" w:rsidTr="00503750">
        <w:tc>
          <w:tcPr>
            <w:tcW w:w="2835" w:type="dxa"/>
          </w:tcPr>
          <w:p w14:paraId="79A84A6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483AF2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88895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AE699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BA75B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B1E33B4" w14:textId="77777777" w:rsidTr="00503750">
        <w:tc>
          <w:tcPr>
            <w:tcW w:w="2835" w:type="dxa"/>
          </w:tcPr>
          <w:p w14:paraId="74C5325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4C2A2D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27CE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3246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EC79E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5898E10" w14:textId="77777777" w:rsidTr="00503750">
        <w:tc>
          <w:tcPr>
            <w:tcW w:w="2835" w:type="dxa"/>
          </w:tcPr>
          <w:p w14:paraId="20B23B5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709C10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2D89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3F703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45F9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31D961D" w14:textId="77777777" w:rsidTr="00503750">
        <w:tc>
          <w:tcPr>
            <w:tcW w:w="2835" w:type="dxa"/>
            <w:vAlign w:val="center"/>
          </w:tcPr>
          <w:p w14:paraId="191BD89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5C5054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0BEB9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FE817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5E4BC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80D2D0B" w14:textId="77777777" w:rsidTr="00503750">
        <w:tc>
          <w:tcPr>
            <w:tcW w:w="2835" w:type="dxa"/>
            <w:vAlign w:val="center"/>
          </w:tcPr>
          <w:p w14:paraId="11149B5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5E9768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9FAC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5BBA4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AA286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4249C12" w14:textId="77777777" w:rsidTr="00503750">
        <w:tc>
          <w:tcPr>
            <w:tcW w:w="2835" w:type="dxa"/>
          </w:tcPr>
          <w:p w14:paraId="1C85C01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5227C6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AE74A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3444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E42CF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EA119BC" w14:textId="77777777" w:rsidTr="00503750">
        <w:tc>
          <w:tcPr>
            <w:tcW w:w="2835" w:type="dxa"/>
          </w:tcPr>
          <w:p w14:paraId="3B84420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BE682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1EC9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93587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5A1E3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89A0509" w14:textId="77777777" w:rsidTr="00503750">
        <w:tc>
          <w:tcPr>
            <w:tcW w:w="2835" w:type="dxa"/>
          </w:tcPr>
          <w:p w14:paraId="05652DA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594DF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B529D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B6151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F72F7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7C00AA1" w14:textId="77777777" w:rsidR="00944C3D" w:rsidRDefault="00944C3D" w:rsidP="00944C3D">
      <w:pPr>
        <w:rPr>
          <w:rFonts w:ascii="Arial" w:hAnsi="Arial"/>
          <w:b/>
        </w:rPr>
      </w:pPr>
    </w:p>
    <w:p w14:paraId="0D648C99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46D5BFCB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5726F5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722671C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7E81EA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2EED0FF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57893C2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D42FE0E" w14:textId="77777777" w:rsidTr="00503750">
        <w:trPr>
          <w:trHeight w:val="443"/>
        </w:trPr>
        <w:tc>
          <w:tcPr>
            <w:tcW w:w="2560" w:type="dxa"/>
          </w:tcPr>
          <w:p w14:paraId="112BB2D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547922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62B53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35A2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FA08C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CA2B77F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E19340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7EED6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09B55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21B23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61C74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69F3F30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79665D5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671813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1BE30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85ECD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7F96B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460D48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2647D4C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CBB97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3AD6A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EE6D6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8AE5E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1C6C8AA" w14:textId="77777777" w:rsidR="00944C3D" w:rsidRDefault="00944C3D" w:rsidP="00944C3D">
      <w:pPr>
        <w:rPr>
          <w:rFonts w:ascii="Arial" w:hAnsi="Arial"/>
          <w:b/>
        </w:rPr>
      </w:pPr>
    </w:p>
    <w:p w14:paraId="020CF874" w14:textId="77777777" w:rsidR="00944C3D" w:rsidRDefault="00944C3D" w:rsidP="00944C3D">
      <w:pPr>
        <w:rPr>
          <w:rFonts w:ascii="Arial" w:hAnsi="Arial"/>
          <w:b/>
        </w:rPr>
      </w:pPr>
    </w:p>
    <w:p w14:paraId="46A433A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245FAD99" w14:textId="77777777" w:rsidR="00944C3D" w:rsidRDefault="00944C3D" w:rsidP="00944C3D">
      <w:pPr>
        <w:rPr>
          <w:rFonts w:ascii="Arial" w:hAnsi="Arial"/>
          <w:b/>
        </w:rPr>
      </w:pPr>
    </w:p>
    <w:p w14:paraId="05939C1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7674EF77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0AD7686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04CD400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511D91F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3C097F1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F13A0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EFDE9D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E007CC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EE03BA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E91DFB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D40C0F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83831E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2B987F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5D0E0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BEFB0E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636F8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2A31D33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6A4060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1EA8DFAC" w14:textId="77777777" w:rsidTr="00503750">
        <w:trPr>
          <w:trHeight w:val="677"/>
        </w:trPr>
        <w:tc>
          <w:tcPr>
            <w:tcW w:w="3358" w:type="dxa"/>
          </w:tcPr>
          <w:p w14:paraId="7D87B52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A3D49A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C3F2CD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B8F717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F9984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F86AD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BE4C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75979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901CB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4F87B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B942C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2FCDE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045461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1C9F7A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D2136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9C0CE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AFAE64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4660A6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4D9C6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253FA3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AA773A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50B91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7C958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E3C8E7B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6AB3DFB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19B06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55D0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432C69F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AFA959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26BD4521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A4A3EF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7D5E53A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3F0DD073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4611D3D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4F8923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639B87F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00293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DDDEF7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7C1CE04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7F67C6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B33A8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092F2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862610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1321BE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A65F6C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17934EDB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4B8825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356DF65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69119B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F4A878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944D9D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3165BC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6EA8D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B31D60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393E4A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25AF29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BE4B9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688193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27AC05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A30D8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EED1C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F22FBB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93FC78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ED692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8B1FC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4432C4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C1EB6D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159A5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723BE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05C88A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8F36DD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0741C4BE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0DC8F47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7158727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92D3B1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963CFB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125748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14F35D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75C42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F393D9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52572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18B601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96B2A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F5575F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1FDAA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4B8D0F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D8FC3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C76764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C9C51A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3F4B5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DD76C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122174D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07A542C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9FFF8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BEF29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3E4A94E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640085B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5AFC596B" w14:textId="77777777" w:rsidTr="00503750">
        <w:tc>
          <w:tcPr>
            <w:tcW w:w="3686" w:type="dxa"/>
            <w:vAlign w:val="center"/>
          </w:tcPr>
          <w:p w14:paraId="618D379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01998B7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7A88539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60D5533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DFF49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5C0B37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CB2C2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7E260B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2E69B9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3EB6FD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A2EFE6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D04618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2A598F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5E9E39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8CD09F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B0122C7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0C1DA01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792EFA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59FF3D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45AB795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22A6D550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7418A3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386178C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E63B86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25C9F4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5521BE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6A045A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2249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CED502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573F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3C239A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CFB53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305103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9CE6C8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F25E6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BF6B8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C1C320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44C9ED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A7799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9361D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6D8068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10B9519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07C47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BCC4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88053F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E23326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7509DCA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7C7A4DF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AC20D3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618312E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7894F78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B0EC3B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007737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94AFD5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5E8EE1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54025A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EA233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CE5CF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27653D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0BDAF7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E561D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08A519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14571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801D3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091343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36DD86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E5EBEE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13CEE68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814A737" w14:textId="77777777" w:rsidR="00944C3D" w:rsidRDefault="00944C3D" w:rsidP="00944C3D">
      <w:pPr>
        <w:rPr>
          <w:sz w:val="22"/>
          <w:szCs w:val="22"/>
        </w:rPr>
      </w:pPr>
    </w:p>
    <w:p w14:paraId="3B5FA5BF" w14:textId="77777777" w:rsidR="00944C3D" w:rsidRDefault="00944C3D" w:rsidP="00944C3D">
      <w:pPr>
        <w:rPr>
          <w:sz w:val="22"/>
          <w:szCs w:val="22"/>
        </w:rPr>
      </w:pPr>
    </w:p>
    <w:p w14:paraId="5F66762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8CF102D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3AAC8B07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85E6EF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D421B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4A1E72D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27E07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15CE32AE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4DDB30F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6CF13CC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7DB4A29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32970B2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227AFD2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634D8C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10620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2765D1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7D545A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4BDD6A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84823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E1DE77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1DDA58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4F24F1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752CA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375E11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4536B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650E1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7EF53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5FFAED9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3C48CA1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4F7E41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9AC67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F359B4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CE391D3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15E21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278C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128C882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1691EB1A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6F4F9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F1FC7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4A1282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8E1CA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7A4B8376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67ED631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18FF6D7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1A16DDE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E0A8F3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DFF4DF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065DC4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64D49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AEE67C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626172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1E527C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D8C50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E96C44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711468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4CCB19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6999F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B5396D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8F43C8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3CC28F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F0E1B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31EF6E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0CE9437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018E1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584CF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ACB2B0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5F2254D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58DD5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D4C7F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5E08127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3F3E65D6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7D5A8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AB67C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C7735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A1611E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2017ADCB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4772FBD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336E2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4D16616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6EA2A67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D845F1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3400295C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053F7D2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B1D72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497C8AA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1DF9DEFA" w14:textId="77777777" w:rsidR="00944C3D" w:rsidRPr="003607F0" w:rsidRDefault="00944C3D" w:rsidP="00944C3D"/>
    <w:p w14:paraId="15EBDFA9" w14:textId="77777777" w:rsidR="00F47675" w:rsidRPr="00944C3D" w:rsidRDefault="00F47675" w:rsidP="00944C3D"/>
    <w:sectPr w:rsidR="00F47675" w:rsidRPr="00944C3D" w:rsidSect="003A45FE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85A93" w14:textId="77777777" w:rsidR="003A45FE" w:rsidRDefault="003A45FE">
      <w:r>
        <w:separator/>
      </w:r>
    </w:p>
  </w:endnote>
  <w:endnote w:type="continuationSeparator" w:id="0">
    <w:p w14:paraId="7BC5BA07" w14:textId="77777777" w:rsidR="003A45FE" w:rsidRDefault="003A4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E116E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0D1F6B47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8B72A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55791F0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E882B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673AADC3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F1979" w14:textId="77777777" w:rsidR="003A45FE" w:rsidRDefault="003A45FE">
      <w:r>
        <w:separator/>
      </w:r>
    </w:p>
  </w:footnote>
  <w:footnote w:type="continuationSeparator" w:id="0">
    <w:p w14:paraId="040F985E" w14:textId="77777777" w:rsidR="003A45FE" w:rsidRDefault="003A45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7251517">
    <w:abstractNumId w:val="13"/>
  </w:num>
  <w:num w:numId="2" w16cid:durableId="11688739">
    <w:abstractNumId w:val="17"/>
  </w:num>
  <w:num w:numId="3" w16cid:durableId="1545676393">
    <w:abstractNumId w:val="8"/>
  </w:num>
  <w:num w:numId="4" w16cid:durableId="315037936">
    <w:abstractNumId w:val="7"/>
  </w:num>
  <w:num w:numId="5" w16cid:durableId="183895610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8565139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53647605">
    <w:abstractNumId w:val="20"/>
  </w:num>
  <w:num w:numId="8" w16cid:durableId="6489603">
    <w:abstractNumId w:val="10"/>
  </w:num>
  <w:num w:numId="9" w16cid:durableId="345210373">
    <w:abstractNumId w:val="0"/>
  </w:num>
  <w:num w:numId="10" w16cid:durableId="9650352">
    <w:abstractNumId w:val="19"/>
  </w:num>
  <w:num w:numId="11" w16cid:durableId="327755382">
    <w:abstractNumId w:val="6"/>
  </w:num>
  <w:num w:numId="12" w16cid:durableId="1314676922">
    <w:abstractNumId w:val="9"/>
  </w:num>
  <w:num w:numId="13" w16cid:durableId="1315255101">
    <w:abstractNumId w:val="12"/>
  </w:num>
  <w:num w:numId="14" w16cid:durableId="825517343">
    <w:abstractNumId w:val="15"/>
  </w:num>
  <w:num w:numId="15" w16cid:durableId="2086418949">
    <w:abstractNumId w:val="14"/>
  </w:num>
  <w:num w:numId="16" w16cid:durableId="769161608">
    <w:abstractNumId w:val="2"/>
  </w:num>
  <w:num w:numId="17" w16cid:durableId="958217599">
    <w:abstractNumId w:val="4"/>
  </w:num>
  <w:num w:numId="18" w16cid:durableId="1178806446">
    <w:abstractNumId w:val="11"/>
  </w:num>
  <w:num w:numId="19" w16cid:durableId="1457260838">
    <w:abstractNumId w:val="5"/>
  </w:num>
  <w:num w:numId="20" w16cid:durableId="173151132">
    <w:abstractNumId w:val="18"/>
  </w:num>
  <w:num w:numId="21" w16cid:durableId="1317538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00DA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318CE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45FE"/>
    <w:rsid w:val="003A5B2E"/>
    <w:rsid w:val="003C6161"/>
    <w:rsid w:val="003D277B"/>
    <w:rsid w:val="003D6E87"/>
    <w:rsid w:val="003E5CE2"/>
    <w:rsid w:val="003F1699"/>
    <w:rsid w:val="003F5116"/>
    <w:rsid w:val="00402D3A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2E9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5B27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C682D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1C28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06486"/>
    <w:rsid w:val="00F13F7C"/>
    <w:rsid w:val="00F155FB"/>
    <w:rsid w:val="00F2247B"/>
    <w:rsid w:val="00F2496A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C295AE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63F79-202A-46B5-BA3F-1D84864FC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8</TotalTime>
  <Pages>16</Pages>
  <Words>5276</Words>
  <Characters>30078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KOSTELNA Marcela</cp:lastModifiedBy>
  <cp:revision>2</cp:revision>
  <cp:lastPrinted>2009-07-30T10:15:00Z</cp:lastPrinted>
  <dcterms:created xsi:type="dcterms:W3CDTF">2024-03-20T07:07:00Z</dcterms:created>
  <dcterms:modified xsi:type="dcterms:W3CDTF">2024-03-20T07:07:00Z</dcterms:modified>
</cp:coreProperties>
</file>