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34068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8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4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4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A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3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C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7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3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8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3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7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0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4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D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8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7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A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E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A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C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CF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3F555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41F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5B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31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48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BAF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E7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329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01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60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86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56D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5FD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CC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1F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5F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B35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9F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5B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137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1C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03E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982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F9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CEE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AF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E0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0D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4F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0A4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24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98A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F4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C6B2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6A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F3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C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80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CD4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F9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E1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F86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C1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B4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C52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61B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426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74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65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E7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1B3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B9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BAA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87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24A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2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F29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63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A8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46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3F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8DF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F2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6E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97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107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D1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E8BB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69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F7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EF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397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442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4F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9F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3E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A7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69F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7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C4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331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0BC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DB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9E1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96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A9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23A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FB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02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5D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AC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91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0D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FA2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6FE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FE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0E0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81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F65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6E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CA2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43BD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3B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02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3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9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E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A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9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6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94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D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8D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3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96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F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2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6F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9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8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25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9C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E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9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6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F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8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C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C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3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B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8F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5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12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A5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ED1E7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5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4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9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89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B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B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9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0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F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6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B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C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D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D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0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9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E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9DBC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85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4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5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7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7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2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C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0A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A0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EE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94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CF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22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C0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ED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21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DCD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B0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A4DD4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1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0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B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7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D0E8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3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1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B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6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2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9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C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C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5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8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6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D1A8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5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6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F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0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B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F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4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7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D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A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5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E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A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3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A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36C4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C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8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A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2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5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B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C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B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F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3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4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165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5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1C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7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8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A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2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6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D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5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6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B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0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D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3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D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8B27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E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2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0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A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D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3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B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B3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84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ED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EDE1D" w14:textId="7D7A9E6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DD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C3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AE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B3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50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4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74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82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9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9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4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9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0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D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C268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7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1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F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1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6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EF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FE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C7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9E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91F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F8BF92D" wp14:editId="47E31C1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CAB5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8BF9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CBCAB5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7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5F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9A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AE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E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8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8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3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E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7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C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6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1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A54CA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D2C6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327D8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A5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EB9C25F" wp14:editId="6762A7C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7F58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9C25F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C47F58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ECC55E3" wp14:editId="1007CD5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89AF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C55E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C389AF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5C6CD4" wp14:editId="72C7B0A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B40E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C6CD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B9B40E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1D17E0A" wp14:editId="0CDD317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9F0F4" w14:textId="0305A063" w:rsidR="000B647F" w:rsidRDefault="00000000" w:rsidP="00944C3D">
                                  <w:fldSimple w:instr=" MERGEFIELD  aDMOD  \* MERGEFORMAT ">
                                    <w:r w:rsidR="00F3010A" w:rsidRPr="00F3010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17E0A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4C9F0F4" w14:textId="0305A063" w:rsidR="000B647F" w:rsidRDefault="00000000" w:rsidP="00944C3D">
                            <w:fldSimple w:instr=" MERGEFIELD  aDMOD  \* MERGEFORMAT ">
                              <w:r w:rsidR="00F3010A" w:rsidRPr="00F3010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CBF17AB" wp14:editId="69FBBD8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E802B6" w14:textId="7484FC2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010A" w:rsidRPr="006615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F17A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BE802B6" w14:textId="7484FC2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010A" w:rsidRPr="00661530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9A1FB84" wp14:editId="563AE83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4408A" w14:textId="4C254609" w:rsidR="000B647F" w:rsidRDefault="00000000" w:rsidP="00944C3D">
                                  <w:fldSimple w:instr=" MERGEFIELD  aDRDO  \* MERGEFORMAT ">
                                    <w:r w:rsidR="00F3010A" w:rsidRPr="00F3010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1FB8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834408A" w14:textId="4C254609" w:rsidR="000B647F" w:rsidRDefault="00000000" w:rsidP="00944C3D">
                            <w:fldSimple w:instr=" MERGEFIELD  aDRDO  \* MERGEFORMAT ">
                              <w:r w:rsidR="00F3010A" w:rsidRPr="00F3010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CEC84F1" wp14:editId="08B4D30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F5EC8E" w14:textId="281AB6A0" w:rsidR="000B647F" w:rsidRDefault="00000000" w:rsidP="00944C3D">
                                  <w:fldSimple w:instr=" MERGEFIELD  aDMDO  \* MERGEFORMAT ">
                                    <w:r w:rsidR="00F3010A" w:rsidRPr="00F3010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C84F1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1F5EC8E" w14:textId="281AB6A0" w:rsidR="000B647F" w:rsidRDefault="00000000" w:rsidP="00944C3D">
                            <w:fldSimple w:instr=" MERGEFIELD  aDMDO  \* MERGEFORMAT ">
                              <w:r w:rsidR="00F3010A" w:rsidRPr="00F3010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BC4CD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ADCAB8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ADF2C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C10F709" wp14:editId="51E1C3E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28A3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0F709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5428A3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D2622A7" wp14:editId="1B0C4C6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8704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622A7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788704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DC5FFD" wp14:editId="3E5B52D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1478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C5FFD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921478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084D09A" wp14:editId="1243720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7B9BD" w14:textId="150845A1" w:rsidR="000B647F" w:rsidRDefault="00000000" w:rsidP="00944C3D">
                                  <w:fldSimple w:instr=" MERGEFIELD  aDRDOo  \* MERGEFORMAT ">
                                    <w:r w:rsidR="00F3010A" w:rsidRPr="00F3010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4D09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37B9BD" w14:textId="150845A1" w:rsidR="000B647F" w:rsidRDefault="00000000" w:rsidP="00944C3D">
                            <w:fldSimple w:instr=" MERGEFIELD  aDRDOo  \* MERGEFORMAT ">
                              <w:r w:rsidR="00F3010A" w:rsidRPr="00F3010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07A0DFF" wp14:editId="2577C3D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CB53F" w14:textId="1209D3E9" w:rsidR="000B647F" w:rsidRDefault="00000000" w:rsidP="00944C3D">
                                  <w:fldSimple w:instr=" MERGEFIELD  aDMDO  \* MERGEFORMAT ">
                                    <w:r w:rsidR="00F3010A" w:rsidRPr="00F3010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A0DFF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A4CB53F" w14:textId="1209D3E9" w:rsidR="000B647F" w:rsidRDefault="00000000" w:rsidP="00944C3D">
                            <w:fldSimple w:instr=" MERGEFIELD  aDMDO  \* MERGEFORMAT ">
                              <w:r w:rsidR="00F3010A" w:rsidRPr="00F3010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EA188B0" wp14:editId="1605C9D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AC905" w14:textId="3CAFB9D1" w:rsidR="000B647F" w:rsidRDefault="00000000" w:rsidP="00944C3D">
                                  <w:fldSimple w:instr=" MERGEFIELD  aDRODo  \* MERGEFORMAT ">
                                    <w:r w:rsidR="00F3010A" w:rsidRPr="00F3010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188B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F2AC905" w14:textId="3CAFB9D1" w:rsidR="000B647F" w:rsidRDefault="00000000" w:rsidP="00944C3D">
                            <w:fldSimple w:instr=" MERGEFIELD  aDRODo  \* MERGEFORMAT ">
                              <w:r w:rsidR="00F3010A" w:rsidRPr="00F3010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71DFBEC" wp14:editId="5456885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13D37" w14:textId="4BD2051B" w:rsidR="000B647F" w:rsidRDefault="00000000" w:rsidP="00944C3D">
                                  <w:fldSimple w:instr=" MERGEFIELD  aDMOD  \* MERGEFORMAT ">
                                    <w:r w:rsidR="00F3010A" w:rsidRPr="00F3010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DFBE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4E13D37" w14:textId="4BD2051B" w:rsidR="000B647F" w:rsidRDefault="00000000" w:rsidP="00944C3D">
                            <w:fldSimple w:instr=" MERGEFIELD  aDMOD  \* MERGEFORMAT ">
                              <w:r w:rsidR="00F3010A" w:rsidRPr="00F3010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486D5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F96F49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F9D4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8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DDB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8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0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F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E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C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A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3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0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1F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B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0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C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4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5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9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4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2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7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0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C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5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B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B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056A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B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10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B7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5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4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6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1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E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1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3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8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3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9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2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5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D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3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6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23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89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0E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3D0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B4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F6D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DF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8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0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D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2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C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1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1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B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5CC1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5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7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5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C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4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5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24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0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6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8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0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0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B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B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A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4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0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E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5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0EB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B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A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1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9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F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D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8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C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3DE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6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9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4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9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F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B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F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A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7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B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1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D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8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2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1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9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86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F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D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3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4D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E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4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B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B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1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A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F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B909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E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E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8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8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2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7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6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0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1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4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1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6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0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6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E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E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8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1F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78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B6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96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5C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FD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AC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8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6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C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5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4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E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5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D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E07A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0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2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A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6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8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1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C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3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F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B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B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1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3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0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4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1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3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7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7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93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E3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BA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AC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55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B6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CB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E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4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E6D7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6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6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6BA4CE7" wp14:editId="0424E9B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7F8C2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A4CE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A7F8C2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6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C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F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5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A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D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0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0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72733B4" wp14:editId="55F73D8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450A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733B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63450A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1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5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6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A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7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B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5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0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1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8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7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1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0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C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5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2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0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FD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F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A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8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F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EC84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66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7173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597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8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006CA4" wp14:editId="7054881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D1CB3" w14:textId="50AAE70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010A" w:rsidRPr="006615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37913077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06CA4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B9D1CB3" w14:textId="50AAE70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010A" w:rsidRPr="00661530">
                              <w:rPr>
                                <w:rFonts w:ascii="Arial" w:hAnsi="Arial" w:cs="Arial"/>
                                <w:noProof/>
                              </w:rPr>
                              <w:t>37913077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7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B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C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B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5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0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7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E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E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F51917" wp14:editId="56D07F9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92DDF" w14:textId="256486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010A" w:rsidRPr="006615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2021709459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51917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9692DDF" w14:textId="256486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010A" w:rsidRPr="00661530">
                              <w:rPr>
                                <w:rFonts w:ascii="Arial" w:hAnsi="Arial" w:cs="Arial"/>
                                <w:noProof/>
                              </w:rPr>
                              <w:t>2021709459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1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C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B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1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F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6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1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0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2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9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2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5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5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0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0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6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C365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3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DAA83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77E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D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B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1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F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8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A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A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5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5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A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5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A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6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7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9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371C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4A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7BB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7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BC9868" wp14:editId="392F969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67689" w14:textId="418D656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010A" w:rsidRPr="006615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Dlhé hony 1161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C9868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CC67689" w14:textId="418D656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010A" w:rsidRPr="00661530">
                              <w:rPr>
                                <w:rFonts w:ascii="Arial" w:hAnsi="Arial" w:cs="Arial"/>
                                <w:noProof/>
                              </w:rPr>
                              <w:t>SVB Dlhé hony 1161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4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F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2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D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3F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8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3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9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6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E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D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8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A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6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F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C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B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4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8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3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C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D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F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D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9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4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5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8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8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8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3636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7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86A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5EA4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AD9C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1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9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0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E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3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1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A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7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B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E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2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F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2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8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3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9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1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0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2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1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B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6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C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22344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C9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B1CDCA" wp14:editId="4D30A68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4673F" w14:textId="5CA5BD3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010A" w:rsidRPr="006615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1CDCA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2D4673F" w14:textId="5CA5BD3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010A" w:rsidRPr="00661530">
                              <w:rPr>
                                <w:rFonts w:ascii="Arial" w:hAnsi="Arial" w:cs="Arial"/>
                                <w:noProof/>
                              </w:rPr>
                              <w:t>Dlhé hony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8D9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F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A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8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5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0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7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A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E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3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7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E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4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B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7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5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B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719BD3" wp14:editId="4773E77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87FC1" w14:textId="5274886B" w:rsidR="000B647F" w:rsidRDefault="00000000" w:rsidP="00944C3D">
                                  <w:fldSimple w:instr=" MERGEFIELD  aSUB_ULICA_CISLO  \* MERGEFORMAT ">
                                    <w:r w:rsidR="00F3010A" w:rsidRPr="00F3010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1161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19BD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4A87FC1" w14:textId="5274886B" w:rsidR="000B647F" w:rsidRDefault="00000000" w:rsidP="00944C3D">
                            <w:fldSimple w:instr=" MERGEFIELD  aSUB_ULICA_CISLO  \* MERGEFORMAT ">
                              <w:r w:rsidR="00F3010A" w:rsidRPr="00F3010A">
                                <w:rPr>
                                  <w:rFonts w:ascii="Arial" w:hAnsi="Arial" w:cs="Arial"/>
                                  <w:noProof/>
                                </w:rPr>
                                <w:t>1161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C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D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8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1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2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0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4DB9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7D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497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49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71BA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C067B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846739" wp14:editId="2678D41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C5E53A" w14:textId="0C5AD85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010A" w:rsidRPr="006615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46739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3C5E53A" w14:textId="0C5AD85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010A" w:rsidRPr="00661530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46E57A5" wp14:editId="1825192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929FA" w14:textId="57E0A94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3010A" w:rsidRPr="006615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E57A5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2D929FA" w14:textId="57E0A94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3010A" w:rsidRPr="0066153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BA5D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AB0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A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3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2A54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7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3CD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41C5B4" wp14:editId="104A658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EE774" w14:textId="5B96111C" w:rsidR="000B647F" w:rsidRPr="00391121" w:rsidRDefault="00F3010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1C5B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29EE774" w14:textId="5B96111C" w:rsidR="000B647F" w:rsidRPr="00391121" w:rsidRDefault="00F3010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2E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E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69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4C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B5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F1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FC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EBDB1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E4F13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24DAE9" wp14:editId="4DEED65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BDF84" w14:textId="334872B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4DAE9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3BDF84" w14:textId="334872B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A26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F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8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F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5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E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8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D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615A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5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8C87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29D7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94F98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EA19C33" wp14:editId="78F22D2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EDFE7" w14:textId="0D6DC5BA" w:rsidR="000B647F" w:rsidRPr="00391121" w:rsidRDefault="00F3010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19C33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F4EDFE7" w14:textId="0D6DC5BA" w:rsidR="000B647F" w:rsidRPr="00391121" w:rsidRDefault="00F3010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A756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A405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71F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6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4B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2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1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B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1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B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0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9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9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F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2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3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E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6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C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2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6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8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8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2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F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0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B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B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9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E676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1F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C1AA98" w14:textId="2712B8F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3010A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BA5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82B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1E3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4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B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13BE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A1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78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6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BB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89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711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2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799F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E2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40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52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DE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FD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6B3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F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340D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EEF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11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5F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CD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57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FE7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0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4F1D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33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3F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C7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D2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3B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192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0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2583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B7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CF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08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A5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D9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F9A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6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4444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2D4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3A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8F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0E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06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C80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0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C5C2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FEF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73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2C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B0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41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9F0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8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D0C0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1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7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D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2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61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5E66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83A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8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8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3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6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C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5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D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C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F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3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6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2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2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7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D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2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E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8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1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A99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1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8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D7D732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0B7C775" w14:textId="77777777" w:rsidR="00944C3D" w:rsidRDefault="00944C3D" w:rsidP="00944C3D">
      <w:pPr>
        <w:rPr>
          <w:rFonts w:ascii="Arial" w:hAnsi="Arial"/>
        </w:rPr>
      </w:pPr>
    </w:p>
    <w:p w14:paraId="156BABF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EB21CF8" w14:textId="2DF2CAD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20E2CEF" w14:textId="565D2DB1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4DEBAAC" w14:textId="4FAEBBF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FAC170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7FD1AE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2ABE5DE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FDC6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C205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568F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95E722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4252A20" w14:textId="5DF2395D" w:rsidR="00944C3D" w:rsidRPr="008D0433" w:rsidRDefault="00F3010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Alena Tichá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CE0B36" w14:textId="10C3D7E3" w:rsidR="00944C3D" w:rsidRPr="008D0433" w:rsidRDefault="00F3010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90B4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B05A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4E35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E5B1F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C1D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A4CDE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C04F6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5720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E1DB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7B5AA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0528E3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A25C47E" w14:textId="7D6EA6D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5EFF5AE" w14:textId="721B9999" w:rsidR="00944C3D" w:rsidRDefault="00F3010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11B1013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E89195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9ED1F5" w14:textId="190335F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3E9A7A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D1910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E93136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3B682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BB58B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EBE1E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29272B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B5CA2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BDC6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05D33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F4A35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747B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6607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D2E4A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BDEFA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B2A69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0B8B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6ECF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A2FCD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DA099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54046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DCDC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CAF4D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2088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26EAE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A0F366E" w14:textId="2B3AE11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4A7D38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69E8E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180AF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4691F3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FDF3C0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20E911C" w14:textId="27E0669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3E1E4B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C0F4E8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6F031A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243ED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2F0AA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5D567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0B1F4E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ACB3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77695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B4492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58C64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60C2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B0EDB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4181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3F77C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ABAF8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1D7FE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64B5D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E3C6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4873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7A006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6EDC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6FF3D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8DA85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23C47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D8B76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A54E9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6934E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C3C56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1D3ED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A4461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C687E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FB72E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16E97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AAFDC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79DF3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19910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81DDF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D15D9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3D287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40748A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7458B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1FF27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4A006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A2A4E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BC6809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67B2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FEA6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0590C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3360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393CC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93FD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22602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73E2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9B0C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BFEB6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8DE0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C8CB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2104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BF87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40472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B61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617DE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CBA5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2DE32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3F313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9F568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C32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4C8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8271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4FCE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BA241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083A04" w14:textId="0CD9C8F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5A66EE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F8E69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3B2E68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142A14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4332C7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A3E9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BE65C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5F47E0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9528C7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CEC6622" w14:textId="77777777" w:rsidTr="00503750">
        <w:tc>
          <w:tcPr>
            <w:tcW w:w="2302" w:type="dxa"/>
            <w:vAlign w:val="center"/>
          </w:tcPr>
          <w:p w14:paraId="5EE33B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E62CD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F621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1550A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68C47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E8E52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4FC18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63F13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D251ADF" w14:textId="77777777" w:rsidTr="00503750">
        <w:tc>
          <w:tcPr>
            <w:tcW w:w="15593" w:type="dxa"/>
            <w:gridSpan w:val="8"/>
            <w:vAlign w:val="center"/>
          </w:tcPr>
          <w:p w14:paraId="0416E3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0740C3" w14:textId="77777777" w:rsidTr="00503750">
        <w:tc>
          <w:tcPr>
            <w:tcW w:w="2302" w:type="dxa"/>
            <w:vAlign w:val="center"/>
          </w:tcPr>
          <w:p w14:paraId="1384D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B49D72C" w14:textId="4F5BFB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D0AE9F" w14:textId="042F79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7B227" w14:textId="582244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A31F9" w14:textId="12D752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BF2F4" w14:textId="4322BC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144EC9" w14:textId="707FF8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1F4E2F" w14:textId="3F82D0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71BA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4C2A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0DB3F2" w14:textId="4EC088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BD0BE1" w14:textId="5FC2C2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D7CB9" w14:textId="6512B7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691B5" w14:textId="3EBC7F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B0B80C" w14:textId="7E3F57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1A8C1" w14:textId="7E444A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03F2D2" w14:textId="4B07FB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0277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3DE7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9ED0534" w14:textId="4C84AF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ED6851" w14:textId="7324A2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7CFC2" w14:textId="55081A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A0145" w14:textId="054E30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F8BF6" w14:textId="556AE1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F91250" w14:textId="25BBD0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07EE0" w14:textId="147A8B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AA3A4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072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16806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EC56F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4F1F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786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B37E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1925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BDFD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E1204C4" w14:textId="77777777" w:rsidTr="00503750">
        <w:tc>
          <w:tcPr>
            <w:tcW w:w="2302" w:type="dxa"/>
            <w:vAlign w:val="center"/>
          </w:tcPr>
          <w:p w14:paraId="028A73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6DDCCD" w14:textId="2731A8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BC54BA" w14:textId="570692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B5384" w14:textId="585F61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FB0AB" w14:textId="43966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94F10" w14:textId="4BF47C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AE277" w14:textId="454B10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EDE46" w14:textId="16A598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ECB61F" w14:textId="77777777" w:rsidTr="00503750">
        <w:tc>
          <w:tcPr>
            <w:tcW w:w="15593" w:type="dxa"/>
            <w:gridSpan w:val="8"/>
            <w:vAlign w:val="center"/>
          </w:tcPr>
          <w:p w14:paraId="644D8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7A7C15B" w14:textId="77777777" w:rsidTr="00503750">
        <w:tc>
          <w:tcPr>
            <w:tcW w:w="2302" w:type="dxa"/>
            <w:vAlign w:val="center"/>
          </w:tcPr>
          <w:p w14:paraId="70136A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DEF7EE" w14:textId="22EF9D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DA3C9B" w14:textId="4CDC9B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3C34D" w14:textId="7E1B7B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83543" w14:textId="70861B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058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7BAE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D9B2A9" w14:textId="47DDD9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9318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B19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BF725EA" w14:textId="530D39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764CDC" w14:textId="3E9481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F7F5E" w14:textId="2E6E31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76251E" w14:textId="4BE703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AE6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E158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FC139C" w14:textId="377354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7676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3E94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5D71856" w14:textId="0EDCFD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CD468D" w14:textId="0CBFA3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8689E" w14:textId="37475F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21D44" w14:textId="5A9282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95F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21E7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C2788B" w14:textId="22C62C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02D0F" w14:textId="77777777" w:rsidTr="00503750">
        <w:tc>
          <w:tcPr>
            <w:tcW w:w="2302" w:type="dxa"/>
            <w:vAlign w:val="center"/>
          </w:tcPr>
          <w:p w14:paraId="5765C9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FEAE40" w14:textId="62421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6FD493" w14:textId="2B5583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3AC0AE" w14:textId="32AA38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FE8C4F" w14:textId="5711A6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975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0D42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CADC3F" w14:textId="2EE540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A17B05" w14:textId="77777777" w:rsidTr="00503750">
        <w:tc>
          <w:tcPr>
            <w:tcW w:w="15593" w:type="dxa"/>
            <w:gridSpan w:val="8"/>
            <w:vAlign w:val="center"/>
          </w:tcPr>
          <w:p w14:paraId="617D7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99463F5" w14:textId="77777777" w:rsidTr="00503750">
        <w:tc>
          <w:tcPr>
            <w:tcW w:w="2302" w:type="dxa"/>
            <w:vAlign w:val="center"/>
          </w:tcPr>
          <w:p w14:paraId="1BF93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294BF3" w14:textId="0000BB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538045" w14:textId="6A20EC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CAC7C" w14:textId="78E994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1ED95" w14:textId="13D2E8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4537B" w14:textId="58793C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37452" w14:textId="1BA29F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323126" w14:textId="680F8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C310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CCB9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636CEB" w14:textId="64BCAF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562D72" w14:textId="1B8EC9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A191F" w14:textId="1562D2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42A8A1" w14:textId="089C92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C17AF" w14:textId="2BEEC5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55D54" w14:textId="634164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A47AB" w14:textId="484C16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E35A1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EE1C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660491C" w14:textId="16C5D9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E16E78" w14:textId="27B59F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57CD62" w14:textId="3524E5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EEFA2" w14:textId="4A5E97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BFB2E" w14:textId="38FFB3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0120A" w14:textId="1DA99E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0ED10" w14:textId="79C5F7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0F36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036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29B4EEB" w14:textId="16F52A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2F62B7" w14:textId="5E96A2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ADC0C" w14:textId="69C63C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08A2D4" w14:textId="6D7AEC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BA37E" w14:textId="28AB96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BD1A4" w14:textId="079FF0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67B9D" w14:textId="66E12F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D354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F0687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7753E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727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155B45B" w14:textId="35B573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F4D6EE" w14:textId="7BD545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65A6D" w14:textId="31DD3D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7EC00" w14:textId="6603FE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95A51F" w14:textId="1A3D96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C9079" w14:textId="27DCBE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6F2F53" w14:textId="5B47BB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4E39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5DB7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06E0988" w14:textId="749F5D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709407" w14:textId="102C0E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BA06C" w14:textId="7ECABF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5F479" w14:textId="4B6D9F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30AA5E" w14:textId="2542A9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48B8C" w14:textId="2CBAF2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A6AED" w14:textId="70D1AA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ECA585" w14:textId="77777777" w:rsidR="00944C3D" w:rsidRDefault="00944C3D" w:rsidP="00944C3D">
      <w:pPr>
        <w:rPr>
          <w:rFonts w:ascii="Arial" w:hAnsi="Arial"/>
          <w:b/>
        </w:rPr>
      </w:pPr>
    </w:p>
    <w:p w14:paraId="1296D4F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383B7A0" w14:textId="77777777" w:rsidTr="00503750">
        <w:tc>
          <w:tcPr>
            <w:tcW w:w="1944" w:type="dxa"/>
            <w:vAlign w:val="center"/>
          </w:tcPr>
          <w:p w14:paraId="3F7475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1C7AA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3E328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C914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D864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2E906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09E20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D582E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B07E0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82C8A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FCF05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4203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D3D893" w14:textId="77777777" w:rsidTr="00503750">
        <w:tc>
          <w:tcPr>
            <w:tcW w:w="15685" w:type="dxa"/>
            <w:gridSpan w:val="12"/>
            <w:vAlign w:val="center"/>
          </w:tcPr>
          <w:p w14:paraId="1F286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8679673" w14:textId="77777777" w:rsidTr="00503750">
        <w:tc>
          <w:tcPr>
            <w:tcW w:w="1944" w:type="dxa"/>
            <w:vAlign w:val="center"/>
          </w:tcPr>
          <w:p w14:paraId="162876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963DE43" w14:textId="7BACE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52871B" w14:textId="08904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15FDB0" w14:textId="7552A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B20B8C" w14:textId="23219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71E60F" w14:textId="45A2B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938C04" w14:textId="5B03A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6F42A0" w14:textId="2F2D0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5BF7C7" w14:textId="6FF15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3D4650" w14:textId="4022D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BF4DAB" w14:textId="012BC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137476" w14:textId="05DC9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C1661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03B3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E16EE76" w14:textId="30FAE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C6F6E9" w14:textId="68D4B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FB44E0" w14:textId="2A672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8E255D" w14:textId="3B0D2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3C080C" w14:textId="0DB4D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0D9518" w14:textId="0F09E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1D8BC4" w14:textId="05C7E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87B412" w14:textId="66DC5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13F685" w14:textId="3EB4A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E5404E" w14:textId="4B5AE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E0D112" w14:textId="62B7A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6718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779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C082923" w14:textId="3EF3A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01EDE62" w14:textId="4E148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46380F" w14:textId="3989B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E164D9" w14:textId="55C7F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E6CB05" w14:textId="3204B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077821" w14:textId="743F2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984064" w14:textId="48E8C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EAEADD" w14:textId="76BB8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40CC0C" w14:textId="579BF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E09ED5" w14:textId="17AE1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3A2D3E" w14:textId="01F39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A05DB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99DFE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D484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2BD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CC2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FECC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9401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9F9C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F93C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29A7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AAB1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B79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1611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D74E6C" w14:textId="77777777" w:rsidTr="00503750">
        <w:tc>
          <w:tcPr>
            <w:tcW w:w="1944" w:type="dxa"/>
            <w:vAlign w:val="center"/>
          </w:tcPr>
          <w:p w14:paraId="7738DB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3B2EB1" w14:textId="722E4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7B3504" w14:textId="671AD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AD7F77" w14:textId="4DF34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FFEE19" w14:textId="1BAE9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5DDDEA" w14:textId="1B323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1759FC" w14:textId="6A600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E3FBAD" w14:textId="0F577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3B01AD" w14:textId="548E1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BC1DEB" w14:textId="5B437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D49292" w14:textId="048D8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07A87B" w14:textId="1D8EB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9C1F4C" w14:textId="77777777" w:rsidTr="00503750">
        <w:tc>
          <w:tcPr>
            <w:tcW w:w="15685" w:type="dxa"/>
            <w:gridSpan w:val="12"/>
            <w:vAlign w:val="center"/>
          </w:tcPr>
          <w:p w14:paraId="3CE87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08B6E26" w14:textId="77777777" w:rsidTr="00503750">
        <w:tc>
          <w:tcPr>
            <w:tcW w:w="1944" w:type="dxa"/>
            <w:vAlign w:val="center"/>
          </w:tcPr>
          <w:p w14:paraId="296978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E383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513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E16FBE" w14:textId="0C779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88BE5E" w14:textId="73CBB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FBD6D1" w14:textId="40E02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6CF261" w14:textId="35B26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9B6700" w14:textId="7FD37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CB5D31" w14:textId="06F1A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C2F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0DC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045DB3" w14:textId="02B11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B97A4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00D84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1A66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41B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AAF3AD" w14:textId="54413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530418" w14:textId="119FB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D0FB29" w14:textId="5BB35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404A36" w14:textId="6E972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6BA5D3" w14:textId="21112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C56FF0" w14:textId="5E6D0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640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5FF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EFAC80" w14:textId="1546C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DEEF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C95A0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3F4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F3C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379F49" w14:textId="72FC0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E65815" w14:textId="393ECB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CE100C" w14:textId="0CA2B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4A6C4F" w14:textId="09D18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29E545" w14:textId="7E359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4D6859" w14:textId="47D3C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A90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9E4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085692" w14:textId="58D2F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87B3F" w14:textId="77777777" w:rsidTr="00503750">
        <w:tc>
          <w:tcPr>
            <w:tcW w:w="1944" w:type="dxa"/>
            <w:vAlign w:val="center"/>
          </w:tcPr>
          <w:p w14:paraId="45F632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0FB7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5C8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FF8AE" w14:textId="7296D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A419A7" w14:textId="09359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7911D5" w14:textId="53063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ADDD03" w14:textId="6BEB3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04A49D" w14:textId="66767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2C03DC" w14:textId="683F7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9CE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43E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96AC9A" w14:textId="1C396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66137" w14:textId="77777777" w:rsidTr="00503750">
        <w:tc>
          <w:tcPr>
            <w:tcW w:w="15685" w:type="dxa"/>
            <w:gridSpan w:val="12"/>
            <w:vAlign w:val="center"/>
          </w:tcPr>
          <w:p w14:paraId="574CD7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71F6D0B" w14:textId="77777777" w:rsidTr="00503750">
        <w:tc>
          <w:tcPr>
            <w:tcW w:w="1944" w:type="dxa"/>
            <w:vAlign w:val="center"/>
          </w:tcPr>
          <w:p w14:paraId="3BFC53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A268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666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4890DD" w14:textId="6A99C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EA44F9" w14:textId="296AB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650ABB" w14:textId="2A018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596E97" w14:textId="2B6F3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F47BB6" w14:textId="60345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3ABB54" w14:textId="27BFC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31408F" w14:textId="249F6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868CE2" w14:textId="19591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D79943" w14:textId="33197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39A2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BA700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C4A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15C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BF757A" w14:textId="50643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0A95D3" w14:textId="0E40B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228496" w14:textId="65EFB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454C86" w14:textId="62E2E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95AF4E" w14:textId="57456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7342A3" w14:textId="4744E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D0586F" w14:textId="0AD90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DD5F7B" w14:textId="48609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A4E4A1" w14:textId="03522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CB7C2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B9E98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E41A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93D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8CE454" w14:textId="7B7E8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202BC6" w14:textId="78CF2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3C5326" w14:textId="2DB38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4EBB57" w14:textId="0E1AE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75A69C" w14:textId="4A49A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859CBD" w14:textId="0E10C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DAF857" w14:textId="7EE87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762136" w14:textId="738A5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E4D4FA" w14:textId="01E42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DA57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6685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20B8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3DB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FEE86D" w14:textId="624D7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27A465" w14:textId="26931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DA87D8" w14:textId="1B2D8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9A1215" w14:textId="622AC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B47457" w14:textId="33B2C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DFF6BC" w14:textId="53CC1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096EED" w14:textId="3B76B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F151C4" w14:textId="00A85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DA939D" w14:textId="7BDA1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6FFE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4A249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61CA6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F555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ED7648" w14:textId="37F44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DF6931" w14:textId="78FB3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D3701D" w14:textId="64875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80F75A" w14:textId="61FA9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9E2A56" w14:textId="4D3E6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CAFBA3" w14:textId="748A0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24603F" w14:textId="30C56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8D4E64" w14:textId="2E3DC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0535C2" w14:textId="23BE5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EC2EBD" w14:textId="24CC2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C9EBA5" w14:textId="65F32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2F4E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99E5A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F0E0EA" w14:textId="46B02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F13C16" w14:textId="5660E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9AF1FB" w14:textId="4F5D3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4209CA" w14:textId="28750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7E81E4" w14:textId="3AD1F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49FD3E" w14:textId="3D32A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84FF33" w14:textId="0A50D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3F32E6" w14:textId="72150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9086A2" w14:textId="34BD1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89D009" w14:textId="213F8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FEEBA5" w14:textId="19B50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9930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EE68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38FF2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12C421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3A28A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A0E9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CBE678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9F0B9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1236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4CAB0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96C3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CCFE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5625F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C49F1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BAF5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9288F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9FC5A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1DB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9CE8B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9943F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AE797D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4D077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977C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8B3E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E5CF33E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1BA1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B2B3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990B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AC572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EEC75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05B0F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6A1B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5522A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B996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80425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2C08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31EF9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4F8F6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4CAFAC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53D9A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74C5F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8017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B16F6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AFB2C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0E10D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BDA92B2" w14:textId="77777777" w:rsidTr="00503750">
        <w:trPr>
          <w:trHeight w:val="1073"/>
        </w:trPr>
        <w:tc>
          <w:tcPr>
            <w:tcW w:w="3614" w:type="dxa"/>
            <w:vMerge/>
          </w:tcPr>
          <w:p w14:paraId="3A04B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1D4B5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8354D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FFCBF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E3F99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FC1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B197C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E08795C" w14:textId="77777777" w:rsidTr="00503750">
        <w:trPr>
          <w:trHeight w:val="283"/>
        </w:trPr>
        <w:tc>
          <w:tcPr>
            <w:tcW w:w="3614" w:type="dxa"/>
          </w:tcPr>
          <w:p w14:paraId="6B3AA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38EE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2F3B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A10E4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10D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4F0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7C3B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0FFAFC" w14:textId="77777777" w:rsidTr="00503750">
        <w:trPr>
          <w:trHeight w:val="283"/>
        </w:trPr>
        <w:tc>
          <w:tcPr>
            <w:tcW w:w="3614" w:type="dxa"/>
          </w:tcPr>
          <w:p w14:paraId="5624B1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BAC8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A7F5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68721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1315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3632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3C4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25C0C5" w14:textId="77777777" w:rsidTr="00503750">
        <w:trPr>
          <w:trHeight w:val="283"/>
        </w:trPr>
        <w:tc>
          <w:tcPr>
            <w:tcW w:w="3614" w:type="dxa"/>
          </w:tcPr>
          <w:p w14:paraId="1A1C9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DDA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8D82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CFE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4F1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EF09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C485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60F64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D4917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156426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5DCE7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6AC19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353ED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5B8EC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5B84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BFB02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78E75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F4DC9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6316E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39DEA8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3E57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0A62D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3A48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308D16C" w14:textId="54160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6DEFF" w14:textId="3D7D1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5B069" w14:textId="3C61C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3D6279" w14:textId="12C96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F76385" w14:textId="30BE2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B1BB90" w14:textId="591C0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753969" w14:textId="50DCD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85086" w14:textId="08F6A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29F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3214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64EC187" w14:textId="6E0DF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32BBE" w14:textId="055C0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91C761" w14:textId="31042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AA648" w14:textId="65FBB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A1464" w14:textId="2643F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1CF9F2" w14:textId="16C04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ADACE7" w14:textId="476EB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CEFAA6" w14:textId="4B10B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B26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543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0020CA" w14:textId="235EB7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697D0" w14:textId="60F3D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2AC368" w14:textId="09C10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973324" w14:textId="49204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1B50F" w14:textId="5C3EB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BD725" w14:textId="6A967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95FFC" w14:textId="7EF90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443391" w14:textId="2B83C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D457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84D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501B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478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F71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4D3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CE2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122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6E9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0025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1468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2859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3F43375" w14:textId="72E94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66CF45" w14:textId="109D4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A53A6" w14:textId="06F91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D7C905" w14:textId="4FC7A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4783C1" w14:textId="6175F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67321" w14:textId="7DE97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BA809" w14:textId="0DA48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FA1C18" w14:textId="361D0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E88F3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6F563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3B7E2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CA89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150AA9" w14:textId="4A587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6CE09" w14:textId="7BE4F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5B0489" w14:textId="6CF59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9F0BC" w14:textId="33F7B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52487" w14:textId="78807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F72CC7" w14:textId="21E70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7DB10D" w14:textId="00287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FE02A1" w14:textId="292C5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518F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7B5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7945D5E" w14:textId="1840A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EAE5A" w14:textId="5591F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37172" w14:textId="1CF01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241431" w14:textId="68EC7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278200" w14:textId="6037D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B330E9" w14:textId="3870C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83EAC" w14:textId="0201A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393922" w14:textId="14F1F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3D0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F5B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F77761E" w14:textId="4CAD5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B2713" w14:textId="3484A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16FD5D" w14:textId="7857D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29D1F" w14:textId="2174A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27AE9" w14:textId="0195F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235E1" w14:textId="7568F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9CE87" w14:textId="38B8F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15106C" w14:textId="24F7A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27C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150D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BB55799" w14:textId="7CB4B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E7B25" w14:textId="02118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F7303B" w14:textId="5B406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020F97" w14:textId="7F5F4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1CEAA0" w14:textId="74C2C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1BCA4" w14:textId="4BFE0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EA21E" w14:textId="2B0E8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EE17C4" w14:textId="65C32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EE184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04E03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2AF0A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26E92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7CBA3BD" w14:textId="0F7E9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5350C" w14:textId="16DDD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E0C75B" w14:textId="12537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CB82A" w14:textId="50B5C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1EF62" w14:textId="7F2DB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9716C" w14:textId="00F58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10884" w14:textId="5AEA0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405FFB" w14:textId="1D5DC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3DBFC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035CD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B10B36D" w14:textId="71A3A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00A87" w14:textId="69366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60C424" w14:textId="62D30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196E1" w14:textId="63CF7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1634F8" w14:textId="15157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AD20D" w14:textId="07722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93343" w14:textId="532D3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10529A" w14:textId="49229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F3FE0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6440B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0143401" w14:textId="0080FF9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21BDD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145B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1321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EE0E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C158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5BAC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ED43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22D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A310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C804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646A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758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E9B9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7E4F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B8C5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6EA0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1CE7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DD23A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5F47E0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AAD9E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1B99B0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87DB8F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0B4085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A2D5F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AC08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D944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51F57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7670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EE032F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AFF4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42B920" w14:textId="1C8F61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C4BB11" w14:textId="70C781C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2496F18" w14:textId="513A09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379F1E" w14:textId="3CBE1F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3339D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A1022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FE8FAD" w14:textId="5B818B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DA8995" w14:textId="773917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DCF9A4" w14:textId="789935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61BA41" w14:textId="4D4AB6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84B66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D3F9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635303" w14:textId="38BF9A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744745" w14:textId="289476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DF1036" w14:textId="6542C14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7DC1E7" w14:textId="0FBD13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D2349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9564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FE4C1A" w14:textId="3A2BC8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BA5E6E" w14:textId="185AA9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4C58BC2" w14:textId="773E8F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8F7D99" w14:textId="76398F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28EDD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B396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9777B2" w14:textId="7105EF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D7D8CE" w14:textId="2F4A3B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A53B78" w14:textId="27CBF6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E71BF8" w14:textId="5E3F6A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9B420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B38E98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63E87E" w14:textId="2A97B0D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DAD468" w14:textId="6564DA0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138130" w14:textId="439A3B1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4FC092" w14:textId="4B36D5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2401D91" w14:textId="77777777" w:rsidR="00944C3D" w:rsidRDefault="00944C3D" w:rsidP="00944C3D">
      <w:pPr>
        <w:rPr>
          <w:rFonts w:ascii="Arial" w:hAnsi="Arial"/>
          <w:b/>
        </w:rPr>
      </w:pPr>
    </w:p>
    <w:p w14:paraId="50BB318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892FD4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867A0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A759E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D4795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E3823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AA5E0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FCCE01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A0AFF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30837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52A3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66946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F591F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1BCA0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5C9A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79881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9E53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953EE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BEE7D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75F50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EAB36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9592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0DD68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79B639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F483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16825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37783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EC877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915821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4D8E1B3" w14:textId="77777777" w:rsidTr="00503750">
        <w:tc>
          <w:tcPr>
            <w:tcW w:w="2835" w:type="dxa"/>
            <w:vAlign w:val="center"/>
          </w:tcPr>
          <w:p w14:paraId="092CD6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839F2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21FE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CDA0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2F534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3EE37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F663F7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F574B1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2E7D079" w14:textId="1369E37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35911D" w14:textId="15ED7DD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0CF99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04A4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BE94FA" w14:textId="54716A6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039A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09CB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86679E1" w14:textId="2951B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E6276" w14:textId="15ED5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42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401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767AC2" w14:textId="3A3F4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BAD1B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1C143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E38A240" w14:textId="39F28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B54E9C" w14:textId="51FFD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59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2E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5C4474" w14:textId="48302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76D2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00BF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5ED2C1F" w14:textId="36FC4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27196" w14:textId="0F00B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8C5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E0D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B8295B" w14:textId="1DCF5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9222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CC2B2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453440E" w14:textId="57D1A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66D382" w14:textId="1916C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CF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2B7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D9E2A8" w14:textId="465D0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6F2C6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8FFBA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5A2071A" w14:textId="69932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76B68" w14:textId="10879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E02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DF9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F830A6" w14:textId="378A6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7288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06DB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1155DA5" w14:textId="31D091A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B65C7B" w14:textId="44E82B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6B6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A166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E00AB2" w14:textId="35D4D0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A9AE8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399972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648CE1F" w14:textId="3063F52A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2184703" w14:textId="77777777" w:rsidR="00944C3D" w:rsidRDefault="00944C3D" w:rsidP="00944C3D">
      <w:pPr>
        <w:rPr>
          <w:rFonts w:ascii="Arial" w:hAnsi="Arial"/>
          <w:b/>
        </w:rPr>
      </w:pPr>
    </w:p>
    <w:p w14:paraId="2869306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520F819" w14:textId="77777777" w:rsidTr="00503750">
        <w:tc>
          <w:tcPr>
            <w:tcW w:w="2835" w:type="dxa"/>
            <w:vAlign w:val="center"/>
          </w:tcPr>
          <w:p w14:paraId="6673CC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38C0E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F1DE9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98D54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DDF09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07BB6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8B0704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CDA8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5DA4EF1" w14:textId="7996F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34F69" w14:textId="0B452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DA6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284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7C5408" w14:textId="5BE44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13825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3D119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7BB1B2E" w14:textId="09BB8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0E9F89" w14:textId="73B13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B0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F90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CE5804" w14:textId="7B4F6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CB1C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7D4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9F6903C" w14:textId="7011C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082A42" w14:textId="13A2B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4A0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BC7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1550E1" w14:textId="5E100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5C1A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CC60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9F0676" w14:textId="26C41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7AF4A" w14:textId="2355D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9C7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56A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7D3137" w14:textId="1E99B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0F3B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73FA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9624109" w14:textId="2172DA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65D49A" w14:textId="3F94B5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9A0C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CE70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B6F850" w14:textId="3B455C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71DD5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744243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063E8C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C2F6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22F01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5F1FE7D" w14:textId="77777777" w:rsidTr="00503750">
        <w:trPr>
          <w:trHeight w:val="699"/>
        </w:trPr>
        <w:tc>
          <w:tcPr>
            <w:tcW w:w="3502" w:type="dxa"/>
            <w:vMerge/>
          </w:tcPr>
          <w:p w14:paraId="73E566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2A938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0F51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327A0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FBCA8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3914FDC" w14:textId="398B471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B1AC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1484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280DA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45AA0C5" w14:textId="0BADE28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3D658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8D6FE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B24FC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4F1FC3C" w14:textId="3E5F13D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6667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0C25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13EF2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1946464" w14:textId="77777777" w:rsidTr="00503750">
        <w:trPr>
          <w:trHeight w:val="593"/>
        </w:trPr>
        <w:tc>
          <w:tcPr>
            <w:tcW w:w="3497" w:type="dxa"/>
          </w:tcPr>
          <w:p w14:paraId="46CBCE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3C256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182CA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1EA5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DC2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C5BF007" w14:textId="21647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1412B6" w14:textId="0B611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DD7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C4352E" w14:textId="6EA391B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38E194" w14:textId="59577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32C99F" w14:textId="21858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E09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EA1052" w14:textId="2F13025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810828" w14:textId="19AFB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22D5B9" w14:textId="7CDC2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49D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689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96A5F1D" w14:textId="1BF1F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CFC351" w14:textId="3127E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1C1C3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9DA4C9" w14:textId="28A487A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C7818B" w14:textId="0D1AD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C19920" w14:textId="0D1EA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74E9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726D26" w14:textId="5A74722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D2337A" w14:textId="44A40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0DC615" w14:textId="34BA1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B65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372C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5BBE990" w14:textId="359D7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FBF4CF" w14:textId="407B0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4868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96DBC8" w14:textId="55D259E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7A313F" w14:textId="457E5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BFEA18" w14:textId="1E57F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CA56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28D4AF" w14:textId="5F662D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7424E7" w14:textId="0F40D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B877E7" w14:textId="3DDD3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88D6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6C2E5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DDE80A8" w14:textId="18631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FA854C" w14:textId="5410B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85186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B56542" w14:textId="2F565A7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FA81B3" w14:textId="3AD24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4E7903" w14:textId="0E0A3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3D19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206A0C8" w14:textId="28B0599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52DF51" w14:textId="22610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4DE4EA" w14:textId="309E8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9BFC40" w14:textId="77777777" w:rsidR="00944C3D" w:rsidRDefault="00944C3D" w:rsidP="00944C3D">
      <w:pPr>
        <w:rPr>
          <w:rFonts w:ascii="Arial" w:hAnsi="Arial"/>
          <w:b/>
        </w:rPr>
      </w:pPr>
    </w:p>
    <w:p w14:paraId="1D28E2CB" w14:textId="77777777" w:rsidR="00944C3D" w:rsidRDefault="00944C3D" w:rsidP="00944C3D">
      <w:pPr>
        <w:rPr>
          <w:rFonts w:ascii="Arial" w:hAnsi="Arial"/>
          <w:b/>
        </w:rPr>
      </w:pPr>
    </w:p>
    <w:p w14:paraId="44913A6C" w14:textId="77777777" w:rsidR="00944C3D" w:rsidRDefault="00944C3D" w:rsidP="00944C3D">
      <w:pPr>
        <w:rPr>
          <w:rFonts w:ascii="Arial" w:hAnsi="Arial"/>
          <w:b/>
        </w:rPr>
      </w:pPr>
    </w:p>
    <w:p w14:paraId="127B0F50" w14:textId="77777777" w:rsidR="00944C3D" w:rsidRDefault="00944C3D" w:rsidP="00944C3D">
      <w:pPr>
        <w:rPr>
          <w:rFonts w:ascii="Arial" w:hAnsi="Arial"/>
          <w:b/>
        </w:rPr>
      </w:pPr>
    </w:p>
    <w:p w14:paraId="16072DE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0DEAD74A" w14:textId="77777777" w:rsidTr="00503750">
        <w:tc>
          <w:tcPr>
            <w:tcW w:w="2622" w:type="dxa"/>
            <w:vAlign w:val="center"/>
          </w:tcPr>
          <w:p w14:paraId="2C77E4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E976B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1F5F9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68F1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8FD4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74736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1F0E5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1926E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99ED8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445B02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551F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BFC5B6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83E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F2E4233" w14:textId="3C338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AE4A82" w14:textId="418DD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6D4EF8" w14:textId="70CC3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7B4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F0915" w14:textId="72715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4EA7D" w14:textId="77777777" w:rsidTr="00503750">
        <w:tc>
          <w:tcPr>
            <w:tcW w:w="2622" w:type="dxa"/>
            <w:vAlign w:val="center"/>
          </w:tcPr>
          <w:p w14:paraId="0B4B1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B257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7B82FFE" w14:textId="6CC0B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15EB95" w14:textId="43D11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FB7178" w14:textId="4DA0A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3CE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7F935A" w14:textId="5FEF8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AF5A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E4B4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EFD90B5" w14:textId="25A71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A55AD3" w14:textId="30650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9A4039" w14:textId="6DAB1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9E8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04E419" w14:textId="2FABD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F26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3DA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0C59E86" w14:textId="49359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5F3B57" w14:textId="134DB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746F71" w14:textId="26F06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E41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878612" w14:textId="5E67F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09EB7" w14:textId="77777777" w:rsidTr="00503750">
        <w:tc>
          <w:tcPr>
            <w:tcW w:w="2622" w:type="dxa"/>
            <w:vAlign w:val="center"/>
          </w:tcPr>
          <w:p w14:paraId="60DD0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BAB2557" w14:textId="28175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76025.06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C43128" w14:textId="4A28A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37293.36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9E87FF" w14:textId="702B8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31329.54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D43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8A6279" w14:textId="631E8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81988.88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96A4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05A0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6F8CB40" w14:textId="50908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9A19FD" w14:textId="70402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E3BA2D" w14:textId="6BBC0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6A4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C6B83D" w14:textId="7F6E4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145D1" w14:textId="77777777" w:rsidTr="00503750">
        <w:tc>
          <w:tcPr>
            <w:tcW w:w="2622" w:type="dxa"/>
            <w:vAlign w:val="center"/>
          </w:tcPr>
          <w:p w14:paraId="7D364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5FDFCEE" w14:textId="23E96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DCF421" w14:textId="35CC9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8E5C46" w14:textId="154C1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76A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9BE8DD" w14:textId="4EFBC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2EF5D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20537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8141C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9A0B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BB34CA7" w14:textId="6B325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904FEC" w14:textId="41DE1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5705D9" w14:textId="6B832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882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0FB15E" w14:textId="586BF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A3C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8980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4090C69" w14:textId="7CC62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2DDBCE" w14:textId="235E6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564881" w14:textId="6A25F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282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971981" w14:textId="0B579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CBA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A4AE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6DA3C22" w14:textId="5A0F8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1D9D6" w14:textId="10610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4EDFC0" w14:textId="3951E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EAB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6ED561" w14:textId="115BA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391399" w14:textId="77777777" w:rsidTr="00503750">
        <w:tc>
          <w:tcPr>
            <w:tcW w:w="2622" w:type="dxa"/>
            <w:vAlign w:val="center"/>
          </w:tcPr>
          <w:p w14:paraId="0C997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6246406" w14:textId="54F45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1E270C" w14:textId="1A0CA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CCF4B7" w14:textId="0CDDE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D4E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8764F6" w14:textId="4CD00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4DAE1" w14:textId="77777777" w:rsidTr="00503750">
        <w:tc>
          <w:tcPr>
            <w:tcW w:w="2622" w:type="dxa"/>
            <w:vAlign w:val="center"/>
          </w:tcPr>
          <w:p w14:paraId="38B1B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43DC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1DF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E70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298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1D4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ED6B5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FDE5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F695B49" w14:textId="4E34E3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76025.06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DFB1E0" w14:textId="593C40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37293.36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B79440" w14:textId="4D3593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31329.54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BF25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173F8A" w14:textId="5BE580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81988.88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3C03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5E70D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5F4280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81B6B7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EF707D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74509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B18B6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03E0B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0828C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E99B6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DA327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1035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6CE26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8648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3D0D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C48F9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0EC0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86F1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BF0EF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31EC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F04A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A6718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2D10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5CA4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B1755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38B8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ED18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2CFBA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B964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1609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D67A8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663A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5350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A3528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49F9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EEA9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EF5F1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2FD1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F193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AA7E6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9A1C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875E7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B3F33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876EC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4B44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0D145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B193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8611E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EC12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6517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C37BA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22C5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9821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64145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1062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023D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6ECA2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4C58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A6B3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02DB3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8264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D990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8960D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8A4D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68E1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AA58F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0CE7F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0F8A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2F3F4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79C75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C077C33" w14:textId="77777777" w:rsidTr="00503750">
        <w:tc>
          <w:tcPr>
            <w:tcW w:w="2835" w:type="dxa"/>
            <w:vAlign w:val="center"/>
          </w:tcPr>
          <w:p w14:paraId="0866E9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F2518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D22E5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EC630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43C81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02E51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018B90" w14:textId="77777777" w:rsidTr="00503750">
        <w:tc>
          <w:tcPr>
            <w:tcW w:w="2835" w:type="dxa"/>
            <w:vAlign w:val="center"/>
          </w:tcPr>
          <w:p w14:paraId="4634A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CE2F978" w14:textId="6AAF4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9736B" w14:textId="55980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DAF67" w14:textId="0B355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EF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B9A76" w14:textId="0F647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341519" w14:textId="77777777" w:rsidTr="00503750">
        <w:tc>
          <w:tcPr>
            <w:tcW w:w="2835" w:type="dxa"/>
            <w:vAlign w:val="center"/>
          </w:tcPr>
          <w:p w14:paraId="07540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D839763" w14:textId="0E046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5386C1" w14:textId="200E1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5997E" w14:textId="49DAB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BE4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F0F6AC" w14:textId="728A5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369E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11A60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BF541CD" w14:textId="6B13C2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EA48DC" w14:textId="5D15B4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FA15A3" w14:textId="6E8C12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1CCF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505D2E" w14:textId="215F5B6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56BD73C" w14:textId="77777777" w:rsidTr="00503750">
        <w:tc>
          <w:tcPr>
            <w:tcW w:w="2835" w:type="dxa"/>
            <w:vAlign w:val="center"/>
          </w:tcPr>
          <w:p w14:paraId="3ED1B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D844708" w14:textId="21C7F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A5B8CD" w14:textId="678D0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AF6178" w14:textId="222C1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3B1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474697" w14:textId="23AA1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C0D193" w14:textId="77777777" w:rsidTr="00503750">
        <w:tc>
          <w:tcPr>
            <w:tcW w:w="2835" w:type="dxa"/>
            <w:vAlign w:val="center"/>
          </w:tcPr>
          <w:p w14:paraId="452D0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B114A2E" w14:textId="6EED2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57B7B5" w14:textId="2861D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2F4AEE" w14:textId="67A6E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5A8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A5552A" w14:textId="36191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7319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234B9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BB9D625" w14:textId="5D3BE19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943F3" w14:textId="716B851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909A85" w14:textId="1FA4B83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84A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122E4E" w14:textId="4ED446B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59C3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48549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8578086" w14:textId="7145E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EA8CF1" w14:textId="0BD6C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2DC17B" w14:textId="12CCD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647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BF7E85" w14:textId="3E812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27CDF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A15559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14:paraId="50111A3C" w14:textId="77777777" w:rsidTr="00503750">
        <w:tc>
          <w:tcPr>
            <w:tcW w:w="2552" w:type="dxa"/>
            <w:shd w:val="clear" w:color="auto" w:fill="auto"/>
            <w:vAlign w:val="center"/>
          </w:tcPr>
          <w:p w14:paraId="2F8192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8D9EE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BAFE9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6A9CA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BAEC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4F3E58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B2861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7245B48" w14:textId="125FDB2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CE9685" w14:textId="659BA9D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260.00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8716374" w14:textId="42A36BD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260.00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012BA4" w14:textId="37DD5F2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E575E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BB95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0B19EB5" w14:textId="715FA87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9225853" w14:textId="0CCE504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5A34870" w14:textId="71007DB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41EB3D3" w14:textId="52F3EEC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5E8E70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2F2BAC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5F610B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4F50F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85167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CD14FEB" w14:textId="77777777" w:rsidTr="00503750">
        <w:tc>
          <w:tcPr>
            <w:tcW w:w="4395" w:type="dxa"/>
            <w:vMerge/>
          </w:tcPr>
          <w:p w14:paraId="2BEBA7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A8E58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1E016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3D04DB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4F3C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7731502" w14:textId="6A609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  <w:lang w:eastAsia="sk-SK"/>
              </w:rPr>
              <w:t>252.00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F9F24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70AE23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41F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1AB66E6" w14:textId="41340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976B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257258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795BA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611CBB8" w14:textId="1C0492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252.00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C11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A613D0F" w14:textId="77777777" w:rsidTr="00503750">
        <w:tc>
          <w:tcPr>
            <w:tcW w:w="4395" w:type="dxa"/>
            <w:vAlign w:val="center"/>
          </w:tcPr>
          <w:p w14:paraId="6447C5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06AB33D" w14:textId="707B0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6AF5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49E451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F7018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A5C6B3D" w14:textId="5EE86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8AC46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77A1E7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6CD65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0C4CA2B" w14:textId="6E4F3D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8CAA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40144E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2EF24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B5EE732" w14:textId="7842686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93718.14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D86E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FBC32C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1F4A7E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BD6C615" w14:textId="77777777" w:rsidTr="00503750">
        <w:tc>
          <w:tcPr>
            <w:tcW w:w="4395" w:type="dxa"/>
            <w:vAlign w:val="center"/>
          </w:tcPr>
          <w:p w14:paraId="51DA17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6D650D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6E860C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6D2608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979E8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4CBCF74" w14:textId="560968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E239DC" w14:textId="291B38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3DFBAB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FCEBA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8D45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436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7E2200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90AA1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7D8D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410E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1FA028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8F3F9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2B0A8E3" w14:textId="07544BF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4BEE19" w14:textId="6718FE2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750A17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F40FAB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AE04036" w14:textId="25CB25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0C34C0" w14:textId="026670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4FF5E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9A63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F3C67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C259B13" w14:textId="77777777" w:rsidTr="00503750">
        <w:tc>
          <w:tcPr>
            <w:tcW w:w="1843" w:type="dxa"/>
            <w:vAlign w:val="center"/>
          </w:tcPr>
          <w:p w14:paraId="69112A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28CF3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46ACF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0A1E9E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E96B8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7229DD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60DD8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6FD6AD2" w14:textId="77777777" w:rsidTr="00503750">
        <w:tc>
          <w:tcPr>
            <w:tcW w:w="1843" w:type="dxa"/>
            <w:vAlign w:val="center"/>
          </w:tcPr>
          <w:p w14:paraId="59BAFE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5C30D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E067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F93B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75BF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47B0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58AD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BCAB1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2F7B9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4A0D5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1A48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4F31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1A7A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CBD7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1319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0080B4C" w14:textId="77777777" w:rsidTr="00503750">
        <w:tc>
          <w:tcPr>
            <w:tcW w:w="1843" w:type="dxa"/>
            <w:vAlign w:val="center"/>
          </w:tcPr>
          <w:p w14:paraId="7DFCF2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BE225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D596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F380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9D61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BF56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751D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FD3CC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FA60B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0204D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4577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F7EE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7BE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90C1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503B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13F0F6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6103DF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825C04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4E9A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7782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C58E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F49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F3DB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3ECB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21C69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B09558D" w14:textId="77777777" w:rsidTr="00503750">
        <w:trPr>
          <w:trHeight w:val="664"/>
        </w:trPr>
        <w:tc>
          <w:tcPr>
            <w:tcW w:w="3372" w:type="dxa"/>
          </w:tcPr>
          <w:p w14:paraId="51CD89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52DF3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DA62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8DC343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23EA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CFA29E5" w14:textId="10B34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26356B" w14:textId="217E8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64C57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CB3257" w14:textId="03EA1A5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6F4B9" w14:textId="58240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F70AC3" w14:textId="3B587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BD25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F82BE9" w14:textId="704C533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1B98701" w14:textId="684ED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7CE07F" w14:textId="74121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46F55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D4BF7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50801D" w14:textId="3F307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4FB7B2" w14:textId="26568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BF263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73FD87D" w14:textId="0FF043D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760F5E0" w14:textId="7BA1F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C54A46" w14:textId="4704C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07234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42ABE97" w14:textId="4C0F7D6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6DE64D2" w14:textId="778EB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CEAE71" w14:textId="4A866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E243B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4CE8A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E31607C" w14:textId="77777777" w:rsidTr="00503750">
        <w:tc>
          <w:tcPr>
            <w:tcW w:w="2835" w:type="dxa"/>
            <w:vAlign w:val="center"/>
          </w:tcPr>
          <w:p w14:paraId="648502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DBD50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2C139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9DA3A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4027A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B84C32E" w14:textId="77777777" w:rsidTr="00503750">
        <w:tc>
          <w:tcPr>
            <w:tcW w:w="2835" w:type="dxa"/>
          </w:tcPr>
          <w:p w14:paraId="074F3E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62B07D1" w14:textId="329E7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D78F81" w14:textId="15D05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912A4" w14:textId="79078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3D020F" w14:textId="39A2F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C5B31A" w14:textId="77777777" w:rsidTr="00503750">
        <w:tc>
          <w:tcPr>
            <w:tcW w:w="2835" w:type="dxa"/>
          </w:tcPr>
          <w:p w14:paraId="4F408B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A2F257B" w14:textId="29788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BDD072" w14:textId="0F4CB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F2B3DA" w14:textId="258C7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EA9792" w14:textId="0E0C7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CD7A70" w14:textId="77777777" w:rsidTr="00503750">
        <w:tc>
          <w:tcPr>
            <w:tcW w:w="2835" w:type="dxa"/>
          </w:tcPr>
          <w:p w14:paraId="7F74B8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C588C4" w14:textId="4C3EA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C89F7" w14:textId="0FD41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E59C7F" w14:textId="40B2C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B1B731" w14:textId="214B6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133CC6" w14:textId="77777777" w:rsidTr="00503750">
        <w:tc>
          <w:tcPr>
            <w:tcW w:w="2835" w:type="dxa"/>
            <w:vAlign w:val="center"/>
          </w:tcPr>
          <w:p w14:paraId="55DEF7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5D90AE5" w14:textId="7A77F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83D2F3" w14:textId="18BA2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40935D" w14:textId="6693B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621D85" w14:textId="3853C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AE9B58" w14:textId="77777777" w:rsidTr="00503750">
        <w:tc>
          <w:tcPr>
            <w:tcW w:w="2835" w:type="dxa"/>
            <w:vAlign w:val="center"/>
          </w:tcPr>
          <w:p w14:paraId="760F60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6F14B05" w14:textId="2FC13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D7DA4E" w14:textId="15E16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DEB3DC" w14:textId="1F58E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A6CA60" w14:textId="130BF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4830E8" w14:textId="77777777" w:rsidTr="00503750">
        <w:tc>
          <w:tcPr>
            <w:tcW w:w="2835" w:type="dxa"/>
          </w:tcPr>
          <w:p w14:paraId="648A49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844A87B" w14:textId="2B69D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00340C" w14:textId="2B2A9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D9A77F" w14:textId="71D2C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FB85C9" w14:textId="0CC02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D3E2AB" w14:textId="77777777" w:rsidTr="00503750">
        <w:tc>
          <w:tcPr>
            <w:tcW w:w="2835" w:type="dxa"/>
          </w:tcPr>
          <w:p w14:paraId="278919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1AA3917" w14:textId="66BB4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5D1940" w14:textId="00B7D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E6353" w14:textId="661B2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552E09" w14:textId="5F488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7EFEB3" w14:textId="77777777" w:rsidTr="00503750">
        <w:tc>
          <w:tcPr>
            <w:tcW w:w="2835" w:type="dxa"/>
          </w:tcPr>
          <w:p w14:paraId="40AB73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C8CAD44" w14:textId="6863E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DFB7B6" w14:textId="5A16C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88D3" w14:textId="7F13D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68D9F8" w14:textId="6F7BC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FDD963" w14:textId="77777777" w:rsidR="00944C3D" w:rsidRDefault="00944C3D" w:rsidP="00944C3D">
      <w:pPr>
        <w:rPr>
          <w:rFonts w:ascii="Arial" w:hAnsi="Arial"/>
          <w:b/>
        </w:rPr>
      </w:pPr>
    </w:p>
    <w:p w14:paraId="4889AC4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FB37B1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4A38B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3A91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EDC91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ECC37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B7F5A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61B432A" w14:textId="77777777" w:rsidTr="00503750">
        <w:trPr>
          <w:trHeight w:val="443"/>
        </w:trPr>
        <w:tc>
          <w:tcPr>
            <w:tcW w:w="2560" w:type="dxa"/>
          </w:tcPr>
          <w:p w14:paraId="2386F0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ACB573E" w14:textId="1CC2A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DEA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918F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D97DD8E" w14:textId="0FDE5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20AB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EEC6D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F1FD6C0" w14:textId="42622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37E4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F6F3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AA94F1" w14:textId="2E4EB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87F53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77197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BD34CEA" w14:textId="2ADCB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3A7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853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BF509DB" w14:textId="183D3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9A6C1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4D642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AC013F5" w14:textId="6C86E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CAA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FE7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A52572" w14:textId="75D4B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319ADA" w14:textId="77777777" w:rsidR="00944C3D" w:rsidRDefault="00944C3D" w:rsidP="00944C3D">
      <w:pPr>
        <w:rPr>
          <w:rFonts w:ascii="Arial" w:hAnsi="Arial"/>
          <w:b/>
        </w:rPr>
      </w:pPr>
    </w:p>
    <w:p w14:paraId="1D0E77A3" w14:textId="77777777" w:rsidR="00944C3D" w:rsidRDefault="00944C3D" w:rsidP="00944C3D">
      <w:pPr>
        <w:rPr>
          <w:rFonts w:ascii="Arial" w:hAnsi="Arial"/>
          <w:b/>
        </w:rPr>
      </w:pPr>
    </w:p>
    <w:p w14:paraId="4F1064E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2FBF711" w14:textId="77777777" w:rsidR="00944C3D" w:rsidRDefault="00944C3D" w:rsidP="00944C3D">
      <w:pPr>
        <w:rPr>
          <w:rFonts w:ascii="Arial" w:hAnsi="Arial"/>
          <w:b/>
        </w:rPr>
      </w:pPr>
    </w:p>
    <w:p w14:paraId="5742186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0D91F8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DAED7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77ADB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F46F9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0DEE97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9B67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8DD2F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827C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CC022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AEC6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6145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60FF8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4302E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67B0B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7AC0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53FE5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D265C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A98512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5F9D604" w14:textId="77777777" w:rsidTr="00503750">
        <w:trPr>
          <w:trHeight w:val="677"/>
        </w:trPr>
        <w:tc>
          <w:tcPr>
            <w:tcW w:w="3358" w:type="dxa"/>
          </w:tcPr>
          <w:p w14:paraId="706EED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AA5FC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D301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EFD0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9433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8FD7C7" w14:textId="03355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55DC43" w14:textId="7154D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64D27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2385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DC97256" w14:textId="06378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341DB8" w14:textId="0728B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B1C40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EB09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C63DAA" w14:textId="6191F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3880CB" w14:textId="11B63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44D6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B97F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E6BBDF2" w14:textId="7D127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62B345" w14:textId="35461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AE5E6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9A8BFD" w14:textId="100CA0B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4F93064" w14:textId="16D28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C2511B" w14:textId="1C1A0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4AA72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768C7AD" w14:textId="76A6126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9C0F00C" w14:textId="50CA4D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C5B8AD" w14:textId="50147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FB690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F7D2B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CBDA65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85B3B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F17BD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00E804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2A458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5F2D6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4CF7A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5B92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F09BA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24E3D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AC51D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08B5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45E01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B2872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F8CBB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AC542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E208CB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D24E4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B5B69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E0FB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5FE34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1C275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C1E1FF1" w14:textId="71D92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BC5D9C" w14:textId="0487C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D720F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49F81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64628BF" w14:textId="48798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95EDF8" w14:textId="08C11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E484E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E1907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1420D9F" w14:textId="6AE39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116F39" w14:textId="65680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AEC68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CB1EF4" w14:textId="5A90B9F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56F67B5" w14:textId="587EC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EA6844" w14:textId="1DE7B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1D842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0404DD" w14:textId="2A24254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53B4C82" w14:textId="7B8A4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F2CFDF" w14:textId="208E4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6322A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356F1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9A1F5D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DF444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EE5D6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256DE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1D2664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620F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E004B5E" w14:textId="18577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584817" w14:textId="043B9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48CEE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A9CB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FFFC278" w14:textId="72BE5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D44ADD" w14:textId="3FD0F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53117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35A2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0AF6467" w14:textId="293CA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AB7FD0" w14:textId="3BA85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9B2CB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D230A9" w14:textId="3D4F177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A1BE35" w14:textId="3ED41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0A9FA4" w14:textId="2C639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98A9F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E1070E1" w14:textId="732FD86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C74B3F" w14:textId="4BD7D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9E6BC2" w14:textId="0CC47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BD8DA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8EFEB3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79485CA" w14:textId="77777777" w:rsidTr="00503750">
        <w:tc>
          <w:tcPr>
            <w:tcW w:w="3686" w:type="dxa"/>
            <w:vAlign w:val="center"/>
          </w:tcPr>
          <w:p w14:paraId="071EF1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92FED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EB7AD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E7FC02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7DD86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7146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CA9F0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2CE38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5FA5B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08F49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3FE3B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06088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2273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8A3FF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6994C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3AEDD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C82CD9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114B3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C240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39ABD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AA1DB8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B82E8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824C8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62EC0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36758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E7086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DF77EC9" w14:textId="45500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C7CDFE" w14:textId="5A8E4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4AD92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A484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10188C0" w14:textId="01AFC0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E7E50C" w14:textId="2B0B7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7B7B0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37959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165283A" w14:textId="780F8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C4EB16" w14:textId="4D1DF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01C11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2C9D6E" w14:textId="3A29DB9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BA05A87" w14:textId="7B8DC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BDD784" w14:textId="16CC1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6AD14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D58620B" w14:textId="21FD84B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B63B07" w14:textId="3F4CE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035F46" w14:textId="245F0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EB6A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583B2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9E2CE9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7B9567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1D4F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88956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693076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3651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AD98A14" w14:textId="3C129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5D9C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8F77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7DF7A25" w14:textId="7DF37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8877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4525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CB31DBC" w14:textId="518B5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D3CE3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4D4C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48BFF73" w14:textId="7CAC7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9F812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9A31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F764770" w14:textId="6FCF2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3AEC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2AC3D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CA79639" w14:textId="375F25C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38A7596" w14:textId="77777777" w:rsidR="00944C3D" w:rsidRDefault="00944C3D" w:rsidP="00944C3D">
      <w:pPr>
        <w:rPr>
          <w:sz w:val="22"/>
          <w:szCs w:val="22"/>
        </w:rPr>
      </w:pPr>
    </w:p>
    <w:p w14:paraId="51CDF879" w14:textId="77777777" w:rsidR="00944C3D" w:rsidRDefault="00944C3D" w:rsidP="00944C3D">
      <w:pPr>
        <w:rPr>
          <w:sz w:val="22"/>
          <w:szCs w:val="22"/>
        </w:rPr>
      </w:pPr>
    </w:p>
    <w:p w14:paraId="65C212E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15BCC5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9BABD5C" w14:textId="22E2EA3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BFF3C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B373D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46EF5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DFB5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14DE07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44165E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BEE45C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EF893D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97D36E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3A881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26FAC28" w14:textId="49A6F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2C3F18" w14:textId="5209D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B589A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B075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3992B5F" w14:textId="7469F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621B8A6" w14:textId="2BD85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7E714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D6F95B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CCFDF47" w14:textId="1D7DC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DB59769" w14:textId="0955E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0A2D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CCC4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DA2F64C" w14:textId="08FDC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CF9169" w14:textId="08AE8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5A4D0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68B13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08421AE" w14:textId="2FF42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0CC125" w14:textId="03EF8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33E60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F4911C7" w14:textId="5388BFE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13BE739" w14:textId="5DCA5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2226B6" w14:textId="5A98B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FDF99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90BEF62" w14:textId="5CB9ACE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EB6AD5" w14:textId="078BC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6E13E5" w14:textId="62859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5D78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EDC4C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90498A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6A3B3A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12FFC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90752E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52F0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61EB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786395C" w14:textId="7D5A8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537F9A" w14:textId="647DD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9714E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D279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A7BC75C" w14:textId="25EC4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9BFF20" w14:textId="7E8DE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1E6AD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F0A27E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3A8B888" w14:textId="758C5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BC127F" w14:textId="45D93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6F6D4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F6096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AD4B1CE" w14:textId="722CD7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B5F470" w14:textId="2C504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C025C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BF97DB" w14:textId="5E26384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317157" w14:textId="0346F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D60D11" w14:textId="0C069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0044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75628F" w14:textId="7787B97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52F50B" w14:textId="1A1C8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8F92D1" w14:textId="50D5A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C6F40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B4ED887" w14:textId="3B6D9F6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D58A55" w14:textId="7B9F2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28D02B" w14:textId="5B327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3010A" w:rsidRPr="0066153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8CE5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41868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CD2E14D" w14:textId="5029872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11A35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7A59E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1D8CC56" w14:textId="64330F0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523E7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62743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5126F08" w14:textId="15D559C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F3A26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EC76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89F60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DB0E806" w14:textId="77777777" w:rsidR="00944C3D" w:rsidRPr="003607F0" w:rsidRDefault="00944C3D" w:rsidP="00944C3D"/>
    <w:p w14:paraId="36C21AD4" w14:textId="77777777" w:rsidR="00F47675" w:rsidRPr="00944C3D" w:rsidRDefault="00F47675" w:rsidP="00944C3D"/>
    <w:sectPr w:rsidR="00F47675" w:rsidRPr="00944C3D" w:rsidSect="005F47E0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FBD9C" w14:textId="77777777" w:rsidR="005F47E0" w:rsidRDefault="005F47E0">
      <w:r>
        <w:separator/>
      </w:r>
    </w:p>
  </w:endnote>
  <w:endnote w:type="continuationSeparator" w:id="0">
    <w:p w14:paraId="0C3FEC39" w14:textId="77777777" w:rsidR="005F47E0" w:rsidRDefault="005F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9980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509931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FCF1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B7FA9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E32A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3BBA40A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73DA3" w14:textId="77777777" w:rsidR="005F47E0" w:rsidRDefault="005F47E0">
      <w:r>
        <w:separator/>
      </w:r>
    </w:p>
  </w:footnote>
  <w:footnote w:type="continuationSeparator" w:id="0">
    <w:p w14:paraId="51222DE6" w14:textId="77777777" w:rsidR="005F47E0" w:rsidRDefault="005F4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524315">
    <w:abstractNumId w:val="13"/>
  </w:num>
  <w:num w:numId="2" w16cid:durableId="488601683">
    <w:abstractNumId w:val="17"/>
  </w:num>
  <w:num w:numId="3" w16cid:durableId="1910649692">
    <w:abstractNumId w:val="8"/>
  </w:num>
  <w:num w:numId="4" w16cid:durableId="1136029271">
    <w:abstractNumId w:val="7"/>
  </w:num>
  <w:num w:numId="5" w16cid:durableId="28935842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788935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5214566">
    <w:abstractNumId w:val="20"/>
  </w:num>
  <w:num w:numId="8" w16cid:durableId="360934502">
    <w:abstractNumId w:val="10"/>
  </w:num>
  <w:num w:numId="9" w16cid:durableId="1488746840">
    <w:abstractNumId w:val="0"/>
  </w:num>
  <w:num w:numId="10" w16cid:durableId="1027750622">
    <w:abstractNumId w:val="19"/>
  </w:num>
  <w:num w:numId="11" w16cid:durableId="108013791">
    <w:abstractNumId w:val="6"/>
  </w:num>
  <w:num w:numId="12" w16cid:durableId="606234057">
    <w:abstractNumId w:val="9"/>
  </w:num>
  <w:num w:numId="13" w16cid:durableId="349726119">
    <w:abstractNumId w:val="12"/>
  </w:num>
  <w:num w:numId="14" w16cid:durableId="1447197930">
    <w:abstractNumId w:val="15"/>
  </w:num>
  <w:num w:numId="15" w16cid:durableId="2035226065">
    <w:abstractNumId w:val="14"/>
  </w:num>
  <w:num w:numId="16" w16cid:durableId="1272393924">
    <w:abstractNumId w:val="2"/>
  </w:num>
  <w:num w:numId="17" w16cid:durableId="947659746">
    <w:abstractNumId w:val="4"/>
  </w:num>
  <w:num w:numId="18" w16cid:durableId="425662265">
    <w:abstractNumId w:val="11"/>
  </w:num>
  <w:num w:numId="19" w16cid:durableId="1377966428">
    <w:abstractNumId w:val="5"/>
  </w:num>
  <w:num w:numId="20" w16cid:durableId="306012407">
    <w:abstractNumId w:val="18"/>
  </w:num>
  <w:num w:numId="21" w16cid:durableId="643661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161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008391.doc"/>
    <w:docVar w:name="arg5" w:val="1"/>
  </w:docVars>
  <w:rsids>
    <w:rsidRoot w:val="00F3010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5F47E0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3010A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8536B"/>
  <w15:docId w15:val="{73018F8A-4B99-4A40-814B-FD69F032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5338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2024-03-20T13:05:00Z</dcterms:created>
  <dcterms:modified xsi:type="dcterms:W3CDTF">2024-03-20T13:06:00Z</dcterms:modified>
</cp:coreProperties>
</file>