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2982C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5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D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E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7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6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8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E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4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D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B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0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6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A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0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9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2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1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D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32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9D56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79B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63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FA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DB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1B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40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B6E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65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2F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28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2E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6F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66C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F3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4E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4C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83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47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4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B3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C7D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BE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3F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7C7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32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BB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AF8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CB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2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CC5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6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C3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6B4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6E6D7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D52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31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33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6E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4F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8E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95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26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4C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C7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6F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21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35E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D4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3E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46E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65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48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A9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62E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22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E4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8F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F9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3F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DB2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91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BF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10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32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5D4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23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895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8835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37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0D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B7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2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48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DB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AC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3A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73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4F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7F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7C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F1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713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0B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FB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F5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F4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9F7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6A5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77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69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12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64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E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630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10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B7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AA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6D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94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AA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83A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5C130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B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E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6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E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7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F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7B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E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D3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A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8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3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9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9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B1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5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D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E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0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77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7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8B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EC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D5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7A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6C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5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9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1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7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7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5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0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E1E92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3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8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4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5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4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9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A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7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A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B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B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E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B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C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7C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7037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0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E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C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4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4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8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2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9D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10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08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A4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75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34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42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CD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83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342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D1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75441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2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7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0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C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2BB2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3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A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2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6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7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1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D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F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A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C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3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3198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E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F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3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7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E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0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B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9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B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2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C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F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3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DEF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78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5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0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A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0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F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4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C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B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D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3CE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E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5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3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D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2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5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6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6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C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7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F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0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7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1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F275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3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E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8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F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E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46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E2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5F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D1712" w14:textId="26B24B2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B6A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F0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14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6F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D7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3A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1B2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A7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1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D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A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1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3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2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152C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3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B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F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3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C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5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5A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A6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2B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A43B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E7E95A7" wp14:editId="493FEBE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B28C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7E95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46B28C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D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18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7A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78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8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B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4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1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E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7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C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2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3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0B91E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A4D7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4CB3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42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44ACF25" wp14:editId="34F9956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2EEF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ACF2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092EEF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5E698BE" wp14:editId="5A7E8D8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555F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698BE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CE555F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098D4D" wp14:editId="3D7EA17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2EEF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98D4D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F62EEF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E04E137" wp14:editId="5C40E16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CC0C4" w14:textId="1807ECAA" w:rsidR="000B647F" w:rsidRDefault="00000000" w:rsidP="00944C3D">
                                  <w:fldSimple w:instr=" MERGEFIELD  aDMOD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4E13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00CC0C4" w14:textId="1807ECAA" w:rsidR="000B647F" w:rsidRDefault="00000000" w:rsidP="00944C3D">
                            <w:fldSimple w:instr=" MERGEFIELD  aDMOD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014383C" wp14:editId="62BE2D6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65037" w14:textId="03B8A7B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652A" w:rsidRPr="002664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4383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4165037" w14:textId="03B8A7B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652A" w:rsidRPr="002664AF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4E015C4" wp14:editId="13AFE22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F9D6C" w14:textId="35E48B71" w:rsidR="000B647F" w:rsidRDefault="00000000" w:rsidP="00944C3D">
                                  <w:fldSimple w:instr=" MERGEFIELD  aDRDO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015C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3DF9D6C" w14:textId="35E48B71" w:rsidR="000B647F" w:rsidRDefault="00000000" w:rsidP="00944C3D">
                            <w:fldSimple w:instr=" MERGEFIELD  aDRDO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D831BB3" wp14:editId="09CA8AB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1179B" w14:textId="2DE82B7A" w:rsidR="000B647F" w:rsidRDefault="00000000" w:rsidP="00944C3D">
                                  <w:fldSimple w:instr=" MERGEFIELD  aDMDO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31BB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AF1179B" w14:textId="2DE82B7A" w:rsidR="000B647F" w:rsidRDefault="00000000" w:rsidP="00944C3D">
                            <w:fldSimple w:instr=" MERGEFIELD  aDMDO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F32BC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E458F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73537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A37EBB7" wp14:editId="0E5A9A8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45B2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7EBB7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0045B2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4E71F15" wp14:editId="71A0540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AD00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71F15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94AD00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C36901" wp14:editId="19A01F8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C5A8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36901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D3C5A8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EE59765" wp14:editId="38EDB70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0B44A" w14:textId="46C5FD41" w:rsidR="000B647F" w:rsidRDefault="00000000" w:rsidP="00944C3D">
                                  <w:fldSimple w:instr=" MERGEFIELD  aDRDOo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5976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CF0B44A" w14:textId="46C5FD41" w:rsidR="000B647F" w:rsidRDefault="00000000" w:rsidP="00944C3D">
                            <w:fldSimple w:instr=" MERGEFIELD  aDRDOo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292C635" wp14:editId="23CAAA1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3691D" w14:textId="1CFD824F" w:rsidR="000B647F" w:rsidRDefault="00000000" w:rsidP="00944C3D">
                                  <w:fldSimple w:instr=" MERGEFIELD  aDMDO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2C63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DA3691D" w14:textId="1CFD824F" w:rsidR="000B647F" w:rsidRDefault="00000000" w:rsidP="00944C3D">
                            <w:fldSimple w:instr=" MERGEFIELD  aDMDO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0ECB942" wp14:editId="048BDE9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AE680" w14:textId="2806024E" w:rsidR="000B647F" w:rsidRDefault="00000000" w:rsidP="00944C3D">
                                  <w:fldSimple w:instr=" MERGEFIELD  aDRODo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CB94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22AE680" w14:textId="2806024E" w:rsidR="000B647F" w:rsidRDefault="00000000" w:rsidP="00944C3D">
                            <w:fldSimple w:instr=" MERGEFIELD  aDRODo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4E6F085" wp14:editId="2AA5D17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80659" w14:textId="28566509" w:rsidR="000B647F" w:rsidRDefault="00000000" w:rsidP="00944C3D">
                                  <w:fldSimple w:instr=" MERGEFIELD  aDMOD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6F08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AB80659" w14:textId="28566509" w:rsidR="000B647F" w:rsidRDefault="00000000" w:rsidP="00944C3D">
                            <w:fldSimple w:instr=" MERGEFIELD  aDMOD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9824D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ACA6D6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9E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9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9DE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3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E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4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0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D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0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C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0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E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4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1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A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1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5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9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3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4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6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0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F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9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1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4E89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8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ED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6F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32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F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4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4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1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9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3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3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8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3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1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6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C4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C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3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DE8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8E1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4F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C7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18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98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F0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A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E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9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F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3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5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E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2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817B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0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C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3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4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0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5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2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6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8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0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9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2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B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9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5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2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4B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2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5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5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AA49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A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E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9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8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1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3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B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A075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F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8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E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6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2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F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9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1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A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2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6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1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5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3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B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5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7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A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7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ED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4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5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E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1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A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9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B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8DA7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C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0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7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4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C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B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6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5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8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6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C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8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7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8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9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3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B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C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52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62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05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DF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8C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AB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09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C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6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F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A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2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9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B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5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4CBE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F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3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9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9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C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C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B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8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C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0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4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7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0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7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4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E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B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77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9F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1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48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54F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DC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EB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B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4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B874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2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5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662AAF0" wp14:editId="02447CB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AD3A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2AAF0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6AD3AA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3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D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B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B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E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4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3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C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8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70ABC2" wp14:editId="3579E4F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6D13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0ABC2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9E6D13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E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E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D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7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B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8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D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E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1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E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D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8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F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7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F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5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6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C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F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7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6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EE1C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AE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9B86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88B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1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514D51" wp14:editId="6A0FECB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73CB0" w14:textId="67D07C9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652A" w:rsidRPr="002664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36120405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14D5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EC73CB0" w14:textId="67D07C9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652A" w:rsidRPr="002664AF">
                              <w:rPr>
                                <w:rFonts w:ascii="Arial" w:hAnsi="Arial" w:cs="Arial"/>
                                <w:noProof/>
                              </w:rPr>
                              <w:t>36120405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6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2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9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9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6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7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7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A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FA50CC" wp14:editId="40FA942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B108D" w14:textId="11333B6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652A" w:rsidRPr="002664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2021497841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A50C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68B108D" w14:textId="11333B6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652A" w:rsidRPr="002664AF">
                              <w:rPr>
                                <w:rFonts w:ascii="Arial" w:hAnsi="Arial" w:cs="Arial"/>
                                <w:noProof/>
                              </w:rPr>
                              <w:t>2021497841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9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F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C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7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1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8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3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0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5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1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5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B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F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F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0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9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41BD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2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21B88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411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F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3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2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C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F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2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2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A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A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3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3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C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3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D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2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543B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31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6C7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2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126153" wp14:editId="242CA01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978BBF" w14:textId="3416006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652A" w:rsidRPr="002664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Vansovej 2743/2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2615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0978BBF" w14:textId="3416006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652A" w:rsidRPr="002664AF">
                              <w:rPr>
                                <w:rFonts w:ascii="Arial" w:hAnsi="Arial" w:cs="Arial"/>
                                <w:noProof/>
                              </w:rPr>
                              <w:t>SVB Vansovej 2743/2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1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5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D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2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A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7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2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0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5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6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1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3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2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A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0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9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3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7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3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7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6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6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B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5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7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2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D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3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1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595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D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21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47BD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02CE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1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E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D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5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7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9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5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4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F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4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1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2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E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7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5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2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9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0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7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B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F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A986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C3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06849F" wp14:editId="181AA1A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E1B3BF" w14:textId="7171225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652A" w:rsidRPr="002664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Vansovej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6849F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4E1B3BF" w14:textId="7171225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652A" w:rsidRPr="002664AF">
                              <w:rPr>
                                <w:rFonts w:ascii="Arial" w:hAnsi="Arial" w:cs="Arial"/>
                                <w:noProof/>
                              </w:rPr>
                              <w:t>Vansovej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C97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F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2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F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D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B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9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F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F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D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1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6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3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C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3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5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E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B9427D" wp14:editId="6E388AA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CD6F8E" w14:textId="3C59F55B" w:rsidR="000B647F" w:rsidRDefault="00000000" w:rsidP="00944C3D">
                                  <w:fldSimple w:instr=" MERGEFIELD  aSUB_ULICA_CISLO  \* MERGEFORMAT ">
                                    <w:r w:rsidR="00FA652A" w:rsidRPr="00FA652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2743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9427D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ECD6F8E" w14:textId="3C59F55B" w:rsidR="000B647F" w:rsidRDefault="00000000" w:rsidP="00944C3D">
                            <w:fldSimple w:instr=" MERGEFIELD  aSUB_ULICA_CISLO  \* MERGEFORMAT ">
                              <w:r w:rsidR="00FA652A" w:rsidRPr="00FA652A">
                                <w:rPr>
                                  <w:rFonts w:ascii="Arial" w:hAnsi="Arial" w:cs="Arial"/>
                                  <w:noProof/>
                                </w:rPr>
                                <w:t>2743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D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2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F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B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2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F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695D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CA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610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AA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C542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89E0F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A2D03D0" wp14:editId="7BF80AD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66B84" w14:textId="69EB8A8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652A" w:rsidRPr="002664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D03D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0766B84" w14:textId="69EB8A8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652A" w:rsidRPr="002664AF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C5CB59" wp14:editId="40171A5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33194" w14:textId="20CE75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652A" w:rsidRPr="002664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5CB59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0B33194" w14:textId="20CE75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652A" w:rsidRPr="002664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C555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7C4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C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46DF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5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8FE7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59F23D" wp14:editId="02AEF35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08C4D" w14:textId="0D987C3B" w:rsidR="000B647F" w:rsidRPr="00391121" w:rsidRDefault="00FA652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9F23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E508C4D" w14:textId="0D987C3B" w:rsidR="000B647F" w:rsidRPr="00391121" w:rsidRDefault="00FA652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6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CE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8D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77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C4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A2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4E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CD023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7FD54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B92626" wp14:editId="35F92A5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7DE38" w14:textId="2462F20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9262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D47DE38" w14:textId="2462F20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969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5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2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3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0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C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0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9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CA49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D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5E7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04ED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41ACE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DB2936" wp14:editId="1CC8DBB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E7712" w14:textId="39744441" w:rsidR="000B647F" w:rsidRPr="00391121" w:rsidRDefault="00FA652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@spbtn.sk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B2936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B8E7712" w14:textId="39744441" w:rsidR="000B647F" w:rsidRPr="00391121" w:rsidRDefault="00FA652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</w:rPr>
                              <w:t>@spbtn.sk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7BB9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7FC4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AF4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A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1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A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3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2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9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4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0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B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B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1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1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9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E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4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D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B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E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2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5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7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3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D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1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0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0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A720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6B8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1DB49D" w14:textId="0CE25F6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A652A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A6D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FAB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B57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2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0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DEF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7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39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C8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FF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B3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1E7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5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CC37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8CE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0D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33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E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A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32A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C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ECFA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00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D4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AF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DB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59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B7E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0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E3F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57B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66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BD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13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EE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5E8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8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998B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95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63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BB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4B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45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5E6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0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838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CE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BC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8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DE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9D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86F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785B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C1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A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38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CB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57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6C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5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ACC1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1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D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0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A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34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81DA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AD0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D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3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B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B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1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D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C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9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6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C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C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6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5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B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0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9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9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9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F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46B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5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5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29A1F8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DB7A4F5" w14:textId="77777777" w:rsidR="00944C3D" w:rsidRDefault="00944C3D" w:rsidP="00944C3D">
      <w:pPr>
        <w:rPr>
          <w:rFonts w:ascii="Arial" w:hAnsi="Arial"/>
        </w:rPr>
      </w:pPr>
    </w:p>
    <w:p w14:paraId="593FFF9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73DA46B" w14:textId="2498EA6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2D95ECE" w14:textId="196510D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816FF0B" w14:textId="5542D98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5432CA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D14CC7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09E099D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1F514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2324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360E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BC1097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87BA362" w14:textId="4157ACE7" w:rsidR="00944C3D" w:rsidRPr="008D0433" w:rsidRDefault="00FA652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Eva Filová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378FE4" w14:textId="1D2B5FCE" w:rsidR="00944C3D" w:rsidRPr="008D0433" w:rsidRDefault="00FA652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97D4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CF3F5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7944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C4BA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40B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1F990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6BDD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D2D2A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B9B9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3ECE7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78400D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E217FA5" w14:textId="009FBAF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62A8541" w14:textId="03A76E9E" w:rsidR="00944C3D" w:rsidRDefault="00FA652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1846DDD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1B84E2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9BF77A" w14:textId="0AD4E5B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871E92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50A2AD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63E0AE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21BA5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9ABB5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B6ED7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14B861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5345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76C3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B3EBF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BBA0F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96510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4740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8BA1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C2C2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51A24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E5F3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ADA5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A51C9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8B8D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52B37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6076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478E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251C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D090E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4534F92" w14:textId="247E19C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B207E9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A5259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9F2D2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F94063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BF25A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C153272" w14:textId="494B661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43CF5A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1A941B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1343DD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54AE3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51691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DD5E1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8B8888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C349D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98EB7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15DC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592B2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A5A19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D8C7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1DE9D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04634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BDA2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ADABC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48E0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60EA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1E0A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800D2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A84ED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8A69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9BD46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D34B0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95187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7B908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07B79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BEBEE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537FE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02BBA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89477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2A7EC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F31DF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74FB8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855B8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BA03D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D5CE48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FB8E1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BB0A3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B162A5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C8438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78A83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7E36D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AE194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5132F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62B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25293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FF84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7D20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5F753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61DDB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767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BD61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47D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A8F3A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F2070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8907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F30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E9B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5FEB7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8970B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AAC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2D41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4321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C7530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AD84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5BFB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BC5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4E5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C9F2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5DEF4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1B2A6E7" w14:textId="14AF499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DB9D9D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E6D27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25E6E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8179EC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3426D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4C2F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7471C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025E1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C3E231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0DF49D1" w14:textId="77777777" w:rsidTr="00503750">
        <w:tc>
          <w:tcPr>
            <w:tcW w:w="2302" w:type="dxa"/>
            <w:vAlign w:val="center"/>
          </w:tcPr>
          <w:p w14:paraId="16D4A8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743E3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28D67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5DAB5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26C9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C1A01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CC1B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EEA62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AB2BF82" w14:textId="77777777" w:rsidTr="00503750">
        <w:tc>
          <w:tcPr>
            <w:tcW w:w="15593" w:type="dxa"/>
            <w:gridSpan w:val="8"/>
            <w:vAlign w:val="center"/>
          </w:tcPr>
          <w:p w14:paraId="211FC4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893A516" w14:textId="77777777" w:rsidTr="00503750">
        <w:tc>
          <w:tcPr>
            <w:tcW w:w="2302" w:type="dxa"/>
            <w:vAlign w:val="center"/>
          </w:tcPr>
          <w:p w14:paraId="1669C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59A3BD" w14:textId="0566B5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EB87E9" w14:textId="7D6870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9F865" w14:textId="4069CC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4B132F" w14:textId="3BA45E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2BB968" w14:textId="2EDA1E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74A1A0" w14:textId="0D6894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693E9C" w14:textId="318D55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D602E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312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F0906C0" w14:textId="2F2537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54ABF2" w14:textId="20758B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55C9A" w14:textId="64710B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E32D2" w14:textId="513BA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8088F1" w14:textId="021FB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2598B" w14:textId="248ED9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021B16" w14:textId="5475EB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A6D1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3AC8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33CC8F" w14:textId="5BC1F1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3B51E1" w14:textId="66619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C123F7" w14:textId="397B34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DA50E" w14:textId="3CB7C2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1DA42" w14:textId="28C527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1EFD74" w14:textId="56E8DB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E1F10" w14:textId="5F1863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A3F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A737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40C4C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6DF06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07DF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204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8C4E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9BE4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9051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78AAE7" w14:textId="77777777" w:rsidTr="00503750">
        <w:tc>
          <w:tcPr>
            <w:tcW w:w="2302" w:type="dxa"/>
            <w:vAlign w:val="center"/>
          </w:tcPr>
          <w:p w14:paraId="5E7B44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A07EEDB" w14:textId="5D8E85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63213F" w14:textId="22A974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F57FC" w14:textId="7BD7EB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F402D" w14:textId="39A1C0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ADF22F" w14:textId="13D52C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30EE3C" w14:textId="76E436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042A0" w14:textId="6592C7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D09FB" w14:textId="77777777" w:rsidTr="00503750">
        <w:tc>
          <w:tcPr>
            <w:tcW w:w="15593" w:type="dxa"/>
            <w:gridSpan w:val="8"/>
            <w:vAlign w:val="center"/>
          </w:tcPr>
          <w:p w14:paraId="0D410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A0F0A39" w14:textId="77777777" w:rsidTr="00503750">
        <w:tc>
          <w:tcPr>
            <w:tcW w:w="2302" w:type="dxa"/>
            <w:vAlign w:val="center"/>
          </w:tcPr>
          <w:p w14:paraId="0D84A6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4E259CF" w14:textId="1830A7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9C34AC" w14:textId="63FE63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DA436" w14:textId="57DA48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14ED6" w14:textId="04BDB1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2A29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852C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06DB11" w14:textId="636482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D622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07E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49F013" w14:textId="4229CB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8BCE0F" w14:textId="01EC0D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D0864" w14:textId="742B8C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7B03C" w14:textId="70C795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0A1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1AA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4444BB" w14:textId="4BB3DE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7D59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7BFA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3AEDB8" w14:textId="371DE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BE6851" w14:textId="0A2669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B48EF0" w14:textId="17A6F4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C9123" w14:textId="0DBC17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8C0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C1F2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8C3294" w14:textId="1BD7AD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A17F0" w14:textId="77777777" w:rsidTr="00503750">
        <w:tc>
          <w:tcPr>
            <w:tcW w:w="2302" w:type="dxa"/>
            <w:vAlign w:val="center"/>
          </w:tcPr>
          <w:p w14:paraId="12F23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0ABA174" w14:textId="5E4B50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5DDC93" w14:textId="1E2D6E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3A993" w14:textId="6C3BCB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D52C1" w14:textId="2CE163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C9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2D8D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925CAD" w14:textId="35A875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09E19" w14:textId="77777777" w:rsidTr="00503750">
        <w:tc>
          <w:tcPr>
            <w:tcW w:w="15593" w:type="dxa"/>
            <w:gridSpan w:val="8"/>
            <w:vAlign w:val="center"/>
          </w:tcPr>
          <w:p w14:paraId="79752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C06D381" w14:textId="77777777" w:rsidTr="00503750">
        <w:tc>
          <w:tcPr>
            <w:tcW w:w="2302" w:type="dxa"/>
            <w:vAlign w:val="center"/>
          </w:tcPr>
          <w:p w14:paraId="444DE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B029A7" w14:textId="15E2F7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3AD458" w14:textId="67D78F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1045F" w14:textId="54E148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1602B" w14:textId="7B9343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3192E" w14:textId="51A97D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9BF17" w14:textId="4629D7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4DD33" w14:textId="4C57E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FF2F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CECD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6087DF7" w14:textId="28B199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D5515D" w14:textId="68A1AB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F0E16" w14:textId="5F33F7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C4FC4" w14:textId="1606C4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CC9B9" w14:textId="0606F3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3AEE7" w14:textId="49E4BC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98E96" w14:textId="71895C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F12D2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CA82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20DC09" w14:textId="3A317D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A63E93" w14:textId="2F8A06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B909B" w14:textId="7EB1C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73FE3" w14:textId="03C378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A9612" w14:textId="34CEB8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C09A2" w14:textId="664C15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A3E34" w14:textId="55E775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1C93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5D15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00D6532" w14:textId="73C6F6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F02FBE" w14:textId="45EF2E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45A2D" w14:textId="1C8839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43521" w14:textId="51519B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72972" w14:textId="2EE21C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E014A" w14:textId="02DE0C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4258F" w14:textId="05184F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41B4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C9072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307948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E717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8C0F93" w14:textId="11B038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3E1F0C" w14:textId="462E23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9BC04" w14:textId="1CD674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EC92F" w14:textId="1D76DE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8E0D8" w14:textId="2EE81E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C6B754" w14:textId="0335D4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73EAE8" w14:textId="4FF59E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0610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D90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870B28" w14:textId="7B0B37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C404C7" w14:textId="23FE83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F81AE2" w14:textId="3D577A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2C5314" w14:textId="2391A8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BED39" w14:textId="6541CE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87E13" w14:textId="175614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954A0" w14:textId="68F7C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2740C2" w14:textId="77777777" w:rsidR="00944C3D" w:rsidRDefault="00944C3D" w:rsidP="00944C3D">
      <w:pPr>
        <w:rPr>
          <w:rFonts w:ascii="Arial" w:hAnsi="Arial"/>
          <w:b/>
        </w:rPr>
      </w:pPr>
    </w:p>
    <w:p w14:paraId="56EC059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1FA1FE9" w14:textId="77777777" w:rsidTr="00503750">
        <w:tc>
          <w:tcPr>
            <w:tcW w:w="1944" w:type="dxa"/>
            <w:vAlign w:val="center"/>
          </w:tcPr>
          <w:p w14:paraId="379ED3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3364B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0E68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4C622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0155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E121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7D495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183E5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171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DF79A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EFDB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616C1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0688610" w14:textId="77777777" w:rsidTr="00503750">
        <w:tc>
          <w:tcPr>
            <w:tcW w:w="15685" w:type="dxa"/>
            <w:gridSpan w:val="12"/>
            <w:vAlign w:val="center"/>
          </w:tcPr>
          <w:p w14:paraId="23A73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651496" w14:textId="77777777" w:rsidTr="00503750">
        <w:tc>
          <w:tcPr>
            <w:tcW w:w="1944" w:type="dxa"/>
            <w:vAlign w:val="center"/>
          </w:tcPr>
          <w:p w14:paraId="24EBF3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AE087A5" w14:textId="3A68B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C075CB" w14:textId="31C16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73D713" w14:textId="4812D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0E9DB6" w14:textId="643E1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C53697" w14:textId="16F58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CC3924" w14:textId="6E534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B8DE57" w14:textId="67B32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36754A" w14:textId="61271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3E6EDF" w14:textId="63ED7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305CCA" w14:textId="61688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64B449" w14:textId="0D688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13F4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0D37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C8594B8" w14:textId="441D1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A73DA5" w14:textId="72D6B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F4C4E0" w14:textId="49914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318870" w14:textId="3CCFA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4BF9F8" w14:textId="6BAFA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C16B4D" w14:textId="61513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3E1209" w14:textId="2FB72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6AB6C" w14:textId="6122D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2B4B5E" w14:textId="02103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F715D0" w14:textId="49A4B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0C9D0A" w14:textId="7F62C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29E03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148A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30ECA45" w14:textId="5ABE8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7270AB" w14:textId="580A7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58FB0F" w14:textId="5109A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42500" w14:textId="6B935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2C2D78" w14:textId="03DB1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D91E79" w14:textId="0E33C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72E58B" w14:textId="5F30E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DCDA51" w14:textId="6F2C9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B02095" w14:textId="12AC5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DEAEB9" w14:textId="5A4A7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E1CAB1" w14:textId="79ECD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1682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28A5C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11A6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DFC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F9B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3B06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14A3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7584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006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3410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0BCF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B50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E39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DFE880" w14:textId="77777777" w:rsidTr="00503750">
        <w:tc>
          <w:tcPr>
            <w:tcW w:w="1944" w:type="dxa"/>
            <w:vAlign w:val="center"/>
          </w:tcPr>
          <w:p w14:paraId="3AC531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A136D25" w14:textId="66D1C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4EF3B8" w14:textId="6180D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E89410" w14:textId="7BBEC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8508D3" w14:textId="2A9FE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B0466B" w14:textId="46C13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8A4074" w14:textId="3E8E7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D763DA" w14:textId="2168B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1E8780" w14:textId="2E97E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410327" w14:textId="4D275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22DE36" w14:textId="25B01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B39ECC" w14:textId="740CF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A84CC2" w14:textId="77777777" w:rsidTr="00503750">
        <w:tc>
          <w:tcPr>
            <w:tcW w:w="15685" w:type="dxa"/>
            <w:gridSpan w:val="12"/>
            <w:vAlign w:val="center"/>
          </w:tcPr>
          <w:p w14:paraId="7DE762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3D4190" w14:textId="77777777" w:rsidTr="00503750">
        <w:tc>
          <w:tcPr>
            <w:tcW w:w="1944" w:type="dxa"/>
            <w:vAlign w:val="center"/>
          </w:tcPr>
          <w:p w14:paraId="43957A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8A7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B34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8187E0" w14:textId="4FE76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4663EE" w14:textId="58CA5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748D35" w14:textId="20979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5A0BE3" w14:textId="2FD2E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86D104" w14:textId="201B3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0D6038" w14:textId="66C1F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310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1B1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2F64DC" w14:textId="32777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5B82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D08EB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A465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BD5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025633" w14:textId="52B73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B1C390" w14:textId="016FD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A82768" w14:textId="52B82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FC8E2F" w14:textId="7C9E8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E76CE6" w14:textId="77DAF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49ACDD" w14:textId="2F0E7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797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AD8D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867BBB" w14:textId="0FE47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7A29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3B5C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6B0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1BE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B2A621" w14:textId="22244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9C01BD" w14:textId="29292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FB853B" w14:textId="2233C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32EC8C" w14:textId="4B3DB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A96E9A" w14:textId="12331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050F8B" w14:textId="59B8B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323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E1D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6DA95F" w14:textId="68721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B8DD22" w14:textId="77777777" w:rsidTr="00503750">
        <w:tc>
          <w:tcPr>
            <w:tcW w:w="1944" w:type="dxa"/>
            <w:vAlign w:val="center"/>
          </w:tcPr>
          <w:p w14:paraId="09F63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60C9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131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8A0E87" w14:textId="1993B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5C3260" w14:textId="3AE2C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0564D6" w14:textId="061D4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FA6F64" w14:textId="4F94B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8FF65D" w14:textId="2ED21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EB3FF9" w14:textId="40A64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022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7C3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7EB37F" w14:textId="1E1F2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4B070" w14:textId="77777777" w:rsidTr="00503750">
        <w:tc>
          <w:tcPr>
            <w:tcW w:w="15685" w:type="dxa"/>
            <w:gridSpan w:val="12"/>
            <w:vAlign w:val="center"/>
          </w:tcPr>
          <w:p w14:paraId="5B086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F95A77" w14:textId="77777777" w:rsidTr="00503750">
        <w:tc>
          <w:tcPr>
            <w:tcW w:w="1944" w:type="dxa"/>
            <w:vAlign w:val="center"/>
          </w:tcPr>
          <w:p w14:paraId="70C198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022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77B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D003E8" w14:textId="3AF25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32C05C" w14:textId="3472D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0A6489" w14:textId="78224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BFB0D0" w14:textId="388B4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EEFB9F" w14:textId="1BC64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37D75C" w14:textId="6C342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4D9AAB" w14:textId="11CD0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337F71" w14:textId="09D8D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ACEC7D" w14:textId="33669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6E84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3106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7267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F05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D7DE56" w14:textId="67076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7952E6" w14:textId="3BB8D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6E0A3D" w14:textId="17A6A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8B80FB" w14:textId="0897E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DFE737" w14:textId="6AC0A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B5EE23" w14:textId="34106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7DA7A7" w14:textId="45DC3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95A3EF" w14:textId="0B8A1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BEE1BE" w14:textId="48B0D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10A30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16AA7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39EC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D6C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BDFA4B" w14:textId="6EB50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37F213" w14:textId="7B7AF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4EB325" w14:textId="07A73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3B7006" w14:textId="566F0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45915D" w14:textId="3E7E2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E667F0" w14:textId="3149A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2E4326" w14:textId="7FF0C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D2BDED" w14:textId="1EDD5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CD24FD" w14:textId="37ACA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5313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24A0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F37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72E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926EAC" w14:textId="1BAF0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ACB39E" w14:textId="4410E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73AD67" w14:textId="681D9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D05609" w14:textId="25F62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81566F" w14:textId="1AAA5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DDBEE3" w14:textId="4C66C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F0C6C8" w14:textId="23DEF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06C8F7" w14:textId="59FD4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586B33" w14:textId="20CC8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A9A01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90E9C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38446C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66EF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06D61A" w14:textId="3EAC5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507D22" w14:textId="6B887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DD6B74" w14:textId="77AAD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6FFC69" w14:textId="21239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33159F" w14:textId="399AD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D1478F" w14:textId="65F52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B307C7" w14:textId="32917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3E1412" w14:textId="38784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94A18D" w14:textId="7D48C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065BBE" w14:textId="4FE65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FA405F" w14:textId="5B19D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4C3F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49BB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DF3A94" w14:textId="2A48C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D70D9D" w14:textId="206EF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3235AB" w14:textId="5CCB7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41E838" w14:textId="61669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767301" w14:textId="3E1AA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26ABDA" w14:textId="66EC4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9BB6C5" w14:textId="7DA7E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BF5E9C" w14:textId="7CAA6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9D659C" w14:textId="73959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4FCA79" w14:textId="55CC0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172B4B" w14:textId="283E2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3E1A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94C0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A4ABB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66B77F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E5C75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25EF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BBDBEE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E6D3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41C8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F6A2D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9510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F960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4CCC7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D255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165F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F3D21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E4D73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60AD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D07D9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6E3E7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EF268C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85FB2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556C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2EC2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0C0310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4AADE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A3355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71D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F414B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824C9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29B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EADB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96560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1CABD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E49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984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7033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62422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6FA3D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89084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B471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25329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B6C9D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0EE63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743D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1C4D323" w14:textId="77777777" w:rsidTr="00503750">
        <w:trPr>
          <w:trHeight w:val="1073"/>
        </w:trPr>
        <w:tc>
          <w:tcPr>
            <w:tcW w:w="3614" w:type="dxa"/>
            <w:vMerge/>
          </w:tcPr>
          <w:p w14:paraId="77EC59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125DB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45FDA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C5DE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AAEF1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46A80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4DD88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D2A24FE" w14:textId="77777777" w:rsidTr="00503750">
        <w:trPr>
          <w:trHeight w:val="283"/>
        </w:trPr>
        <w:tc>
          <w:tcPr>
            <w:tcW w:w="3614" w:type="dxa"/>
          </w:tcPr>
          <w:p w14:paraId="26E4D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D9CB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254D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E36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F2D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BDBB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C69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A8157C" w14:textId="77777777" w:rsidTr="00503750">
        <w:trPr>
          <w:trHeight w:val="283"/>
        </w:trPr>
        <w:tc>
          <w:tcPr>
            <w:tcW w:w="3614" w:type="dxa"/>
          </w:tcPr>
          <w:p w14:paraId="24D9D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C97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F3FA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4E88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1BBA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D183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9D67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B11C590" w14:textId="77777777" w:rsidTr="00503750">
        <w:trPr>
          <w:trHeight w:val="283"/>
        </w:trPr>
        <w:tc>
          <w:tcPr>
            <w:tcW w:w="3614" w:type="dxa"/>
          </w:tcPr>
          <w:p w14:paraId="1A4D0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02D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525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13A0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9A4A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1FF5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23F2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D4FB4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CB7D3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4A656D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33C2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65164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B958F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3A94F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16E13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6EAE0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BC30E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5142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02EF6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3737B3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5D54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9D689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4A0B2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3999BEC" w14:textId="63539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F89A4" w14:textId="0D3EA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061C6" w14:textId="08873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C3B2E2" w14:textId="46952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B26CA8" w14:textId="35DB1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F39BA" w14:textId="053CD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68677" w14:textId="24055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713A4E" w14:textId="5D553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5DA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5AFC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B9EBEDD" w14:textId="08BE0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D2D2F" w14:textId="15C44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B1227" w14:textId="0902F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45734" w14:textId="0D95E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D25B74" w14:textId="7DFD9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B4AC1" w14:textId="140CD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FB13E" w14:textId="429D9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7F7D46" w14:textId="29BDE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5CAD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BABC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ED79E4F" w14:textId="115FE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11496" w14:textId="24B50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FC12C" w14:textId="24C52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026011" w14:textId="3F84B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C5707" w14:textId="232EA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135BEB" w14:textId="6CE33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A1EF0" w14:textId="40758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41AB7D" w14:textId="1CBAF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F26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6AB9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7500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3CF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DF0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AAB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C05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E78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A24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0995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63D0F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CE68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C8B9FD3" w14:textId="49A77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F2F04" w14:textId="0748A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B87FB" w14:textId="0EB60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DC6A02" w14:textId="2BE0A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BAB4D" w14:textId="27446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477F98" w14:textId="0AE08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69CCB" w14:textId="6B96D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EA08E4" w14:textId="41512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3929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539D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1F6B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AB87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48A0CC6" w14:textId="7DCB2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18EFED" w14:textId="2C5E9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B95BCC" w14:textId="090A0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6EF6" w14:textId="29FB0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4A2A4" w14:textId="7CBED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A04E29" w14:textId="370C3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359E7" w14:textId="023D4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FCD90B" w14:textId="5AE0E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B86F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594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249689" w14:textId="02CBB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AFCFCC" w14:textId="03762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3B0A3" w14:textId="5D09A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C0380" w14:textId="37251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F3EBB" w14:textId="10D4F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16883D" w14:textId="1DE2C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57330" w14:textId="7D6C1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D0C8E9" w14:textId="50484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4E17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9F5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CAA5A4" w14:textId="0B193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1628A" w14:textId="0338D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E196E" w14:textId="5EA90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26DE0" w14:textId="0BACB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CDE6D9" w14:textId="30341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DB65A" w14:textId="3126E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951EB" w14:textId="09AF8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F87930" w14:textId="5421D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A17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F9CC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A2DC504" w14:textId="2F838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BFED3" w14:textId="0DE18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BAC5C" w14:textId="2AAF4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018BD" w14:textId="5BF54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20A43" w14:textId="71A14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C09311" w14:textId="1980D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D6CE37" w14:textId="6A882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B1E20E" w14:textId="54588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BC0D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9B5F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2ED3B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E2E0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6C0501C" w14:textId="27D21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E0994" w14:textId="45123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25094" w14:textId="2A4F0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A0121" w14:textId="65463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A0DC8" w14:textId="2CA88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F6D5F" w14:textId="277A3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3CCCC" w14:textId="23D6B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548E8C" w14:textId="55A8A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CB5D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21318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18E4D31" w14:textId="41D92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34198F" w14:textId="10450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55BBD" w14:textId="72A1D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D44DE" w14:textId="29E09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27BF01" w14:textId="17F17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D778B6" w14:textId="18F9D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3E8E73" w14:textId="4B6F1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EB8B52" w14:textId="2B063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E7AB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99FE4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DBD64A7" w14:textId="0266FCF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5CB39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6DA8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D6E1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BDF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E083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296F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A382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C60E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D04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1BD2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60AA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6D22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D7B4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454B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7158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54DB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7409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A7A47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025E1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D5DDB5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4B3D46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1E901F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D17881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2FDF6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EE9F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7BF6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BE1D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8255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79C090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ACD8E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D67B7F" w14:textId="30B378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4C9FF7" w14:textId="72A0C1B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A17EA1" w14:textId="034071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83AD4C" w14:textId="795146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D1B7B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81382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8609BC" w14:textId="61EB50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306F8D" w14:textId="5BF9C3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34509C" w14:textId="41D1D1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054917" w14:textId="0716BC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F59BD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081E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CD1475" w14:textId="51146D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969C62" w14:textId="5C9633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FA00D8" w14:textId="5AC9643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FF1C84" w14:textId="6385D4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358C3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F68DC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E45021" w14:textId="454272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E30988" w14:textId="1C20C7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F196E0" w14:textId="50EFCA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35DB94" w14:textId="66506B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AAF57E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64FFB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81BCC5" w14:textId="2597DB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33B872" w14:textId="7B446D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37AFF4" w14:textId="279E84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65E281" w14:textId="75E10F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FBC12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3CC78C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437E02" w14:textId="756525A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45E047" w14:textId="0383F5D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B9DD8F" w14:textId="4937C8A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7581A7" w14:textId="32FFD52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52ECF90" w14:textId="77777777" w:rsidR="00944C3D" w:rsidRDefault="00944C3D" w:rsidP="00944C3D">
      <w:pPr>
        <w:rPr>
          <w:rFonts w:ascii="Arial" w:hAnsi="Arial"/>
          <w:b/>
        </w:rPr>
      </w:pPr>
    </w:p>
    <w:p w14:paraId="2FDD969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E3C9F4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2E6D9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228C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184AC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9E4F1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F11F0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7C7D97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6B73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CCA7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E56D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5A8CC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A982E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8EE26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34A19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C831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7194C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AD593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20FD1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3E31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A7A4F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59CA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BE706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1456AE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F22EF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47AA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77C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EB2B2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CE3948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30D5C7D" w14:textId="77777777" w:rsidTr="00503750">
        <w:tc>
          <w:tcPr>
            <w:tcW w:w="2835" w:type="dxa"/>
            <w:vAlign w:val="center"/>
          </w:tcPr>
          <w:p w14:paraId="31C57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F6E50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23A7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0D73E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C93C6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C3046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3EFB11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2A205E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CC8FDE7" w14:textId="0A5C666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16D59" w14:textId="266B36D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8CAE6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0C3CD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865175" w14:textId="0F51CDA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DB72B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D68E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CBB3523" w14:textId="2A522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F27667" w14:textId="607DD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51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11F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AE8971" w14:textId="56E75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1FA2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9CBC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93C2295" w14:textId="4217D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076772" w14:textId="6A68E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87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C8E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94AB72" w14:textId="08387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3464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8674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D3FE05C" w14:textId="36F5F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F1445" w14:textId="2EEB2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097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F93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F595DF" w14:textId="32DEB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4B09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D2D0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30B5326" w14:textId="2959B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1835D" w14:textId="47FCE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996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19A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2BF0E1" w14:textId="42C65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0693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5B6B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CA90555" w14:textId="1A112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3E6074" w14:textId="40F8D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06F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00B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2A9E86" w14:textId="5951C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D7566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A0A0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73523FE" w14:textId="6DD60E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2AC0E" w14:textId="7F11E3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7F54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D2D9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F5C6C5" w14:textId="569B41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61A50F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A9FBE6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D5896F7" w14:textId="5BBDC0FB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AA44CE2" w14:textId="77777777" w:rsidR="00944C3D" w:rsidRDefault="00944C3D" w:rsidP="00944C3D">
      <w:pPr>
        <w:rPr>
          <w:rFonts w:ascii="Arial" w:hAnsi="Arial"/>
          <w:b/>
        </w:rPr>
      </w:pPr>
    </w:p>
    <w:p w14:paraId="4C265B0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5DA6EA7" w14:textId="77777777" w:rsidTr="00503750">
        <w:tc>
          <w:tcPr>
            <w:tcW w:w="2835" w:type="dxa"/>
            <w:vAlign w:val="center"/>
          </w:tcPr>
          <w:p w14:paraId="768029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DD5AD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975EA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BB4B9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F3D7B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4B319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95749C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7D3CE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399F941" w14:textId="1207E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FC0915" w14:textId="756F8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F53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175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0600BD" w14:textId="2CCB9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387D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4B6E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82CB89F" w14:textId="5E89A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B39962" w14:textId="11F99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01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EE5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AFDD24" w14:textId="6AA32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8FF8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3F34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CC15980" w14:textId="36A73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32AFC" w14:textId="38295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E4F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851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623DC9" w14:textId="6588E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779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A041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0A1CB0" w14:textId="241EC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B4808" w14:textId="45C06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072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A22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464FFD" w14:textId="2111D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5301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8670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38D1540" w14:textId="3F7A3B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51575" w14:textId="7AB378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C528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A459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F7A72C" w14:textId="11C4A1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A25B1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88D43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C1E417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E6133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1FB2D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D55BE57" w14:textId="77777777" w:rsidTr="00503750">
        <w:trPr>
          <w:trHeight w:val="699"/>
        </w:trPr>
        <w:tc>
          <w:tcPr>
            <w:tcW w:w="3502" w:type="dxa"/>
            <w:vMerge/>
          </w:tcPr>
          <w:p w14:paraId="4FC2D7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0DB46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71F0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DA7A4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D7409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78C9596" w14:textId="46C2BB0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7536F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B49FB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69218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DCCCD4C" w14:textId="4C5FB16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4ECE25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602FE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260F7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D15A490" w14:textId="5F8C467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256D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19D0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6B872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F3C34D3" w14:textId="77777777" w:rsidTr="00503750">
        <w:trPr>
          <w:trHeight w:val="593"/>
        </w:trPr>
        <w:tc>
          <w:tcPr>
            <w:tcW w:w="3497" w:type="dxa"/>
          </w:tcPr>
          <w:p w14:paraId="622C14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01DE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6AB9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748D1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C335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2F4E22D" w14:textId="3E5E3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95C239" w14:textId="784D8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ED9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976929" w14:textId="52236D9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AA41EF" w14:textId="520FE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B02101" w14:textId="01AAF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2B3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0DE3C5" w14:textId="7C503DD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E7C95F" w14:textId="77917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24FBF5" w14:textId="65BDD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BBD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0F2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C8BCF65" w14:textId="3C67A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A059A4" w14:textId="5AB3E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F8E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C09D14" w14:textId="5AC5A2B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56E51A" w14:textId="3F985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9FF250" w14:textId="66B10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A13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B2463D" w14:textId="2EF843F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3D6A80" w14:textId="448D3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2B9042" w14:textId="32FBA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F391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CA1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B5CA751" w14:textId="254D3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8BB6E0" w14:textId="5927F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705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1A46AF" w14:textId="72B3FEE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169067" w14:textId="7A742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AE7763" w14:textId="75BA0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B3D2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FBB2E8" w14:textId="1B61FB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0B1671" w14:textId="71296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68D4AE" w14:textId="66D84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2A06C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FA725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A60E370" w14:textId="2C363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02169A" w14:textId="73110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3A89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522123" w14:textId="347FD4F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CDFB54" w14:textId="5C58B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2FA786" w14:textId="5903C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DCD0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9BEF069" w14:textId="593EA8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19967A" w14:textId="36A8E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AEB836" w14:textId="198F5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1058F8" w14:textId="77777777" w:rsidR="00944C3D" w:rsidRDefault="00944C3D" w:rsidP="00944C3D">
      <w:pPr>
        <w:rPr>
          <w:rFonts w:ascii="Arial" w:hAnsi="Arial"/>
          <w:b/>
        </w:rPr>
      </w:pPr>
    </w:p>
    <w:p w14:paraId="1431F57E" w14:textId="77777777" w:rsidR="00944C3D" w:rsidRDefault="00944C3D" w:rsidP="00944C3D">
      <w:pPr>
        <w:rPr>
          <w:rFonts w:ascii="Arial" w:hAnsi="Arial"/>
          <w:b/>
        </w:rPr>
      </w:pPr>
    </w:p>
    <w:p w14:paraId="5BA39C9E" w14:textId="77777777" w:rsidR="00944C3D" w:rsidRDefault="00944C3D" w:rsidP="00944C3D">
      <w:pPr>
        <w:rPr>
          <w:rFonts w:ascii="Arial" w:hAnsi="Arial"/>
          <w:b/>
        </w:rPr>
      </w:pPr>
    </w:p>
    <w:p w14:paraId="2EBC3BEE" w14:textId="77777777" w:rsidR="00944C3D" w:rsidRDefault="00944C3D" w:rsidP="00944C3D">
      <w:pPr>
        <w:rPr>
          <w:rFonts w:ascii="Arial" w:hAnsi="Arial"/>
          <w:b/>
        </w:rPr>
      </w:pPr>
    </w:p>
    <w:p w14:paraId="0653EDD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7EB8A256" w14:textId="77777777" w:rsidTr="00503750">
        <w:tc>
          <w:tcPr>
            <w:tcW w:w="2622" w:type="dxa"/>
            <w:vAlign w:val="center"/>
          </w:tcPr>
          <w:p w14:paraId="5CD7CC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DBD3B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F9945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048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5EDA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9CA8F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AF27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2ADA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A3FDA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6DCDAC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C38B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5822A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C16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414B817" w14:textId="084A8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E72AB6" w14:textId="0482F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5E7895" w14:textId="03DA0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44D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1D4238" w14:textId="0821B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F52DF" w14:textId="77777777" w:rsidTr="00503750">
        <w:tc>
          <w:tcPr>
            <w:tcW w:w="2622" w:type="dxa"/>
            <w:vAlign w:val="center"/>
          </w:tcPr>
          <w:p w14:paraId="0DA9EC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AD57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B6557D0" w14:textId="061A5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E6D047" w14:textId="005DE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D12E9A" w14:textId="2B57D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F59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EFBAD6" w14:textId="448B6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9F6F7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7B18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F68622F" w14:textId="7150C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8B83EF" w14:textId="14A34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514004" w14:textId="6F0B2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11A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E483C1" w14:textId="3FDEA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1F1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83CE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090D772" w14:textId="01F84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A60E73" w14:textId="386C6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852A0B" w14:textId="06B63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AAC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2C23B" w14:textId="74F86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2DB82" w14:textId="77777777" w:rsidTr="00503750">
        <w:tc>
          <w:tcPr>
            <w:tcW w:w="2622" w:type="dxa"/>
            <w:vAlign w:val="center"/>
          </w:tcPr>
          <w:p w14:paraId="0927D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7ADE13E" w14:textId="2F717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43946.47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A6E76F" w14:textId="30FBE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23925.84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0953FB" w14:textId="6F2FB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14929.45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E7A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4CAAD7" w14:textId="4722C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52942.86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8BA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EC0F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A1C66EB" w14:textId="0522B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A4F3AD" w14:textId="0D527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25176E" w14:textId="1B64E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009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1901D9" w14:textId="6CFF8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37B07" w14:textId="77777777" w:rsidTr="00503750">
        <w:tc>
          <w:tcPr>
            <w:tcW w:w="2622" w:type="dxa"/>
            <w:vAlign w:val="center"/>
          </w:tcPr>
          <w:p w14:paraId="0BC3A9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C44DAC7" w14:textId="30619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89F284" w14:textId="33927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296CEC" w14:textId="01156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447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AC34E" w14:textId="0F905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71EA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483977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21469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3FC5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D927C31" w14:textId="377A7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B3400A" w14:textId="06E60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AC8A1C" w14:textId="3B670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3B4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B965E" w14:textId="6D85A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8FA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173C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A81A27B" w14:textId="15A59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432CA3" w14:textId="1D89A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144EE5" w14:textId="7675A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236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25E397" w14:textId="2D3F4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A04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DE9B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7FD9C30" w14:textId="410D7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5D8D05" w14:textId="25D72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F7B967" w14:textId="36220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909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9595A0" w14:textId="08449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ABED3" w14:textId="77777777" w:rsidTr="00503750">
        <w:tc>
          <w:tcPr>
            <w:tcW w:w="2622" w:type="dxa"/>
            <w:vAlign w:val="center"/>
          </w:tcPr>
          <w:p w14:paraId="39AD5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B1226F0" w14:textId="7A28A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6C907E" w14:textId="06F00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EFFA4D" w14:textId="27EBB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625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7A0766" w14:textId="50FA4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584F7" w14:textId="77777777" w:rsidTr="00503750">
        <w:tc>
          <w:tcPr>
            <w:tcW w:w="2622" w:type="dxa"/>
            <w:vAlign w:val="center"/>
          </w:tcPr>
          <w:p w14:paraId="30F79E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6908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D1C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DDD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310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C8F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EBD86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9AE4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4439EBC" w14:textId="762F96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43946.47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2D5CA1" w14:textId="3F3C31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23925.84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474728" w14:textId="4C51F8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14929.45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81AB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AFD650" w14:textId="364F9A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52942.86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ECAB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86A7C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8D3E38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1DEE61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F2CE82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57035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CDBD4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6E39F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BF843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CC781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977A7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40B3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F41C6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0D55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623D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9DE73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DD30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9E29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6BBE2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EBB8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90BA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B60E2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1833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1521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9C01C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5DD4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8CA4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79DEB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8592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B956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3487A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9E99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4109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B16C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BC7A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76F6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5D65D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5A48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B7B5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ABF42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CAAE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4CC9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77AEC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99439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79C55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DA262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C286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6BBCC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A3B7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B769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C57AD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227F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BA48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67860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A067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77C9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787C5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3F6D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9D84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7FBD5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087C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5FB7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A0F9D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3B47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AD3F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57C36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2345B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B03C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20EC9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3210A5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D5F75AF" w14:textId="77777777" w:rsidTr="00503750">
        <w:tc>
          <w:tcPr>
            <w:tcW w:w="2835" w:type="dxa"/>
            <w:vAlign w:val="center"/>
          </w:tcPr>
          <w:p w14:paraId="459668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645E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3114E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A0DD9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0686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165E7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169F15C" w14:textId="77777777" w:rsidTr="00503750">
        <w:tc>
          <w:tcPr>
            <w:tcW w:w="2835" w:type="dxa"/>
            <w:vAlign w:val="center"/>
          </w:tcPr>
          <w:p w14:paraId="12329E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B09D169" w14:textId="5EC5C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374E7" w14:textId="51A24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986788" w14:textId="63941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8A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CDB67" w14:textId="7462A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A8AAA" w14:textId="77777777" w:rsidTr="00503750">
        <w:tc>
          <w:tcPr>
            <w:tcW w:w="2835" w:type="dxa"/>
            <w:vAlign w:val="center"/>
          </w:tcPr>
          <w:p w14:paraId="485D22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80063CF" w14:textId="05618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1CC9A" w14:textId="0B2B1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12DF9A" w14:textId="22F49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8D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1CD741" w14:textId="7BBAF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531A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32682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768AA15" w14:textId="5F8ABA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1DC12" w14:textId="1FAD8B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45C5B" w14:textId="4A2E99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7E3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A6FAEC" w14:textId="4B9DBA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2CD891C" w14:textId="77777777" w:rsidTr="00503750">
        <w:tc>
          <w:tcPr>
            <w:tcW w:w="2835" w:type="dxa"/>
            <w:vAlign w:val="center"/>
          </w:tcPr>
          <w:p w14:paraId="217EF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F1EE3CD" w14:textId="5CF21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15DFF3" w14:textId="65792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3D5B20" w14:textId="770AF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DD9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4AB9FA" w14:textId="46C3E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5C5DBC" w14:textId="77777777" w:rsidTr="00503750">
        <w:tc>
          <w:tcPr>
            <w:tcW w:w="2835" w:type="dxa"/>
            <w:vAlign w:val="center"/>
          </w:tcPr>
          <w:p w14:paraId="4211B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B9E4A89" w14:textId="4C242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9E493A" w14:textId="3C59E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6C1FA5" w14:textId="6F8CD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06D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05ECDB" w14:textId="40838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3D37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984B6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356AE10" w14:textId="73F4322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0866F" w14:textId="4A6836D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23C5E" w14:textId="3F95AC3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2D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6AED07" w14:textId="5B1837B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1898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EA4B0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F0306E4" w14:textId="11333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2C31B2" w14:textId="4673C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7B3D79" w14:textId="65C3E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23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B0BE4E" w14:textId="37C27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850B8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21828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268584B8" w14:textId="77777777" w:rsidTr="00503750">
        <w:tc>
          <w:tcPr>
            <w:tcW w:w="2552" w:type="dxa"/>
            <w:shd w:val="clear" w:color="auto" w:fill="auto"/>
            <w:vAlign w:val="center"/>
          </w:tcPr>
          <w:p w14:paraId="63E752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C523E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3837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9C8DE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1BC5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A9D27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B415C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58032BF" w14:textId="458C5C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227AB9E" w14:textId="77780C0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240.00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EFAB42" w14:textId="2929FC8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240.00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89DB2B" w14:textId="496867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8AED3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FFB2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015EF39" w14:textId="0FA39B3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872A35" w14:textId="6F5E4D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6B1E8D" w14:textId="16C86EE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87FE543" w14:textId="48A7E00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5BC3C5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62AC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1070B7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1779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445B3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22D50E2" w14:textId="77777777" w:rsidTr="00503750">
        <w:tc>
          <w:tcPr>
            <w:tcW w:w="4395" w:type="dxa"/>
            <w:vMerge/>
          </w:tcPr>
          <w:p w14:paraId="064F67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F3F14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1F57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DDC650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F84E2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7E0FD1E" w14:textId="771D5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5B2D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F2DAF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1C89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0D77413" w14:textId="475B2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8CA7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688126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9C65B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9B49C5B" w14:textId="4546AB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DF03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FE0129" w14:textId="77777777" w:rsidTr="00503750">
        <w:tc>
          <w:tcPr>
            <w:tcW w:w="4395" w:type="dxa"/>
            <w:vAlign w:val="center"/>
          </w:tcPr>
          <w:p w14:paraId="6D36FE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1D0D1E5" w14:textId="41FEF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113A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F38DEF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97F78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A4A5ADD" w14:textId="53F75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8CBC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4CA3CE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3CF52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39504E6" w14:textId="306C43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E9D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56BAD3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D8E91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1820E09" w14:textId="0923719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76839.28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616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E14F7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4B1F6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5B53641" w14:textId="77777777" w:rsidTr="00503750">
        <w:tc>
          <w:tcPr>
            <w:tcW w:w="4395" w:type="dxa"/>
            <w:vAlign w:val="center"/>
          </w:tcPr>
          <w:p w14:paraId="0A4F17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74BAF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DA3F32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2DC67C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3EF2F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A0ADE82" w14:textId="43FF60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072328" w14:textId="1E07CD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BB8616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C8745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C80D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65D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D2901C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B7E75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D68E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C719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375475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9366C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7FE02C3" w14:textId="20A519C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BCC8EF" w14:textId="6BB67C8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8C028D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53F08F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4780DC" w14:textId="637FD5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275A4D" w14:textId="488524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EBBD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CD4D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1FBC3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D9ECEFF" w14:textId="77777777" w:rsidTr="00503750">
        <w:tc>
          <w:tcPr>
            <w:tcW w:w="1843" w:type="dxa"/>
            <w:vAlign w:val="center"/>
          </w:tcPr>
          <w:p w14:paraId="63855D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E51B2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F4120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09B91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B223FD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BF8FC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9E913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6497FE3" w14:textId="77777777" w:rsidTr="00503750">
        <w:tc>
          <w:tcPr>
            <w:tcW w:w="1843" w:type="dxa"/>
            <w:vAlign w:val="center"/>
          </w:tcPr>
          <w:p w14:paraId="00780C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87A66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C9ED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A667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E01C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B6FA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B052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7C487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CBC11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5F203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76AD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F33D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8BCA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E41F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A9FD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DDA778" w14:textId="77777777" w:rsidTr="00503750">
        <w:tc>
          <w:tcPr>
            <w:tcW w:w="1843" w:type="dxa"/>
            <w:vAlign w:val="center"/>
          </w:tcPr>
          <w:p w14:paraId="5EF601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EAD5B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A754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50B1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A5CF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15C0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993D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EA0C7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6E94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45590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97AD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D74D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BE55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DFFC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D86D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EAA9E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DEC26D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79ACD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BCA4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0175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05F6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D1A3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82B1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8607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E30C3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0CE70AC" w14:textId="77777777" w:rsidTr="00503750">
        <w:trPr>
          <w:trHeight w:val="664"/>
        </w:trPr>
        <w:tc>
          <w:tcPr>
            <w:tcW w:w="3372" w:type="dxa"/>
          </w:tcPr>
          <w:p w14:paraId="395862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ED38E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507A1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60926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C562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15C12A8" w14:textId="48548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4494B2" w14:textId="5A2F0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2B2BA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070763" w14:textId="2470087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B3424D" w14:textId="20D2C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033592" w14:textId="7B650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70C55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37B184" w14:textId="0E978E1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A1DFBA" w14:textId="65785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10ED69" w14:textId="2985E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C1929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24E64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47C2006" w14:textId="47D67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E54CD6" w14:textId="753B2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5CABF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21BDCB" w14:textId="2E844FD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97ACFCB" w14:textId="1D910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825751" w14:textId="329ED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ED3C4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43E385E" w14:textId="388B5CE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051783" w14:textId="56399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63BA42" w14:textId="5093E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2D985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C3A8F96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5A9C5C9" w14:textId="77777777" w:rsidTr="00503750">
        <w:tc>
          <w:tcPr>
            <w:tcW w:w="2835" w:type="dxa"/>
            <w:vAlign w:val="center"/>
          </w:tcPr>
          <w:p w14:paraId="3DA32D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81A65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7C46F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5E792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FF42E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DDE3A06" w14:textId="77777777" w:rsidTr="00503750">
        <w:tc>
          <w:tcPr>
            <w:tcW w:w="2835" w:type="dxa"/>
          </w:tcPr>
          <w:p w14:paraId="3D159A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0D791C2" w14:textId="1F236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FF7439" w14:textId="08BA2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1AAA1E" w14:textId="73EB1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FD060F" w14:textId="3C337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8D4322" w14:textId="77777777" w:rsidTr="00503750">
        <w:tc>
          <w:tcPr>
            <w:tcW w:w="2835" w:type="dxa"/>
          </w:tcPr>
          <w:p w14:paraId="3164EA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782F155" w14:textId="63B74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70FC28" w14:textId="085B4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865FCD" w14:textId="6BF33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160A13" w14:textId="1BAB3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244A95" w14:textId="77777777" w:rsidTr="00503750">
        <w:tc>
          <w:tcPr>
            <w:tcW w:w="2835" w:type="dxa"/>
          </w:tcPr>
          <w:p w14:paraId="3E554D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97B27BF" w14:textId="6889F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B0B3A9" w14:textId="2DF70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E93C19" w14:textId="4302D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B385E5" w14:textId="469AA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D51EF5" w14:textId="77777777" w:rsidTr="00503750">
        <w:tc>
          <w:tcPr>
            <w:tcW w:w="2835" w:type="dxa"/>
            <w:vAlign w:val="center"/>
          </w:tcPr>
          <w:p w14:paraId="204DE5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77AD751" w14:textId="03ABC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A321EE" w14:textId="1A8EC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5989B2" w14:textId="35C75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042A3D" w14:textId="5095B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E74421" w14:textId="77777777" w:rsidTr="00503750">
        <w:tc>
          <w:tcPr>
            <w:tcW w:w="2835" w:type="dxa"/>
            <w:vAlign w:val="center"/>
          </w:tcPr>
          <w:p w14:paraId="62116A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1376317" w14:textId="72DFD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E1522E" w14:textId="50340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1A8CF8" w14:textId="0EE1E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9EF345" w14:textId="62DCB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F83394" w14:textId="77777777" w:rsidTr="00503750">
        <w:tc>
          <w:tcPr>
            <w:tcW w:w="2835" w:type="dxa"/>
          </w:tcPr>
          <w:p w14:paraId="6B2D8A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D202795" w14:textId="3FAC7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9B572B" w14:textId="0A61F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6BF6DF" w14:textId="001BA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EA9238" w14:textId="543C7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D8DA5B" w14:textId="77777777" w:rsidTr="00503750">
        <w:tc>
          <w:tcPr>
            <w:tcW w:w="2835" w:type="dxa"/>
          </w:tcPr>
          <w:p w14:paraId="50DF88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A7D2CD8" w14:textId="7C598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2E34C2" w14:textId="6D141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AACB98" w14:textId="122AC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516D40" w14:textId="6D03E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BC2391" w14:textId="77777777" w:rsidTr="00503750">
        <w:tc>
          <w:tcPr>
            <w:tcW w:w="2835" w:type="dxa"/>
          </w:tcPr>
          <w:p w14:paraId="6D3DD8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8A3F7A7" w14:textId="54536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60B4D5" w14:textId="78AF3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063043" w14:textId="7E6E2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764EDC" w14:textId="32E4C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AD3CC1" w14:textId="77777777" w:rsidR="00944C3D" w:rsidRDefault="00944C3D" w:rsidP="00944C3D">
      <w:pPr>
        <w:rPr>
          <w:rFonts w:ascii="Arial" w:hAnsi="Arial"/>
          <w:b/>
        </w:rPr>
      </w:pPr>
    </w:p>
    <w:p w14:paraId="5C00921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865096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CF1CF0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3A11D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6EB55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D4651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DB6C9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D2F7B54" w14:textId="77777777" w:rsidTr="00503750">
        <w:trPr>
          <w:trHeight w:val="443"/>
        </w:trPr>
        <w:tc>
          <w:tcPr>
            <w:tcW w:w="2560" w:type="dxa"/>
          </w:tcPr>
          <w:p w14:paraId="3725CC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01A3A79" w14:textId="760DE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421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6B07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A8EA40" w14:textId="6B3E3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D5867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19B3C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B7864E7" w14:textId="58B3A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C3E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DC1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612502" w14:textId="09467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7D04B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E9504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5E74BCC" w14:textId="02145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553C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9D6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808BB9" w14:textId="52FEB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81EFE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82A7F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158F3C2" w14:textId="2B7FD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C8C3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5D1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73F4C5" w14:textId="5F317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DE2015" w14:textId="77777777" w:rsidR="00944C3D" w:rsidRDefault="00944C3D" w:rsidP="00944C3D">
      <w:pPr>
        <w:rPr>
          <w:rFonts w:ascii="Arial" w:hAnsi="Arial"/>
          <w:b/>
        </w:rPr>
      </w:pPr>
    </w:p>
    <w:p w14:paraId="628175F5" w14:textId="77777777" w:rsidR="00944C3D" w:rsidRDefault="00944C3D" w:rsidP="00944C3D">
      <w:pPr>
        <w:rPr>
          <w:rFonts w:ascii="Arial" w:hAnsi="Arial"/>
          <w:b/>
        </w:rPr>
      </w:pPr>
    </w:p>
    <w:p w14:paraId="1B9717E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E7D32AB" w14:textId="77777777" w:rsidR="00944C3D" w:rsidRDefault="00944C3D" w:rsidP="00944C3D">
      <w:pPr>
        <w:rPr>
          <w:rFonts w:ascii="Arial" w:hAnsi="Arial"/>
          <w:b/>
        </w:rPr>
      </w:pPr>
    </w:p>
    <w:p w14:paraId="740D889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1227CB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63EB5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EBBED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A8025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1DA51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31853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38CA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8B440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41CBC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530F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8607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E611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61559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3383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4DB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9B06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1C8D1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45E920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6CFB279" w14:textId="77777777" w:rsidTr="00503750">
        <w:trPr>
          <w:trHeight w:val="677"/>
        </w:trPr>
        <w:tc>
          <w:tcPr>
            <w:tcW w:w="3358" w:type="dxa"/>
          </w:tcPr>
          <w:p w14:paraId="4B1550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BCA2A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5D9FD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314F6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FEB8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EFCD477" w14:textId="614D6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6FE858" w14:textId="3D17F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C775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C048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5975EE6" w14:textId="2BF98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208627" w14:textId="2022E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BC76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0258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9121063" w14:textId="4D71F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0B90BD" w14:textId="40543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279F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1276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3687872" w14:textId="17A53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E1A945" w14:textId="103F7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028FB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218646" w14:textId="7BBAB6C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28E3EE" w14:textId="4DCF1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BCD34B" w14:textId="0DAE8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F8E08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84FD3B7" w14:textId="18BE5CB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97A0B4A" w14:textId="147E2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1000BB" w14:textId="11398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CA3F4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9EB903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2F18E6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D096C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D96F2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01AD72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7F154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35E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52D32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0BBE4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2E89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F1318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37B66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01D9B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068D8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70E4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FA64D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FAF58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56BD9A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3AB08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374CD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30B59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5FDBC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8970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4A50566" w14:textId="036AF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CCD6F8" w14:textId="60198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F1740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27F72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E66F8E1" w14:textId="4C22C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66B317" w14:textId="567CB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B54C6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6FC7E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F81F53F" w14:textId="1FAE3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AA3B63" w14:textId="7DB38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F7AE9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E4227C0" w14:textId="17F243B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FBBA09" w14:textId="6324D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1C911B" w14:textId="74044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935EA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8F1EBBC" w14:textId="5755937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ED886D" w14:textId="70B3B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97A49F" w14:textId="40110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A3D08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831E3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B3C196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A2BCC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D4A4E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6B6BB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A12D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A7EA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3D449F0" w14:textId="19D23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55E57" w14:textId="3C0AA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7F104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692D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5FC081D" w14:textId="4A542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D02744" w14:textId="310E7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57D3C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A147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33EA25A" w14:textId="2B9F9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E72A8B" w14:textId="7AABF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3197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64B630" w14:textId="73B1EC4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AE260D" w14:textId="728EA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F6C007" w14:textId="4E595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6650E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A89E923" w14:textId="6A4410C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C1CFB0" w14:textId="2D5BA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4962F5" w14:textId="690A0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3AB08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592A8C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F6848B5" w14:textId="77777777" w:rsidTr="00503750">
        <w:tc>
          <w:tcPr>
            <w:tcW w:w="3686" w:type="dxa"/>
            <w:vAlign w:val="center"/>
          </w:tcPr>
          <w:p w14:paraId="566262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71E0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6C5DA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47CBAE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EBA3E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F1A4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430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0B9FA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01B92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E15C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A0CD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4B867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8F8B8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D2FF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98F7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5C333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072790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2997CF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25F8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BE550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D1B4F5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D0D2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A32B8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E152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E672C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BF63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8643C82" w14:textId="65F4C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72384B" w14:textId="1AD11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694EE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CD4A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5A947CB" w14:textId="6BB9A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33FC78" w14:textId="12BCC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99402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E0441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3EA021" w14:textId="7CE6D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91C0AA" w14:textId="7B160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83789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3FF975" w14:textId="760A9D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51C1C3" w14:textId="6E0A5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8341E3" w14:textId="48ADC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6A121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9B6B5A9" w14:textId="1A37F0D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640F0E" w14:textId="67233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A24CD4" w14:textId="1D909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44FB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746D7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197CB5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E81E6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5FA3B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B1778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67176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6646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6A86D2F" w14:textId="186E5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B71D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E178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9CE0C34" w14:textId="17A86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34EE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F3A6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D34E4A9" w14:textId="0C407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98601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BCEC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8BC79C6" w14:textId="1C10C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5101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AB57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1402179" w14:textId="3FA1A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F4DE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AA4D2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A5F3EB2" w14:textId="5B7CAC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0E51B0" w14:textId="77777777" w:rsidR="00944C3D" w:rsidRDefault="00944C3D" w:rsidP="00944C3D">
      <w:pPr>
        <w:rPr>
          <w:sz w:val="22"/>
          <w:szCs w:val="22"/>
        </w:rPr>
      </w:pPr>
    </w:p>
    <w:p w14:paraId="4B607613" w14:textId="77777777" w:rsidR="00944C3D" w:rsidRDefault="00944C3D" w:rsidP="00944C3D">
      <w:pPr>
        <w:rPr>
          <w:sz w:val="22"/>
          <w:szCs w:val="22"/>
        </w:rPr>
      </w:pPr>
    </w:p>
    <w:p w14:paraId="4E9E9D0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5FAA97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C446CEF" w14:textId="1DEFE484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813EE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BE2B5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9140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61B3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C6D2FF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71DB8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A43D53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7567FA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E9A078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3D61D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82EF581" w14:textId="7552C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8D2A3B" w14:textId="5BFD1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483A9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1EB3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2CCEB50" w14:textId="62A7E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6C42B7" w14:textId="6DCEC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B4BF7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BFDE5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6522791" w14:textId="32C2D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C4BDDE" w14:textId="7081D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14724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2245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8E134B8" w14:textId="1A3E2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B04359" w14:textId="75273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AEA5A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E7078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BD4C2ED" w14:textId="0880F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46D6E4" w14:textId="67974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0E759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B167DD8" w14:textId="5AF8DC3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8E69072" w14:textId="7453A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06278" w14:textId="2D6CB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9129C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2C17C65" w14:textId="41661CB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3CDE90F" w14:textId="5BA6D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72DCE6" w14:textId="4A1D6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FBFF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7BF2D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0206EA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91F417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F1EA67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5E57E0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7E740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4167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3969EA" w14:textId="07019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A1026F" w14:textId="66B26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1834A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A828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732FE8B" w14:textId="419E0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5BF6D0" w14:textId="08CA4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8EF0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A888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89487F9" w14:textId="7614A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312616" w14:textId="45349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9F0E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BAE89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1E70CED" w14:textId="76B83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E79DD8" w14:textId="56897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C6362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FF69D4F" w14:textId="605545D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2FDE140" w14:textId="6B671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B73056" w14:textId="3B44C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685B9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1820A7" w14:textId="30BA5E4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A98021" w14:textId="1EEF5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A56D8B" w14:textId="04126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D99BD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58D9D13" w14:textId="1B39382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CF9BBE" w14:textId="27821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96D0EB" w14:textId="73618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652A" w:rsidRPr="002664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3B6F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5362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96B030F" w14:textId="0397758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96113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B0AB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A479B66" w14:textId="6484FA4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8216E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96F5C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B6103B4" w14:textId="5C82A37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3D7F3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19A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82F63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12C00B4" w14:textId="77777777" w:rsidR="00944C3D" w:rsidRPr="003607F0" w:rsidRDefault="00944C3D" w:rsidP="00944C3D"/>
    <w:p w14:paraId="7023F518" w14:textId="77777777" w:rsidR="00F47675" w:rsidRPr="00944C3D" w:rsidRDefault="00F47675" w:rsidP="00944C3D"/>
    <w:sectPr w:rsidR="00F47675" w:rsidRPr="00944C3D" w:rsidSect="00025E1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AC5F8" w14:textId="77777777" w:rsidR="00025E17" w:rsidRDefault="00025E17">
      <w:r>
        <w:separator/>
      </w:r>
    </w:p>
  </w:endnote>
  <w:endnote w:type="continuationSeparator" w:id="0">
    <w:p w14:paraId="386FD456" w14:textId="77777777" w:rsidR="00025E17" w:rsidRDefault="0002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5FDE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AFA5B2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6B97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36102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F20B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486F72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02A93" w14:textId="77777777" w:rsidR="00025E17" w:rsidRDefault="00025E17">
      <w:r>
        <w:separator/>
      </w:r>
    </w:p>
  </w:footnote>
  <w:footnote w:type="continuationSeparator" w:id="0">
    <w:p w14:paraId="1E4DA284" w14:textId="77777777" w:rsidR="00025E17" w:rsidRDefault="00025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14453">
    <w:abstractNumId w:val="13"/>
  </w:num>
  <w:num w:numId="2" w16cid:durableId="1581670693">
    <w:abstractNumId w:val="17"/>
  </w:num>
  <w:num w:numId="3" w16cid:durableId="1449399633">
    <w:abstractNumId w:val="8"/>
  </w:num>
  <w:num w:numId="4" w16cid:durableId="1937132020">
    <w:abstractNumId w:val="7"/>
  </w:num>
  <w:num w:numId="5" w16cid:durableId="774860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002050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0553831">
    <w:abstractNumId w:val="20"/>
  </w:num>
  <w:num w:numId="8" w16cid:durableId="627710328">
    <w:abstractNumId w:val="10"/>
  </w:num>
  <w:num w:numId="9" w16cid:durableId="611479057">
    <w:abstractNumId w:val="0"/>
  </w:num>
  <w:num w:numId="10" w16cid:durableId="666832287">
    <w:abstractNumId w:val="19"/>
  </w:num>
  <w:num w:numId="11" w16cid:durableId="1775126768">
    <w:abstractNumId w:val="6"/>
  </w:num>
  <w:num w:numId="12" w16cid:durableId="1438014950">
    <w:abstractNumId w:val="9"/>
  </w:num>
  <w:num w:numId="13" w16cid:durableId="1847557200">
    <w:abstractNumId w:val="12"/>
  </w:num>
  <w:num w:numId="14" w16cid:durableId="216429866">
    <w:abstractNumId w:val="15"/>
  </w:num>
  <w:num w:numId="15" w16cid:durableId="1659117832">
    <w:abstractNumId w:val="14"/>
  </w:num>
  <w:num w:numId="16" w16cid:durableId="766467113">
    <w:abstractNumId w:val="2"/>
  </w:num>
  <w:num w:numId="17" w16cid:durableId="213467874">
    <w:abstractNumId w:val="4"/>
  </w:num>
  <w:num w:numId="18" w16cid:durableId="992178357">
    <w:abstractNumId w:val="11"/>
  </w:num>
  <w:num w:numId="19" w16cid:durableId="539175168">
    <w:abstractNumId w:val="5"/>
  </w:num>
  <w:num w:numId="20" w16cid:durableId="757870199">
    <w:abstractNumId w:val="18"/>
  </w:num>
  <w:num w:numId="21" w16cid:durableId="1400985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51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1280610.doc"/>
    <w:docVar w:name="arg5" w:val="11"/>
  </w:docVars>
  <w:rsids>
    <w:rsidRoot w:val="00FA652A"/>
    <w:rsid w:val="00011EDC"/>
    <w:rsid w:val="000234F7"/>
    <w:rsid w:val="0002470E"/>
    <w:rsid w:val="00025E17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652A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5FA54"/>
  <w15:docId w15:val="{13FDEAC1-5B3B-40E9-84DA-38572D3A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5338</Words>
  <Characters>30428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2024-03-20T11:52:00Z</dcterms:created>
  <dcterms:modified xsi:type="dcterms:W3CDTF">2024-03-20T11:55:00Z</dcterms:modified>
</cp:coreProperties>
</file>