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B1C88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27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01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0A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36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7C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FC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F1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7F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94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9C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45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04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6B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05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14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2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7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AF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63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0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A1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B4944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B02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EDF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FF3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E3D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BB0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FB6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709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64C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BE2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75F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2C7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B54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B7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DA6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7E6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972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100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39E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E82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408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10D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C56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13E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A63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F4B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26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569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5B8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DF5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092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E34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C95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F93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5BED1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7D4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86A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F64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FDB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BC9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0AB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92D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630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F7F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847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614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B6F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B6E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D84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646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03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9BF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6D5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82D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5C2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688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6DA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63F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2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B5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176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D73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4F9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285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EE9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4BC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2B3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6585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EE40A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F1B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0C3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202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679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4F0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959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1AE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71B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986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171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EC1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9DF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B33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659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6FB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B3C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12F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806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D4F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FA6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42C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5C4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E9A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11B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FBD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80C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835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756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CFD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241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526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639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E5E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DAD2A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80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1A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F9F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954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E9B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872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2D6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3F4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52A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CA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4F6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679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C4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4F3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A2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A5E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5CC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011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A7B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333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8E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547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B2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BC2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63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758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286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D1D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619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194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C0D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2AA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18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AF3FF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DD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29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CC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E6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F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F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F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59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A1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9A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4E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E7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7C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71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9D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A3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57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E95F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98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1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F1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A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01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57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D3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EED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CCA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B6B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761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EE2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2EB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399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E6F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086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5DD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2FF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59B95B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C2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3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58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1E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0F96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E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05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6A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EE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98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43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1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1B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DE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2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9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15AF5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B5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50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43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46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2A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97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7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73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91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AC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9E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4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2F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5C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11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E3D8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C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E9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F9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89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75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A7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B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8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FE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BE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D6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1650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DB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6B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57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17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64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E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D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9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66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05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4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39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7C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26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D2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EF11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0D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78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1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2F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A6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16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F1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2E86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AE12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B98C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214324" w14:textId="0EB2B04D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99A0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742E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F816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FC5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785D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6B36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DE4C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055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F1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E4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0C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B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73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8E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A3C0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4C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2F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4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5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6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07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83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80C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2B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C9F7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8718FF9" wp14:editId="17AD2D1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4FE6D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718F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C4FE6D5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FA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3E5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D2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D0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65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0D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E4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6B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9F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27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70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EA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E8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653F1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42B9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A1087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2AD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9A842FE" wp14:editId="771EF07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352A2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A842FE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D352A2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8FC48DD" wp14:editId="018450A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0724C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FC48DD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90724CC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C17E991" wp14:editId="4C684F05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4439C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7E991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174439C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8AC54F9" wp14:editId="6644AC59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1637A1" w14:textId="2A388745" w:rsidR="000B647F" w:rsidRDefault="00000000" w:rsidP="00944C3D">
                                  <w:fldSimple w:instr=" MERGEFIELD  aDMOD  \* MERGEFORMAT ">
                                    <w:r w:rsidR="0080049A" w:rsidRPr="008004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C54F9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A1637A1" w14:textId="2A388745" w:rsidR="000B647F" w:rsidRDefault="00000000" w:rsidP="00944C3D">
                            <w:fldSimple w:instr=" MERGEFIELD  aDMOD  \* MERGEFORMAT ">
                              <w:r w:rsidR="0080049A" w:rsidRPr="0080049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394AEA4" wp14:editId="29FCC16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9DF965" w14:textId="3454666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0049A" w:rsidRPr="00C066F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94AEA4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69DF965" w14:textId="3454666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0049A" w:rsidRPr="00C066F9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093DDE3" wp14:editId="23B42F06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E4F358" w14:textId="5FC5D31D" w:rsidR="000B647F" w:rsidRDefault="00000000" w:rsidP="00944C3D">
                                  <w:fldSimple w:instr=" MERGEFIELD  aDRDO  \* MERGEFORMAT ">
                                    <w:r w:rsidR="0080049A" w:rsidRPr="008004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3DDE3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3E4F358" w14:textId="5FC5D31D" w:rsidR="000B647F" w:rsidRDefault="00000000" w:rsidP="00944C3D">
                            <w:fldSimple w:instr=" MERGEFIELD  aDRDO  \* MERGEFORMAT ">
                              <w:r w:rsidR="0080049A" w:rsidRPr="0080049A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27CBFB0" wp14:editId="16D299DB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D8050C" w14:textId="1F4C249E" w:rsidR="000B647F" w:rsidRDefault="00000000" w:rsidP="00944C3D">
                                  <w:fldSimple w:instr=" MERGEFIELD  aDMDO  \* MERGEFORMAT ">
                                    <w:r w:rsidR="0080049A" w:rsidRPr="008004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7CBFB0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29D8050C" w14:textId="1F4C249E" w:rsidR="000B647F" w:rsidRDefault="00000000" w:rsidP="00944C3D">
                            <w:fldSimple w:instr=" MERGEFIELD  aDMDO  \* MERGEFORMAT ">
                              <w:r w:rsidR="0080049A" w:rsidRPr="0080049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34E8E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CD87EE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8891D3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8653503" wp14:editId="4DAF6E62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60FED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53503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2960FEDA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E2A8B94" wp14:editId="21398EC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7BD00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2A8B94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67BD00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270BE2" wp14:editId="4CFFC1A8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C9813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70BE2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73C9813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AB51ABC" wp14:editId="60CF4376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633FBC" w14:textId="1A666871" w:rsidR="000B647F" w:rsidRDefault="00000000" w:rsidP="00944C3D">
                                  <w:fldSimple w:instr=" MERGEFIELD  aDRDOo  \* MERGEFORMAT ">
                                    <w:r w:rsidR="0080049A" w:rsidRPr="008004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51ABC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D633FBC" w14:textId="1A666871" w:rsidR="000B647F" w:rsidRDefault="00000000" w:rsidP="00944C3D">
                            <w:fldSimple w:instr=" MERGEFIELD  aDRDOo  \* MERGEFORMAT ">
                              <w:r w:rsidR="0080049A" w:rsidRPr="0080049A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A5BE34E" wp14:editId="022BEE3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A8DCC1" w14:textId="76F0EE56" w:rsidR="000B647F" w:rsidRDefault="00000000" w:rsidP="00944C3D">
                                  <w:fldSimple w:instr=" MERGEFIELD  aDMDO  \* MERGEFORMAT ">
                                    <w:r w:rsidR="0080049A" w:rsidRPr="008004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5BE34E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8A8DCC1" w14:textId="76F0EE56" w:rsidR="000B647F" w:rsidRDefault="00000000" w:rsidP="00944C3D">
                            <w:fldSimple w:instr=" MERGEFIELD  aDMDO  \* MERGEFORMAT ">
                              <w:r w:rsidR="0080049A" w:rsidRPr="0080049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A5EADBD" wp14:editId="4D3C0BDF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0045BA" w14:textId="3ADA3419" w:rsidR="000B647F" w:rsidRDefault="00000000" w:rsidP="00944C3D">
                                  <w:fldSimple w:instr=" MERGEFIELD  aDRODo  \* MERGEFORMAT ">
                                    <w:r w:rsidR="0080049A" w:rsidRPr="008004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EADBD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E0045BA" w14:textId="3ADA3419" w:rsidR="000B647F" w:rsidRDefault="00000000" w:rsidP="00944C3D">
                            <w:fldSimple w:instr=" MERGEFIELD  aDRODo  \* MERGEFORMAT ">
                              <w:r w:rsidR="0080049A" w:rsidRPr="0080049A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3A03D2F" wp14:editId="0557FF6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BEA434" w14:textId="5EE3AD72" w:rsidR="000B647F" w:rsidRDefault="00000000" w:rsidP="00944C3D">
                                  <w:fldSimple w:instr=" MERGEFIELD  aDMOD  \* MERGEFORMAT ">
                                    <w:r w:rsidR="0080049A" w:rsidRPr="008004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3D2F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5FBEA434" w14:textId="5EE3AD72" w:rsidR="000B647F" w:rsidRDefault="00000000" w:rsidP="00944C3D">
                            <w:fldSimple w:instr=" MERGEFIELD  aDMOD  \* MERGEFORMAT ">
                              <w:r w:rsidR="0080049A" w:rsidRPr="0080049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33854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68CBFA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F378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E8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899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4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69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4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2B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05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B0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E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0E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C6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DD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6B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35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60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95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A5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37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7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AE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FD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43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5F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7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3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DB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2524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40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E23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DF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AB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D2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D0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F9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96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D2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A7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EC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4F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E2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52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76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17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D5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8B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F7BF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424E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867C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2A13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FF6A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7250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5A4F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65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0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04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97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5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6E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DD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EB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3D7B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50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8C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D7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06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D5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4F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A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3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13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26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C2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66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ED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1F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C9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75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1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4A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89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3A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8D25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B8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E1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6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E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98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08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64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0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ABA4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5B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72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47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F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AC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5C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53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91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D9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EE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73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11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54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5C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25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FA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5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5A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9C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D6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1E3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46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AB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87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71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6D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F8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27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B8D9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FC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5A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2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60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17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E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2A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71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5E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1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0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0D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2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19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8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0E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F9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F2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91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93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586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1A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E02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506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02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0D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8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BD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A0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1D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D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59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8A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CDB1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C5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CC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1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BF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23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D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6C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2B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5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31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ED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7B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0E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00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1A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5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F5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2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49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6E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B7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68E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80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03D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C5D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229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10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F6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8B97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2B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1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BECF4C5" wp14:editId="6C76FCC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DCE2E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ECF4C5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4ADCE2E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5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E7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72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52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A6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7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12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37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F2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BCD89D6" wp14:editId="072D9B4E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3E232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D89D6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2A3E2320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92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D3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92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1E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9A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61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7B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5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45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F3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0A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5D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3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C9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FD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79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03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B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48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7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9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CD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1DF0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F8E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7D22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98A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BC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ABBA87" wp14:editId="061FB9E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8F6AF5" w14:textId="15EB8D6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0049A" w:rsidRPr="00C066F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36120723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ABBA87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48F6AF5" w14:textId="15EB8D6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0049A" w:rsidRPr="00C066F9">
                              <w:rPr>
                                <w:rFonts w:ascii="Arial" w:hAnsi="Arial" w:cs="Arial"/>
                                <w:noProof/>
                              </w:rPr>
                              <w:t>36120723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2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EE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D5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72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BD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AD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94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5D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45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2C1D01" wp14:editId="59615E6B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3CBC36" w14:textId="47E9B50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0049A" w:rsidRPr="00C066F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2021553457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C1D01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33CBC36" w14:textId="47E9B50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0049A" w:rsidRPr="00C066F9">
                              <w:rPr>
                                <w:rFonts w:ascii="Arial" w:hAnsi="Arial" w:cs="Arial"/>
                                <w:noProof/>
                              </w:rPr>
                              <w:t>2021553457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C3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C3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C1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5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FC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8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5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5A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55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49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F5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F6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BF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74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5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40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CF16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38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2E779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22F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6C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1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B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F0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8E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65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0E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A4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A9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1F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D5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EE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0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30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2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2628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615B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CC7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DA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7700B69" wp14:editId="70727B2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521651" w14:textId="209B7FE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0049A" w:rsidRPr="00C066F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J.Halašu 2701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00B69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41521651" w14:textId="209B7FE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0049A" w:rsidRPr="00C066F9">
                              <w:rPr>
                                <w:rFonts w:ascii="Arial" w:hAnsi="Arial" w:cs="Arial"/>
                                <w:noProof/>
                              </w:rPr>
                              <w:t>SVB J.Halašu 2701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02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4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FF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5E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A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4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F0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3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4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47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4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F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68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E2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B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90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2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96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0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C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A8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31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15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99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7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1E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09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EA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3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B7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5F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1EC1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E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0C8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05C9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C036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8E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6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0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9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A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14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4E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CA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CF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2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EE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22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54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2F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B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EA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E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E6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53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07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F3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AA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D2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A7AB9B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0EB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EAA5D5" wp14:editId="2EE8DE8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C378DF" w14:textId="68AC000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0049A" w:rsidRPr="00C066F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J.Halašu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EAA5D5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5C378DF" w14:textId="68AC000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0049A" w:rsidRPr="00C066F9">
                              <w:rPr>
                                <w:rFonts w:ascii="Arial" w:hAnsi="Arial" w:cs="Arial"/>
                                <w:noProof/>
                              </w:rPr>
                              <w:t>J.Halašu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658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3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8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08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C0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E5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4B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FB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08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09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08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3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87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7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82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63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1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6ADCE84" wp14:editId="44D85FE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27183F" w14:textId="7E1E1787" w:rsidR="000B647F" w:rsidRDefault="00000000" w:rsidP="00944C3D">
                                  <w:fldSimple w:instr=" MERGEFIELD  aSUB_ULICA_CISLO  \* MERGEFORMAT ">
                                    <w:r w:rsidR="0080049A" w:rsidRPr="008004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2701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ADCE84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E27183F" w14:textId="7E1E1787" w:rsidR="000B647F" w:rsidRDefault="00000000" w:rsidP="00944C3D">
                            <w:fldSimple w:instr=" MERGEFIELD  aSUB_ULICA_CISLO  \* MERGEFORMAT ">
                              <w:r w:rsidR="0080049A" w:rsidRPr="0080049A">
                                <w:rPr>
                                  <w:rFonts w:ascii="Arial" w:hAnsi="Arial" w:cs="Arial"/>
                                  <w:noProof/>
                                </w:rPr>
                                <w:t>2701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C8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AC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90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13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01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BC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F7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F18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FC5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571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03D2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3A1A6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BE381AC" wp14:editId="21F287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B3C446" w14:textId="6A985B5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0049A" w:rsidRPr="00C066F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381AC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3DB3C446" w14:textId="6A985B5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0049A" w:rsidRPr="00C066F9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03739E1" wp14:editId="11B469B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86FD0" w14:textId="5647341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0049A" w:rsidRPr="00C066F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3739E1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1686FD0" w14:textId="5647341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0049A" w:rsidRPr="00C066F9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7DDDF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B8E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4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7F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64A9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3D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920B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14890C8" wp14:editId="67E739C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73D175" w14:textId="402904B2" w:rsidR="000B647F" w:rsidRPr="00391121" w:rsidRDefault="0080049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915913076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890C8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5973D175" w14:textId="402904B2" w:rsidR="000B647F" w:rsidRPr="00391121" w:rsidRDefault="0080049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915913076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1B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73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9DD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39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6C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9D7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18A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3C4800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46FA0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CA12B97" wp14:editId="3E12099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A8E994" w14:textId="027563F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12B97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27A8E994" w14:textId="027563F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646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A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57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8F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BB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60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D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7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FBE8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BE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F6548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1662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CEC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5068F24" wp14:editId="77AE352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ADBD7" w14:textId="17D7B4F8" w:rsidR="000B647F" w:rsidRPr="00391121" w:rsidRDefault="0080049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j.hromnikovapbtn.sk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068F24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40ADBD7" w14:textId="17D7B4F8" w:rsidR="000B647F" w:rsidRPr="00391121" w:rsidRDefault="0080049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j.hromnikovapbtn.sk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CB0C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B7D8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F25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A4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1A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C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0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A9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21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D5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2E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47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74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0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01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7D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2F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14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CA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D8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05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7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D4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1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11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7C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B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D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21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AC77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068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BB33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052C0060" w14:textId="07F68DCA" w:rsidR="0080049A" w:rsidRPr="00ED0163" w:rsidRDefault="0080049A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29.2.2024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170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882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25A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F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54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694D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63B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F3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E4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9C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E7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3161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A9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19AD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C22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2F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CF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4F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84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8DD0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1A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3D11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11A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73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D6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E9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B7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2CA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08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557A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DCA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EE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F6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6A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40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F9D2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35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3515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525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68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D1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D0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89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B55A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0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F1F3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7E0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39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F7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7B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D8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A72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A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0C47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063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BF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07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8B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D1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047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4E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8D39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9E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EB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47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F9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C6C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4D70C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ECB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8C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1E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8B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6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EA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6A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8D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C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62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27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5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BE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DB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BA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7F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9A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3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1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C5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7E0D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A5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A3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9F3E81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D1B1CE8" w14:textId="77777777" w:rsidR="00944C3D" w:rsidRDefault="00944C3D" w:rsidP="00944C3D">
      <w:pPr>
        <w:rPr>
          <w:rFonts w:ascii="Arial" w:hAnsi="Arial"/>
        </w:rPr>
      </w:pPr>
    </w:p>
    <w:p w14:paraId="7430E1B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2505033" w14:textId="5310DC9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E216DD9" w14:textId="48EC9302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37FF5F2" w14:textId="36D0860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F0B3621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C287B70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00A554E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8143D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B861C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FB60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CAEBEB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1B6B806" w14:textId="4A922021" w:rsidR="00944C3D" w:rsidRPr="008D0433" w:rsidRDefault="0080049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Ján Gálik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9BE9F0F" w14:textId="76156356" w:rsidR="00944C3D" w:rsidRPr="008D0433" w:rsidRDefault="0080049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E8C3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C90A1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6D74C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CA336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C7FAA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064932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394D8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0554A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3156D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32DC7B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E4121F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3BFEA6D" w14:textId="78B1726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34912334" w14:textId="69FFFA00" w:rsidR="00944C3D" w:rsidRDefault="0080049A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3F003FE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7A1769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84F2C43" w14:textId="4A7EF9C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061E306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64F517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3529FEE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BF53E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A7874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A11AE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EA5ADA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3CE22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61A45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8EE07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737A7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503C7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D016A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A5329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183BD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02EEB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313EC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E5CC5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C2C01F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4BB7C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7AC76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E53E6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5129B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BB5EF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C37677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4887D52" w14:textId="0440A2F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33C84C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3BDFBB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6F65C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E9FDD75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5FF8F77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A36B26F" w14:textId="77777777" w:rsidR="0080049A" w:rsidRDefault="00944C3D" w:rsidP="0080049A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70B188A1" w14:textId="16A31A5A" w:rsidR="00944C3D" w:rsidRPr="00664EC5" w:rsidRDefault="00944C3D" w:rsidP="0080049A">
      <w:pPr>
        <w:ind w:firstLine="426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E150BF0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5D378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CB19C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4D798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075CE2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877AA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1D44F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8E7D2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C8FC8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27279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CADBF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092FB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7F755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68BC8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B88E5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DE912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C6088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425FE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6750C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C93C7C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C63E81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FCADF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4DA8C9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F51866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59D10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5827F7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A61C2E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37E6E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464339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C51B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k) pohľadávky</w:t>
      </w:r>
    </w:p>
    <w:p w14:paraId="1077D1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FA20E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720ECA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522CD1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3235ED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EFB77B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02D689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913893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0116622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D8484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FE4F4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D76EC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664B2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EA30F8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6882C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124BC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96B29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F244C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32DE2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09719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FC8F8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BF6DF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8FB49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17BE5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98218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F0109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5D9B2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BB057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7C534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4ED77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50A90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16673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27506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D61837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6294C3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023F4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E5785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EA937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6BC31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D27D2F2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BD47159" w14:textId="3EB840C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00D183B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167726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89D246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F8A395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4C79C98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8CF5E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5B6CB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6131FA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C664F9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7A4FFAC" w14:textId="77777777" w:rsidTr="00503750">
        <w:tc>
          <w:tcPr>
            <w:tcW w:w="2302" w:type="dxa"/>
            <w:vAlign w:val="center"/>
          </w:tcPr>
          <w:p w14:paraId="2C084D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57F61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2C69D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8A08E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29033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11311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38222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265D4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B61F768" w14:textId="77777777" w:rsidTr="00503750">
        <w:tc>
          <w:tcPr>
            <w:tcW w:w="15593" w:type="dxa"/>
            <w:gridSpan w:val="8"/>
            <w:vAlign w:val="center"/>
          </w:tcPr>
          <w:p w14:paraId="0FF169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2308FF2" w14:textId="77777777" w:rsidTr="00503750">
        <w:tc>
          <w:tcPr>
            <w:tcW w:w="2302" w:type="dxa"/>
            <w:vAlign w:val="center"/>
          </w:tcPr>
          <w:p w14:paraId="385D26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8950ECE" w14:textId="190C50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965D2F2" w14:textId="2D20A3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5A6D27" w14:textId="2BE9C9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A1F7A" w14:textId="6DEF8A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36488A" w14:textId="38D817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8998F8" w14:textId="47C157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BE3CD5" w14:textId="3032AB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DDE8E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C0F05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747E1B4" w14:textId="28492C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AA7E40" w14:textId="314EA8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BA1825" w14:textId="3940FD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D1470" w14:textId="737053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45F416" w14:textId="1B0F45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B1E34F" w14:textId="579B3B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6A1615" w14:textId="000047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EF3DD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33E19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06CD20E" w14:textId="0A0A61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C31764" w14:textId="1C5E94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650290" w14:textId="3F50E6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2020BB" w14:textId="0A2B91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49EA4" w14:textId="1EE847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96EB51" w14:textId="25D1D4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CE7870" w14:textId="788AD2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C89F6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92399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5B25F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6F5A1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346C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25C7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7176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D15C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C9DA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E1FAD85" w14:textId="77777777" w:rsidTr="00503750">
        <w:tc>
          <w:tcPr>
            <w:tcW w:w="2302" w:type="dxa"/>
            <w:vAlign w:val="center"/>
          </w:tcPr>
          <w:p w14:paraId="58980D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C51AF31" w14:textId="7B4DCF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BAC29E" w14:textId="7E7595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C8FCBE" w14:textId="2347A8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94DA97" w14:textId="3D8682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92BD55" w14:textId="67EB97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761DB3" w14:textId="003EA1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5E423B" w14:textId="6B42C3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9F1D8E" w14:textId="77777777" w:rsidTr="00503750">
        <w:tc>
          <w:tcPr>
            <w:tcW w:w="15593" w:type="dxa"/>
            <w:gridSpan w:val="8"/>
            <w:vAlign w:val="center"/>
          </w:tcPr>
          <w:p w14:paraId="5050AA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5B36DFD" w14:textId="77777777" w:rsidTr="00503750">
        <w:tc>
          <w:tcPr>
            <w:tcW w:w="2302" w:type="dxa"/>
            <w:vAlign w:val="center"/>
          </w:tcPr>
          <w:p w14:paraId="103DAA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8B189EB" w14:textId="0E188C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4C401" w14:textId="1A17F3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E026B7" w14:textId="58A8CF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A17D7" w14:textId="585D7C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B179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8A7C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C86ABB" w14:textId="0794DB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E76FF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F8F45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670AB41" w14:textId="6C432F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66B974" w14:textId="43B5A1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E54CA3" w14:textId="656A46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B9FD94" w14:textId="29FBAE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41F4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3C76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E88EC8C" w14:textId="1A1D6E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D7385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ABECD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4D38E32" w14:textId="20E90B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02FE7D" w14:textId="0F16E4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E9D196" w14:textId="4CF969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1A289C" w14:textId="474EC3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9496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5419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6A875A" w14:textId="0427D8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9BFF19" w14:textId="77777777" w:rsidTr="00503750">
        <w:tc>
          <w:tcPr>
            <w:tcW w:w="2302" w:type="dxa"/>
            <w:vAlign w:val="center"/>
          </w:tcPr>
          <w:p w14:paraId="3B989D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8E1C693" w14:textId="782A09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8BDBC1" w14:textId="332840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7A5999" w14:textId="3DA2F3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CC1E4C" w14:textId="6140AE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B309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86F0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D5FEC8" w14:textId="053CEF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FC52A7" w14:textId="77777777" w:rsidTr="00503750">
        <w:tc>
          <w:tcPr>
            <w:tcW w:w="15593" w:type="dxa"/>
            <w:gridSpan w:val="8"/>
            <w:vAlign w:val="center"/>
          </w:tcPr>
          <w:p w14:paraId="26961D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63A6C4E" w14:textId="77777777" w:rsidTr="00503750">
        <w:tc>
          <w:tcPr>
            <w:tcW w:w="2302" w:type="dxa"/>
            <w:vAlign w:val="center"/>
          </w:tcPr>
          <w:p w14:paraId="55FBB9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502354B" w14:textId="42F533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C34D4C" w14:textId="5F278B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792849" w14:textId="1A1F49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0B63E4" w14:textId="7A4522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0406D5" w14:textId="0636F7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86ED85" w14:textId="78899F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5306D8" w14:textId="07101D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CDB74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A59AC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D294B27" w14:textId="7729F7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350371" w14:textId="08229A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1CB95" w14:textId="34A945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7C028D" w14:textId="2C1560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7A9284" w14:textId="41712A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53D41B" w14:textId="0581B8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FCD6EA" w14:textId="6A7C6C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92C66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AFE25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2F32927" w14:textId="72B551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7E86FA" w14:textId="0FB967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0CD513" w14:textId="0B4E9B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5712D8" w14:textId="0BC149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7AB340" w14:textId="7D8D52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3B5C5E" w14:textId="006A95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534BE2" w14:textId="058084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522C7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1D1A1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1B53F3" w14:textId="0529E9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7052FD" w14:textId="32F86B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2C9937" w14:textId="35B58C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E9CA2" w14:textId="461C51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CBE1E5" w14:textId="6AFD03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A5EF5F" w14:textId="2A5DA4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DCFFE8" w14:textId="180304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B4676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87FB7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7C5F4B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1EF41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2A6C02B" w14:textId="3A9526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26E09A" w14:textId="2F98A6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834984" w14:textId="052A15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A82811" w14:textId="724FAF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15E939" w14:textId="568FE5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A0E968" w14:textId="4D0BA5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26E904" w14:textId="0CBEBF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4F966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4964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A9B84B1" w14:textId="65C33F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3E7CC0" w14:textId="690AE3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44B4BA" w14:textId="03280B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D641C0" w14:textId="12F424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A53818" w14:textId="60B46C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65C64A" w14:textId="71CA65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74C8FF" w14:textId="787D24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490CD6" w14:textId="77777777" w:rsidR="00944C3D" w:rsidRDefault="00944C3D" w:rsidP="00944C3D">
      <w:pPr>
        <w:rPr>
          <w:rFonts w:ascii="Arial" w:hAnsi="Arial"/>
          <w:b/>
        </w:rPr>
      </w:pPr>
    </w:p>
    <w:p w14:paraId="437E426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861CC0C" w14:textId="77777777" w:rsidTr="00503750">
        <w:tc>
          <w:tcPr>
            <w:tcW w:w="1944" w:type="dxa"/>
            <w:vAlign w:val="center"/>
          </w:tcPr>
          <w:p w14:paraId="5DC699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70437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7CE6B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FFA5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E8B9D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D224B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7AC4B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7E4FA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67CF3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2A2EF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FDA02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9AE22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A589A4B" w14:textId="77777777" w:rsidTr="00503750">
        <w:tc>
          <w:tcPr>
            <w:tcW w:w="15685" w:type="dxa"/>
            <w:gridSpan w:val="12"/>
            <w:vAlign w:val="center"/>
          </w:tcPr>
          <w:p w14:paraId="5ADDCE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3BBE17F" w14:textId="77777777" w:rsidTr="00503750">
        <w:tc>
          <w:tcPr>
            <w:tcW w:w="1944" w:type="dxa"/>
            <w:vAlign w:val="center"/>
          </w:tcPr>
          <w:p w14:paraId="0423DF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F368AF4" w14:textId="43307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A7DB445" w14:textId="4BC03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37977D5" w14:textId="0653C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F70C22" w14:textId="1EC58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994174" w14:textId="2B7B53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70D575" w14:textId="130C57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B9CCF0" w14:textId="43B64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F7C817" w14:textId="0E254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C3D6F9" w14:textId="6E6A2D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AE645" w14:textId="6B14CE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00E0C7" w14:textId="0A6BAD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F8AFC4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C6AF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64BE8CA" w14:textId="4AFE02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92E3D30" w14:textId="7476BD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DEE2FEE" w14:textId="43238C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B1A0F7" w14:textId="2FE2F7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7905F6" w14:textId="2130A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E68D3A" w14:textId="27F3DA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C4C244" w14:textId="0137D7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5D562A" w14:textId="08C8D0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BF4A38" w14:textId="4EBE2E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8F32B0" w14:textId="3A841F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987CCD" w14:textId="719036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DB290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87BF6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6B04A49" w14:textId="5FD8FD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41EB25A" w14:textId="26775F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8AD0CBF" w14:textId="75A2C9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CEE484" w14:textId="556B1D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21495B" w14:textId="7A748E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082B1D" w14:textId="38E9BC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6AB61B" w14:textId="6017A8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D8D09F" w14:textId="41503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C8410D" w14:textId="23C7FE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E7448AA" w14:textId="2705EE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14A3C1" w14:textId="741DF7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83F28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AC122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E4F6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6C04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A646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88227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43071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1726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D89F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0FEF2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F99C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9B92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FA61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2BAE9FC" w14:textId="77777777" w:rsidTr="00503750">
        <w:tc>
          <w:tcPr>
            <w:tcW w:w="1944" w:type="dxa"/>
            <w:vAlign w:val="center"/>
          </w:tcPr>
          <w:p w14:paraId="4AFC64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FB345F7" w14:textId="5A8B2C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B8FF17E" w14:textId="4CC2C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C3043AB" w14:textId="05BC12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A0C93D" w14:textId="59898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552C5D" w14:textId="477ADF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793A15B" w14:textId="42CEA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5A21B64" w14:textId="7B65C3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01A46B" w14:textId="342B0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0D7595" w14:textId="229379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64D7BB" w14:textId="6C8B8D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7B4EB7C" w14:textId="18DE0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02E81A" w14:textId="77777777" w:rsidTr="00503750">
        <w:tc>
          <w:tcPr>
            <w:tcW w:w="15685" w:type="dxa"/>
            <w:gridSpan w:val="12"/>
            <w:vAlign w:val="center"/>
          </w:tcPr>
          <w:p w14:paraId="67AF3E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0C0CE9D" w14:textId="77777777" w:rsidTr="00503750">
        <w:tc>
          <w:tcPr>
            <w:tcW w:w="1944" w:type="dxa"/>
            <w:vAlign w:val="center"/>
          </w:tcPr>
          <w:p w14:paraId="0F8F15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F283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9546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AE0D69" w14:textId="3B103F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454C11" w14:textId="056496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83D043" w14:textId="3F7FFE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D97AFF" w14:textId="07D2D0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506E9E" w14:textId="475916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B05F0B" w14:textId="79C963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3AF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C873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A9C1439" w14:textId="1DE4A0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DC18C5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FC312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9B65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711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D72879" w14:textId="08E101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389003" w14:textId="61615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F985B4" w14:textId="4C6B7F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B103A" w14:textId="2BAA79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FA3FA3" w14:textId="055B4D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681D64" w14:textId="56A65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3C6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9A00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A3A0B9A" w14:textId="6368E5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6908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9AF00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9C369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A99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2BF3CE" w14:textId="3D2A1A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34DFE7" w14:textId="36E05C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7E985A" w14:textId="7CCE80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A7A310" w14:textId="42C1B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278C15" w14:textId="4C87E2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35D16E" w14:textId="44E47E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B02D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7D208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FA649C5" w14:textId="13C265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A34FFB" w14:textId="77777777" w:rsidTr="00503750">
        <w:tc>
          <w:tcPr>
            <w:tcW w:w="1944" w:type="dxa"/>
            <w:vAlign w:val="center"/>
          </w:tcPr>
          <w:p w14:paraId="2D6D3D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E542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0271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7B1230" w14:textId="7D9C73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758DF0" w14:textId="799D00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D2E324" w14:textId="20E96E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60A357" w14:textId="7993E2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66EA1D" w14:textId="6702AC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304C80" w14:textId="2004EE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F3A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38C9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46F6C86" w14:textId="5C6BCA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19D194" w14:textId="77777777" w:rsidTr="00503750">
        <w:tc>
          <w:tcPr>
            <w:tcW w:w="15685" w:type="dxa"/>
            <w:gridSpan w:val="12"/>
            <w:vAlign w:val="center"/>
          </w:tcPr>
          <w:p w14:paraId="214041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C2A4C86" w14:textId="77777777" w:rsidTr="00503750">
        <w:tc>
          <w:tcPr>
            <w:tcW w:w="1944" w:type="dxa"/>
            <w:vAlign w:val="center"/>
          </w:tcPr>
          <w:p w14:paraId="2E89E7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B7CE6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B1D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F5A6BD" w14:textId="1B1E00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0A75EE" w14:textId="5BE733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5B1110" w14:textId="65424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AA7857" w14:textId="6D00A7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D7802A" w14:textId="7D7F2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5CADF1" w14:textId="42FE2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89B27E" w14:textId="71F866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1719A" w14:textId="536957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BFF518" w14:textId="3AFEEE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DC5BBA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DC66A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FDD5A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D6F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784E032" w14:textId="4CF75F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99CA49" w14:textId="2BFCA8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F2307A" w14:textId="0A12B3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3AAFFB" w14:textId="7A38B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7E0D18" w14:textId="5C70D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C9348C" w14:textId="5EB76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F1CF1A" w14:textId="65F31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A2F609" w14:textId="4C7AA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5C565BB" w14:textId="4CE05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7A892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0B7A9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0E18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BAF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B4BC535" w14:textId="61943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D968D5" w14:textId="06B88D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978069" w14:textId="27AD9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25E522" w14:textId="0270A7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D40A8A" w14:textId="13B817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A52B05" w14:textId="622A80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704552" w14:textId="0D1E98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42020D9" w14:textId="59B6E9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F98F84C" w14:textId="0EC2BF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6FCF3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9EC55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A90D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1254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7462366" w14:textId="4AEAE5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C8B148" w14:textId="732048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45FDF5" w14:textId="003D2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2C81F0" w14:textId="40CBE2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81972C" w14:textId="61E714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915BA9" w14:textId="013BD2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7632CB" w14:textId="60CFC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876BC4" w14:textId="46775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03E05C2" w14:textId="7ADA3B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80DA5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A6D9F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75D9C0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C4516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1828605" w14:textId="4318C6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75C2BC7" w14:textId="63202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60879D0" w14:textId="7A0ABD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E35F89B" w14:textId="4EB6F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8F1631" w14:textId="3B9D41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53455E" w14:textId="6EAF4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09912BF" w14:textId="0E205B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70FCEF" w14:textId="019BF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A4249B" w14:textId="115AD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C1D2899" w14:textId="5B5AE0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AB4AB3" w14:textId="290037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87F4E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D3895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ED14BCF" w14:textId="1695CF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E5603AA" w14:textId="4E4FC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D764D4" w14:textId="37DA4A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43EB36" w14:textId="66C7DA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A35A6C" w14:textId="15C74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D0B8FA" w14:textId="1EA2BF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551D31" w14:textId="308BE0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4DE0DB" w14:textId="6D113B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B7F54C" w14:textId="561D6F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4A1FE1" w14:textId="79AD74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DB5D3B8" w14:textId="6D986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CA876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B9333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8EE92AF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626A14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37E1B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01BF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6C5CE0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3065A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5CF24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C7A00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D7D04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022CA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12CEB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25211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18255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AFC71C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C9055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833FE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B764FAB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4DB2C7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1B519F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7448B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BB992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411A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ACD528D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BB168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FFF0B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5D0D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804AF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1E4C1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FDECE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1AC3B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04187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FC9F2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170A3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413E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2B4A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CE20D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FC3E82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4CFED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7EA01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738A4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3133C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4087D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4D08D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0979172" w14:textId="77777777" w:rsidTr="00503750">
        <w:trPr>
          <w:trHeight w:val="1073"/>
        </w:trPr>
        <w:tc>
          <w:tcPr>
            <w:tcW w:w="3614" w:type="dxa"/>
            <w:vMerge/>
          </w:tcPr>
          <w:p w14:paraId="19AE42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D35B3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035C4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9C7BB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E6D36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E32F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CAF6A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DACCEBE" w14:textId="77777777" w:rsidTr="00503750">
        <w:trPr>
          <w:trHeight w:val="283"/>
        </w:trPr>
        <w:tc>
          <w:tcPr>
            <w:tcW w:w="3614" w:type="dxa"/>
          </w:tcPr>
          <w:p w14:paraId="41B37D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DDB10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1C64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437AD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6F993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F9A48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CE664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10794FE" w14:textId="77777777" w:rsidTr="00503750">
        <w:trPr>
          <w:trHeight w:val="283"/>
        </w:trPr>
        <w:tc>
          <w:tcPr>
            <w:tcW w:w="3614" w:type="dxa"/>
          </w:tcPr>
          <w:p w14:paraId="39840E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A1E46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67520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669D7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7E3F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752C8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DCF9E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032F84A" w14:textId="77777777" w:rsidTr="00503750">
        <w:trPr>
          <w:trHeight w:val="283"/>
        </w:trPr>
        <w:tc>
          <w:tcPr>
            <w:tcW w:w="3614" w:type="dxa"/>
          </w:tcPr>
          <w:p w14:paraId="1AEB79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6A45A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A3EC0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476E8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B470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53EDE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E53B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E6C152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3749D6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7807BC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BC7A4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510F0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5F583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6D546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F07CB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9281C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2E65B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A4605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B5E30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2A72B2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71884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CEB251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22F617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EBBEEF3" w14:textId="594350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CAA18B" w14:textId="1CED1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A40CFD" w14:textId="09CC3E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93284B" w14:textId="6134B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7D8BAE" w14:textId="0B27D0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646229" w14:textId="3AE7C3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169177" w14:textId="56F5E9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D76283" w14:textId="3EC70B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43009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FAB3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3C90964" w14:textId="57CD3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7A1121" w14:textId="18666F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EFE39F" w14:textId="633FB8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FC3349" w14:textId="2AB82F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486058" w14:textId="66019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A4EE3A" w14:textId="7E7B55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54143E" w14:textId="5E77F9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995AF4" w14:textId="6F556D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9C475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7B1C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7FFD920" w14:textId="5B45FA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395692" w14:textId="49A0FE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BB16DA" w14:textId="07FBE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686DC0" w14:textId="5AD151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4766AC" w14:textId="755067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3A9B25" w14:textId="4ABE4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5E98F0" w14:textId="28468B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1DCF09" w14:textId="58ED03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049F9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68B2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4949F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4C8D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7A14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07035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BBF9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FB3F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5C48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0595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48ED3E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6C0B0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5EEC50F" w14:textId="170C1A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0AA3EB" w14:textId="517BF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3F558C" w14:textId="4F8BAB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C1BA58" w14:textId="53B3B3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169DAF" w14:textId="74A5DF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AC02A3" w14:textId="727369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EE0CAB" w14:textId="4102E4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68D3B6" w14:textId="4BF0D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32335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664C0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F8FD3B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E7B99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6C89A4C" w14:textId="4C8EAA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D41C6B" w14:textId="5CAEE1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53014C" w14:textId="4A451D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65A4F0" w14:textId="3074A1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756D6C" w14:textId="51E06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F380BB" w14:textId="1CB743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9E5E21" w14:textId="7DB295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8DC372" w14:textId="2A212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7DE3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BAE6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C16A73B" w14:textId="0DC55C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1A475E" w14:textId="4B4494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30BF2F" w14:textId="609CA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234658" w14:textId="5D8FA3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4E5066" w14:textId="74E816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6F15E5" w14:textId="4953DE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7DEEA" w14:textId="7C0026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A1F7FFE" w14:textId="375DD0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6F691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9916A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ABD1A38" w14:textId="7B9036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A394D6" w14:textId="78D182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919BF4" w14:textId="47E230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189AAF" w14:textId="61CD5D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F30A81" w14:textId="17090B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E6FC63" w14:textId="076F52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6D2FD0" w14:textId="1213CC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D03433" w14:textId="2B5830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1BFBB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20362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ECB68D7" w14:textId="2DB6E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1C9AF" w14:textId="299BCA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2326A7" w14:textId="1D3BE6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8E939C" w14:textId="3DA8BE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C19153" w14:textId="111052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F10C33" w14:textId="410A4A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6DBB7F" w14:textId="177D4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3BECF1A" w14:textId="769633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C4CB6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E94DB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4EE851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BC789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86A7BF0" w14:textId="070198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218C8A" w14:textId="1C93C2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19689D" w14:textId="1EA7B3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CF511C" w14:textId="0D2FE9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67859A" w14:textId="6773C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7D2408" w14:textId="404E03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DC44DC" w14:textId="4B3A56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4A92CC" w14:textId="08A6B8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7FDFF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D7462D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5001D94" w14:textId="52F4C5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7BAA4E" w14:textId="2D59D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414F9F" w14:textId="626B67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986611" w14:textId="6BF5D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909C2D" w14:textId="4ADBA8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C449E1" w14:textId="5B6DCB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532D48" w14:textId="2644A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FCF640" w14:textId="5EA8BD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3BF39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1E325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37DBCAC" w14:textId="1783DE1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9BBEB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465F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C0D4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9B3E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CC62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EAB1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B1B4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680F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1E64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FD3A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BEC2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4203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83EE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50DC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1557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BC40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F667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ED3DB2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6131FA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3647EE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16438F8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CEA5F44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2EC2CB7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6559B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4496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B5900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6874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4818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084FB1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97C52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6A7A0B" w14:textId="5F70DB9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CD8DA13" w14:textId="1E12B29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6330231" w14:textId="7ED9D4A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E7CBE0" w14:textId="6A32293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3BD764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8A142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941FD5" w14:textId="7FB7F7C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695F722" w14:textId="706C094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236BB80" w14:textId="1821949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C409EC" w14:textId="5135E3B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81E757F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266F6F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26247B" w14:textId="420A060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E52316F" w14:textId="3316F31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23F7CB7" w14:textId="5BF409F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A04907" w14:textId="2BBCA37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7E679A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38E6E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3E0E10" w14:textId="01BA43F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9AE2FE3" w14:textId="2DE7E5B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A6FFA86" w14:textId="54DD9E0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EA9F1B" w14:textId="11AB5DA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B12298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FD66B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FD62BC3" w14:textId="3722912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659C7B5" w14:textId="727721B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D4F4BEF" w14:textId="27F1569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6210037" w14:textId="4F7F34C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234518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2CF068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39C8E6" w14:textId="3F6D2CF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2DCFC52" w14:textId="5E19F81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2C88451" w14:textId="4555696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1890FEA" w14:textId="54F074C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C29B4B7" w14:textId="77777777" w:rsidR="00944C3D" w:rsidRDefault="00944C3D" w:rsidP="00944C3D">
      <w:pPr>
        <w:rPr>
          <w:rFonts w:ascii="Arial" w:hAnsi="Arial"/>
          <w:b/>
        </w:rPr>
      </w:pPr>
    </w:p>
    <w:p w14:paraId="27069B30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C198AED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437C37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F6D43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DBD56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3A269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8A70F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4B47D4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AF36B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7720F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DB7AE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A9D04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C10B8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B368F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7315C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BBD01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CDC91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4F5058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CE502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8A77A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C12AE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3CCB5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CDEF7B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0CA275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565534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DCA81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CDB29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692BB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6BE997F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FAC1ED8" w14:textId="77777777" w:rsidTr="00503750">
        <w:tc>
          <w:tcPr>
            <w:tcW w:w="2835" w:type="dxa"/>
            <w:vAlign w:val="center"/>
          </w:tcPr>
          <w:p w14:paraId="59134F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4D78A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BF8B9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FDE23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7F9FC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C5F50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0263E0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92811CC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13F83F8" w14:textId="0496CC94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B69828" w14:textId="2770F62A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F8394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BA57A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C142A4" w14:textId="4BC0D164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B3D0A2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6278C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6566B3D" w14:textId="2C38CA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5CE8C3" w14:textId="6C2D26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5A6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160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72BC70" w14:textId="14BAF0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5FE32A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E5796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12E757E" w14:textId="66EDFA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5E5B55" w14:textId="2ACF3B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E2A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7AA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E85CE" w14:textId="16DD98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D4291F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29A85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D1342E8" w14:textId="478C99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FA8BC3" w14:textId="01D71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D06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A3A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47BABF" w14:textId="185CF7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A5B28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53A6E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A5F987" w14:textId="7F642B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29891" w14:textId="02F06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83DB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85BB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85E4C1" w14:textId="7E3462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1DA93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4BECC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6C73D97" w14:textId="17FB2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929FDF" w14:textId="152DD9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0C1B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9865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6F83BC" w14:textId="5D787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4CE82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F0E4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17D5CC1" w14:textId="4C38E42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5C15EE" w14:textId="2F31F91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C21FA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4641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5775BE" w14:textId="7649948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F73941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003E68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0AEC1A6" w14:textId="2F2BA859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B47CE87" w14:textId="77777777" w:rsidR="00944C3D" w:rsidRDefault="00944C3D" w:rsidP="00944C3D">
      <w:pPr>
        <w:rPr>
          <w:rFonts w:ascii="Arial" w:hAnsi="Arial"/>
          <w:b/>
        </w:rPr>
      </w:pPr>
    </w:p>
    <w:p w14:paraId="4CCAF4CF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423D041" w14:textId="77777777" w:rsidTr="00503750">
        <w:tc>
          <w:tcPr>
            <w:tcW w:w="2835" w:type="dxa"/>
            <w:vAlign w:val="center"/>
          </w:tcPr>
          <w:p w14:paraId="211E90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2C9E30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4BC6AF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0584F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6EE95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39EFEB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15FC9D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CF926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D3A8102" w14:textId="1F3DBF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7422CF" w14:textId="1E1A20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684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6EE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0F19DB" w14:textId="286F40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F64C3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2CF0A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BD2E90E" w14:textId="3E9D9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439109" w14:textId="2F0C2E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1FBC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95C1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1A8893" w14:textId="0931B8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31566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BD79C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989602F" w14:textId="0A9B98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3BA1ED" w14:textId="0EECA9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BFB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45B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D6957B" w14:textId="5B133B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F0F00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5CD0C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65EDAF8" w14:textId="76872B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031784" w14:textId="25B691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A9D8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D068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55CEF1" w14:textId="4D844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5CF51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1344B4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E37BDE1" w14:textId="5F93522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7C1C3C" w14:textId="22F0DB2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3E5D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A4495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9F1E5F" w14:textId="686820D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53306E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19D022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59305DF0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F6815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714EF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9321155" w14:textId="77777777" w:rsidTr="00503750">
        <w:trPr>
          <w:trHeight w:val="699"/>
        </w:trPr>
        <w:tc>
          <w:tcPr>
            <w:tcW w:w="3502" w:type="dxa"/>
            <w:vMerge/>
          </w:tcPr>
          <w:p w14:paraId="2F90AA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BDBD4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1B7095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CFF337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0CFBF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CFBE25E" w14:textId="1D1E5246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628242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222369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56589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3536C4F" w14:textId="2C05D544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26EDD0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595957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59487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E2CE766" w14:textId="754B4CE8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BB624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69360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DE754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52D89A5A" w14:textId="77777777" w:rsidTr="00503750">
        <w:trPr>
          <w:trHeight w:val="593"/>
        </w:trPr>
        <w:tc>
          <w:tcPr>
            <w:tcW w:w="3497" w:type="dxa"/>
          </w:tcPr>
          <w:p w14:paraId="6746A6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C649D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AF061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73C1BA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A653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9DA4EB1" w14:textId="381EF4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099F97" w14:textId="104B9C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5A397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FEA20C" w14:textId="5E1FC23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E9B9D44" w14:textId="4A1AC8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ED4419" w14:textId="0DA279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25536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75A6D08" w14:textId="678A886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315A298" w14:textId="20ED67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0BA77E" w14:textId="678AE9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FBB53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4FE87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3AD2349" w14:textId="59F694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2F7081" w14:textId="60D04F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FD793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62F8B6" w14:textId="00B2D5D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0EC24C6" w14:textId="54EA6D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4BA4C8" w14:textId="608B7C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E467A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520877B" w14:textId="3270481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BFA3242" w14:textId="437B9E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66C6C5" w14:textId="0F3C2C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C2CBE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6873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417E142" w14:textId="40B9B3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29A599" w14:textId="57228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EAC27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153747" w14:textId="58CF27F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BF6A165" w14:textId="4A69C4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9A6A3E" w14:textId="24699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9106F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32FEF5" w14:textId="01A28EB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D6BF1E4" w14:textId="0B8C0E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2B9F74" w14:textId="75C3FF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657B1A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3C647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89F5140" w14:textId="359623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FCD433" w14:textId="5DF05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75F4A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304E5D" w14:textId="07D7B45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3B2F49" w14:textId="2C31B4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91D3C5" w14:textId="564E58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5BFF26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A37541A" w14:textId="2ACA573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7A25472" w14:textId="6CA121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8E5B93" w14:textId="280112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585275" w14:textId="77777777" w:rsidR="00944C3D" w:rsidRDefault="00944C3D" w:rsidP="00944C3D">
      <w:pPr>
        <w:rPr>
          <w:rFonts w:ascii="Arial" w:hAnsi="Arial"/>
          <w:b/>
        </w:rPr>
      </w:pPr>
    </w:p>
    <w:p w14:paraId="086043E0" w14:textId="77777777" w:rsidR="00944C3D" w:rsidRDefault="00944C3D" w:rsidP="00944C3D">
      <w:pPr>
        <w:rPr>
          <w:rFonts w:ascii="Arial" w:hAnsi="Arial"/>
          <w:b/>
        </w:rPr>
      </w:pPr>
    </w:p>
    <w:p w14:paraId="70189508" w14:textId="77777777" w:rsidR="00944C3D" w:rsidRDefault="00944C3D" w:rsidP="00944C3D">
      <w:pPr>
        <w:rPr>
          <w:rFonts w:ascii="Arial" w:hAnsi="Arial"/>
          <w:b/>
        </w:rPr>
      </w:pPr>
    </w:p>
    <w:p w14:paraId="7A1A37A2" w14:textId="77777777" w:rsidR="00944C3D" w:rsidRDefault="00944C3D" w:rsidP="00944C3D">
      <w:pPr>
        <w:rPr>
          <w:rFonts w:ascii="Arial" w:hAnsi="Arial"/>
          <w:b/>
        </w:rPr>
      </w:pPr>
    </w:p>
    <w:p w14:paraId="5AD5391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04FD807A" w14:textId="77777777" w:rsidTr="00503750">
        <w:tc>
          <w:tcPr>
            <w:tcW w:w="2622" w:type="dxa"/>
            <w:vAlign w:val="center"/>
          </w:tcPr>
          <w:p w14:paraId="40FAF45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67CFC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3FD47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6AA3A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B84BE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E8A75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0D8EC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CE7EB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84D35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FA2C50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C3671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6E1CCEA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6D09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6C10D9FE" w14:textId="6142E3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87D537" w14:textId="4CB4F7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0B8735" w14:textId="3AE75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4EC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86DEC4" w14:textId="2973E1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D65CA5" w14:textId="77777777" w:rsidTr="00503750">
        <w:tc>
          <w:tcPr>
            <w:tcW w:w="2622" w:type="dxa"/>
            <w:vAlign w:val="center"/>
          </w:tcPr>
          <w:p w14:paraId="622FF6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52335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2C97248" w14:textId="38FD5F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31FFC2" w14:textId="72519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2D99E1" w14:textId="360AF3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7535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A03322" w14:textId="51D14C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A6B58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3ACEF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C764901" w14:textId="092DC8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DB844D" w14:textId="395F74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6F6F1E" w14:textId="0C9746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069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D572ED" w14:textId="19FE68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2EA09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8DF3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9C9F734" w14:textId="5E39C3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41D917B" w14:textId="3A4D30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6304D0" w14:textId="657491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BC4C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E1A2C8" w14:textId="7B3B1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C31E0E" w14:textId="77777777" w:rsidTr="00503750">
        <w:tc>
          <w:tcPr>
            <w:tcW w:w="2622" w:type="dxa"/>
            <w:vAlign w:val="center"/>
          </w:tcPr>
          <w:p w14:paraId="2AD34A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6D8FAFA" w14:textId="1584E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4153.25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2101D7" w14:textId="66539B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31117.08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5077B7" w14:textId="5A2C01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35208.93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0D5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A0B818" w14:textId="6BB25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61.40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182FD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364AE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884F719" w14:textId="6155F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084FF3" w14:textId="757C65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EFFD43" w14:textId="439784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D3C0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9EA477" w14:textId="37B06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2FF2D9" w14:textId="77777777" w:rsidTr="00503750">
        <w:tc>
          <w:tcPr>
            <w:tcW w:w="2622" w:type="dxa"/>
            <w:vAlign w:val="center"/>
          </w:tcPr>
          <w:p w14:paraId="5BEF1C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F23321A" w14:textId="2F92AF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4616D8" w14:textId="29769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E718A4" w14:textId="001E81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A8F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7BB734" w14:textId="4499DA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CDCCB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B844813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2CE39D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3284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321939E" w14:textId="5EE088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28FE59" w14:textId="5D6D4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B27007" w14:textId="61F5CA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8092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77E663" w14:textId="37E817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41BE7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8D80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B823D69" w14:textId="259EF2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7AC5E0" w14:textId="402A42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060F65" w14:textId="0C8E8A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897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31F2F1" w14:textId="17292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0077A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33507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4649757" w14:textId="12474E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0EC424" w14:textId="44425B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876341" w14:textId="251422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F7AE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DDD350" w14:textId="5DF49E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3FB9BC" w14:textId="77777777" w:rsidTr="00503750">
        <w:tc>
          <w:tcPr>
            <w:tcW w:w="2622" w:type="dxa"/>
            <w:vAlign w:val="center"/>
          </w:tcPr>
          <w:p w14:paraId="58FC43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60AF9D51" w14:textId="323352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332848" w14:textId="4F240F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9D35A9" w14:textId="4A355B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2076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73B6FB" w14:textId="70DB2D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6BA71C" w14:textId="77777777" w:rsidTr="00503750">
        <w:tc>
          <w:tcPr>
            <w:tcW w:w="2622" w:type="dxa"/>
            <w:vAlign w:val="center"/>
          </w:tcPr>
          <w:p w14:paraId="4CC559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A06AB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CDB5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CE9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796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F62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7A5279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2F6B6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DBDE0EC" w14:textId="250DA69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4153.25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86ABC49" w14:textId="125E11E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31117.08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C634C8" w14:textId="165A8D9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35208.93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E3A4A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30D698" w14:textId="7A3D83B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61.40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5ED73D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812BB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D753388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376B89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C9439A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C1872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46BD2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8D345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E7080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0F7F1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E4EE8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2C47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1CA05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D6398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3CC5E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A806C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BA1D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6A0CF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37F61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ADBC8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09227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47D017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42D0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25298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AB809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E891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49F58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F5CCB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597F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2FC67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1DC8E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3795B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8E5A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136B12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99CE6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5D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4E711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74C5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9020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63716D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D8F77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D4EEB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FD6A0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7CBDF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9997DD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0559E6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90ED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EFD8EA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27FD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AB1F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2F5862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B9C06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2B68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1623C8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8790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16AE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E2397E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E09A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C5036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6204AC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71BF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9E24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BDAC2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FB42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C95B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7D142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F37EF3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E194F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1D464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A1D538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06CE45E0" w14:textId="77777777" w:rsidTr="00503750">
        <w:tc>
          <w:tcPr>
            <w:tcW w:w="2835" w:type="dxa"/>
            <w:vAlign w:val="center"/>
          </w:tcPr>
          <w:p w14:paraId="321A3E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3CB7B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03B6A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2640C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34F85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CD0F1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0A6B560" w14:textId="77777777" w:rsidTr="00503750">
        <w:tc>
          <w:tcPr>
            <w:tcW w:w="2835" w:type="dxa"/>
            <w:vAlign w:val="center"/>
          </w:tcPr>
          <w:p w14:paraId="325B4B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36F8F95" w14:textId="095C97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E43C05" w14:textId="37060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DF4D14" w14:textId="713D80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9CDA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68B9A6" w14:textId="13D4D1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B86ABB" w14:textId="77777777" w:rsidTr="00503750">
        <w:tc>
          <w:tcPr>
            <w:tcW w:w="2835" w:type="dxa"/>
            <w:vAlign w:val="center"/>
          </w:tcPr>
          <w:p w14:paraId="5688F3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EFEB839" w14:textId="1321B3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EE42FD" w14:textId="7D27B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8CCD6A" w14:textId="1E283C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B10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28BBC6" w14:textId="00DD79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6608D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FE34C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DFD3F34" w14:textId="53E03F7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6E7047" w14:textId="0FE7B11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D62B16" w14:textId="480C2F8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3FB5E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32EAC9" w14:textId="6BEFA65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8774647" w14:textId="77777777" w:rsidTr="00503750">
        <w:tc>
          <w:tcPr>
            <w:tcW w:w="2835" w:type="dxa"/>
            <w:vAlign w:val="center"/>
          </w:tcPr>
          <w:p w14:paraId="116F23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FAE4929" w14:textId="0C5B0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3997D1" w14:textId="057F00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81F263" w14:textId="4DC2A9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3C82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560E81" w14:textId="3743EB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B9D0CF" w14:textId="77777777" w:rsidTr="00503750">
        <w:tc>
          <w:tcPr>
            <w:tcW w:w="2835" w:type="dxa"/>
            <w:vAlign w:val="center"/>
          </w:tcPr>
          <w:p w14:paraId="02CFDC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B4511E7" w14:textId="59864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CCC761" w14:textId="76C421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099368" w14:textId="1B4612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68B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F3BD80" w14:textId="0907DE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3206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78C72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1FF9F21" w14:textId="0B4DF13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88A95A" w14:textId="66639D9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D5BEE8" w14:textId="4E1B9B0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09A2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B08D84" w14:textId="32AEAEC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C3A67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82C64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A0DD17F" w14:textId="0FBCE2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2AD978" w14:textId="50C016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E58C64" w14:textId="1C2881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4789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8072DF" w14:textId="1C22F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D5C15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E67744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13A1E9A" w14:textId="77777777" w:rsidTr="00503750">
        <w:tc>
          <w:tcPr>
            <w:tcW w:w="2552" w:type="dxa"/>
            <w:shd w:val="clear" w:color="auto" w:fill="auto"/>
            <w:vAlign w:val="center"/>
          </w:tcPr>
          <w:p w14:paraId="01E4DF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4518B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75BA7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22E41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3899C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2AA8A8B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DB4DE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EBA45EA" w14:textId="2085389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70.58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B192F79" w14:textId="284F606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03F0C67" w14:textId="132C7B5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59.80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DCB7DEC" w14:textId="6C33567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10.78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77E7931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391DF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E288B6F" w14:textId="47A922D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47A1ADB" w14:textId="7C971D7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B653539" w14:textId="6177119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4B7BA9A" w14:textId="6073900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9FC1F1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840E05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3C6DE52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BEA30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25A78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496C7FC" w14:textId="77777777" w:rsidTr="00503750">
        <w:tc>
          <w:tcPr>
            <w:tcW w:w="4395" w:type="dxa"/>
            <w:vMerge/>
          </w:tcPr>
          <w:p w14:paraId="1F4BC54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8DC3E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45CBB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CEBD97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782E6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3E0723A" w14:textId="76C961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  <w:lang w:eastAsia="sk-SK"/>
              </w:rPr>
              <w:t>19238.40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48AD3C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AF0B1F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0309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282929B" w14:textId="0426E3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63F06B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EBAF879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EE7CE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DFA72E0" w14:textId="2C3AD37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19238.40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C15E3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E87ECA1" w14:textId="77777777" w:rsidTr="00503750">
        <w:tc>
          <w:tcPr>
            <w:tcW w:w="4395" w:type="dxa"/>
            <w:vAlign w:val="center"/>
          </w:tcPr>
          <w:p w14:paraId="05DAE9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A43D377" w14:textId="75E1CC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7143D7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99B226F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F8DBE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BE03771" w14:textId="713DD3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3BBE05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D6FE6E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F84BD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25BA5FE" w14:textId="6E0DBE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FBF8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988C57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8F9E71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6240A0B" w14:textId="05FA43E6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96308.37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FA21E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F0BFA2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988DCE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5C4ABCF6" w14:textId="77777777" w:rsidTr="00503750">
        <w:tc>
          <w:tcPr>
            <w:tcW w:w="4395" w:type="dxa"/>
            <w:vAlign w:val="center"/>
          </w:tcPr>
          <w:p w14:paraId="028E390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52E3EC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A2AF01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03C5C31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A40123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706C00F" w14:textId="7A5F0D6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02EC9E" w14:textId="6019729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DECE47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6A981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FE41E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D6D8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AA5981D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404E8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6B4F66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0182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EF5C81F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C955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FF1F9DB" w14:textId="211B8FDA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0B0619" w14:textId="639C1AE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7921F46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60B1B5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324966D" w14:textId="39C712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AB8173" w14:textId="0D6F844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BC69C1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5E17A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BD8B9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5C1B334" w14:textId="77777777" w:rsidTr="00503750">
        <w:tc>
          <w:tcPr>
            <w:tcW w:w="1843" w:type="dxa"/>
            <w:vAlign w:val="center"/>
          </w:tcPr>
          <w:p w14:paraId="1BA06B8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44B08D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D9E18C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529AF5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B393C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DC96F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3CDB5B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492C337" w14:textId="77777777" w:rsidTr="00503750">
        <w:tc>
          <w:tcPr>
            <w:tcW w:w="1843" w:type="dxa"/>
            <w:vAlign w:val="center"/>
          </w:tcPr>
          <w:p w14:paraId="2304BD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7F1B7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1721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672F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2877F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2B41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D7FA2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1F5DB4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D57E2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F9495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356F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12F4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D291E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92E3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1C40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FFB78FE" w14:textId="77777777" w:rsidTr="00503750">
        <w:tc>
          <w:tcPr>
            <w:tcW w:w="1843" w:type="dxa"/>
            <w:vAlign w:val="center"/>
          </w:tcPr>
          <w:p w14:paraId="4FEA74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07AE1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3037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DBCB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C1D28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5AAAA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6490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58C2EA3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D5D8B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8AB74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AD57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907B6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7E950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B9CF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629F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724026F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DE5E2A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736014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DBF98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FF953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A0D3B0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9E244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E396F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B7E41B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AB671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2FAC08DA" w14:textId="77777777" w:rsidTr="00503750">
        <w:trPr>
          <w:trHeight w:val="664"/>
        </w:trPr>
        <w:tc>
          <w:tcPr>
            <w:tcW w:w="3372" w:type="dxa"/>
          </w:tcPr>
          <w:p w14:paraId="4B9EA8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C1C38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4774C0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2CE7E1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5DC4D0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F845B2A" w14:textId="1C054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AA2EB4" w14:textId="6C3BE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6BBAE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6C7215F" w14:textId="5B3CC51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058397E" w14:textId="08B81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A2538A" w14:textId="3B16F5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66419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0ED71F3" w14:textId="608A9E4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0396F2A" w14:textId="2E974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6A69B7" w14:textId="39CF16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6B521D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CEEE27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373F528" w14:textId="6BFFEC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90E343" w14:textId="57D226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6375A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F39F508" w14:textId="22EC585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D7A0D38" w14:textId="41B972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5A0AF7" w14:textId="189C43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C0FA1D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5A666C8" w14:textId="6A37EE8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BC1E716" w14:textId="615940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CB2E6E" w14:textId="6857E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4827A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6268BC8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59748AA6" w14:textId="77777777" w:rsidTr="00503750">
        <w:tc>
          <w:tcPr>
            <w:tcW w:w="2835" w:type="dxa"/>
            <w:vAlign w:val="center"/>
          </w:tcPr>
          <w:p w14:paraId="3FCD6E7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714B4E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06D200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5721D5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5DC249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03F0F4A" w14:textId="77777777" w:rsidTr="00503750">
        <w:tc>
          <w:tcPr>
            <w:tcW w:w="2835" w:type="dxa"/>
          </w:tcPr>
          <w:p w14:paraId="66F7DB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DA5AA89" w14:textId="3171BE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8C2A20" w14:textId="534368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38FE19" w14:textId="7E4135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078AAD9" w14:textId="36770B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16D536" w14:textId="77777777" w:rsidTr="00503750">
        <w:tc>
          <w:tcPr>
            <w:tcW w:w="2835" w:type="dxa"/>
          </w:tcPr>
          <w:p w14:paraId="2E3A562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F08394A" w14:textId="618E9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8A8FEB" w14:textId="0286A1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C00183" w14:textId="277164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06E1F2" w14:textId="031192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10A9AA" w14:textId="77777777" w:rsidTr="00503750">
        <w:tc>
          <w:tcPr>
            <w:tcW w:w="2835" w:type="dxa"/>
          </w:tcPr>
          <w:p w14:paraId="55FE39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4EB2F81" w14:textId="2FB0E9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8A1A5E" w14:textId="297F2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224BF5" w14:textId="71392A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C8DE9A" w14:textId="2FFB59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0336E3" w14:textId="77777777" w:rsidTr="00503750">
        <w:tc>
          <w:tcPr>
            <w:tcW w:w="2835" w:type="dxa"/>
            <w:vAlign w:val="center"/>
          </w:tcPr>
          <w:p w14:paraId="3749B20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13EA2A3" w14:textId="6EF197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F20B9F" w14:textId="6B0F1D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B4CCBF" w14:textId="23565A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1F8A23" w14:textId="674B6C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84588B" w14:textId="77777777" w:rsidTr="00503750">
        <w:tc>
          <w:tcPr>
            <w:tcW w:w="2835" w:type="dxa"/>
            <w:vAlign w:val="center"/>
          </w:tcPr>
          <w:p w14:paraId="7C5D519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31017BA" w14:textId="210DA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6AF670" w14:textId="27CB99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7D058D" w14:textId="78C7C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44AA40E" w14:textId="69D1C8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3B0FF3" w14:textId="77777777" w:rsidTr="00503750">
        <w:tc>
          <w:tcPr>
            <w:tcW w:w="2835" w:type="dxa"/>
          </w:tcPr>
          <w:p w14:paraId="7645B3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B106BA2" w14:textId="1530F1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FE18DD" w14:textId="7ED3BA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0CCF99" w14:textId="01C563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084D70E" w14:textId="69C0C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DE54B6" w14:textId="77777777" w:rsidTr="00503750">
        <w:tc>
          <w:tcPr>
            <w:tcW w:w="2835" w:type="dxa"/>
          </w:tcPr>
          <w:p w14:paraId="4BDFC2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22D184D" w14:textId="744B6C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0A1B22" w14:textId="3CAC45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BFED66" w14:textId="020008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3033A3F" w14:textId="51A25D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6F864A" w14:textId="77777777" w:rsidTr="00503750">
        <w:tc>
          <w:tcPr>
            <w:tcW w:w="2835" w:type="dxa"/>
          </w:tcPr>
          <w:p w14:paraId="75648B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D386A9D" w14:textId="4D9765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5ED5AF" w14:textId="067ED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3893D0" w14:textId="66938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8B41FE" w14:textId="4D8B3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7F96A1" w14:textId="77777777" w:rsidR="00944C3D" w:rsidRDefault="00944C3D" w:rsidP="00944C3D">
      <w:pPr>
        <w:rPr>
          <w:rFonts w:ascii="Arial" w:hAnsi="Arial"/>
          <w:b/>
        </w:rPr>
      </w:pPr>
    </w:p>
    <w:p w14:paraId="79C27ED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FE72D41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58914F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6F5076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12956C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9F1F24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1E817D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8C54897" w14:textId="77777777" w:rsidTr="00503750">
        <w:trPr>
          <w:trHeight w:val="443"/>
        </w:trPr>
        <w:tc>
          <w:tcPr>
            <w:tcW w:w="2560" w:type="dxa"/>
          </w:tcPr>
          <w:p w14:paraId="42BFFF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ABA29D1" w14:textId="588B3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2E31F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E4E8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58F6292" w14:textId="227C0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A908E3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37EA29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C317877" w14:textId="0C7855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0E74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42B2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6CBE8A6" w14:textId="2DDBE1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E32BF6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AC6CB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778C715" w14:textId="648BAF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F7A60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4DA8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EC60CBB" w14:textId="4747FF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F0FE6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C1A67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C106268" w14:textId="0539C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B9BF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A190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C7761D5" w14:textId="2F75B1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5C569D" w14:textId="77777777" w:rsidR="00944C3D" w:rsidRDefault="00944C3D" w:rsidP="00944C3D">
      <w:pPr>
        <w:rPr>
          <w:rFonts w:ascii="Arial" w:hAnsi="Arial"/>
          <w:b/>
        </w:rPr>
      </w:pPr>
    </w:p>
    <w:p w14:paraId="03738A7F" w14:textId="77777777" w:rsidR="00944C3D" w:rsidRDefault="00944C3D" w:rsidP="00944C3D">
      <w:pPr>
        <w:rPr>
          <w:rFonts w:ascii="Arial" w:hAnsi="Arial"/>
          <w:b/>
        </w:rPr>
      </w:pPr>
    </w:p>
    <w:p w14:paraId="0294EC3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637287E" w14:textId="77777777" w:rsidR="00944C3D" w:rsidRDefault="00944C3D" w:rsidP="00944C3D">
      <w:pPr>
        <w:rPr>
          <w:rFonts w:ascii="Arial" w:hAnsi="Arial"/>
          <w:b/>
        </w:rPr>
      </w:pPr>
    </w:p>
    <w:p w14:paraId="2D191ED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44FC8F2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7C066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B1DEC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5F85E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D7BB30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3DCCC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8A3C2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D785C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D7B840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D8FCE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E6D0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1CC16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59BA49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685E0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8FECF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258D9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06001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43E0D8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1D95109" w14:textId="77777777" w:rsidTr="00503750">
        <w:trPr>
          <w:trHeight w:val="677"/>
        </w:trPr>
        <w:tc>
          <w:tcPr>
            <w:tcW w:w="3358" w:type="dxa"/>
          </w:tcPr>
          <w:p w14:paraId="2B9AD7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E5B7D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6EBDF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58670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906B9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2079801" w14:textId="39A7B4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5F27CB" w14:textId="3D1889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A5FC1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1A57B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4855836" w14:textId="128AF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95DF57" w14:textId="3D07A8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96DB7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4C52F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BC430DB" w14:textId="7A227E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93364C" w14:textId="3E124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A8BC9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86D9C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017C12C" w14:textId="40A56E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5A5CD8" w14:textId="712296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A189F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57928C" w14:textId="05B5379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D9DC66B" w14:textId="3224F6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D1F49A" w14:textId="538E8A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2CB46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537AB24" w14:textId="6DDD524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3AD6410" w14:textId="6B03E1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DE48770" w14:textId="5E5569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1259D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C0C84C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8F0344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74FE9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FCF90B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48C108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21208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8ECEE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D39DEC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C62C3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3FA1D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FA60AA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0237A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1368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F47DE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18E750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12BBE1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629706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79F3D1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ECAABD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02E167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320AD2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683873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2F732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0507158" w14:textId="0E58A6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193142" w14:textId="0D3869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0D387D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EE74B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3A53FD38" w14:textId="037517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263006" w14:textId="4447DE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89968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53CD2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972AF71" w14:textId="02F73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FC17A9C" w14:textId="28F1F0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39761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5617DEF" w14:textId="16C365D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8290414" w14:textId="284032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8E4D54" w14:textId="1C0BB6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45F3B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57443BE" w14:textId="5E753BF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857C5BC" w14:textId="7BF6DB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49A4DA" w14:textId="397E4E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A3C05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916DC6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C51FD35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D11BBC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C5E68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CD396E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39BF57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06B9E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BAA13C4" w14:textId="3743C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C52151" w14:textId="14833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A7249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124DC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E31C744" w14:textId="1C46B7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B631F4" w14:textId="47B62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B7162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533DB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189AF00" w14:textId="31AB51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0B75E8" w14:textId="7C6FDC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581B9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ED8C973" w14:textId="6D208BE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DB53C56" w14:textId="6DFC9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D876F2" w14:textId="531145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190A17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A2795D3" w14:textId="0233B68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BAB7FF1" w14:textId="60F286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58148C" w14:textId="7C94F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A4D5EA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CAF6FB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988839B" w14:textId="77777777" w:rsidTr="00503750">
        <w:tc>
          <w:tcPr>
            <w:tcW w:w="3686" w:type="dxa"/>
            <w:vAlign w:val="center"/>
          </w:tcPr>
          <w:p w14:paraId="515E77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01D70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4804F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06A935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52DB9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6280A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1D9F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217AF3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3A3CC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DE148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6B8FE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6C1E0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1A9E6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DF285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BF4B9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678D07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CC911D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8BE456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3E2357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2A77C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782868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0416A0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88C6D1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413B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ECAA3F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5700D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6C328F7" w14:textId="57AF92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07656B" w14:textId="7B796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3BAF5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F0142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E69A70D" w14:textId="083BB5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63A4A29" w14:textId="377029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18040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DC313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FC4368A" w14:textId="320114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6D09A6" w14:textId="3D5AD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FCA62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B5ED7B5" w14:textId="6E3C6E2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08614D3" w14:textId="53FE54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D99382" w14:textId="59CBE2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366E2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A804F9D" w14:textId="0210440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77B123A" w14:textId="7EC70B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7770CE5" w14:textId="203BFF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2CBA8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FC269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661DB2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95D337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322498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56AB2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2552FA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78CFC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6BBEBE2" w14:textId="0153A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0BC31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1282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629DCE4" w14:textId="7E3DAE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210B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48F0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63C449D" w14:textId="387D13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171B0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BC916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C827033" w14:textId="73749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6BBF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874FF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B6EA2E3" w14:textId="1666BE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B2277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68FEE3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AB37C3E" w14:textId="6DE6BDD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7A020D8" w14:textId="77777777" w:rsidR="00944C3D" w:rsidRDefault="00944C3D" w:rsidP="00944C3D">
      <w:pPr>
        <w:rPr>
          <w:sz w:val="22"/>
          <w:szCs w:val="22"/>
        </w:rPr>
      </w:pPr>
    </w:p>
    <w:p w14:paraId="0518F5E9" w14:textId="77777777" w:rsidR="00944C3D" w:rsidRDefault="00944C3D" w:rsidP="00944C3D">
      <w:pPr>
        <w:rPr>
          <w:sz w:val="22"/>
          <w:szCs w:val="22"/>
        </w:rPr>
      </w:pPr>
    </w:p>
    <w:p w14:paraId="299E8D4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29F18B7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C83ED3C" w14:textId="7B4409EE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C30FE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B1765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91594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F6F14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7949C4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B93A8A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ABA09C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E15DB8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F6A84D5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B3BDA3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22F069D" w14:textId="293151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1D62F8" w14:textId="02044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D0933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476B6D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9506F28" w14:textId="26F6CB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DC51558" w14:textId="2EF450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E5C94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8AC219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E9230D7" w14:textId="36312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96899EC" w14:textId="54F4F0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7A737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6677AC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ADD801A" w14:textId="5E1071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E88498D" w14:textId="1729DF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B4FF5C4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DACCD3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9496BCE" w14:textId="2A7DD1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0B999DA" w14:textId="4BFBA3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1A937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5945B89" w14:textId="78601CA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7887B66" w14:textId="68EFBA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F2CFCC" w14:textId="379640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8C320A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D98D5BD" w14:textId="210C06F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B4C7765" w14:textId="108762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F8D3F52" w14:textId="1D13B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C793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6FE61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7FD37960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6DAAEE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E740C9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513B35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31E5DB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EE44C3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74D9D72" w14:textId="08F2A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79DFDCD" w14:textId="15FE0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A7DC4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FE10D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3D80BE1" w14:textId="5B64F6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24C6413" w14:textId="0A6BE4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BB3FA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DB9A20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589960B" w14:textId="55A944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4E2A58" w14:textId="0769A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5531E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1866AD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CBCE31D" w14:textId="436628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61ADCC" w14:textId="626A7A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F9C55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268D0CD" w14:textId="04F81B3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A1F0671" w14:textId="32DE24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346D8D8" w14:textId="299EE6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F8B5F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C14F805" w14:textId="19EC347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B7BA7FD" w14:textId="050CCD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1E87C64" w14:textId="56751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24E188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6696999" w14:textId="0B7C40C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504EB27" w14:textId="710DA8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8BDDF1B" w14:textId="06E993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0049A" w:rsidRPr="00C066F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ECE6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4A799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F27B3BA" w14:textId="3CFE91A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126DB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CF3E8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B9DB1ED" w14:textId="0D26B22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BBFD3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2F0453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BC5AB7D" w14:textId="208D26A9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9508A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ED14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30FF7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5C5D0EC" w14:textId="77777777" w:rsidR="00944C3D" w:rsidRPr="003607F0" w:rsidRDefault="00944C3D" w:rsidP="00944C3D"/>
    <w:p w14:paraId="40ECD343" w14:textId="77777777" w:rsidR="00F47675" w:rsidRPr="00944C3D" w:rsidRDefault="00F47675" w:rsidP="00944C3D"/>
    <w:sectPr w:rsidR="00F47675" w:rsidRPr="00944C3D" w:rsidSect="006131FA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C116EC" w14:textId="77777777" w:rsidR="006131FA" w:rsidRDefault="006131FA">
      <w:r>
        <w:separator/>
      </w:r>
    </w:p>
  </w:endnote>
  <w:endnote w:type="continuationSeparator" w:id="0">
    <w:p w14:paraId="4B185B8E" w14:textId="77777777" w:rsidR="006131FA" w:rsidRDefault="0061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C5B35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313E63C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58401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00615E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DD080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60149BD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A3180" w14:textId="77777777" w:rsidR="006131FA" w:rsidRDefault="006131FA">
      <w:r>
        <w:separator/>
      </w:r>
    </w:p>
  </w:footnote>
  <w:footnote w:type="continuationSeparator" w:id="0">
    <w:p w14:paraId="35C669CD" w14:textId="77777777" w:rsidR="006131FA" w:rsidRDefault="0061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120871">
    <w:abstractNumId w:val="13"/>
  </w:num>
  <w:num w:numId="2" w16cid:durableId="1455365536">
    <w:abstractNumId w:val="17"/>
  </w:num>
  <w:num w:numId="3" w16cid:durableId="2011057498">
    <w:abstractNumId w:val="8"/>
  </w:num>
  <w:num w:numId="4" w16cid:durableId="711420463">
    <w:abstractNumId w:val="7"/>
  </w:num>
  <w:num w:numId="5" w16cid:durableId="42311044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797691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7361123">
    <w:abstractNumId w:val="20"/>
  </w:num>
  <w:num w:numId="8" w16cid:durableId="495339863">
    <w:abstractNumId w:val="10"/>
  </w:num>
  <w:num w:numId="9" w16cid:durableId="2009020448">
    <w:abstractNumId w:val="0"/>
  </w:num>
  <w:num w:numId="10" w16cid:durableId="648676587">
    <w:abstractNumId w:val="19"/>
  </w:num>
  <w:num w:numId="11" w16cid:durableId="614092398">
    <w:abstractNumId w:val="6"/>
  </w:num>
  <w:num w:numId="12" w16cid:durableId="1534418371">
    <w:abstractNumId w:val="9"/>
  </w:num>
  <w:num w:numId="13" w16cid:durableId="797146219">
    <w:abstractNumId w:val="12"/>
  </w:num>
  <w:num w:numId="14" w16cid:durableId="1103456966">
    <w:abstractNumId w:val="15"/>
  </w:num>
  <w:num w:numId="15" w16cid:durableId="1219441336">
    <w:abstractNumId w:val="14"/>
  </w:num>
  <w:num w:numId="16" w16cid:durableId="991101070">
    <w:abstractNumId w:val="2"/>
  </w:num>
  <w:num w:numId="17" w16cid:durableId="1268272266">
    <w:abstractNumId w:val="4"/>
  </w:num>
  <w:num w:numId="18" w16cid:durableId="179978991">
    <w:abstractNumId w:val="11"/>
  </w:num>
  <w:num w:numId="19" w16cid:durableId="1236624672">
    <w:abstractNumId w:val="5"/>
  </w:num>
  <w:num w:numId="20" w16cid:durableId="82604328">
    <w:abstractNumId w:val="18"/>
  </w:num>
  <w:num w:numId="21" w16cid:durableId="96098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47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16341656.doc"/>
    <w:docVar w:name="arg5" w:val="8"/>
  </w:docVars>
  <w:rsids>
    <w:rsidRoot w:val="0080049A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31FA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049A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59C704"/>
  <w15:docId w15:val="{CF85BDF4-8AD2-42AF-BB9C-60BD038C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</Pages>
  <Words>5337</Words>
  <Characters>30427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2024-03-20T10:30:00Z</dcterms:created>
  <dcterms:modified xsi:type="dcterms:W3CDTF">2024-03-20T10:31:00Z</dcterms:modified>
</cp:coreProperties>
</file>