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5B1C88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27B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01E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0AC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36E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7C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FC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F1C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7FE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94F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9C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45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048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6B1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053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146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B2F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87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AFF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63B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50B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CA11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7B49448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B02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EDF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FF3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7E3D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1BB0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3FB6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709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64C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5BE2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75F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2C7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B54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4B7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6DA6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7E6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972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C100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39E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4E82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0408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10D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C56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913E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0A63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F4B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D26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9569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05B8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DF5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4092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2E34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9C95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2F93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5BED14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7D4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F86A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0F64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7FDB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BC9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00AB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B92D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630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F7F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847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614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B6F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B6E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D84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C646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B03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9BF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C6D5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F82D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5C2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688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C6DA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B63F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332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3B5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176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D73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4F9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285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FEE9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54BC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C2B3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6585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EE40A5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F1B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70C3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1202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E679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4F0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959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81AE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071B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A986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171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8EC1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99DF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2B33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659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A6FB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1B3C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F12F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806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D4F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5FA6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42C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E5C4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E9A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311B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FBD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80C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835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756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CFD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4241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C526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5639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E5E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DAD2A5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C80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F1A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F9F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954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E9B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872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2D6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3F4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52A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ACA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4F6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679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CC4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4F3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EA2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A5E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5CC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011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A7B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333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48E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547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0B2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BC2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E63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758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286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D1D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619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194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C0D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2AA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218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5AF3FFC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DD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290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CC7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E6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FFC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DFC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5F3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591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A18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9A6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4E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E7E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7C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71E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9D7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A37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257B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E95FB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98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114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F1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EAA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015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578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D36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EED7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CCAA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B6B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761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EE2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2EB7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399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E6F3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086D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5DD7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2FFA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59B95BC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C2D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330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58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1E9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0F965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AE4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058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6A1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EE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982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43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B14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1BD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DE5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42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F92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5115AF5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B5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50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43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46C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2A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97C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C7D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733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912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AC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9E3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E4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2F1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5C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113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E3D8C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6C5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E91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F9F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89C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75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A7D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AB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A8F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FEE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BEE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D63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71650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DBD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6BA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579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177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645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BE4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9D6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691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664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05B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94E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39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7CA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26C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D27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EF113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0D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78F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F1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2FA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A69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16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F18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2E86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AE12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B98C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214324" w14:textId="0EB2B04D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lang w:eastAsia="sk-SK"/>
              </w:rPr>
              <w:t>31. 12. 2023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99A0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742E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F816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2FC5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785D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6B36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DE4C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E055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F1D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E4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0CF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5BA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730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8E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A3C0E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4C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2F6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745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A5F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568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07E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883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80C3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E2B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BC9F7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58718FF9" wp14:editId="17AD2D1C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4FE6D5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8718FF9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0C4FE6D5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FA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3E55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6D29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DD0F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653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0DF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E4C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6B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9F6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27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706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EA3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E8A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653F1B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542B90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A10878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2AD7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69A842FE" wp14:editId="771EF079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352A26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9A842FE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5D352A26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78FC48DD" wp14:editId="018450AF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0724CC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8FC48DD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90724CC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C17E991" wp14:editId="4C684F05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4439C8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C17E991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174439C8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58AC54F9" wp14:editId="6644AC59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1637A1" w14:textId="2A388745" w:rsidR="000B647F" w:rsidRDefault="00000000" w:rsidP="00944C3D">
                                  <w:fldSimple w:instr=" MERGEFIELD  aDMOD  \* MERGEFORMAT ">
                                    <w:r w:rsidR="0080049A" w:rsidRPr="0080049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AC54F9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A1637A1" w14:textId="2A388745" w:rsidR="000B647F" w:rsidRDefault="00000000" w:rsidP="00944C3D">
                            <w:fldSimple w:instr=" MERGEFIELD  aDMOD  \* MERGEFORMAT ">
                              <w:r w:rsidR="0080049A" w:rsidRPr="0080049A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7394AEA4" wp14:editId="29FCC164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9DF965" w14:textId="3454666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0049A" w:rsidRPr="00C066F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94AEA4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469DF965" w14:textId="3454666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0049A" w:rsidRPr="00C066F9">
                              <w:rPr>
                                <w:rFonts w:ascii="Arial" w:hAnsi="Arial" w:cs="Arial"/>
                                <w:noProof/>
                              </w:rPr>
                              <w:t>2023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6093DDE3" wp14:editId="23B42F06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E4F358" w14:textId="5FC5D31D" w:rsidR="000B647F" w:rsidRDefault="00000000" w:rsidP="00944C3D">
                                  <w:fldSimple w:instr=" MERGEFIELD  aDRDO  \* MERGEFORMAT ">
                                    <w:r w:rsidR="0080049A" w:rsidRPr="0080049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93DDE3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73E4F358" w14:textId="5FC5D31D" w:rsidR="000B647F" w:rsidRDefault="00000000" w:rsidP="00944C3D">
                            <w:fldSimple w:instr=" MERGEFIELD  aDRDO  \* MERGEFORMAT ">
                              <w:r w:rsidR="0080049A" w:rsidRPr="0080049A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527CBFB0" wp14:editId="16D299DB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D8050C" w14:textId="1F4C249E" w:rsidR="000B647F" w:rsidRDefault="00000000" w:rsidP="00944C3D">
                                  <w:fldSimple w:instr=" MERGEFIELD  aDMDO  \* MERGEFORMAT ">
                                    <w:r w:rsidR="0080049A" w:rsidRPr="0080049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7CBFB0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29D8050C" w14:textId="1F4C249E" w:rsidR="000B647F" w:rsidRDefault="00000000" w:rsidP="00944C3D">
                            <w:fldSimple w:instr=" MERGEFIELD  aDMDO  \* MERGEFORMAT ">
                              <w:r w:rsidR="0080049A" w:rsidRPr="0080049A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434E8E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CD87EE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8891D3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8653503" wp14:editId="4DAF6E62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60FEDA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653503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2960FEDA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5E2A8B94" wp14:editId="21398EC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7BD005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E2A8B94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567BD005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8270BE2" wp14:editId="4CFFC1A8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C9813E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270BE2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73C9813E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0AB51ABC" wp14:editId="60CF4376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633FBC" w14:textId="1A666871" w:rsidR="000B647F" w:rsidRDefault="00000000" w:rsidP="00944C3D">
                                  <w:fldSimple w:instr=" MERGEFIELD  aDRDOo  \* MERGEFORMAT ">
                                    <w:r w:rsidR="0080049A" w:rsidRPr="0080049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B51ABC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2D633FBC" w14:textId="1A666871" w:rsidR="000B647F" w:rsidRDefault="00000000" w:rsidP="00944C3D">
                            <w:fldSimple w:instr=" MERGEFIELD  aDRDOo  \* MERGEFORMAT ">
                              <w:r w:rsidR="0080049A" w:rsidRPr="0080049A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0A5BE34E" wp14:editId="022BEE39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A8DCC1" w14:textId="76F0EE56" w:rsidR="000B647F" w:rsidRDefault="00000000" w:rsidP="00944C3D">
                                  <w:fldSimple w:instr=" MERGEFIELD  aDMDO  \* MERGEFORMAT ">
                                    <w:r w:rsidR="0080049A" w:rsidRPr="0080049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5BE34E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78A8DCC1" w14:textId="76F0EE56" w:rsidR="000B647F" w:rsidRDefault="00000000" w:rsidP="00944C3D">
                            <w:fldSimple w:instr=" MERGEFIELD  aDMDO  \* MERGEFORMAT ">
                              <w:r w:rsidR="0080049A" w:rsidRPr="0080049A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6A5EADBD" wp14:editId="4D3C0BDF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0045BA" w14:textId="3ADA3419" w:rsidR="000B647F" w:rsidRDefault="00000000" w:rsidP="00944C3D">
                                  <w:fldSimple w:instr=" MERGEFIELD  aDRODo  \* MERGEFORMAT ">
                                    <w:r w:rsidR="0080049A" w:rsidRPr="0080049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5EADBD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E0045BA" w14:textId="3ADA3419" w:rsidR="000B647F" w:rsidRDefault="00000000" w:rsidP="00944C3D">
                            <w:fldSimple w:instr=" MERGEFIELD  aDRODo  \* MERGEFORMAT ">
                              <w:r w:rsidR="0080049A" w:rsidRPr="0080049A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13A03D2F" wp14:editId="0557FF62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BEA434" w14:textId="5EE3AD72" w:rsidR="000B647F" w:rsidRDefault="00000000" w:rsidP="00944C3D">
                                  <w:fldSimple w:instr=" MERGEFIELD  aDMOD  \* MERGEFORMAT ">
                                    <w:r w:rsidR="0080049A" w:rsidRPr="0080049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A03D2F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5FBEA434" w14:textId="5EE3AD72" w:rsidR="000B647F" w:rsidRDefault="00000000" w:rsidP="00944C3D">
                            <w:fldSimple w:instr=" MERGEFIELD  aDMOD  \* MERGEFORMAT ">
                              <w:r w:rsidR="0080049A" w:rsidRPr="0080049A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F33854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68CBFA6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F3781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E8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A8996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04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697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64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2B5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05C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B05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DE8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0EF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C6A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DD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6B3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35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60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95C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A58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37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871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AEA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FD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432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5FC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57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532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DB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25240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402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E23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4DF0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AB0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D2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D0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F9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961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D25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A7D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ECB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4F2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E2D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523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76B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17D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D5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8B8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F7BF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424E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867C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2A13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FF6A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7250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5A4F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65C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804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047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97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C5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6E0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DD4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EB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3D7B7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507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8C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D71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06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D5D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4FB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1A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43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13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260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C29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66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ED0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1F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C91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75E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91A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4A4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489E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3AB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8D25D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B89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E13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664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3E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982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081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647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10B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ABA46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5B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727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475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AFE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ACB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5CA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532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914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D95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EEF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732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11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54B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5C8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251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FA5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B5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5A0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39C6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D68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1E3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46B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AB5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872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71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6D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F8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27B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B8D91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FC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5A3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02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60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177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AE3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2AF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713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5E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D1E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E02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0D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F2B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198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585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0E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F9D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F27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991D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193D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5862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D1AC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E02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506B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302B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0D9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F8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BD5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A0E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1D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1DD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596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8A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CDB19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C5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CCF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E19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BF4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232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FDE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6C7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2B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85B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31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ED6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7B5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0E8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00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1A2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45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F52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C2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497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66E4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5B7A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68E3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E80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03D9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C5D2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2294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10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F68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8B971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2B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01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1BECF4C5" wp14:editId="6C76FCCF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DCE2EE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ECF4C5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4ADCE2EE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75D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E7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721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524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A65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27E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12B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37A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F22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2BCD89D6" wp14:editId="072D9B4E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3E2320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CD89D6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2A3E2320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92D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D3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927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1E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9AA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61E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7B5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855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459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F38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0A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5DD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B39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C97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FD9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798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03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CB4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48E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C73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690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CD6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1DF09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F8E9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07D224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B98A9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BC2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BABBA87" wp14:editId="061FB9EB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8F6AF5" w14:textId="15EB8D6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0049A" w:rsidRPr="00C066F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36120723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BABBA87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48F6AF5" w14:textId="15EB8D6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0049A" w:rsidRPr="00C066F9">
                              <w:rPr>
                                <w:rFonts w:ascii="Arial" w:hAnsi="Arial" w:cs="Arial"/>
                                <w:noProof/>
                              </w:rPr>
                              <w:t>36120723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E23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EE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D58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721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BD8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AD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94C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5D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45B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A2C1D01" wp14:editId="59615E6B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3CBC36" w14:textId="47E9B50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0049A" w:rsidRPr="00C066F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2021553457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2C1D01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133CBC36" w14:textId="47E9B50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0049A" w:rsidRPr="00C066F9">
                              <w:rPr>
                                <w:rFonts w:ascii="Arial" w:hAnsi="Arial" w:cs="Arial"/>
                                <w:noProof/>
                              </w:rPr>
                              <w:t>2021553457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C37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C3D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C1A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C57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FC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98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B5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5A2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55B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494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F5F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F65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BF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743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E5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400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CF164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389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22E7793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522FC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6C7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E1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4B4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F0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8E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65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0EC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A49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A91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1FC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D5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EEA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70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308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C27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26286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615B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9CC77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DAD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7700B69" wp14:editId="70727B21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521651" w14:textId="209B7FE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0049A" w:rsidRPr="00C066F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J.Halašu 2701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700B69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41521651" w14:textId="209B7FE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0049A" w:rsidRPr="00C066F9">
                              <w:rPr>
                                <w:rFonts w:ascii="Arial" w:hAnsi="Arial" w:cs="Arial"/>
                                <w:noProof/>
                              </w:rPr>
                              <w:t>SVB J.Halašu 2701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022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546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FF1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5E9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8A8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F4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F06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A3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14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47A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D41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3FC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680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E2B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BB0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90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42A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96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108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4C8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A8F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315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150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996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970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1EC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092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EA7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E30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B72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5F5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1EC1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8E0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E00C80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F05C92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0C036B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8E1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E6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E07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D93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5A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14C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4E8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CAF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CFF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A2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EE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225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54E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2F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0BA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EAB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7E6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E64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535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07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F3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AA3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D24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A7AB9B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0EBD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72EAA5D5" wp14:editId="2EE8DE88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C378DF" w14:textId="68AC000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0049A" w:rsidRPr="00C066F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J.Halašu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EAA5D5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75C378DF" w14:textId="68AC000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0049A" w:rsidRPr="00C066F9">
                              <w:rPr>
                                <w:rFonts w:ascii="Arial" w:hAnsi="Arial" w:cs="Arial"/>
                                <w:noProof/>
                              </w:rPr>
                              <w:t>J.Halašu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F658B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B3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88A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08D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C0D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E5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4B6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FB6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08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09C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080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B39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879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170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828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63D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519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6ADCE84" wp14:editId="44D85FE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27183F" w14:textId="7E1E1787" w:rsidR="000B647F" w:rsidRDefault="00000000" w:rsidP="00944C3D">
                                  <w:fldSimple w:instr=" MERGEFIELD  aSUB_ULICA_CISLO  \* MERGEFORMAT ">
                                    <w:r w:rsidR="0080049A" w:rsidRPr="0080049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2701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6ADCE84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2E27183F" w14:textId="7E1E1787" w:rsidR="000B647F" w:rsidRDefault="00000000" w:rsidP="00944C3D">
                            <w:fldSimple w:instr=" MERGEFIELD  aSUB_ULICA_CISLO  \* MERGEFORMAT ">
                              <w:r w:rsidR="0080049A" w:rsidRPr="0080049A">
                                <w:rPr>
                                  <w:rFonts w:ascii="Arial" w:hAnsi="Arial" w:cs="Arial"/>
                                  <w:noProof/>
                                </w:rPr>
                                <w:t>2701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C86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AC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90C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13B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01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BC9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F786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F181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CFC5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5712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E03D22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03A1A68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3BE381AC" wp14:editId="21F2872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B3C446" w14:textId="6A985B5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0049A" w:rsidRPr="00C066F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BE381AC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3DB3C446" w14:textId="6A985B5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0049A" w:rsidRPr="00C066F9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03739E1" wp14:editId="11B469B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686FD0" w14:textId="5647341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0049A" w:rsidRPr="00C066F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03739E1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51686FD0" w14:textId="5647341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0049A" w:rsidRPr="00C066F9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B7DDDF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6B8E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D40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7F2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64A9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3D4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6920BE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514890C8" wp14:editId="67E739CC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73D175" w14:textId="402904B2" w:rsidR="000B647F" w:rsidRPr="00391121" w:rsidRDefault="0080049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915913076</w: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14890C8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5973D175" w14:textId="402904B2" w:rsidR="000B647F" w:rsidRPr="00391121" w:rsidRDefault="0080049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915913076</w: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1B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C737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9DD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B396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A6C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9D7E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18AD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3C4800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346FA04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2CA12B97" wp14:editId="3E120996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A8E994" w14:textId="027563F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A12B97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27A8E994" w14:textId="027563F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96465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BA2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573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8F7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BB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60F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AD8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A76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FBE82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BE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EF6548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B16621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BCEC8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55068F24" wp14:editId="77AE352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0ADBD7" w14:textId="17D7B4F8" w:rsidR="000B647F" w:rsidRPr="00391121" w:rsidRDefault="0080049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j.hromnikovapbtn.sk</w: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068F24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540ADBD7" w14:textId="17D7B4F8" w:rsidR="000B647F" w:rsidRPr="00391121" w:rsidRDefault="0080049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j.hromnikovapbtn.sk</w: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ECB0CD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EB7D85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DF250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A41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1A0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0C3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A0C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A96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21F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D5F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2EE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47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74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70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010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7DE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2F5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146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CAD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D8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054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272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D4B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21C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118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7CC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7B0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DD8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21C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AC772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00685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9BB33C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  <w:p w14:paraId="052C0060" w14:textId="07F68DCA" w:rsidR="0080049A" w:rsidRPr="00ED0163" w:rsidRDefault="0080049A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29.2.2024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4170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28825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C25A5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EF3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548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694D2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563B4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1F38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BE4D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A9C4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EE7B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31616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A99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19AD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DC22C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22F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8CF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D4F0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0842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8DD0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1A5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3D11B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811A6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273B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2D6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1E9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AB7E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72CA3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08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557AB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EDCA1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1EED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7F63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06A3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B40E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F9D27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35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3515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F5254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768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5D15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FD01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3899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B55AA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20B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F1F30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97E0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C39D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6F75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07B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2D8D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3A72C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9AB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0C47C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40630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7BFB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607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08BB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0D1C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B047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4EC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98D39E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9E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EB8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47C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F91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C6CF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14D70C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2ECB1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8C3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1E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8BA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165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EA5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6AF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8D9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CC3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62E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27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454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BEB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DB7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BA5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7FA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9A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D39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C14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C5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7E0DD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A59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A32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39F3E814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5D1B1CE8" w14:textId="77777777" w:rsidR="00944C3D" w:rsidRDefault="00944C3D" w:rsidP="00944C3D">
      <w:pPr>
        <w:rPr>
          <w:rFonts w:ascii="Arial" w:hAnsi="Arial"/>
        </w:rPr>
      </w:pPr>
    </w:p>
    <w:p w14:paraId="7430E1B8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12505033" w14:textId="5310DC9F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E216DD9" w14:textId="48EC9302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537FF5F2" w14:textId="36D0860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F0B3621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1C287B70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14:paraId="00A554E6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8143D7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B861C6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2FB602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5CAEBEB7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1B6B806" w14:textId="4A922021" w:rsidR="00944C3D" w:rsidRPr="008D0433" w:rsidRDefault="0080049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Ján Gálik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9BE9F0F" w14:textId="76156356" w:rsidR="00944C3D" w:rsidRPr="008D0433" w:rsidRDefault="0080049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0E8C3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8C90A16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6D74C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CA336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C7FAA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064932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0394D8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00554A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3156D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432DC7B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1E4121F1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43BFEA6D" w14:textId="78B1726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34912334" w14:textId="69FFFA00" w:rsidR="00944C3D" w:rsidRDefault="0080049A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14:paraId="3F003FE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07A1769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84F2C43" w14:textId="4A7EF9C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7061E306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64F5177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03529FEE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5BF53ED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6A7874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2A11AE2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7EA5ADA6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3CE22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61A45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8EE07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3737A7E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503C7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D016A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A5329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8183BD0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02EEB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313EC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E5CC5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3C2C01F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04BB7C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7AC76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E53E6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15129B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1BB5EF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C376773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54887D52" w14:textId="0440A2F5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133C84C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3BDFBBE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A6F65C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1E9FDD75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75FF8F77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0A36B26F" w14:textId="77777777" w:rsidR="0080049A" w:rsidRDefault="00944C3D" w:rsidP="0080049A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70B188A1" w14:textId="16A31A5A" w:rsidR="00944C3D" w:rsidRPr="00664EC5" w:rsidRDefault="00944C3D" w:rsidP="0080049A">
      <w:pPr>
        <w:ind w:firstLine="426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1E150BF0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65D3780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7CB19CC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44D798F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1075CE27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877AA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1D44F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8E7D2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1C8FC81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27279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CADBF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092FB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17F755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68BC8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B88E5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DE912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1C6088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5425FE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E6750CE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1C93C7C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6C63E81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4FCADF0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4DA8C9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3F51866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359D102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65827F7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5A61C2E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37E6E8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5464339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31C51B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lastRenderedPageBreak/>
        <w:t>k) pohľadávky</w:t>
      </w:r>
    </w:p>
    <w:p w14:paraId="1077D13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5FA20ED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6720ECA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522CD1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53235ED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0EFB77B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602D689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913893B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70116622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0D8484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2FE4F42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7D76ECB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5664B21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1EA30F8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6882C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124BC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96B29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F244C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B32DE2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09719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FC8F8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BF6DF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8FB49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717BE5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98218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F0109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5D9B2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BB057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7C534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4ED77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50A90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16673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27506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CD61837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6294C3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023F4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E5785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EA937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C6BC31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D27D2F2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0BD47159" w14:textId="3EB840CF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700D183B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167726A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89D246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F8A395D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4C79C98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28CF5E2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5B6CB6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6131FA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6C664F97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77A4FFAC" w14:textId="77777777" w:rsidTr="00503750">
        <w:tc>
          <w:tcPr>
            <w:tcW w:w="2302" w:type="dxa"/>
            <w:vAlign w:val="center"/>
          </w:tcPr>
          <w:p w14:paraId="2C084D0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557F61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12C69D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8A08E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729033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211311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738222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6265D4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B61F768" w14:textId="77777777" w:rsidTr="00503750">
        <w:tc>
          <w:tcPr>
            <w:tcW w:w="15593" w:type="dxa"/>
            <w:gridSpan w:val="8"/>
            <w:vAlign w:val="center"/>
          </w:tcPr>
          <w:p w14:paraId="0FF169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2308FF2" w14:textId="77777777" w:rsidTr="00503750">
        <w:tc>
          <w:tcPr>
            <w:tcW w:w="2302" w:type="dxa"/>
            <w:vAlign w:val="center"/>
          </w:tcPr>
          <w:p w14:paraId="385D26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8950ECE" w14:textId="190C50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965D2F2" w14:textId="2D20A3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5A6D27" w14:textId="2BE9C9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A1F7A" w14:textId="6DEF8A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36488A" w14:textId="38D817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8998F8" w14:textId="47C157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BE3CD5" w14:textId="3032AB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DDE8E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C0F05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747E1B4" w14:textId="28492C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BAA7E40" w14:textId="314EA8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BA1825" w14:textId="3940FD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D1470" w14:textId="737053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45F416" w14:textId="1B0F45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B1E34F" w14:textId="579B3B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6A1615" w14:textId="000047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EF3DD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33E19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06CD20E" w14:textId="0A0A61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9C31764" w14:textId="1C5E94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650290" w14:textId="3F50E6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2020BB" w14:textId="0A2B91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49EA4" w14:textId="1EE847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96EB51" w14:textId="25D1D4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CE7870" w14:textId="788AD2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C89F6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92399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75B25F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6F5A1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8346C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E25C7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A7176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DD15C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C9DA4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E1FAD85" w14:textId="77777777" w:rsidTr="00503750">
        <w:tc>
          <w:tcPr>
            <w:tcW w:w="2302" w:type="dxa"/>
            <w:vAlign w:val="center"/>
          </w:tcPr>
          <w:p w14:paraId="58980D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C51AF31" w14:textId="7B4DCF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BAC29E" w14:textId="7E7595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C8FCBE" w14:textId="2347A8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94DA97" w14:textId="3D8682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92BD55" w14:textId="67EB97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761DB3" w14:textId="003EA16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5E423B" w14:textId="6B42C3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9F1D8E" w14:textId="77777777" w:rsidTr="00503750">
        <w:tc>
          <w:tcPr>
            <w:tcW w:w="15593" w:type="dxa"/>
            <w:gridSpan w:val="8"/>
            <w:vAlign w:val="center"/>
          </w:tcPr>
          <w:p w14:paraId="5050AA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5B36DFD" w14:textId="77777777" w:rsidTr="00503750">
        <w:tc>
          <w:tcPr>
            <w:tcW w:w="2302" w:type="dxa"/>
            <w:vAlign w:val="center"/>
          </w:tcPr>
          <w:p w14:paraId="103DAA0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8B189EB" w14:textId="0E188C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04C401" w14:textId="1A17F3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E026B7" w14:textId="58A8CF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A17D7" w14:textId="585D7C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B179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B8A7C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AC86ABB" w14:textId="0794DB6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E76FF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F8F45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670AB41" w14:textId="6C432F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B66B974" w14:textId="43B5A1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E54CA3" w14:textId="656A46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B9FD94" w14:textId="29FBAE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41F4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3C76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E88EC8C" w14:textId="1A1D6E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D7385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ABECD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4D38E32" w14:textId="20E90B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302FE7D" w14:textId="0F16E4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E9D196" w14:textId="4CF969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1A289C" w14:textId="474EC3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9496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E5419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B6A875A" w14:textId="0427D8C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9BFF19" w14:textId="77777777" w:rsidTr="00503750">
        <w:tc>
          <w:tcPr>
            <w:tcW w:w="2302" w:type="dxa"/>
            <w:vAlign w:val="center"/>
          </w:tcPr>
          <w:p w14:paraId="3B989D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8E1C693" w14:textId="782A09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8BDBC1" w14:textId="332840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7A5999" w14:textId="3DA2F3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CC1E4C" w14:textId="6140AE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B309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86F0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D5FEC8" w14:textId="053CEF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FC52A7" w14:textId="77777777" w:rsidTr="00503750">
        <w:tc>
          <w:tcPr>
            <w:tcW w:w="15593" w:type="dxa"/>
            <w:gridSpan w:val="8"/>
            <w:vAlign w:val="center"/>
          </w:tcPr>
          <w:p w14:paraId="26961D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63A6C4E" w14:textId="77777777" w:rsidTr="00503750">
        <w:tc>
          <w:tcPr>
            <w:tcW w:w="2302" w:type="dxa"/>
            <w:vAlign w:val="center"/>
          </w:tcPr>
          <w:p w14:paraId="55FBB9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502354B" w14:textId="42F533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C34D4C" w14:textId="5F278B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792849" w14:textId="1A1F49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0B63E4" w14:textId="7A4522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0406D5" w14:textId="0636F7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86ED85" w14:textId="78899F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5306D8" w14:textId="07101D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CDB74F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7A59AC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D294B27" w14:textId="7729F7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4350371" w14:textId="08229A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1CB95" w14:textId="34A945F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7C028D" w14:textId="2C1560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7A9284" w14:textId="41712A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53D41B" w14:textId="0581B8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FCD6EA" w14:textId="6A7C6C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92C663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AFE25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2F32927" w14:textId="72B551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57E86FA" w14:textId="0FB967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0CD513" w14:textId="0B4E9B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5712D8" w14:textId="0BC149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7AB340" w14:textId="7D8D52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3B5C5E" w14:textId="006A95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534BE2" w14:textId="058084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522C71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1D1A1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1B53F3" w14:textId="0529E9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D7052FD" w14:textId="32F86B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2C9937" w14:textId="35B58C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E9CA2" w14:textId="461C51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CBE1E5" w14:textId="6AFD038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A5EF5F" w14:textId="2A5DA4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DCFFE8" w14:textId="180304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B4676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87FB7A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7C5F4B3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1EF41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2A6C02B" w14:textId="3A9526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26E09A" w14:textId="2F98A6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834984" w14:textId="052A154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A82811" w14:textId="724FAF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15E939" w14:textId="568FE5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A0E968" w14:textId="4D0BA5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26E904" w14:textId="0CBEBF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4F9662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04964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A9B84B1" w14:textId="65C33F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B3E7CC0" w14:textId="690AE3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44B4BA" w14:textId="03280B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D641C0" w14:textId="12F424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A53818" w14:textId="60B46C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65C64A" w14:textId="71CA65E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74C8FF" w14:textId="787D24C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E490CD6" w14:textId="77777777" w:rsidR="00944C3D" w:rsidRDefault="00944C3D" w:rsidP="00944C3D">
      <w:pPr>
        <w:rPr>
          <w:rFonts w:ascii="Arial" w:hAnsi="Arial"/>
          <w:b/>
        </w:rPr>
      </w:pPr>
    </w:p>
    <w:p w14:paraId="437E4269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7861CC0C" w14:textId="77777777" w:rsidTr="00503750">
        <w:tc>
          <w:tcPr>
            <w:tcW w:w="1944" w:type="dxa"/>
            <w:vAlign w:val="center"/>
          </w:tcPr>
          <w:p w14:paraId="5DC699B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70437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7CE6B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FFA5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0E8B9D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1D224B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7AC4B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7E4FA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67CF3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2A2EF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FDA02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9AE22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A589A4B" w14:textId="77777777" w:rsidTr="00503750">
        <w:tc>
          <w:tcPr>
            <w:tcW w:w="15685" w:type="dxa"/>
            <w:gridSpan w:val="12"/>
            <w:vAlign w:val="center"/>
          </w:tcPr>
          <w:p w14:paraId="5ADDCE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3BBE17F" w14:textId="77777777" w:rsidTr="00503750">
        <w:tc>
          <w:tcPr>
            <w:tcW w:w="1944" w:type="dxa"/>
            <w:vAlign w:val="center"/>
          </w:tcPr>
          <w:p w14:paraId="0423DF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F368AF4" w14:textId="43307C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A7DB445" w14:textId="4BC03E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37977D5" w14:textId="0653CE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5F70C22" w14:textId="1EC585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994174" w14:textId="2B7B53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F70D575" w14:textId="130C57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6B9CCF0" w14:textId="43B644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0F7C817" w14:textId="0E2545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C3D6F9" w14:textId="6E6A2D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1AE645" w14:textId="6B14CE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300E0C7" w14:textId="0A6BAD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F8AFC4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9C6AF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64BE8CA" w14:textId="4AFE02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92E3D30" w14:textId="7476BD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DEE2FEE" w14:textId="43238C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B1A0F7" w14:textId="2FE2F7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A7905F6" w14:textId="2130A9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FE68D3A" w14:textId="27F3DA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C4C244" w14:textId="0137D7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95D562A" w14:textId="08C8D0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CBF4A38" w14:textId="4EBE2E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18F32B0" w14:textId="3A841F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D987CCD" w14:textId="719036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DB2902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87BF6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46B04A49" w14:textId="5FD8FD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41EB25A" w14:textId="26775F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8AD0CBF" w14:textId="75A2C9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1CEE484" w14:textId="556B1D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921495B" w14:textId="7A748E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D082B1D" w14:textId="38E9BC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D6AB61B" w14:textId="6017A8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1D8D09F" w14:textId="41503A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5C8410D" w14:textId="23C7FE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E7448AA" w14:textId="2705EE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E14A3C1" w14:textId="741DF7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83F289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AC122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2E4F64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6C04D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A6464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88227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443071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11726B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6D89F8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60FEF2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F99C8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9B92A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FA61B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2BAE9FC" w14:textId="77777777" w:rsidTr="00503750">
        <w:tc>
          <w:tcPr>
            <w:tcW w:w="1944" w:type="dxa"/>
            <w:vAlign w:val="center"/>
          </w:tcPr>
          <w:p w14:paraId="4AFC64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FB345F7" w14:textId="5A8B2C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B8FF17E" w14:textId="4CC2CE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C3043AB" w14:textId="05BC12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2A0C93D" w14:textId="59898C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D552C5D" w14:textId="477ADF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793A15B" w14:textId="42CEAB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5A21B64" w14:textId="7B65C3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701A46B" w14:textId="342B01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50D7595" w14:textId="229379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064D7BB" w14:textId="6C8B8D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7B4EB7C" w14:textId="18DE04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02E81A" w14:textId="77777777" w:rsidTr="00503750">
        <w:tc>
          <w:tcPr>
            <w:tcW w:w="15685" w:type="dxa"/>
            <w:gridSpan w:val="12"/>
            <w:vAlign w:val="center"/>
          </w:tcPr>
          <w:p w14:paraId="67AF3E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0C0CE9D" w14:textId="77777777" w:rsidTr="00503750">
        <w:tc>
          <w:tcPr>
            <w:tcW w:w="1944" w:type="dxa"/>
            <w:vAlign w:val="center"/>
          </w:tcPr>
          <w:p w14:paraId="0F8F151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F2835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49546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AE0D69" w14:textId="3B103F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454C11" w14:textId="056496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283D043" w14:textId="3F7FFE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D97AFF" w14:textId="07D2D0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3506E9E" w14:textId="475916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FB05F0B" w14:textId="79C963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C3AF2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C8738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A9C1439" w14:textId="1DE4A0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DC18C5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7FC312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9B65F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47118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D72879" w14:textId="08E101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6389003" w14:textId="616159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2F985B4" w14:textId="4C6B7F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8B103A" w14:textId="2BAA79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6FA3FA3" w14:textId="055B4D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9681D64" w14:textId="56A65E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3C62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9A000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A3A0B9A" w14:textId="6368E5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69083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59AF00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9C369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8A99E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2BF3CE" w14:textId="3D2A1A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734DFE7" w14:textId="36E05C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27E985A" w14:textId="7CCE80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DA7A310" w14:textId="42C1B8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3278C15" w14:textId="4C87E2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F35D16E" w14:textId="44E47E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EB02D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7D208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FA649C5" w14:textId="13C265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A34FFB" w14:textId="77777777" w:rsidTr="00503750">
        <w:tc>
          <w:tcPr>
            <w:tcW w:w="1944" w:type="dxa"/>
            <w:vAlign w:val="center"/>
          </w:tcPr>
          <w:p w14:paraId="2D6D3D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E542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0271C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77B1230" w14:textId="7D9C73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7758DF0" w14:textId="799D00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3D2E324" w14:textId="20E96E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C60A357" w14:textId="7993E2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266EA1D" w14:textId="6702AC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1304C80" w14:textId="2004EE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4F3AE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38C9C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46F6C86" w14:textId="5C6BCA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19D194" w14:textId="77777777" w:rsidTr="00503750">
        <w:tc>
          <w:tcPr>
            <w:tcW w:w="15685" w:type="dxa"/>
            <w:gridSpan w:val="12"/>
            <w:vAlign w:val="center"/>
          </w:tcPr>
          <w:p w14:paraId="214041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C2A4C86" w14:textId="77777777" w:rsidTr="00503750">
        <w:tc>
          <w:tcPr>
            <w:tcW w:w="1944" w:type="dxa"/>
            <w:vAlign w:val="center"/>
          </w:tcPr>
          <w:p w14:paraId="2E89E7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B7CE6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1B1D2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DF5A6BD" w14:textId="1B1E00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0A75EE" w14:textId="5BE733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05B1110" w14:textId="654245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AA7857" w14:textId="6D00A7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6D7802A" w14:textId="7D7F2A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5CADF1" w14:textId="42FE27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289B27E" w14:textId="71F866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91719A" w14:textId="536957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1BFF518" w14:textId="3AFEEE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DC5BBA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DC66A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FDD5A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9D6FB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784E032" w14:textId="4CF75F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F99CA49" w14:textId="2BFCA8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F2307A" w14:textId="0A12B3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3AAFFB" w14:textId="7A38B4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57E0D18" w14:textId="5C70D9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FC9348C" w14:textId="5EB76C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4F1CF1A" w14:textId="65F31C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BA2F609" w14:textId="4C7AAC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5C565BB" w14:textId="4CE054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7A892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0B7A9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0E18B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7BAFB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B4BC535" w14:textId="619433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4D968D5" w14:textId="06B88D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3978069" w14:textId="27AD95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625E522" w14:textId="0270A7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6D40A8A" w14:textId="13B817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A52B05" w14:textId="622A80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E704552" w14:textId="0D1E98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42020D9" w14:textId="59B6E9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F98F84C" w14:textId="0EC2BF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6FCF39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9EC55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A90D3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11254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7462366" w14:textId="4AEAE5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8C8B148" w14:textId="732048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645FDF5" w14:textId="003D22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62C81F0" w14:textId="40CBE2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481972C" w14:textId="61E714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A915BA9" w14:textId="013BD2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57632CB" w14:textId="60CFCC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2876BC4" w14:textId="46775D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03E05C2" w14:textId="7ADA3B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80DA5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4A6D9F3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75D9C0E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C4516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1828605" w14:textId="4318C6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75C2BC7" w14:textId="632027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60879D0" w14:textId="7A0ABD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E35F89B" w14:textId="4EB6FF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78F1631" w14:textId="3B9D41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53455E" w14:textId="6EAF4C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09912BF" w14:textId="0E205B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B70FCEF" w14:textId="019BFE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8A4249B" w14:textId="115AD0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C1D2899" w14:textId="5B5AE0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5AB4AB3" w14:textId="290037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87F4E3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D3895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ED14BCF" w14:textId="1695CF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E5603AA" w14:textId="4E4FCD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D764D4" w14:textId="37DA4A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643EB36" w14:textId="66C7DA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6A35A6C" w14:textId="15C748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3D0B8FA" w14:textId="1EA2BF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9551D31" w14:textId="308BE0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4DE0DB" w14:textId="6D113B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3B7F54C" w14:textId="561D6F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4A1FE1" w14:textId="79AD74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DB5D3B8" w14:textId="6D9865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1CA876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1B9333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8EE92AF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1626A14A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37E1BE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801BFC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76C5CE0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3065A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5CF24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1C7A00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D7D04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022CA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012CEB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25211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18255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DAFC71C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1C9055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833FE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B764FAB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4DB2C7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1B519F3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7448BF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BB992C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9411A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3ACD528D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2BB168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FFF0B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65D0D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7804AFF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1E4C1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FDECE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1AC3B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7041876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FC9F2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170A3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9413E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32B4A4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CE20D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7FC3E828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54CFED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47EA01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7738A4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3133C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24087D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74D08D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30979172" w14:textId="77777777" w:rsidTr="00503750">
        <w:trPr>
          <w:trHeight w:val="1073"/>
        </w:trPr>
        <w:tc>
          <w:tcPr>
            <w:tcW w:w="3614" w:type="dxa"/>
            <w:vMerge/>
          </w:tcPr>
          <w:p w14:paraId="19AE42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D35B3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2035C4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49C7BB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E6D36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EE32F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CAF6A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0DACCEBE" w14:textId="77777777" w:rsidTr="00503750">
        <w:trPr>
          <w:trHeight w:val="283"/>
        </w:trPr>
        <w:tc>
          <w:tcPr>
            <w:tcW w:w="3614" w:type="dxa"/>
          </w:tcPr>
          <w:p w14:paraId="41B37D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DDB10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81C64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437AD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6F993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F9A48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CE664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10794FE" w14:textId="77777777" w:rsidTr="00503750">
        <w:trPr>
          <w:trHeight w:val="283"/>
        </w:trPr>
        <w:tc>
          <w:tcPr>
            <w:tcW w:w="3614" w:type="dxa"/>
          </w:tcPr>
          <w:p w14:paraId="39840E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A1E46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67520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669D7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57E3F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752C8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DCF9E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032F84A" w14:textId="77777777" w:rsidTr="00503750">
        <w:trPr>
          <w:trHeight w:val="283"/>
        </w:trPr>
        <w:tc>
          <w:tcPr>
            <w:tcW w:w="3614" w:type="dxa"/>
          </w:tcPr>
          <w:p w14:paraId="1AEB79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6A45A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A3EC0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476E8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B470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53EDE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7E53B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E6C152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3749D6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27807BC2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1BC7A4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510F0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05F583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36D546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2F07CB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59281C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72E65B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0A4605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B5E30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52A72B2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71884B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CEB251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22F617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1EBBEEF3" w14:textId="594350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CAA18B" w14:textId="1CED1D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A40CFD" w14:textId="09CC3E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93284B" w14:textId="6134B5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7D8BAE" w14:textId="0B27D0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646229" w14:textId="3AE7C3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169177" w14:textId="56F5E9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D76283" w14:textId="3EC70B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43009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3FAB3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3C90964" w14:textId="57CD31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7A1121" w14:textId="18666F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EFE39F" w14:textId="633FB8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FC3349" w14:textId="2AB82F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486058" w14:textId="660192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A4EE3A" w14:textId="7E7B55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54143E" w14:textId="5E77F9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7995AF4" w14:textId="6F556D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9C475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27B1C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7FFD920" w14:textId="5B45FA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395692" w14:textId="49A0FE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BB16DA" w14:textId="07FBE9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686DC0" w14:textId="5AD151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4766AC" w14:textId="755067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3A9B25" w14:textId="4ABE4A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5E98F0" w14:textId="28468B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51DCF09" w14:textId="58ED03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049F9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68B2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54949F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4C8D5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7A142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07035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BBF94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FB3F2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5C48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305954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48ED3E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26C0B0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5EEC50F" w14:textId="170C1A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0AA3EB" w14:textId="517BF4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3F558C" w14:textId="4F8BAB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C1BA58" w14:textId="53B3B3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169DAF" w14:textId="74A5DF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AC02A3" w14:textId="727369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EE0CAB" w14:textId="4102E4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468D3B6" w14:textId="4BF0DA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32335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664C04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F8FD3B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AE7B99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6C89A4C" w14:textId="4C8EAA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D41C6B" w14:textId="5CAEE1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53014C" w14:textId="4A451D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65A4F0" w14:textId="3074A1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756D6C" w14:textId="51E06C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F380BB" w14:textId="1CB743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9E5E21" w14:textId="7DB295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E8DC372" w14:textId="2A2124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7DE3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BBAE6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C16A73B" w14:textId="0DC55C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1A475E" w14:textId="4B4494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30BF2F" w14:textId="609CA6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234658" w14:textId="5D8FA3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4E5066" w14:textId="74E816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6F15E5" w14:textId="4953DE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A7DEEA" w14:textId="7C0026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A1F7FFE" w14:textId="375DD0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6F691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9916A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ABD1A38" w14:textId="7B9036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A394D6" w14:textId="78D182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919BF4" w14:textId="47E230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189AAF" w14:textId="61CD5D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F30A81" w14:textId="17090B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E6FC63" w14:textId="076F52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6D2FD0" w14:textId="1213CC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5D03433" w14:textId="2B5830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1BFBB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20362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ECB68D7" w14:textId="2DB6EA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1C9AF" w14:textId="299BCA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2326A7" w14:textId="1D3BE6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8E939C" w14:textId="3DA8BE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C19153" w14:textId="111052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F10C33" w14:textId="410A4A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6DBB7F" w14:textId="177D42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3BECF1A" w14:textId="769633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C4CB6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E94DBE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4EE851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BBC789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86A7BF0" w14:textId="070198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218C8A" w14:textId="1C93C2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19689D" w14:textId="1EA7B3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CF511C" w14:textId="0D2FE9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67859A" w14:textId="6773C8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7D2408" w14:textId="404E03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DC44DC" w14:textId="4B3A56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14A92CC" w14:textId="08A6B8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7FDFF3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2D7462D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5001D94" w14:textId="52F4C5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7BAA4E" w14:textId="2D59D8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414F9F" w14:textId="626B67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986611" w14:textId="6BF5D4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909C2D" w14:textId="4ADBA8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C449E1" w14:textId="5B6DCB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532D48" w14:textId="2644AF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8FCF640" w14:textId="5EA8BD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3BF39E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A1E325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537DBCAC" w14:textId="1783DE1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19BBEB8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465F3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C0D43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9B3EF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CC627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EAB1B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B1B48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680F4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1E645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FD3A9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BEC2C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42034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83EE1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50DC0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15571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BC402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F6678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ED3DB2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6131FA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33647EE0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16438F8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6CEA5F44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62EC2CB7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76559B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D4496C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B59002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068747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24818C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084FB16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97C52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16A7A0B" w14:textId="5F70DB9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CD8DA13" w14:textId="1E12B29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6330231" w14:textId="7ED9D4A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DE7CBE0" w14:textId="6A32293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3BD7647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8A142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D941FD5" w14:textId="7FB7F7C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695F722" w14:textId="706C094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236BB80" w14:textId="1821949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8C409EC" w14:textId="5135E3B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81E757F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266F6F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C26247B" w14:textId="420A060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E52316F" w14:textId="3316F31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23F7CB7" w14:textId="5BF409F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8A04907" w14:textId="2BBCA37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7E679AB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38E6E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A3E0E10" w14:textId="01BA43F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9AE2FE3" w14:textId="2DE7E5B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A6FFA86" w14:textId="54DD9E0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4EA9F1B" w14:textId="11AB5DA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B122980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FD66B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FD62BC3" w14:textId="3722912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659C7B5" w14:textId="727721B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D4F4BEF" w14:textId="27F1569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6210037" w14:textId="4F7F34C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234518F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2CF0684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B39C8E6" w14:textId="3F6D2CF8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2DCFC52" w14:textId="5E19F81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2C88451" w14:textId="4555696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1890FEA" w14:textId="54F074C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3C29B4B7" w14:textId="77777777" w:rsidR="00944C3D" w:rsidRDefault="00944C3D" w:rsidP="00944C3D">
      <w:pPr>
        <w:rPr>
          <w:rFonts w:ascii="Arial" w:hAnsi="Arial"/>
          <w:b/>
        </w:rPr>
      </w:pPr>
    </w:p>
    <w:p w14:paraId="27069B30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1C198AED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437C379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0F6D435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6DBD563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13A2691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58A70FE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04B47D46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AF36B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7720F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DB7AE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A9D04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4C10B8D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B368F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7315C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BBD01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CDC91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F4F5058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6CE502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28A77A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C12AE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3CCB5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ECDEF7B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30CA275F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565534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DCA81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CDB29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D692BB5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6BE997F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FAC1ED8" w14:textId="77777777" w:rsidTr="00503750">
        <w:tc>
          <w:tcPr>
            <w:tcW w:w="2835" w:type="dxa"/>
            <w:vAlign w:val="center"/>
          </w:tcPr>
          <w:p w14:paraId="59134F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4D78A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BF8B9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FDE23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7F9FC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5C5F50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10263E0F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192811CC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313F83F8" w14:textId="0496CC94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B69828" w14:textId="2770F62A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F83948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BA57A5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BC142A4" w14:textId="4BC0D164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B3D0A2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26278C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6566B3D" w14:textId="2C38CA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5CE8C3" w14:textId="6C2D26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5A66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E1602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D72BC70" w14:textId="14BAF0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5FE32A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5E5796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12E757E" w14:textId="66EDFA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5E5B55" w14:textId="2ACF3B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E2AF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77AA4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FE85CE" w14:textId="16DD98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D4291F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229A85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1D1342E8" w14:textId="478C99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FA8BC3" w14:textId="01D717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D064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A3A0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547BABF" w14:textId="185CF7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A5B288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753A6E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DA5F987" w14:textId="7F642B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29891" w14:textId="02F065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83DB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85BB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685E4C1" w14:textId="7E3462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1DA932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24BECC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46C73D97" w14:textId="17FB29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929FDF" w14:textId="152DD9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0C1B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9865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86F83BC" w14:textId="5D787A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4CE82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1F0E49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017D5CC1" w14:textId="4C38E42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5C15EE" w14:textId="2F31F91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C21FA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4641C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05775BE" w14:textId="7649948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F739410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003E682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30AEC1A6" w14:textId="2F2BA859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3B47CE87" w14:textId="77777777" w:rsidR="00944C3D" w:rsidRDefault="00944C3D" w:rsidP="00944C3D">
      <w:pPr>
        <w:rPr>
          <w:rFonts w:ascii="Arial" w:hAnsi="Arial"/>
          <w:b/>
        </w:rPr>
      </w:pPr>
    </w:p>
    <w:p w14:paraId="4CCAF4CF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423D041" w14:textId="77777777" w:rsidTr="00503750">
        <w:tc>
          <w:tcPr>
            <w:tcW w:w="2835" w:type="dxa"/>
            <w:vAlign w:val="center"/>
          </w:tcPr>
          <w:p w14:paraId="211E90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2C9E30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4BC6AF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20584F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76EE95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39EFEB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315FC9D7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2CF926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6D3A8102" w14:textId="1F3DBF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7422CF" w14:textId="1E1A20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684D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6EE3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0F19DB" w14:textId="286F40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F64C3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2CF0A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1BD2E90E" w14:textId="3E9D92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439109" w14:textId="2F0C2E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1FBC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95C1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41A8893" w14:textId="0931B8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31566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BD79C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2989602F" w14:textId="0A9B98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3BA1ED" w14:textId="0EECA9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BFB3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D45BF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7D6957B" w14:textId="5B133B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F0F00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5CD0C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265EDAF8" w14:textId="76872B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031784" w14:textId="25B691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A9D8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D068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555CEF1" w14:textId="4D844F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5CF51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1344B4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2E37BDE1" w14:textId="5F93522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7C1C3C" w14:textId="22F0DB2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53E5D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A4495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9F1E5F" w14:textId="686820D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53306EA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19D022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59305DF0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7F6815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5714EF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49321155" w14:textId="77777777" w:rsidTr="00503750">
        <w:trPr>
          <w:trHeight w:val="699"/>
        </w:trPr>
        <w:tc>
          <w:tcPr>
            <w:tcW w:w="3502" w:type="dxa"/>
            <w:vMerge/>
          </w:tcPr>
          <w:p w14:paraId="2F90AA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5BDBD4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1B7095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CFF337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0CFBF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5CFBE25E" w14:textId="1D1E5246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628242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222369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56589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13536C4F" w14:textId="2C05D544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26EDD0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595957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59487D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4E2CE766" w14:textId="754B4CE8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BB624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693603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DE754B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52D89A5A" w14:textId="77777777" w:rsidTr="00503750">
        <w:trPr>
          <w:trHeight w:val="593"/>
        </w:trPr>
        <w:tc>
          <w:tcPr>
            <w:tcW w:w="3497" w:type="dxa"/>
          </w:tcPr>
          <w:p w14:paraId="6746A6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1C649D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AF061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73C1BA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AA653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39DA4EB1" w14:textId="381EF4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099F97" w14:textId="104B9C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5A397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7FEA20C" w14:textId="5E1FC23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E9B9D44" w14:textId="4A1AC8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2ED4419" w14:textId="0DA279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25536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75A6D08" w14:textId="678A886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315A298" w14:textId="20ED67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00BA77E" w14:textId="678AE9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FBB53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4FE87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33AD2349" w14:textId="59F694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42F7081" w14:textId="60D04F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FD793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562F8B6" w14:textId="00B2D5D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0EC24C6" w14:textId="54EA6D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E4BA4C8" w14:textId="608B7C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E467A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520877B" w14:textId="3270481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BFA3242" w14:textId="437B9E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66C6C5" w14:textId="0F3C2C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C2CBE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A6873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7417E142" w14:textId="40B9B3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29A599" w14:textId="572288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EAC27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F153747" w14:textId="58CF27F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BF6A165" w14:textId="4A69C4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F9A6A3E" w14:textId="24699E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9106F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32FEF5" w14:textId="01A28EB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D6BF1E4" w14:textId="0B8C0E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12B9F74" w14:textId="75C3FF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657B1A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73C647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89F5140" w14:textId="359623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2FCD433" w14:textId="5DF05E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75F4A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8304E5D" w14:textId="07D7B45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03B2F49" w14:textId="2C31B4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991D3C5" w14:textId="564E58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5BFF26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A37541A" w14:textId="2ACA573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7A25472" w14:textId="6CA121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98E5B93" w14:textId="280112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5585275" w14:textId="77777777" w:rsidR="00944C3D" w:rsidRDefault="00944C3D" w:rsidP="00944C3D">
      <w:pPr>
        <w:rPr>
          <w:rFonts w:ascii="Arial" w:hAnsi="Arial"/>
          <w:b/>
        </w:rPr>
      </w:pPr>
    </w:p>
    <w:p w14:paraId="086043E0" w14:textId="77777777" w:rsidR="00944C3D" w:rsidRDefault="00944C3D" w:rsidP="00944C3D">
      <w:pPr>
        <w:rPr>
          <w:rFonts w:ascii="Arial" w:hAnsi="Arial"/>
          <w:b/>
        </w:rPr>
      </w:pPr>
    </w:p>
    <w:p w14:paraId="70189508" w14:textId="77777777" w:rsidR="00944C3D" w:rsidRDefault="00944C3D" w:rsidP="00944C3D">
      <w:pPr>
        <w:rPr>
          <w:rFonts w:ascii="Arial" w:hAnsi="Arial"/>
          <w:b/>
        </w:rPr>
      </w:pPr>
    </w:p>
    <w:p w14:paraId="7A1A37A2" w14:textId="77777777" w:rsidR="00944C3D" w:rsidRDefault="00944C3D" w:rsidP="00944C3D">
      <w:pPr>
        <w:rPr>
          <w:rFonts w:ascii="Arial" w:hAnsi="Arial"/>
          <w:b/>
        </w:rPr>
      </w:pPr>
    </w:p>
    <w:p w14:paraId="5AD5391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944C3D" w:rsidRPr="00050529" w14:paraId="04FD807A" w14:textId="77777777" w:rsidTr="00503750">
        <w:tc>
          <w:tcPr>
            <w:tcW w:w="2622" w:type="dxa"/>
            <w:vAlign w:val="center"/>
          </w:tcPr>
          <w:p w14:paraId="40FAF45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767CFC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33FD47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6AA3A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1B84BE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4E8A75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30D8EC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0CE7EB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384D35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FA2C505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C3671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6E1CCEA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26D09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6C10D9FE" w14:textId="6142E3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D87D537" w14:textId="4CB4F7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0B8735" w14:textId="3AE75F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84EC9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186DEC4" w14:textId="2973E1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D65CA5" w14:textId="77777777" w:rsidTr="00503750">
        <w:tc>
          <w:tcPr>
            <w:tcW w:w="2622" w:type="dxa"/>
            <w:vAlign w:val="center"/>
          </w:tcPr>
          <w:p w14:paraId="622FF6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52335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12C97248" w14:textId="38FD5F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531FFC2" w14:textId="725196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2D99E1" w14:textId="360AF3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27535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5A03322" w14:textId="51D14C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A6B58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3ACEF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4C764901" w14:textId="092DC8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0DB844D" w14:textId="395F74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06F6F1E" w14:textId="0C9746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0690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CD572ED" w14:textId="19FE68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2EA09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D8DF3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79C9F734" w14:textId="5E39C3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41D917B" w14:textId="3A4D30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6304D0" w14:textId="657491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ABC4C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E1A2C8" w14:textId="7B3B19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C31E0E" w14:textId="77777777" w:rsidTr="00503750">
        <w:tc>
          <w:tcPr>
            <w:tcW w:w="2622" w:type="dxa"/>
            <w:vAlign w:val="center"/>
          </w:tcPr>
          <w:p w14:paraId="2AD34A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06D8FAFA" w14:textId="1584E5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4153.25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D2101D7" w14:textId="66539B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31117.08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5077B7" w14:textId="5A2C01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35208.93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80D5C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A0B818" w14:textId="6BB25B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61.40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182FD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364AE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3884F719" w14:textId="6155FE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0084FF3" w14:textId="757C65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EFFD43" w14:textId="439784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D3C0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49EA477" w14:textId="37B06A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2FF2D9" w14:textId="77777777" w:rsidTr="00503750">
        <w:tc>
          <w:tcPr>
            <w:tcW w:w="2622" w:type="dxa"/>
            <w:vAlign w:val="center"/>
          </w:tcPr>
          <w:p w14:paraId="5BEF1C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7F23321A" w14:textId="2F92AF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44616D8" w14:textId="29769D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E718A4" w14:textId="001E81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A8F9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7BB734" w14:textId="4499DA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CDCCB1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B844813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52CE39D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E3284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5321939E" w14:textId="5EE088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A28FE59" w14:textId="5D6D48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B27007" w14:textId="61F5CA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58092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077E663" w14:textId="37E817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41BE7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C8D80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6B823D69" w14:textId="259EF2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E7AC5E0" w14:textId="402A42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7060F65" w14:textId="0C8E8A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897A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B31F2F1" w14:textId="17292C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0077A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33507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54649757" w14:textId="12474E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20EC424" w14:textId="44425B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876341" w14:textId="251422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F7AE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DDD350" w14:textId="5DF49E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3FB9BC" w14:textId="77777777" w:rsidTr="00503750">
        <w:tc>
          <w:tcPr>
            <w:tcW w:w="2622" w:type="dxa"/>
            <w:vAlign w:val="center"/>
          </w:tcPr>
          <w:p w14:paraId="58FC43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60AF9D51" w14:textId="323352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C332848" w14:textId="4F240F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9D35A9" w14:textId="4A355B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72076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73B6FB" w14:textId="70DB2D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6BA71C" w14:textId="77777777" w:rsidTr="00503750">
        <w:tc>
          <w:tcPr>
            <w:tcW w:w="2622" w:type="dxa"/>
            <w:vAlign w:val="center"/>
          </w:tcPr>
          <w:p w14:paraId="4CC559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4A06AB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CDB58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5CE9D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27963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F621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7A5279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2F6B65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7DBDE0EC" w14:textId="250DA69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b/>
                <w:noProof/>
                <w:sz w:val="18"/>
                <w:szCs w:val="18"/>
              </w:rPr>
              <w:t>4153.25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86ABC49" w14:textId="125E11E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b/>
                <w:noProof/>
                <w:sz w:val="18"/>
                <w:szCs w:val="18"/>
              </w:rPr>
              <w:t>31117.08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C634C8" w14:textId="165A8D9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b/>
                <w:noProof/>
                <w:sz w:val="18"/>
                <w:szCs w:val="18"/>
              </w:rPr>
              <w:t>35208.93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E3A4A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730D698" w14:textId="7A3D83B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b/>
                <w:noProof/>
                <w:sz w:val="18"/>
                <w:szCs w:val="18"/>
              </w:rPr>
              <w:t>61.40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5ED73D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1812BB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3D753388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6376B896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5C9439AB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1C1872C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46BD26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8D3455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2E7080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0F7F10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4E4EE89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42C47C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1CA05D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D6398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43CC5E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6A806CA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BA1D7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46A0CF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337F610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AADBC8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709227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147D017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142D09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625298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2AB8092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5E891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49F58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4F5CCB1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5597FF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62FC67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61DC8EA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A3795B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8E5A9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136B12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F99CE6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765D5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4E7119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A74C5C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90206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63716D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7D8F77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D4EEB6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1FD6A08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7CBDFB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9997DD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10559E6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90EDB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EFD8EA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027FD4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FAB1FF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2F5862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B9C06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92B68D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71623C8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68790A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16AE2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6E2397E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E09A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9C5036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16204AC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271BF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69E241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BDAC2D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1FB42A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0C95BB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7D142C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F37EF3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FE194F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C1D464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5A1D538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06CE45E0" w14:textId="77777777" w:rsidTr="00503750">
        <w:tc>
          <w:tcPr>
            <w:tcW w:w="2835" w:type="dxa"/>
            <w:vAlign w:val="center"/>
          </w:tcPr>
          <w:p w14:paraId="321A3E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33CB7B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03B6A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22640C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34F85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4CD0F1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0A6B560" w14:textId="77777777" w:rsidTr="00503750">
        <w:tc>
          <w:tcPr>
            <w:tcW w:w="2835" w:type="dxa"/>
            <w:vAlign w:val="center"/>
          </w:tcPr>
          <w:p w14:paraId="325B4B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736F8F95" w14:textId="095C97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E43C05" w14:textId="37060F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DF4D14" w14:textId="713D80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9CDA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68B9A6" w14:textId="13D4D1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B86ABB" w14:textId="77777777" w:rsidTr="00503750">
        <w:tc>
          <w:tcPr>
            <w:tcW w:w="2835" w:type="dxa"/>
            <w:vAlign w:val="center"/>
          </w:tcPr>
          <w:p w14:paraId="5688F3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EFEB839" w14:textId="1321B3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EE42FD" w14:textId="7D27BC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8CCD6A" w14:textId="1E283C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B105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28BBC6" w14:textId="00DD79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6608D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FE34C9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3DFD3F34" w14:textId="53E03F7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6E7047" w14:textId="0FE7B11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D62B16" w14:textId="480C2F8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3FB5E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32EAC9" w14:textId="6BEFA65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28774647" w14:textId="77777777" w:rsidTr="00503750">
        <w:tc>
          <w:tcPr>
            <w:tcW w:w="2835" w:type="dxa"/>
            <w:vAlign w:val="center"/>
          </w:tcPr>
          <w:p w14:paraId="116F23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6FAE4929" w14:textId="0C5B0A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3997D1" w14:textId="057F00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81F263" w14:textId="4DC2A9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3C82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560E81" w14:textId="3743EB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B9D0CF" w14:textId="77777777" w:rsidTr="00503750">
        <w:tc>
          <w:tcPr>
            <w:tcW w:w="2835" w:type="dxa"/>
            <w:vAlign w:val="center"/>
          </w:tcPr>
          <w:p w14:paraId="02CFDC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7B4511E7" w14:textId="59864F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CCC761" w14:textId="76C421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099368" w14:textId="1B4612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68B4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F3BD80" w14:textId="0907DE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32066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278C720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51FF9F21" w14:textId="0B4DF131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88A95A" w14:textId="66639D98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D5BEE8" w14:textId="4E1B9B00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09A2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EB08D84" w14:textId="32AEAEC5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C3A675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482C643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6A0DD17F" w14:textId="0FBCE2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2AD978" w14:textId="50C016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E58C64" w14:textId="1C2881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4789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8072DF" w14:textId="1C22FE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7D5C15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E67744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713A1E9A" w14:textId="77777777" w:rsidTr="00503750">
        <w:tc>
          <w:tcPr>
            <w:tcW w:w="2552" w:type="dxa"/>
            <w:shd w:val="clear" w:color="auto" w:fill="auto"/>
            <w:vAlign w:val="center"/>
          </w:tcPr>
          <w:p w14:paraId="01E4DF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44518B5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75BA74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22E413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3899C3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2AA8A8B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5DB4DE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EBA45EA" w14:textId="2085389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 w:cs="Arial"/>
                <w:noProof/>
                <w:sz w:val="18"/>
                <w:szCs w:val="18"/>
              </w:rPr>
              <w:t>70.58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B192F79" w14:textId="284F606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03F0C67" w14:textId="132C7B5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 w:cs="Arial"/>
                <w:noProof/>
                <w:sz w:val="18"/>
                <w:szCs w:val="18"/>
              </w:rPr>
              <w:t>59.80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DCB7DEC" w14:textId="6C33567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 w:cs="Arial"/>
                <w:noProof/>
                <w:sz w:val="18"/>
                <w:szCs w:val="18"/>
              </w:rPr>
              <w:t>10.78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77E7931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1391DF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E288B6F" w14:textId="47A922D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47A1ADB" w14:textId="7C971D7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B653539" w14:textId="6177119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4B7BA9A" w14:textId="6073900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9FC1F13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840E05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23C6DE52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BEA30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425A78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2496C7FC" w14:textId="77777777" w:rsidTr="00503750">
        <w:tc>
          <w:tcPr>
            <w:tcW w:w="4395" w:type="dxa"/>
            <w:vMerge/>
          </w:tcPr>
          <w:p w14:paraId="1F4BC54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8DC3E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745CBB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6CEBD97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782E6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03E0723A" w14:textId="76C961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  <w:lang w:eastAsia="sk-SK"/>
              </w:rPr>
              <w:t>19238.40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48AD3C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AF0B1F5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0309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2282929B" w14:textId="0426E3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63F06B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EBAF879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3EE7CEE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5DFA72E0" w14:textId="2C3AD37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b/>
                <w:noProof/>
                <w:sz w:val="18"/>
                <w:szCs w:val="18"/>
              </w:rPr>
              <w:t>19238.40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C15E3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E87ECA1" w14:textId="77777777" w:rsidTr="00503750">
        <w:tc>
          <w:tcPr>
            <w:tcW w:w="4395" w:type="dxa"/>
            <w:vAlign w:val="center"/>
          </w:tcPr>
          <w:p w14:paraId="05DAE9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3A43D377" w14:textId="75E1CC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7143D7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99B226F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F8DBE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7BE03771" w14:textId="713DD3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3BBE05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D6FE6E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F84BD3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725BA5FE" w14:textId="6E0DBE7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0FBF8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988C575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8F9E71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6240A0B" w14:textId="05FA43E6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b/>
                <w:noProof/>
                <w:sz w:val="18"/>
                <w:szCs w:val="18"/>
              </w:rPr>
              <w:t>96308.37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FA21E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F0BFA2A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2988DCE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5C4ABCF6" w14:textId="77777777" w:rsidTr="00503750">
        <w:tc>
          <w:tcPr>
            <w:tcW w:w="4395" w:type="dxa"/>
            <w:vAlign w:val="center"/>
          </w:tcPr>
          <w:p w14:paraId="028E390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52E3EC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7A2AF01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303C5C31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3A40123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706C00F" w14:textId="7A5F0D6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902EC9E" w14:textId="6019729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1DECE47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16A981C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FE41E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D6D87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AA5981D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2404E84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6B4F66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0182D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EF5C81F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DC955E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0FF1F9DB" w14:textId="211B8FDA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10B0619" w14:textId="639C1AE8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37921F46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260B1B5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324966D" w14:textId="39C712B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DAB8173" w14:textId="0D6F844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BC69C1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D5E17A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DBD8B9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75C1B334" w14:textId="77777777" w:rsidTr="00503750">
        <w:tc>
          <w:tcPr>
            <w:tcW w:w="1843" w:type="dxa"/>
            <w:vAlign w:val="center"/>
          </w:tcPr>
          <w:p w14:paraId="1BA06B8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744B08D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7D9E18C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3529AF5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B393C4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7DC96FA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3CDB5B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2492C337" w14:textId="77777777" w:rsidTr="00503750">
        <w:tc>
          <w:tcPr>
            <w:tcW w:w="1843" w:type="dxa"/>
            <w:vAlign w:val="center"/>
          </w:tcPr>
          <w:p w14:paraId="2304BDC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07F1B77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F17215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5672F1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2877F4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32B419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D7FA2B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1F5DB4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D57E26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1F94956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2356FE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712F40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D291EE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D92E30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71C40F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FFB78FE" w14:textId="77777777" w:rsidTr="00503750">
        <w:tc>
          <w:tcPr>
            <w:tcW w:w="1843" w:type="dxa"/>
            <w:vAlign w:val="center"/>
          </w:tcPr>
          <w:p w14:paraId="4FEA744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707AE1A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53037D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5DBCB9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C1D289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5AAAAB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F64902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58C2EA3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2D5D8B0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8AB74D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4AD57A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907B64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7E9504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CB9CFB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F629F7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724026F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DE5E2A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736014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DDBF98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FF953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A0D3B0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9E244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5E396F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B7E41B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5AB671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2FAC08DA" w14:textId="77777777" w:rsidTr="00503750">
        <w:trPr>
          <w:trHeight w:val="664"/>
        </w:trPr>
        <w:tc>
          <w:tcPr>
            <w:tcW w:w="3372" w:type="dxa"/>
          </w:tcPr>
          <w:p w14:paraId="4B9EA8E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0C1C38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4774C0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2CE7E1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5DC4D0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1F845B2A" w14:textId="1C0542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3AA2EB4" w14:textId="6C3BED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56BBAE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6C7215F" w14:textId="5B3CC51F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058397E" w14:textId="08B815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A2538A" w14:textId="3B16F5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B66419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0ED71F3" w14:textId="608A9E41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0396F2A" w14:textId="2E9748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66A69B7" w14:textId="39CF16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B6B521D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5CEEE27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5373F528" w14:textId="6BFFEC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290E343" w14:textId="57D226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F6375A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F39F508" w14:textId="22EC5852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D7A0D38" w14:textId="41B972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5A0AF7" w14:textId="189C43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5C0FA1D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5A666C8" w14:textId="6A37EE88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BC1E716" w14:textId="615940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CB2E6E" w14:textId="6857EE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74827AB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6268BC8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59748AA6" w14:textId="77777777" w:rsidTr="00503750">
        <w:tc>
          <w:tcPr>
            <w:tcW w:w="2835" w:type="dxa"/>
            <w:vAlign w:val="center"/>
          </w:tcPr>
          <w:p w14:paraId="3FCD6E7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4714B4E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06D200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5721D5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35DC249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03F0F4A" w14:textId="77777777" w:rsidTr="00503750">
        <w:tc>
          <w:tcPr>
            <w:tcW w:w="2835" w:type="dxa"/>
          </w:tcPr>
          <w:p w14:paraId="66F7DB5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4DA5AA89" w14:textId="3171BE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78C2A20" w14:textId="534368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38FE19" w14:textId="7E4135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078AAD9" w14:textId="36770B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B16D536" w14:textId="77777777" w:rsidTr="00503750">
        <w:tc>
          <w:tcPr>
            <w:tcW w:w="2835" w:type="dxa"/>
          </w:tcPr>
          <w:p w14:paraId="2E3A562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F08394A" w14:textId="618E9F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98A8FEB" w14:textId="0286A1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3C00183" w14:textId="277164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06E1F2" w14:textId="031192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110A9AA" w14:textId="77777777" w:rsidTr="00503750">
        <w:tc>
          <w:tcPr>
            <w:tcW w:w="2835" w:type="dxa"/>
          </w:tcPr>
          <w:p w14:paraId="55FE395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14EB2F81" w14:textId="2FB0E9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D8A1A5E" w14:textId="297F21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6224BF5" w14:textId="71392A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C8DE9A" w14:textId="2FFB59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E0336E3" w14:textId="77777777" w:rsidTr="00503750">
        <w:tc>
          <w:tcPr>
            <w:tcW w:w="2835" w:type="dxa"/>
            <w:vAlign w:val="center"/>
          </w:tcPr>
          <w:p w14:paraId="3749B20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13EA2A3" w14:textId="6EF197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F20B9F" w14:textId="6B0F1D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2B4CCBF" w14:textId="23565A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1F8A23" w14:textId="674B6C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E84588B" w14:textId="77777777" w:rsidTr="00503750">
        <w:tc>
          <w:tcPr>
            <w:tcW w:w="2835" w:type="dxa"/>
            <w:vAlign w:val="center"/>
          </w:tcPr>
          <w:p w14:paraId="7C5D519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231017BA" w14:textId="210DAD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6AF670" w14:textId="27CB99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7D058D" w14:textId="78C7CE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44AA40E" w14:textId="69D1C8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33B0FF3" w14:textId="77777777" w:rsidTr="00503750">
        <w:tc>
          <w:tcPr>
            <w:tcW w:w="2835" w:type="dxa"/>
          </w:tcPr>
          <w:p w14:paraId="7645B3D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B106BA2" w14:textId="1530F1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FFE18DD" w14:textId="7ED3BA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0CCF99" w14:textId="01C563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084D70E" w14:textId="69C0CC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DDE54B6" w14:textId="77777777" w:rsidTr="00503750">
        <w:tc>
          <w:tcPr>
            <w:tcW w:w="2835" w:type="dxa"/>
          </w:tcPr>
          <w:p w14:paraId="4BDFC24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622D184D" w14:textId="744B6C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70A1B22" w14:textId="3CAC45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9BFED66" w14:textId="020008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3033A3F" w14:textId="51A25D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B6F864A" w14:textId="77777777" w:rsidTr="00503750">
        <w:tc>
          <w:tcPr>
            <w:tcW w:w="2835" w:type="dxa"/>
          </w:tcPr>
          <w:p w14:paraId="75648B1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2D386A9D" w14:textId="4D9765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85ED5AF" w14:textId="067ED0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93893D0" w14:textId="669385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8B41FE" w14:textId="4D8B33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07F96A1" w14:textId="77777777" w:rsidR="00944C3D" w:rsidRDefault="00944C3D" w:rsidP="00944C3D">
      <w:pPr>
        <w:rPr>
          <w:rFonts w:ascii="Arial" w:hAnsi="Arial"/>
          <w:b/>
        </w:rPr>
      </w:pPr>
    </w:p>
    <w:p w14:paraId="79C27ED8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5FE72D41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58914F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66F5076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612956C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09F1F24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21E817D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8C54897" w14:textId="77777777" w:rsidTr="00503750">
        <w:trPr>
          <w:trHeight w:val="443"/>
        </w:trPr>
        <w:tc>
          <w:tcPr>
            <w:tcW w:w="2560" w:type="dxa"/>
          </w:tcPr>
          <w:p w14:paraId="42BFFF8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5ABA29D1" w14:textId="588B3F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2E31F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E4E86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58F6292" w14:textId="227C0A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7A908E3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237EA29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C317877" w14:textId="0C7855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0E74A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42B28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6CBE8A6" w14:textId="2DDBE1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EE32BF6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6AC6CB7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6778C715" w14:textId="648BAF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F7A60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4DA88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EC60CBB" w14:textId="4747FF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AF0FE6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7C1A67E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1C106268" w14:textId="0539C3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B9BFB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A1902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C7761D5" w14:textId="2F75B1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A5C569D" w14:textId="77777777" w:rsidR="00944C3D" w:rsidRDefault="00944C3D" w:rsidP="00944C3D">
      <w:pPr>
        <w:rPr>
          <w:rFonts w:ascii="Arial" w:hAnsi="Arial"/>
          <w:b/>
        </w:rPr>
      </w:pPr>
    </w:p>
    <w:p w14:paraId="03738A7F" w14:textId="77777777" w:rsidR="00944C3D" w:rsidRDefault="00944C3D" w:rsidP="00944C3D">
      <w:pPr>
        <w:rPr>
          <w:rFonts w:ascii="Arial" w:hAnsi="Arial"/>
          <w:b/>
        </w:rPr>
      </w:pPr>
    </w:p>
    <w:p w14:paraId="0294EC3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2637287E" w14:textId="77777777" w:rsidR="00944C3D" w:rsidRDefault="00944C3D" w:rsidP="00944C3D">
      <w:pPr>
        <w:rPr>
          <w:rFonts w:ascii="Arial" w:hAnsi="Arial"/>
          <w:b/>
        </w:rPr>
      </w:pPr>
    </w:p>
    <w:p w14:paraId="2D191ED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544FC8F2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37C0663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6B1DEC1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5F85E8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D7BB30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3DCCCA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8A3C2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D785C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D7B840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D8FCE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E6D02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1CC16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59BA497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685E0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8FECF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258D9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F060016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43E0D8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61D95109" w14:textId="77777777" w:rsidTr="00503750">
        <w:trPr>
          <w:trHeight w:val="677"/>
        </w:trPr>
        <w:tc>
          <w:tcPr>
            <w:tcW w:w="3358" w:type="dxa"/>
          </w:tcPr>
          <w:p w14:paraId="2B9AD7F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6E5B7D8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6EBDF1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58670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906B9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2079801" w14:textId="39A7B4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5F27CB" w14:textId="3D1889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A5FC1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1A57BA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44855836" w14:textId="128AFC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A95DF57" w14:textId="3D07A8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96DB7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4C52F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7BC430DB" w14:textId="7A227E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093364C" w14:textId="3E1245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7A8BC9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86D9C7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1017C12C" w14:textId="40A56E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A5A5CD8" w14:textId="712296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9A189F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57928C" w14:textId="05B5379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D9DC66B" w14:textId="3224F6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8D1F49A" w14:textId="538E8A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32CB46B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6537AB24" w14:textId="6DDD524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3AD6410" w14:textId="6B03E1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DE48770" w14:textId="5E5569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51259D0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C0C84C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58F03444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74FE9F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7FCF90B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148C1087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121208E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8ECEE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D39DEC2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C62C3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3FA1D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FA60AAE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70237A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C1368B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FF47DE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18E750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12BBE1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629706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179F3D16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ECAABD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02E167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320AD2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683873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2F7324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70507158" w14:textId="0E58A6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9193142" w14:textId="0D3869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0D387D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6EE74B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3A53FD38" w14:textId="037517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3263006" w14:textId="4447DE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89968C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53CD2E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972AF71" w14:textId="02F730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FC17A9C" w14:textId="28F1F0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39761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5617DEF" w14:textId="16C365D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8290414" w14:textId="284032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88E4D54" w14:textId="1C0BB6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45F3B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57443BE" w14:textId="5E753BF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857C5BC" w14:textId="7BF6DB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A49A4DA" w14:textId="397E4E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4A3C05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916DC6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3C51FD35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1D11BBC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4C5E684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CD396E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39BF57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06B9E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2BAA13C4" w14:textId="3743CB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6C52151" w14:textId="14833A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A7249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124DCA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0E31C744" w14:textId="1C46B7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6B631F4" w14:textId="47B625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4B7162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533DB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7189AF00" w14:textId="31AB51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A0B75E8" w14:textId="7C6FDC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581B9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ED8C973" w14:textId="6D208BE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DB53C56" w14:textId="6DFC91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D876F2" w14:textId="531145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7190A17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2A2795D3" w14:textId="0233B68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BAB7FF1" w14:textId="60F286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D58148C" w14:textId="7C94F3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6A4D5EA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CAF6FBC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7988839B" w14:textId="77777777" w:rsidTr="00503750">
        <w:tc>
          <w:tcPr>
            <w:tcW w:w="3686" w:type="dxa"/>
            <w:vAlign w:val="center"/>
          </w:tcPr>
          <w:p w14:paraId="515E778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301D70E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74804FF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506A935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52DB9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6280A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1D9F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217AF3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3A3CC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DE148F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6B8FE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66C1E0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1A9E63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DF285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BF4B90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678D078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3CC911D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08BE456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3E2357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82A77C3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27828689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0416A0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388C6D1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E413B0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ECAA3F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5700D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46C328F7" w14:textId="57AF92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807656B" w14:textId="7B7967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3BAF5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F0142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E69A70D" w14:textId="083BB5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63A4A29" w14:textId="377029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3180405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DC313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FC4368A" w14:textId="320114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56D09A6" w14:textId="3D5AD1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FFCA62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B5ED7B5" w14:textId="6E3C6E2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08614D3" w14:textId="53FE54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2D99382" w14:textId="59CBE2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D366E27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4A804F9D" w14:textId="0210440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77B123A" w14:textId="7EC70B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7770CE5" w14:textId="203BFF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C2CBA8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AFC269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661DB2E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295D337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322498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456AB2E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22552FA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78CFC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76BBEBE2" w14:textId="0153AE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0BC31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91282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629DCE4" w14:textId="7E3DAE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210BA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148F0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463C449D" w14:textId="387D13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171B0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BC916F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2C827033" w14:textId="73749C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6BBF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874FF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B6EA2E3" w14:textId="1666BE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B2277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68FEE3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4AB37C3E" w14:textId="6DE6BDD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7A020D8" w14:textId="77777777" w:rsidR="00944C3D" w:rsidRDefault="00944C3D" w:rsidP="00944C3D">
      <w:pPr>
        <w:rPr>
          <w:sz w:val="22"/>
          <w:szCs w:val="22"/>
        </w:rPr>
      </w:pPr>
    </w:p>
    <w:p w14:paraId="0518F5E9" w14:textId="77777777" w:rsidR="00944C3D" w:rsidRDefault="00944C3D" w:rsidP="00944C3D">
      <w:pPr>
        <w:rPr>
          <w:sz w:val="22"/>
          <w:szCs w:val="22"/>
        </w:rPr>
      </w:pPr>
    </w:p>
    <w:p w14:paraId="299E8D4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429F18B7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C83ED3C" w14:textId="7B4409EE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1C30FEF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B1765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91594B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F6F14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27949C45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7B93A8A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6ABA09C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7E15DB8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F6A84D5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B3BDA3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22F069D" w14:textId="293151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11D62F8" w14:textId="020444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CD0933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476B6D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9506F28" w14:textId="26F6CB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DC51558" w14:textId="2EF450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CE5C94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8AC219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7E9230D7" w14:textId="363125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96899EC" w14:textId="54F4F0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D7A737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6677AC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ADD801A" w14:textId="5E1071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E88498D" w14:textId="1729DF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B4FF5C4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3DACCD3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29496BCE" w14:textId="2A7DD1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0B999DA" w14:textId="4BFBA3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31A937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5945B89" w14:textId="78601CA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7887B66" w14:textId="68EFBA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9F2CFCC" w14:textId="379640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8C320A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0D98D5BD" w14:textId="210C06F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B4C7765" w14:textId="108762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F8D3F52" w14:textId="1D13B4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0C793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6FE61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7FD37960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16DAAEE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5E740C9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2513B35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31E5DB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EE44C3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474D9D72" w14:textId="08F2A6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79DFDCD" w14:textId="15FE05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7A7DC4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EFE10D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03D80BE1" w14:textId="5B64F6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24C6413" w14:textId="0A6BE4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3BB3FA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DB9A20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7589960B" w14:textId="55A944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A4E2A58" w14:textId="0769AE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F5531E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1866AD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3CBCE31D" w14:textId="436628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561ADCC" w14:textId="626A7A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FF9C55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268D0CD" w14:textId="04F81B3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A1F0671" w14:textId="32DE24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346D8D8" w14:textId="299EE6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EF8B5F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C14F805" w14:textId="19EC347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B7BA7FD" w14:textId="050CCD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1E87C64" w14:textId="56751E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724E188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36696999" w14:textId="0B7C40C9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504EB27" w14:textId="710DA8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8BDDF1B" w14:textId="06E993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0049A" w:rsidRPr="00C066F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ECE64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4A799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6F27B3BA" w14:textId="3CFE91A8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6126DBE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CF3E8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6B9DB1ED" w14:textId="0D26B22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1BBFD3D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2F0453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0BC5AB7D" w14:textId="208D26A9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39508AE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ED144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30FF7A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75C5D0EC" w14:textId="77777777" w:rsidR="00944C3D" w:rsidRPr="003607F0" w:rsidRDefault="00944C3D" w:rsidP="00944C3D"/>
    <w:p w14:paraId="40ECD343" w14:textId="77777777" w:rsidR="00F47675" w:rsidRPr="00944C3D" w:rsidRDefault="00F47675" w:rsidP="00944C3D"/>
    <w:sectPr w:rsidR="00F47675" w:rsidRPr="00944C3D" w:rsidSect="006131FA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BC116EC" w14:textId="77777777" w:rsidR="006131FA" w:rsidRDefault="006131FA">
      <w:r>
        <w:separator/>
      </w:r>
    </w:p>
  </w:endnote>
  <w:endnote w:type="continuationSeparator" w:id="0">
    <w:p w14:paraId="4B185B8E" w14:textId="77777777" w:rsidR="006131FA" w:rsidRDefault="006131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0C5B35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0313E63C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E58401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00615EB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5DD080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60149BDC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8AA3180" w14:textId="77777777" w:rsidR="006131FA" w:rsidRDefault="006131FA">
      <w:r>
        <w:separator/>
      </w:r>
    </w:p>
  </w:footnote>
  <w:footnote w:type="continuationSeparator" w:id="0">
    <w:p w14:paraId="35C669CD" w14:textId="77777777" w:rsidR="006131FA" w:rsidRDefault="006131F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56120871">
    <w:abstractNumId w:val="13"/>
  </w:num>
  <w:num w:numId="2" w16cid:durableId="1455365536">
    <w:abstractNumId w:val="17"/>
  </w:num>
  <w:num w:numId="3" w16cid:durableId="2011057498">
    <w:abstractNumId w:val="8"/>
  </w:num>
  <w:num w:numId="4" w16cid:durableId="711420463">
    <w:abstractNumId w:val="7"/>
  </w:num>
  <w:num w:numId="5" w16cid:durableId="42311044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17976913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27361123">
    <w:abstractNumId w:val="20"/>
  </w:num>
  <w:num w:numId="8" w16cid:durableId="495339863">
    <w:abstractNumId w:val="10"/>
  </w:num>
  <w:num w:numId="9" w16cid:durableId="2009020448">
    <w:abstractNumId w:val="0"/>
  </w:num>
  <w:num w:numId="10" w16cid:durableId="648676587">
    <w:abstractNumId w:val="19"/>
  </w:num>
  <w:num w:numId="11" w16cid:durableId="614092398">
    <w:abstractNumId w:val="6"/>
  </w:num>
  <w:num w:numId="12" w16cid:durableId="1534418371">
    <w:abstractNumId w:val="9"/>
  </w:num>
  <w:num w:numId="13" w16cid:durableId="797146219">
    <w:abstractNumId w:val="12"/>
  </w:num>
  <w:num w:numId="14" w16cid:durableId="1103456966">
    <w:abstractNumId w:val="15"/>
  </w:num>
  <w:num w:numId="15" w16cid:durableId="1219441336">
    <w:abstractNumId w:val="14"/>
  </w:num>
  <w:num w:numId="16" w16cid:durableId="991101070">
    <w:abstractNumId w:val="2"/>
  </w:num>
  <w:num w:numId="17" w16cid:durableId="1268272266">
    <w:abstractNumId w:val="4"/>
  </w:num>
  <w:num w:numId="18" w16cid:durableId="179978991">
    <w:abstractNumId w:val="11"/>
  </w:num>
  <w:num w:numId="19" w16cid:durableId="1236624672">
    <w:abstractNumId w:val="5"/>
  </w:num>
  <w:num w:numId="20" w16cid:durableId="82604328">
    <w:abstractNumId w:val="18"/>
  </w:num>
  <w:num w:numId="21" w16cid:durableId="9609839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347"/>
    <w:docVar w:name="arg2" w:val="Driver=asa17;DBF=D:\anasoft\data\tebys.db;DBN=tebys;ENG=SQL17;commlinks=TCPIP{ip=192.168.1.241};uid=hromnikova;con=finus(10.15);pwd=488300282956Vaveto1"/>
    <w:docVar w:name="arg3" w:val="0"/>
    <w:docVar w:name="arg4" w:val="C:\Users\HROMNI~1.TEB\AppData\Local\Temp\16341656.doc"/>
    <w:docVar w:name="arg5" w:val="8"/>
  </w:docVars>
  <w:rsids>
    <w:rsidRoot w:val="0080049A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31FA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049A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E59C704"/>
  <w15:docId w15:val="{CF85BDF4-8AD2-42AF-BB9C-60BD038C89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</Pages>
  <Words>5337</Words>
  <Characters>30427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2024-03-20T10:30:00Z</dcterms:created>
  <dcterms:modified xsi:type="dcterms:W3CDTF">2024-03-20T10:31:00Z</dcterms:modified>
</cp:coreProperties>
</file>