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E6A1E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C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4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6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C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F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6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6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5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1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2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0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E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0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7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D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F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6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B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0D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EE29D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96F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40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C3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323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4B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3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18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55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9A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88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F5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802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FD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2B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1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4F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E0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E2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A7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D5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F7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96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F0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22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35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CA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E2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6D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9B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5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75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1101D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7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CB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BE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29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02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15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EB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B6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C1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C3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F6D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5C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4F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45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316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AF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FC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56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7E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00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42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F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8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215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12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BAA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7B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D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EF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E2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61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F0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68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EF13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44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31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F2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40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EF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6D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94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F4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3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2C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AE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96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6D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8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F7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5C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E0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09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F1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2D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BD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D2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19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6E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95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B3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B8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48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6A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DD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47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27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E2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78FD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A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1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E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C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A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1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8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3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5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6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9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C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C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D7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4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43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0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F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3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41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2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D1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B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D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F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D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9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E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B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F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1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C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4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A715E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8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8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4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7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A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5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0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1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7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C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0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4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6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1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0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1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52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96F3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6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B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B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F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3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6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8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3E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0F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D9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F6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BD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6D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88A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C3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56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F4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5E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DB766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6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2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8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752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C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F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F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5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C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A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E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8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8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001E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3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C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A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2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5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2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F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9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3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A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E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0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B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1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17A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F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7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E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F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B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8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E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1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9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A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D66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6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E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C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5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C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E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C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7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B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F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D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2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1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9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2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AE0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A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3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4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3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4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9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3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A1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57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60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606E9" w14:textId="3A840D4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EE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F7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90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3D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93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A7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6D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5C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B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8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2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6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6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E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29D7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6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0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2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F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8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5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FA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6D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C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1A0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A5A18BB" wp14:editId="7D73A3E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E201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5A18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BDE201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C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3A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AB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7D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9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E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5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8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1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1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0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52F3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331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20C17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E1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86403A6" wp14:editId="0FECE7A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6C9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403A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4F6C97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E7EA352" wp14:editId="2B4C2B2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531F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EA352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9D531F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1F3628" wp14:editId="5C6D539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0C73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F362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A90C73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92D2830" wp14:editId="046BB33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B4B46" w14:textId="5F5509F4" w:rsidR="000B647F" w:rsidRDefault="00000000" w:rsidP="00944C3D">
                                  <w:fldSimple w:instr=" MERGEFIELD  aDMOD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D283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06B4B46" w14:textId="5F5509F4" w:rsidR="000B647F" w:rsidRDefault="00000000" w:rsidP="00944C3D">
                            <w:fldSimple w:instr=" MERGEFIELD  aDMOD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2C66560" wp14:editId="002BD00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00907" w14:textId="7BFD7D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66560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0900907" w14:textId="7BFD7D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BD90A5E" wp14:editId="406F7FD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F3508" w14:textId="52D2E2A0" w:rsidR="000B647F" w:rsidRDefault="00000000" w:rsidP="00944C3D">
                                  <w:fldSimple w:instr=" MERGEFIELD  aDRDO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90A5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D9F3508" w14:textId="52D2E2A0" w:rsidR="000B647F" w:rsidRDefault="00000000" w:rsidP="00944C3D">
                            <w:fldSimple w:instr=" MERGEFIELD  aDRDO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088D645" wp14:editId="6C90C32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D6A10" w14:textId="7EE74710" w:rsidR="000B647F" w:rsidRDefault="00000000" w:rsidP="00944C3D">
                                  <w:fldSimple w:instr=" MERGEFIELD  aDMDO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8D645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2D6A10" w14:textId="7EE74710" w:rsidR="000B647F" w:rsidRDefault="00000000" w:rsidP="00944C3D">
                            <w:fldSimple w:instr=" MERGEFIELD  aDMDO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080B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A3317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7AE99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89B577C" wp14:editId="4A77D90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2F85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B577C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A22F85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CDEF74" wp14:editId="6168366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2832D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DEF7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C2832D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FB80E7" wp14:editId="4C8D114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E7F2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B80E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15E7F2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ADDD30C" wp14:editId="0AF65AE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31CD4" w14:textId="102F2A50" w:rsidR="000B647F" w:rsidRDefault="00000000" w:rsidP="00944C3D">
                                  <w:fldSimple w:instr=" MERGEFIELD  aDRDOo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DD30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9E31CD4" w14:textId="102F2A50" w:rsidR="000B647F" w:rsidRDefault="00000000" w:rsidP="00944C3D">
                            <w:fldSimple w:instr=" MERGEFIELD  aDRDOo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80A7789" wp14:editId="349882E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A16070" w14:textId="4D8F4B23" w:rsidR="000B647F" w:rsidRDefault="00000000" w:rsidP="00944C3D">
                                  <w:fldSimple w:instr=" MERGEFIELD  aDMDO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A7789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EA16070" w14:textId="4D8F4B23" w:rsidR="000B647F" w:rsidRDefault="00000000" w:rsidP="00944C3D">
                            <w:fldSimple w:instr=" MERGEFIELD  aDMDO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9E2EAB4" wp14:editId="7152CED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B5D7A" w14:textId="0AF04EB4" w:rsidR="000B647F" w:rsidRDefault="00000000" w:rsidP="00944C3D">
                                  <w:fldSimple w:instr=" MERGEFIELD  aDRODo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2EAB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98B5D7A" w14:textId="0AF04EB4" w:rsidR="000B647F" w:rsidRDefault="00000000" w:rsidP="00944C3D">
                            <w:fldSimple w:instr=" MERGEFIELD  aDRODo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D6B51A" wp14:editId="17EE5E9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DDC4C" w14:textId="4AEDAC34" w:rsidR="000B647F" w:rsidRDefault="00000000" w:rsidP="00944C3D">
                                  <w:fldSimple w:instr=" MERGEFIELD  aDMOD  \* MERGEFORMAT ">
                                    <w:r w:rsidR="001F0D1D" w:rsidRPr="001F0D1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6B51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8EDDC4C" w14:textId="4AEDAC34" w:rsidR="000B647F" w:rsidRDefault="00000000" w:rsidP="00944C3D">
                            <w:fldSimple w:instr=" MERGEFIELD  aDMOD  \* MERGEFORMAT ">
                              <w:r w:rsidR="001F0D1D" w:rsidRPr="001F0D1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53C2F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6C05A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E04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B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0E9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7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0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6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9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0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0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8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4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0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B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3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F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61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4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9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B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0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1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5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8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2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A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DC11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8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B8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8D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4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6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2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A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5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0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C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3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E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E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2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3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8F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AC4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6E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3A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D6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5F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64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0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A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4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2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2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5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E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5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AB9A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4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F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8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B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4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1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C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C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4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3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5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E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5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4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3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2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B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6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4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9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075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C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E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4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0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8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A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8F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6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D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D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9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E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E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E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5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6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4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A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D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2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F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E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D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E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E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E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98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0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A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B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F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2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B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D1F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6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2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5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5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1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0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8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3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0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9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7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1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8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8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8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75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7C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D4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43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8A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20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0B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A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F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4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E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B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B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A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DD0D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2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5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D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F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B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A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E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2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1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1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1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2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3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D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F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0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1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D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CB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F8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4E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F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2E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BE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75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8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D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5AA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3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A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AEBC64" wp14:editId="007E086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590D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EBC64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5F590D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8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8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6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C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9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9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2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F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2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E14C9C7" wp14:editId="7E8DD53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92E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4C9C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D892ED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D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7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C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B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6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9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1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4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6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8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3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4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D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3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E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E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5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8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3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3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6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1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BD43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33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EF96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658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2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3AC44E" wp14:editId="4389A5E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BE96" w14:textId="1DD413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36128767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AC44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7CBE96" w14:textId="1DD413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36128767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D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1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A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6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2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6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B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8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7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AE3FED" wp14:editId="41D712A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70145" w14:textId="194FA5E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2021649311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E3FE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7C70145" w14:textId="194FA5E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2021649311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C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2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A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C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2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D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9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C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8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F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3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0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A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9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8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0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7885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3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3481B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4B6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8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8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5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7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6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D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2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0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2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0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7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D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6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1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1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C4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E8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480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C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F298C8" wp14:editId="5FDC18E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D23F7" w14:textId="0D9620F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298C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AAD23F7" w14:textId="0D9620F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C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B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5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8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2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C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1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1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0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E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E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1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6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1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8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8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D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2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D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B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9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9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0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F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4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0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1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B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1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B7F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3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279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9075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C09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F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9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D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A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7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F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1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F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9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0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9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D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E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F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2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6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7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B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C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E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0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0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AACDB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A8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B3630E" wp14:editId="11EBD87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3E25E" w14:textId="74FC093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37,39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3630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E43E25E" w14:textId="74FC093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Halalovka 37,39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340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D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C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A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C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8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3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8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E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6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8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7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0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7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3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0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DC38E8" wp14:editId="5E7FD06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1EBD6" w14:textId="5BFAE981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C38E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1EBD6" w14:textId="5BFAE981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C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F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D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D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C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38F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3F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C3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01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F1BC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BC62F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6BF5FB" wp14:editId="10C89F3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5B3C6" w14:textId="15D5C1A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BF5F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925B3C6" w14:textId="15D5C1A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90AC36" wp14:editId="782B8C6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45FC9" w14:textId="2A0C3C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0AC3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9045FC9" w14:textId="2A0C3C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10AA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691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6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B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9CF3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D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9AE5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B61DC4" wp14:editId="1AA0B3A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47FC8" w14:textId="7D44B6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61DC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6C47FC8" w14:textId="7D44B6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C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EA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B3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AB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84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83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0A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3787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747F2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2190A80" wp14:editId="35B49B8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B9976" w14:textId="558C84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90A80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53B9976" w14:textId="558C84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2B2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F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1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6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1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F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B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F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4359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E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E90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52F9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9440D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CBE76E2" wp14:editId="61E39FD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1FF07" w14:textId="6E1DA9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D1D" w:rsidRPr="00325A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E76E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D01FF07" w14:textId="6E1DA9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D1D" w:rsidRPr="00325A1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D402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66D8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7ED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8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B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4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E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0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7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1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F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B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5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C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B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3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7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F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1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F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0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C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1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F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B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1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0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0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BF04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CC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133B2A" w14:textId="2627D17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F0D1D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D16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BEF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858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5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A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296C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DE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37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F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C3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32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942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8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9051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358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6B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0E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9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B8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4A3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C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7A6C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1E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CF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D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01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BB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36C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C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40BE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B30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5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78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1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F7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F55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B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D9C7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5E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F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0B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FA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F0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C66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2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DA53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A7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7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3B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3D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6B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BD5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6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AEC0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EE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7F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B5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08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BA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239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0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1BB9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7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8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5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8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0E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F299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FEC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F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C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A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9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B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8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A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0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7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C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6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8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9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3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A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C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7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2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420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5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DB4FC7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3464423" w14:textId="77777777" w:rsidR="00944C3D" w:rsidRDefault="00944C3D" w:rsidP="00944C3D">
      <w:pPr>
        <w:rPr>
          <w:rFonts w:ascii="Arial" w:hAnsi="Arial"/>
        </w:rPr>
      </w:pPr>
    </w:p>
    <w:p w14:paraId="49B0C39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D4B44C8" w14:textId="209A08B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B9A5B7C" w14:textId="504CF94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BB4920B" w14:textId="3403AD0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9537C5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2D63FB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2D114D5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564F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3D7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3255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805467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D1F115" w14:textId="6A0B61D2" w:rsidR="00944C3D" w:rsidRPr="008D0433" w:rsidRDefault="001F0D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Zdenka Hromníková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1A759E" w14:textId="668C3408" w:rsidR="00944C3D" w:rsidRPr="008D0433" w:rsidRDefault="001F0D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1EF0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2B50D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6C2C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E4AD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D26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EFC5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3C9B5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4C9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C58E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6C66E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B57D8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C9E299D" w14:textId="0C119AA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AAF705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764AD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023117F" w14:textId="3237C7D5" w:rsidR="00944C3D" w:rsidRDefault="001F0D1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C630FBA" w14:textId="1A6763A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F5F1D3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F0041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C5C203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8D8F8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6C288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FFB07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E3987B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54C4F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B87F9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A7B7B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1AEE5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0184F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FBDEA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3EA14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DD519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236B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BC7E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5556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D1116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6900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FF6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F44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947C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7CC2A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43C4F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E78109" w14:textId="0B667C6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E4DF9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5D3B6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BD4C5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0258E1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BC94AA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441758E" w14:textId="20FA0F6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E47ABB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E93713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593C85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96BD7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9466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D3216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F6F66D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17888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07E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20831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65446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C97D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D90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0C27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7C6FB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DFE2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1C2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C743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D74D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B1BA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465E1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E9390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E18DF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B42D7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E5773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BFA26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6A3AA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FC865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5E3DA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1412C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C449F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FB19A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B834B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7046C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FCD28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C84FD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50259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6400C5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22772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5AB85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F58532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95FC7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A76C7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9CAE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706EA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B86C58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7C14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2F52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83A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C5A9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9BD2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5525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976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E4B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8DD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2A367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0A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EEC8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E4E2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E0E7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3B85E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F7818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441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6D5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1D9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01371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28C0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5141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5C2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2CD8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ABBE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AEAD5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33CA165" w14:textId="75BF052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80881C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6759E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CF1C09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1759B6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7D7634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D08A9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4B620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3508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6FB45A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435E430" w14:textId="77777777" w:rsidTr="00503750">
        <w:tc>
          <w:tcPr>
            <w:tcW w:w="2302" w:type="dxa"/>
            <w:vAlign w:val="center"/>
          </w:tcPr>
          <w:p w14:paraId="50AD20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CC27D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C5261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F6291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3853F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9E90F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D108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E044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B6352A" w14:textId="77777777" w:rsidTr="00503750">
        <w:tc>
          <w:tcPr>
            <w:tcW w:w="15593" w:type="dxa"/>
            <w:gridSpan w:val="8"/>
            <w:vAlign w:val="center"/>
          </w:tcPr>
          <w:p w14:paraId="027FF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F7AF31" w14:textId="77777777" w:rsidTr="00503750">
        <w:tc>
          <w:tcPr>
            <w:tcW w:w="2302" w:type="dxa"/>
            <w:vAlign w:val="center"/>
          </w:tcPr>
          <w:p w14:paraId="46223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02AE58" w14:textId="35436D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E71EB0" w14:textId="18E875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13308" w14:textId="41766E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FA5BB" w14:textId="02A544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5B906" w14:textId="7D1156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7D69A" w14:textId="09A135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086FE" w14:textId="1D82E3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1C4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08B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E2CAF7" w14:textId="16163A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915A9F" w14:textId="27F474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E4706" w14:textId="44FC64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7930A" w14:textId="3F8460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0AE1D" w14:textId="09916F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47351" w14:textId="7245D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8A9AA" w14:textId="666ACE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B3E98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B40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FE6F8F2" w14:textId="796757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E93E38" w14:textId="0E569D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4D02C" w14:textId="6AE29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2FC0E" w14:textId="618CA5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C7747" w14:textId="680EC6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8E8F6" w14:textId="73CDA3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0DFD1C" w14:textId="4548FA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32669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137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02AD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6FB4D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D93D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1C50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4165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D734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FEE8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B67219" w14:textId="77777777" w:rsidTr="00503750">
        <w:tc>
          <w:tcPr>
            <w:tcW w:w="2302" w:type="dxa"/>
            <w:vAlign w:val="center"/>
          </w:tcPr>
          <w:p w14:paraId="62973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FF9B35" w14:textId="4BC572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F21EBD" w14:textId="187D39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21460" w14:textId="2B289F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466F0" w14:textId="22CEC8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DEAA3" w14:textId="0D1ADC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F6D51" w14:textId="0D1458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1B12A" w14:textId="609803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79780" w14:textId="77777777" w:rsidTr="00503750">
        <w:tc>
          <w:tcPr>
            <w:tcW w:w="15593" w:type="dxa"/>
            <w:gridSpan w:val="8"/>
            <w:vAlign w:val="center"/>
          </w:tcPr>
          <w:p w14:paraId="4143FA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DDAE5B9" w14:textId="77777777" w:rsidTr="00503750">
        <w:tc>
          <w:tcPr>
            <w:tcW w:w="2302" w:type="dxa"/>
            <w:vAlign w:val="center"/>
          </w:tcPr>
          <w:p w14:paraId="207BFE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CF841B" w14:textId="41737A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0BF226" w14:textId="04A567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57CB0" w14:textId="31E454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D4074" w14:textId="372E17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E9E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5E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A0B20A" w14:textId="7E604A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5C60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ABD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6F6549" w14:textId="78B963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8D7477" w14:textId="7C9987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B9D5FF" w14:textId="4DC927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53462A" w14:textId="0F0008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B7B1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AA2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B6ADC8" w14:textId="72BDE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C39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FA8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DB463E2" w14:textId="434A3C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68B4DC" w14:textId="581CE9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F3B01" w14:textId="5EDCA2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78275" w14:textId="5724C7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4AE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708E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1B8BB9" w14:textId="1B45C1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EFDEF" w14:textId="77777777" w:rsidTr="00503750">
        <w:tc>
          <w:tcPr>
            <w:tcW w:w="2302" w:type="dxa"/>
            <w:vAlign w:val="center"/>
          </w:tcPr>
          <w:p w14:paraId="27D94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4F00C05" w14:textId="6044A7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09F1E9" w14:textId="3EEB81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2462B" w14:textId="64A2EA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9AC740" w14:textId="010B56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DA9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E26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32B036" w14:textId="04545A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A010F" w14:textId="77777777" w:rsidTr="00503750">
        <w:tc>
          <w:tcPr>
            <w:tcW w:w="15593" w:type="dxa"/>
            <w:gridSpan w:val="8"/>
            <w:vAlign w:val="center"/>
          </w:tcPr>
          <w:p w14:paraId="78806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DCB5169" w14:textId="77777777" w:rsidTr="00503750">
        <w:tc>
          <w:tcPr>
            <w:tcW w:w="2302" w:type="dxa"/>
            <w:vAlign w:val="center"/>
          </w:tcPr>
          <w:p w14:paraId="76678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F23274" w14:textId="78F3A7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8675DE" w14:textId="62A6C5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48483" w14:textId="3DD036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C7EA4" w14:textId="62797D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32661" w14:textId="11E674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4380D" w14:textId="75725F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6F1EA" w14:textId="41A747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EFD3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BFEF3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EDDA958" w14:textId="3E2069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B662D3" w14:textId="4D49A1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9E190" w14:textId="2C08D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F31E6" w14:textId="622327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9FD34" w14:textId="314E10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373A8" w14:textId="357AAF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8BD9E" w14:textId="6BC02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F3A7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3864D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264FB22" w14:textId="0FBAB3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0332E1" w14:textId="65C305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387F4" w14:textId="4E47EB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3678C" w14:textId="17A84C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E8196A" w14:textId="51F813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3A9CA" w14:textId="5B8C0C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55949" w14:textId="27292D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8287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8636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B0D487" w14:textId="24808C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D621CC" w14:textId="5518B3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B7863" w14:textId="6F9CDE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6294F" w14:textId="0A33F0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B9024" w14:textId="578832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5AA1E" w14:textId="4D399F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C1040" w14:textId="4DF997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88CE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C042B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4ADBF4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1266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ECEB13" w14:textId="33CC8F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031F14" w14:textId="4C426A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C20AD" w14:textId="11F150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0E6198" w14:textId="3B65F5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2C868" w14:textId="09137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8EFC7E" w14:textId="685529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96F40" w14:textId="212B35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5075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8908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9704EF" w14:textId="65DE1C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A4FB13" w14:textId="2F0E5E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0CEDD" w14:textId="6EA5BC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CA848" w14:textId="66A283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0D49B" w14:textId="0836BE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92149" w14:textId="7BD7C1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EEBB2" w14:textId="0EA99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289D27" w14:textId="77777777" w:rsidR="00944C3D" w:rsidRDefault="00944C3D" w:rsidP="00944C3D">
      <w:pPr>
        <w:rPr>
          <w:rFonts w:ascii="Arial" w:hAnsi="Arial"/>
          <w:b/>
        </w:rPr>
      </w:pPr>
    </w:p>
    <w:p w14:paraId="2721D29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14EBC3D" w14:textId="77777777" w:rsidTr="00503750">
        <w:tc>
          <w:tcPr>
            <w:tcW w:w="1944" w:type="dxa"/>
            <w:vAlign w:val="center"/>
          </w:tcPr>
          <w:p w14:paraId="579984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788E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A08F6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4DD6A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D5D9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96EE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DDD69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22B2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D643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9120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2F861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DC4C8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0505FB3" w14:textId="77777777" w:rsidTr="00503750">
        <w:tc>
          <w:tcPr>
            <w:tcW w:w="15685" w:type="dxa"/>
            <w:gridSpan w:val="12"/>
            <w:vAlign w:val="center"/>
          </w:tcPr>
          <w:p w14:paraId="04984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7732F6" w14:textId="77777777" w:rsidTr="00503750">
        <w:tc>
          <w:tcPr>
            <w:tcW w:w="1944" w:type="dxa"/>
            <w:vAlign w:val="center"/>
          </w:tcPr>
          <w:p w14:paraId="06742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23D8ABE" w14:textId="6B4D3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007B61" w14:textId="00BB4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8A28B4" w14:textId="44EF1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4873F5" w14:textId="68740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954D80" w14:textId="41C3E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CB1CFD" w14:textId="52E84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23E88E" w14:textId="13048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9D76D7" w14:textId="57012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E4D544" w14:textId="79E4E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D6969F" w14:textId="4B93A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5D5AF5" w14:textId="10306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E45E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BEAC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A9CFA6" w14:textId="3D8E9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8FDED5" w14:textId="29B07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646ED0" w14:textId="7BFE5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FC0ECF" w14:textId="40704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D0EE97" w14:textId="2D61E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5E1D6E" w14:textId="5F572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9BC121" w14:textId="63E65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4CE35B" w14:textId="24C7E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BB0822" w14:textId="43F28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33AD4E" w14:textId="5DCED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8C88F0" w14:textId="3FE1D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15583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57CF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701A391" w14:textId="2EC69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ECB39D" w14:textId="62DE3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B361E0" w14:textId="42A9D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BED865" w14:textId="13A61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8064A6" w14:textId="34FCB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A1F27E" w14:textId="2A2C4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E0C2D6" w14:textId="2D0A5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9F5758" w14:textId="62AB9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E6AF60" w14:textId="41FF3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E2B8A2" w14:textId="45B76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D218FC" w14:textId="61F67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0E36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6E6C3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DEF6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3A2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9D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48A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DCC5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DD6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2B61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F5D2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3DA5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904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4AC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860A52" w14:textId="77777777" w:rsidTr="00503750">
        <w:tc>
          <w:tcPr>
            <w:tcW w:w="1944" w:type="dxa"/>
            <w:vAlign w:val="center"/>
          </w:tcPr>
          <w:p w14:paraId="7CDFB3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D06E4C4" w14:textId="00665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83004D" w14:textId="6E6EF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AF86A7" w14:textId="46363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CD981A" w14:textId="4B400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50D258" w14:textId="402AA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A25CF3" w14:textId="5909D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D4AE17" w14:textId="645F3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27A411" w14:textId="658C7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CDCF74" w14:textId="21376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9C8694" w14:textId="60120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E3DC45" w14:textId="573F7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9F225" w14:textId="77777777" w:rsidTr="00503750">
        <w:tc>
          <w:tcPr>
            <w:tcW w:w="15685" w:type="dxa"/>
            <w:gridSpan w:val="12"/>
            <w:vAlign w:val="center"/>
          </w:tcPr>
          <w:p w14:paraId="3346E2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26F32ED" w14:textId="77777777" w:rsidTr="00503750">
        <w:tc>
          <w:tcPr>
            <w:tcW w:w="1944" w:type="dxa"/>
            <w:vAlign w:val="center"/>
          </w:tcPr>
          <w:p w14:paraId="32AB59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A29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5E4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D634BF" w14:textId="7593F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B25F3F" w14:textId="58D49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FCE83F" w14:textId="7C6EF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66BC76" w14:textId="1E9D2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58D334" w14:textId="78FED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AB7804" w14:textId="317A5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27E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554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8AC9DE" w14:textId="542D4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8719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F016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436E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823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575923" w14:textId="0C620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034ED6" w14:textId="456C1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F42748" w14:textId="6A014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93D031" w14:textId="73C06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A6DC3E" w14:textId="78B21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5BF458" w14:textId="05C9E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B98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B65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EC0995" w14:textId="3B7E7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ADB5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D6BA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61C7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239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5FAE65" w14:textId="6517E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B23A2C" w14:textId="7B2DD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6E8FE3" w14:textId="7FB4E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92D280" w14:textId="5853D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A26CF1" w14:textId="701A5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3A175E" w14:textId="06481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9F4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350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6530B9" w14:textId="0497C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F66FE" w14:textId="77777777" w:rsidTr="00503750">
        <w:tc>
          <w:tcPr>
            <w:tcW w:w="1944" w:type="dxa"/>
            <w:vAlign w:val="center"/>
          </w:tcPr>
          <w:p w14:paraId="148D39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8E69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AB9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0DBDEE" w14:textId="527D3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3C12B3" w14:textId="5472E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A6428E" w14:textId="1E69E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542024" w14:textId="7E521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620E20" w14:textId="23344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C49DA5" w14:textId="2475F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E08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02F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EA2C39" w14:textId="34A53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A4964" w14:textId="77777777" w:rsidTr="00503750">
        <w:tc>
          <w:tcPr>
            <w:tcW w:w="15685" w:type="dxa"/>
            <w:gridSpan w:val="12"/>
            <w:vAlign w:val="center"/>
          </w:tcPr>
          <w:p w14:paraId="030EE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949508" w14:textId="77777777" w:rsidTr="00503750">
        <w:tc>
          <w:tcPr>
            <w:tcW w:w="1944" w:type="dxa"/>
            <w:vAlign w:val="center"/>
          </w:tcPr>
          <w:p w14:paraId="730E6F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E2E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96F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D40966" w14:textId="765EA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794C9E" w14:textId="3A711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7D3CF1" w14:textId="361B5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97A07A" w14:textId="6DA44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F42144" w14:textId="7A5BD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AD0957" w14:textId="061E6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4C2E10" w14:textId="2FFD6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900562" w14:textId="5EED1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2B7E2E" w14:textId="11C5C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B820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B264A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02B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6DE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4255FE" w14:textId="373A6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E9B6F5" w14:textId="4F0A3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1CABFE" w14:textId="18DDE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FF2B0F" w14:textId="62451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2394A0" w14:textId="4CF81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097E1D" w14:textId="5375B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37FD04" w14:textId="73FD3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F28487" w14:textId="2620B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D31579" w14:textId="1C758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0C69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7E8D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979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FED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F90E84" w14:textId="3C2E8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AEA043" w14:textId="6380F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472108" w14:textId="11BFB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CAD897" w14:textId="4B9BA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E40AE5" w14:textId="24DD6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82DE91" w14:textId="1DE1D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A11F51" w14:textId="65472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3B3A93" w14:textId="52AB1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42CC34" w14:textId="17167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C962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DEECD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4F3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448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016305" w14:textId="4407E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4082DF" w14:textId="7D97D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E9667F" w14:textId="7B61D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0E0CE5" w14:textId="10194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11A9A5" w14:textId="468AC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613D5" w14:textId="1972F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393A5" w14:textId="7E41D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53DC70" w14:textId="4E819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3C70B5" w14:textId="60083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5CB8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FDA7F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BB316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26E27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DD0739" w14:textId="5FE70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6AE5F4" w14:textId="2C1CD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04B016" w14:textId="1FF2E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E40BCB" w14:textId="5D880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A52F61" w14:textId="3303A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1784C3" w14:textId="720E2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4D15AA" w14:textId="03C78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44F905" w14:textId="1EF5A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11FBA0" w14:textId="7905B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EEF58D" w14:textId="47133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4F068E" w14:textId="61717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ACE9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B622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90844D" w14:textId="20526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304F6C" w14:textId="0E80B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63A6B8" w14:textId="530AC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FFBB6F" w14:textId="1C455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C65BF4" w14:textId="459E1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C2762E" w14:textId="52209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3CBB0C" w14:textId="20A9C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08A41" w14:textId="65780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24EA14" w14:textId="198AA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34F4E0" w14:textId="2886F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A33FFF" w14:textId="3E1D9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3520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3147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94E8F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1CA51E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1BA15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D8FF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E79039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B513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A928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91788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38CE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950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C8C03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5C9B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CEE2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32514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C835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47A2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6615B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55D164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A1DE16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2B9B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FD0A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8053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FBF3FA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75C4A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B0C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D2B0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C1F1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6F95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62FE3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2FD9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229EE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491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529E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A3D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35E4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87DB8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5716C2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FFE5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A527D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9A89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477F0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8644E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B173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CA0C903" w14:textId="77777777" w:rsidTr="00503750">
        <w:trPr>
          <w:trHeight w:val="1073"/>
        </w:trPr>
        <w:tc>
          <w:tcPr>
            <w:tcW w:w="3614" w:type="dxa"/>
            <w:vMerge/>
          </w:tcPr>
          <w:p w14:paraId="2B4E08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B9AA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25D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5BE43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F353C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505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915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E55B74D" w14:textId="77777777" w:rsidTr="00503750">
        <w:trPr>
          <w:trHeight w:val="283"/>
        </w:trPr>
        <w:tc>
          <w:tcPr>
            <w:tcW w:w="3614" w:type="dxa"/>
          </w:tcPr>
          <w:p w14:paraId="0F4C2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0AC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686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564A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8047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3B60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F057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34820D" w14:textId="77777777" w:rsidTr="00503750">
        <w:trPr>
          <w:trHeight w:val="283"/>
        </w:trPr>
        <w:tc>
          <w:tcPr>
            <w:tcW w:w="3614" w:type="dxa"/>
          </w:tcPr>
          <w:p w14:paraId="4965D7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0230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FEB1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6DDC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50C5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B9D9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C69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E7B1AC" w14:textId="77777777" w:rsidTr="00503750">
        <w:trPr>
          <w:trHeight w:val="283"/>
        </w:trPr>
        <w:tc>
          <w:tcPr>
            <w:tcW w:w="3614" w:type="dxa"/>
          </w:tcPr>
          <w:p w14:paraId="306DF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DC9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C29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DF87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80E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76DD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1941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97F36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61305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14AC2C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688A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41C1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49D99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D10CA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82C71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C18F9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51A82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52004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85934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166FA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1F62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B86D3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C665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42A5DE6" w14:textId="20DED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61093D" w14:textId="2F68F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C23FB" w14:textId="09AAF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ED1E37" w14:textId="1CF48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ACE923" w14:textId="526C7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8D6A8" w14:textId="6201D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FB6EF" w14:textId="08941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A9C8BC" w14:textId="2B105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4D0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6506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B026FE" w14:textId="7586E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4C8BF" w14:textId="580BE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6257F" w14:textId="535CC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79585E" w14:textId="51DD0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40092F" w14:textId="584F1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AD0D70" w14:textId="6E822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978D3" w14:textId="57EE9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CD0927" w14:textId="10E45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A0E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10FC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B44A30" w14:textId="27F0F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F0567" w14:textId="01F73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F24D2" w14:textId="217D1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C4756A" w14:textId="6F974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3747" w14:textId="7D0BE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A7B7B" w14:textId="6A3F9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FEB9C" w14:textId="48581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8E95EA" w14:textId="71A8D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F24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A9F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88E8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3AF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F9B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A56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91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62A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D62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E4B3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55B3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FAF57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8A7BCCF" w14:textId="11C44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31E39" w14:textId="0BA8B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B666B" w14:textId="08C8B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4FE7E" w14:textId="3F7D9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43011" w14:textId="7E2BD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4E59A" w14:textId="2F4D8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90E39" w14:textId="19D97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A39345" w14:textId="43F24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DF634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E1A0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B07A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EF4E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FAD8EBD" w14:textId="02331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9EB30" w14:textId="1E7AB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05418" w14:textId="718C9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71DBF" w14:textId="4B716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CFA22" w14:textId="71CD7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4CAB5" w14:textId="588D3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17239" w14:textId="67840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F7C0E9" w14:textId="08D27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FC5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47C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849F6E" w14:textId="2BFAA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525FD" w14:textId="63E7F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F2B63" w14:textId="3A406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02B96" w14:textId="1AE70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5034A" w14:textId="40A05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C1A01" w14:textId="76C1F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E7667" w14:textId="729D9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20FF51" w14:textId="12BC1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C8B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7BA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60193D0" w14:textId="4F557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081E9" w14:textId="47527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477F9" w14:textId="66D81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6B5D" w14:textId="397DD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2BBCE" w14:textId="491A1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BB2B1" w14:textId="0A69C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52F6A8" w14:textId="66DBF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CD7A61" w14:textId="6B47E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245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E319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B59619E" w14:textId="7A922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2A0DF" w14:textId="2E189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E266E0" w14:textId="4C841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16D60" w14:textId="72CAC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DD917" w14:textId="02BBF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DF955" w14:textId="0C316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311A3" w14:textId="5C927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F8794D" w14:textId="70638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0C7F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4BD6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1673C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E3E4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1B4D0CA" w14:textId="13AC1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A8B56" w14:textId="55529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800D54" w14:textId="4C23D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C2B01" w14:textId="1040C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A96E2" w14:textId="17C51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B4DEC" w14:textId="6B580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906EB" w14:textId="62E09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1B10FB" w14:textId="45279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7915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078EC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1ED2D8" w14:textId="7E195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B8D8D" w14:textId="42350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20EF9" w14:textId="078FC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53B80" w14:textId="03B58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87D8E" w14:textId="6EC9E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5AB8A" w14:textId="7B7E9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D2D01B" w14:textId="6585F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868920" w14:textId="3F949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A00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106C6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21A94D0" w14:textId="11B6C13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0CBC5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A8C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F0B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7DF8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B4FC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3C65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1F2B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DF8D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33B7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08A4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95F5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0288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2CC2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3E40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4069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0CBD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219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60C44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3508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5562F2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65CE6A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50A7B6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EFC5D4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E2DD2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FAD4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B85B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A934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42BA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FF7E24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293A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D05C55" w14:textId="517A2B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572F455" w14:textId="33D45D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143758" w14:textId="6955D3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9C1C56" w14:textId="3A21B9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93649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B008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326B63" w14:textId="2150E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4E8E6E" w14:textId="3435A78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BAE729" w14:textId="08EE18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42B12A" w14:textId="7D3B33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C7B3F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B879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B35F54" w14:textId="53C754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5D17CF" w14:textId="1E1B91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672CD9" w14:textId="56CA8C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307A11" w14:textId="1465A7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8AB84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5500A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A0A5EB" w14:textId="669752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0A08BB" w14:textId="100743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FDB80B" w14:textId="0B048C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8A23C3" w14:textId="07FF4A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48353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1CD07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B465DC" w14:textId="10913E4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B46CF6" w14:textId="5E84D9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C4CA26" w14:textId="48D5BA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8BE7CC" w14:textId="74DF39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6C5B9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32D843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35E0ED" w14:textId="5C4E0FD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02A301" w14:textId="2ACBF49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342758" w14:textId="4FF108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D646F1" w14:textId="46CF529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801EFF2" w14:textId="77777777" w:rsidR="00944C3D" w:rsidRDefault="00944C3D" w:rsidP="00944C3D">
      <w:pPr>
        <w:rPr>
          <w:rFonts w:ascii="Arial" w:hAnsi="Arial"/>
          <w:b/>
        </w:rPr>
      </w:pPr>
    </w:p>
    <w:p w14:paraId="1D5ECCB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BFD50C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8E04B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FD01C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CF05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A1FDA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318DD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AE9D8A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01194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D7041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7C4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390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20035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828D6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BFC5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F630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3AC9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A4C48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A2DE8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E487D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E0B2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BEDC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5A129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B14E5E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BC5C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B19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99E1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89322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B550A0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84D2508" w14:textId="77777777" w:rsidTr="00503750">
        <w:tc>
          <w:tcPr>
            <w:tcW w:w="2835" w:type="dxa"/>
            <w:vAlign w:val="center"/>
          </w:tcPr>
          <w:p w14:paraId="386FB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076C2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71C3F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1BC72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7DC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E1F3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0BC8ED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2929C2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D7DE58D" w14:textId="711B1BA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C3A72" w14:textId="02C4B61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B1AB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FD405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9928BC" w14:textId="390B77E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3665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CBF85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A66B65E" w14:textId="5A220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F2C42" w14:textId="56474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01C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3C6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3BBB76" w14:textId="06BEE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5241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FC94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839345A" w14:textId="11BF0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A4B18" w14:textId="701DB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FA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41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B7A517" w14:textId="2662F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1858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28684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D88F1C2" w14:textId="2E8EE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AF89A8" w14:textId="10EFF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0A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033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922AD1" w14:textId="0DB32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5262E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1EC0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7A53B30" w14:textId="7DC5F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DC83DE" w14:textId="12D9B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BBB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4E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B030F1" w14:textId="3EEA9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DFD3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1A8C0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1F7BCF4" w14:textId="16529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189463" w14:textId="12BEF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017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936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F757BE" w14:textId="72526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75B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7184E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A8643FA" w14:textId="3F23E5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EAC2A3" w14:textId="436C87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9A1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F8BE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A0BCCA" w14:textId="67ABA2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06362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58324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C8D01E4" w14:textId="0AA55D9B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88E6198" w14:textId="77777777" w:rsidR="00944C3D" w:rsidRDefault="00944C3D" w:rsidP="00944C3D">
      <w:pPr>
        <w:rPr>
          <w:rFonts w:ascii="Arial" w:hAnsi="Arial"/>
          <w:b/>
        </w:rPr>
      </w:pPr>
    </w:p>
    <w:p w14:paraId="4942CEE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314932C" w14:textId="77777777" w:rsidTr="00503750">
        <w:tc>
          <w:tcPr>
            <w:tcW w:w="2835" w:type="dxa"/>
            <w:vAlign w:val="center"/>
          </w:tcPr>
          <w:p w14:paraId="230911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DE76B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21D0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DB9B1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7D7C1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B324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DC9D31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75EC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91351F8" w14:textId="4914A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3C60C1" w14:textId="1C459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86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915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2F7C8C" w14:textId="178DC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2E58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2B2D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2B7D852" w14:textId="6B7BF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27231" w14:textId="383F5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3A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3AF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CC45E9" w14:textId="1320C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35C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4BE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4AE1BC9" w14:textId="24A95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C9C3F" w14:textId="4B755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31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DA2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46ACE3" w14:textId="3FB7D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DD2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E27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2F472D5" w14:textId="1FCDC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65549" w14:textId="5284E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28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F0F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6D78BD" w14:textId="7E53C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1803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501B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138A054" w14:textId="1AE83A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B82CC" w14:textId="3BAC81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57C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F835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1A70AE" w14:textId="66A2A6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801F2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D39352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51B470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6B9D6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271D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639356D" w14:textId="77777777" w:rsidTr="00503750">
        <w:trPr>
          <w:trHeight w:val="699"/>
        </w:trPr>
        <w:tc>
          <w:tcPr>
            <w:tcW w:w="3502" w:type="dxa"/>
            <w:vMerge/>
          </w:tcPr>
          <w:p w14:paraId="6281F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E561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83361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02FE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C35F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122685E" w14:textId="466F370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0A8E5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E1266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E9D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DEF0A8C" w14:textId="1596CCA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674620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C32A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8ABC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E71ED21" w14:textId="0A03638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A309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46C4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FF223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25E3FD0" w14:textId="77777777" w:rsidTr="00503750">
        <w:trPr>
          <w:trHeight w:val="593"/>
        </w:trPr>
        <w:tc>
          <w:tcPr>
            <w:tcW w:w="3497" w:type="dxa"/>
          </w:tcPr>
          <w:p w14:paraId="01D00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40FF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36630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7B8E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C2E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54BFE3A" w14:textId="10EA7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64CF90" w14:textId="44A12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9C4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1C26CA" w14:textId="1CCF34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08B480" w14:textId="14DCF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017748" w14:textId="05D83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14D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003C39" w14:textId="66B2716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130EE7" w14:textId="56299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2F9699" w14:textId="26A8D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B80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05E3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7ED8850" w14:textId="52BEF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935D9F" w14:textId="4A270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524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02F25C" w14:textId="03EC8B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18AB01" w14:textId="7088D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6541AC" w14:textId="5F3EB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D18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989647" w14:textId="6BF49F0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C9FEC8" w14:textId="5CC14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400217" w14:textId="711E9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1C1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C0D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1C4173" w14:textId="33D98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07DC0D" w14:textId="3404D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F2E0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BB2E77" w14:textId="763C57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F268D2" w14:textId="3DA06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ABEEBE" w14:textId="1995C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50E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9CEF17" w14:textId="3483F77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8D20D8" w14:textId="073B6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31CFFE" w14:textId="11F60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9176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712CC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72A66A3" w14:textId="28CC4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B04E50" w14:textId="29451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175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C370B5" w14:textId="5D1B30F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C7A2A0" w14:textId="4F3AE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B6A9EA" w14:textId="4D9FF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C49B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52128B6" w14:textId="3AF63DE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23AE79" w14:textId="336C9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E9486C" w14:textId="00D45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52D06" w14:textId="77777777" w:rsidR="00944C3D" w:rsidRDefault="00944C3D" w:rsidP="00944C3D">
      <w:pPr>
        <w:rPr>
          <w:rFonts w:ascii="Arial" w:hAnsi="Arial"/>
          <w:b/>
        </w:rPr>
      </w:pPr>
    </w:p>
    <w:p w14:paraId="5BCD31D2" w14:textId="77777777" w:rsidR="00944C3D" w:rsidRDefault="00944C3D" w:rsidP="00944C3D">
      <w:pPr>
        <w:rPr>
          <w:rFonts w:ascii="Arial" w:hAnsi="Arial"/>
          <w:b/>
        </w:rPr>
      </w:pPr>
    </w:p>
    <w:p w14:paraId="69FD1BAE" w14:textId="77777777" w:rsidR="00944C3D" w:rsidRDefault="00944C3D" w:rsidP="00944C3D">
      <w:pPr>
        <w:rPr>
          <w:rFonts w:ascii="Arial" w:hAnsi="Arial"/>
          <w:b/>
        </w:rPr>
      </w:pPr>
    </w:p>
    <w:p w14:paraId="2E1BCC9C" w14:textId="77777777" w:rsidR="00944C3D" w:rsidRDefault="00944C3D" w:rsidP="00944C3D">
      <w:pPr>
        <w:rPr>
          <w:rFonts w:ascii="Arial" w:hAnsi="Arial"/>
          <w:b/>
        </w:rPr>
      </w:pPr>
    </w:p>
    <w:p w14:paraId="7B8553C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47BB66F1" w14:textId="77777777" w:rsidTr="00503750">
        <w:tc>
          <w:tcPr>
            <w:tcW w:w="2622" w:type="dxa"/>
            <w:vAlign w:val="center"/>
          </w:tcPr>
          <w:p w14:paraId="44ED35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B3A4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6A1BC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5CD2F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B967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6889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0AAE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788E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9AEF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73A1C6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B690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0D5DC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60E2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ED87A5A" w14:textId="278CB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DA9880" w14:textId="3F6C0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193D1D" w14:textId="3A20C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4A8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3D82F6" w14:textId="7EAA7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3F3272" w14:textId="77777777" w:rsidTr="00503750">
        <w:tc>
          <w:tcPr>
            <w:tcW w:w="2622" w:type="dxa"/>
            <w:vAlign w:val="center"/>
          </w:tcPr>
          <w:p w14:paraId="277713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E3D7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7E89CF9" w14:textId="426F0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DAC0E7" w14:textId="694B5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27482A" w14:textId="01FE2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086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9E412" w14:textId="41491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4C64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7F2A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682470F" w14:textId="22B9B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ECD932" w14:textId="4F57B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554FB3" w14:textId="5D475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DF3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0CE2C7" w14:textId="7549E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0E6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1797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2260B59" w14:textId="33978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8E4AAC" w14:textId="36944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D36D58" w14:textId="4697A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16A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655A9" w14:textId="659D7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372E2A" w14:textId="77777777" w:rsidTr="00503750">
        <w:tc>
          <w:tcPr>
            <w:tcW w:w="2622" w:type="dxa"/>
            <w:vAlign w:val="center"/>
          </w:tcPr>
          <w:p w14:paraId="37658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D71620A" w14:textId="2B0B3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44339.21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CB071B" w14:textId="5F796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27761.62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DC58BF" w14:textId="2F18D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17472.57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456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2F9A16" w14:textId="674DE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54628.26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3E8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F2B1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93A767" w14:textId="543E4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89E113" w14:textId="2F0D8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8C7AC2" w14:textId="4ED23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4E2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C85CFB" w14:textId="62E83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2057BE" w14:textId="77777777" w:rsidTr="00503750">
        <w:tc>
          <w:tcPr>
            <w:tcW w:w="2622" w:type="dxa"/>
            <w:vAlign w:val="center"/>
          </w:tcPr>
          <w:p w14:paraId="430CA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74B5B4C" w14:textId="772B7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FA6840" w14:textId="16131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7E1979" w14:textId="67710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A3E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2BD894" w14:textId="26643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F1EB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9D2F3C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47D5E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AB2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ED448EE" w14:textId="08FC9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FEE147" w14:textId="280B0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151C5D" w14:textId="39F47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EDD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88143D" w14:textId="4CA2A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3753B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AF59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A1308AC" w14:textId="54267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4073DE" w14:textId="39353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A9ED21" w14:textId="461AD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FAF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F835DF" w14:textId="01B65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588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93C4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5E1DE2F" w14:textId="2E9A1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159135" w14:textId="469DF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7079D2" w14:textId="099C0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FE1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081334" w14:textId="4FE8A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12B31" w14:textId="77777777" w:rsidTr="00503750">
        <w:tc>
          <w:tcPr>
            <w:tcW w:w="2622" w:type="dxa"/>
            <w:vAlign w:val="center"/>
          </w:tcPr>
          <w:p w14:paraId="6AEB5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22CC612" w14:textId="7FF94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B78637" w14:textId="4D8DC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A4D87B" w14:textId="47F61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119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6AE788" w14:textId="0B8AB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15315" w14:textId="77777777" w:rsidTr="00503750">
        <w:tc>
          <w:tcPr>
            <w:tcW w:w="2622" w:type="dxa"/>
            <w:vAlign w:val="center"/>
          </w:tcPr>
          <w:p w14:paraId="6522C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2606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EDE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BF6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F1F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C9F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B466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AD26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BB24658" w14:textId="3CA555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44339.21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4162FA" w14:textId="149B8D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27761.62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7EF5D2" w14:textId="7F27D9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17472.57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A973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CC325A" w14:textId="5DD730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54628.26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DFA58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DE90B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CC5509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A62F12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0C97CC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616A4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B25AF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D59B8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433E0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DB35E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E9C12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AF7B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A1123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DB1D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8011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018F0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2C0E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130A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1933A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997E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3E57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BB1B5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17D6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9C91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3767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67AB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7CDC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E1241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CC88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2A81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2C064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FA25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A998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34047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8963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81B6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4F9E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B768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B03B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F212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A4B5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238F5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3FAB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B17C7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3CB77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4F630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01DD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D8F7E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87F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B06E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27CCB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221F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1CE6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3B4CC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7A4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0F22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19BFF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4BB6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87F0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61C6B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39DD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A5C3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459A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CE23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E09C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ED8F2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6359A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7244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AC7BA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0FC0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6E81D3D" w14:textId="77777777" w:rsidTr="00503750">
        <w:tc>
          <w:tcPr>
            <w:tcW w:w="2835" w:type="dxa"/>
            <w:vAlign w:val="center"/>
          </w:tcPr>
          <w:p w14:paraId="2A694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52D0B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21C8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70CA5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B3906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5BCCB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02750C8" w14:textId="77777777" w:rsidTr="00503750">
        <w:tc>
          <w:tcPr>
            <w:tcW w:w="2835" w:type="dxa"/>
            <w:vAlign w:val="center"/>
          </w:tcPr>
          <w:p w14:paraId="61B67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F9A1CE0" w14:textId="2091E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528D19" w14:textId="21EEC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BDC1C" w14:textId="42D7E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80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03DC4D" w14:textId="23CBB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35E43" w14:textId="77777777" w:rsidTr="00503750">
        <w:tc>
          <w:tcPr>
            <w:tcW w:w="2835" w:type="dxa"/>
            <w:vAlign w:val="center"/>
          </w:tcPr>
          <w:p w14:paraId="2F530E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06227D8" w14:textId="48E6E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F3D2B" w14:textId="66B5A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A8133" w14:textId="622DD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B4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44CCF" w14:textId="7778B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BA7E9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C8431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67DB3DD" w14:textId="57B45A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69E4AD" w14:textId="53E465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68DF3" w14:textId="484260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079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B59FA5" w14:textId="076757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1EFE106" w14:textId="77777777" w:rsidTr="00503750">
        <w:tc>
          <w:tcPr>
            <w:tcW w:w="2835" w:type="dxa"/>
            <w:vAlign w:val="center"/>
          </w:tcPr>
          <w:p w14:paraId="7C966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07FBB97" w14:textId="0BEEC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4C5D1C" w14:textId="376A2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CB911" w14:textId="5A7BF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747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DFBA03" w14:textId="13C61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59285" w14:textId="77777777" w:rsidTr="00503750">
        <w:tc>
          <w:tcPr>
            <w:tcW w:w="2835" w:type="dxa"/>
            <w:vAlign w:val="center"/>
          </w:tcPr>
          <w:p w14:paraId="4A989E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C05E0AE" w14:textId="3F1B2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894BED" w14:textId="47E3D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29F55" w14:textId="2BD45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177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4C31F7" w14:textId="7E6E3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2651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372BE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3F87C9B" w14:textId="04698D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10F5E" w14:textId="310952F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474073" w14:textId="0F8F4F3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803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EC5EEC" w14:textId="51DA68A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A1C3C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EEC15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1F3E95B" w14:textId="3BCC6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4C3BC0" w14:textId="429C9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CF99C" w14:textId="1E89A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0A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FAB0B" w14:textId="744F0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E069A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F422C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2CD4928" w14:textId="77777777" w:rsidTr="00503750">
        <w:tc>
          <w:tcPr>
            <w:tcW w:w="2552" w:type="dxa"/>
            <w:shd w:val="clear" w:color="auto" w:fill="auto"/>
            <w:vAlign w:val="center"/>
          </w:tcPr>
          <w:p w14:paraId="08C4F9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7B396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F90D5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6617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1A7F0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65B4A5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87C3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0C4547C" w14:textId="56DF1B1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6EA064B" w14:textId="69ED6F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B003ECA" w14:textId="393E69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375B987" w14:textId="2E68D7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AB603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73F73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851E4AB" w14:textId="3B4D162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BE1E3B" w14:textId="24072D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9A9A6B" w14:textId="14DD67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622E4AC" w14:textId="7B30F5D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098087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38A4E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4DF8EE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BEC62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69A3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49E59DD" w14:textId="77777777" w:rsidTr="00503750">
        <w:tc>
          <w:tcPr>
            <w:tcW w:w="4395" w:type="dxa"/>
            <w:vMerge/>
          </w:tcPr>
          <w:p w14:paraId="0F7AAA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FFD4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39F62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D9E00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EA7C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3A7E55C" w14:textId="0F6EB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16D44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DE9AB0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273AC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AACB8E9" w14:textId="2FCBE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3E8E6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B32B4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85332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AD043F9" w14:textId="0035FD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CCA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98F401" w14:textId="77777777" w:rsidTr="00503750">
        <w:tc>
          <w:tcPr>
            <w:tcW w:w="4395" w:type="dxa"/>
            <w:vAlign w:val="center"/>
          </w:tcPr>
          <w:p w14:paraId="44904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D7B2167" w14:textId="10F62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BD4F5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26017C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AD57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B3B136D" w14:textId="29317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6504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5C6C8A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B7D57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290EA63" w14:textId="34AA10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7CAB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5095EC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60BAB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8ACB32F" w14:textId="78064D2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61068.78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6300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85381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8C53D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66335D7" w14:textId="77777777" w:rsidTr="00503750">
        <w:tc>
          <w:tcPr>
            <w:tcW w:w="4395" w:type="dxa"/>
            <w:vAlign w:val="center"/>
          </w:tcPr>
          <w:p w14:paraId="01E534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116C5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19EDB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562EE3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71568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B51FAAC" w14:textId="561EC7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0A837B" w14:textId="7822ED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4E0996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F5950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05F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9BB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488581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76A85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C98D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074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95CCA3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DA796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1402FDF" w14:textId="6BD5545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795FCB" w14:textId="7F5F062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95AED6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C731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FBBE23D" w14:textId="2B6D96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E33AFE" w14:textId="283ACF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534F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1FD6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6468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63118A9" w14:textId="77777777" w:rsidTr="00503750">
        <w:tc>
          <w:tcPr>
            <w:tcW w:w="1843" w:type="dxa"/>
            <w:vAlign w:val="center"/>
          </w:tcPr>
          <w:p w14:paraId="5606E9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2276E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DBDF8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F9D3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A3D2A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793F1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9257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7298DDB" w14:textId="77777777" w:rsidTr="00503750">
        <w:tc>
          <w:tcPr>
            <w:tcW w:w="1843" w:type="dxa"/>
            <w:vAlign w:val="center"/>
          </w:tcPr>
          <w:p w14:paraId="048BF5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85010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878F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A03A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F668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023C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E701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B680E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03415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91D3A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6135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4F29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F31D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C322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0660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836BD4" w14:textId="77777777" w:rsidTr="00503750">
        <w:tc>
          <w:tcPr>
            <w:tcW w:w="1843" w:type="dxa"/>
            <w:vAlign w:val="center"/>
          </w:tcPr>
          <w:p w14:paraId="217B9A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DEA7F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3491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D186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23C1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CE31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599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5AC55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3CC64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33977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BB3D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3DE4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6DD0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EEF6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6E8E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4A8A1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7524B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B26D7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3646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3EB7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1CBA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36900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4042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9F6F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943CC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807A8D5" w14:textId="77777777" w:rsidTr="00503750">
        <w:trPr>
          <w:trHeight w:val="664"/>
        </w:trPr>
        <w:tc>
          <w:tcPr>
            <w:tcW w:w="3372" w:type="dxa"/>
          </w:tcPr>
          <w:p w14:paraId="39EC1B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DD22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B7D11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27AED8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E4DE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F48107F" w14:textId="104C3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ADA40A" w14:textId="277F0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EF2D2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F7EC80" w14:textId="002912C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38BFC6" w14:textId="3DF89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21CE2B" w14:textId="3982D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4C85D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7A4005F" w14:textId="23526FB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AEEFC4" w14:textId="5B03F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30EEF9" w14:textId="5F2A0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8C77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1B7A2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CF28125" w14:textId="14E29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12582" w14:textId="07A99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CED5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A9E964" w14:textId="20DA10E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6B7924" w14:textId="3CF67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1355C8" w14:textId="6E49F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245BC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7E4C61E" w14:textId="7918F16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913294" w14:textId="2C4BB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4E551F" w14:textId="4C386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E0DE9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DC935A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24B64B5" w14:textId="77777777" w:rsidTr="00503750">
        <w:tc>
          <w:tcPr>
            <w:tcW w:w="2835" w:type="dxa"/>
            <w:vAlign w:val="center"/>
          </w:tcPr>
          <w:p w14:paraId="6B1B40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806E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D1CDC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746E1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54D51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62F6F6" w14:textId="77777777" w:rsidTr="00503750">
        <w:tc>
          <w:tcPr>
            <w:tcW w:w="2835" w:type="dxa"/>
          </w:tcPr>
          <w:p w14:paraId="416335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FB7C0E" w14:textId="6EF9D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D2D8DC" w14:textId="222BB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D65D78" w14:textId="185D7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CC8DA6" w14:textId="79480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06F61A" w14:textId="77777777" w:rsidTr="00503750">
        <w:tc>
          <w:tcPr>
            <w:tcW w:w="2835" w:type="dxa"/>
          </w:tcPr>
          <w:p w14:paraId="4DA93D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0A9DE6C" w14:textId="063FB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C6BD89" w14:textId="0E4C1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62049D" w14:textId="29B03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57DEB1" w14:textId="5F63B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DB40B5" w14:textId="77777777" w:rsidTr="00503750">
        <w:tc>
          <w:tcPr>
            <w:tcW w:w="2835" w:type="dxa"/>
          </w:tcPr>
          <w:p w14:paraId="551C40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7E06E8A" w14:textId="3D1C6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FD6EE9" w14:textId="108E3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94C520" w14:textId="0E21D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5B265B" w14:textId="41662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9023B4" w14:textId="77777777" w:rsidTr="00503750">
        <w:tc>
          <w:tcPr>
            <w:tcW w:w="2835" w:type="dxa"/>
            <w:vAlign w:val="center"/>
          </w:tcPr>
          <w:p w14:paraId="334E3C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B7FE854" w14:textId="43578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00C684" w14:textId="659BE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CC944A" w14:textId="647BC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61A8A8" w14:textId="5A73C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F0110D" w14:textId="77777777" w:rsidTr="00503750">
        <w:tc>
          <w:tcPr>
            <w:tcW w:w="2835" w:type="dxa"/>
            <w:vAlign w:val="center"/>
          </w:tcPr>
          <w:p w14:paraId="75B66E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2C2DA91" w14:textId="15765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47D667" w14:textId="508BF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F8EC49" w14:textId="128F8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8D6F36" w14:textId="22E43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16DDB6" w14:textId="77777777" w:rsidTr="00503750">
        <w:tc>
          <w:tcPr>
            <w:tcW w:w="2835" w:type="dxa"/>
          </w:tcPr>
          <w:p w14:paraId="66CB26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A9FECBF" w14:textId="625A4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4A0ECB" w14:textId="3A45A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262617" w14:textId="7C431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8FF780" w14:textId="5F56B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7E021D" w14:textId="77777777" w:rsidTr="00503750">
        <w:tc>
          <w:tcPr>
            <w:tcW w:w="2835" w:type="dxa"/>
          </w:tcPr>
          <w:p w14:paraId="684484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7A5C0B3" w14:textId="122E1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DE4BAD" w14:textId="3FE16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09EB9D" w14:textId="10509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A0AF9D" w14:textId="57398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E531AB" w14:textId="77777777" w:rsidTr="00503750">
        <w:tc>
          <w:tcPr>
            <w:tcW w:w="2835" w:type="dxa"/>
          </w:tcPr>
          <w:p w14:paraId="1223D1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32ADED9" w14:textId="39489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B3EF65" w14:textId="1863E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F3B0E2" w14:textId="0C63E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D5D1F9" w14:textId="55100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AF62C3" w14:textId="77777777" w:rsidR="00944C3D" w:rsidRDefault="00944C3D" w:rsidP="00944C3D">
      <w:pPr>
        <w:rPr>
          <w:rFonts w:ascii="Arial" w:hAnsi="Arial"/>
          <w:b/>
        </w:rPr>
      </w:pPr>
    </w:p>
    <w:p w14:paraId="796C8D0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DEE840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46C57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B6409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7D255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B2445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9794F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345C0F0" w14:textId="77777777" w:rsidTr="00503750">
        <w:trPr>
          <w:trHeight w:val="443"/>
        </w:trPr>
        <w:tc>
          <w:tcPr>
            <w:tcW w:w="2560" w:type="dxa"/>
          </w:tcPr>
          <w:p w14:paraId="524CFC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E715F2B" w14:textId="3D72F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5CE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CCA8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1F4469D" w14:textId="6DF43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097F4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60791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B566B16" w14:textId="5E2D4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570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DB1D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ADC5DDA" w14:textId="09AE6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3EC7C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E640B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F2C392E" w14:textId="34806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9A7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01C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2994D0" w14:textId="34C00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52DFE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8208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79DA026" w14:textId="587D6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515B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2CA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9C4D6C" w14:textId="41260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649F8C" w14:textId="77777777" w:rsidR="00944C3D" w:rsidRDefault="00944C3D" w:rsidP="00944C3D">
      <w:pPr>
        <w:rPr>
          <w:rFonts w:ascii="Arial" w:hAnsi="Arial"/>
          <w:b/>
        </w:rPr>
      </w:pPr>
    </w:p>
    <w:p w14:paraId="064996A7" w14:textId="77777777" w:rsidR="00944C3D" w:rsidRDefault="00944C3D" w:rsidP="00944C3D">
      <w:pPr>
        <w:rPr>
          <w:rFonts w:ascii="Arial" w:hAnsi="Arial"/>
          <w:b/>
        </w:rPr>
      </w:pPr>
    </w:p>
    <w:p w14:paraId="5025418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4F04F3" w14:textId="77777777" w:rsidR="00944C3D" w:rsidRDefault="00944C3D" w:rsidP="00944C3D">
      <w:pPr>
        <w:rPr>
          <w:rFonts w:ascii="Arial" w:hAnsi="Arial"/>
          <w:b/>
        </w:rPr>
      </w:pPr>
    </w:p>
    <w:p w14:paraId="327DA7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D6E672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98665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3F731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D20C6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8350A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78A2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20B80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4D6E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BC292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7BAA4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47E6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5A13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B6B49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8432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A2CC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835D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3B1C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B61A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5EA2439" w14:textId="77777777" w:rsidTr="00503750">
        <w:trPr>
          <w:trHeight w:val="677"/>
        </w:trPr>
        <w:tc>
          <w:tcPr>
            <w:tcW w:w="3358" w:type="dxa"/>
          </w:tcPr>
          <w:p w14:paraId="21166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3C4BB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D59B7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899F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7C8D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F56DFEE" w14:textId="64933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D99DDA" w14:textId="19630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66AA3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C122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7525523" w14:textId="49170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90521" w14:textId="61102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7384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9DCB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6963DD6" w14:textId="01401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CEDFFB" w14:textId="4C0A2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09F6A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B25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5D81C2C" w14:textId="63819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BD7A4F" w14:textId="06501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E023B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472E5E" w14:textId="6B4F358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0CAA89C" w14:textId="0D948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B3480E" w14:textId="6A8C2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C2135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AC618A4" w14:textId="333D8F1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AC0F2B" w14:textId="4B2FC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CE91F4" w14:textId="6BC40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6D827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6330B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A3DB5F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F4E6D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ED41B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90F60C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C7AA5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3BCC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B596F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E0118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B0EF4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48864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C6EB3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EE6F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55227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9174D8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05ECE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45EA1A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D01C86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6D4D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54037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BA967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BFDAD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71BF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EC6D8C8" w14:textId="4205B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773883" w14:textId="7BDC0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3AE0E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83B87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ED6B77E" w14:textId="096FA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4A30B2" w14:textId="5E54A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532AB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D3A9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2534A6" w14:textId="7EAA4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6199BA" w14:textId="6A281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5FD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9BA15F" w14:textId="13EA399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8ABE5D" w14:textId="69189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B5AB36" w14:textId="6D854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C3A7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890AAA3" w14:textId="77C9B95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EF072F" w14:textId="5B033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F352FF" w14:textId="35431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183C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2A4CF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4E1C8F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8D7F6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00BF0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51BC1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0EAAA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4E676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8679718" w14:textId="693E8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1C55A6" w14:textId="49E7B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DB00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B5B1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5614D4A" w14:textId="4EBBE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DF054B" w14:textId="4D87F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1C5EE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AA6DB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E4E9ED4" w14:textId="7C8D8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302586" w14:textId="020F0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06125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724407" w14:textId="4884E28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A86E2C" w14:textId="678AF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977F94" w14:textId="2205E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DB47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6F9F7E2" w14:textId="24D230D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EA76B26" w14:textId="06556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C666AD" w14:textId="0EB5B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E12D3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909E1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9EDDECC" w14:textId="77777777" w:rsidTr="00503750">
        <w:tc>
          <w:tcPr>
            <w:tcW w:w="3686" w:type="dxa"/>
            <w:vAlign w:val="center"/>
          </w:tcPr>
          <w:p w14:paraId="0E0D2B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A5801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D4C79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6C96B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891B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E9B8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C62C0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E012B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7DDE4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88B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52C0C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A6392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3B4A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B837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F3FC6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6526F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FEA8EC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73BEA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95A5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F9426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66BA02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E7585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9D79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D51CE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BF907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EBA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14A08EF" w14:textId="4B0C2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458300" w14:textId="7C5C7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9006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115C3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AEE6E8B" w14:textId="794C0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139D5E" w14:textId="18E61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A8A9C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E166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730C7B1" w14:textId="6263A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69C49D" w14:textId="0529A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26B18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28622F7" w14:textId="196DC1B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F8383F" w14:textId="6FC1B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928C8D" w14:textId="3A8EA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CBD6F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F753346" w14:textId="7208F51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3CFD36" w14:textId="50D8E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CAF955" w14:textId="00B20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02BE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55657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22673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0EEF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DD77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44E90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A4A58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FBE7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2EAF1C9" w14:textId="7B3E8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3AEA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38C8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A73BD88" w14:textId="62290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19CA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52EB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810159B" w14:textId="3B1BD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F850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88DE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1DECA00" w14:textId="1B7FF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C445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2775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BDC5C0C" w14:textId="61423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A063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B4A74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882F291" w14:textId="29B66F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28CD69" w14:textId="77777777" w:rsidR="00944C3D" w:rsidRDefault="00944C3D" w:rsidP="00944C3D">
      <w:pPr>
        <w:rPr>
          <w:sz w:val="22"/>
          <w:szCs w:val="22"/>
        </w:rPr>
      </w:pPr>
    </w:p>
    <w:p w14:paraId="1E5CE939" w14:textId="77777777" w:rsidR="00944C3D" w:rsidRDefault="00944C3D" w:rsidP="00944C3D">
      <w:pPr>
        <w:rPr>
          <w:sz w:val="22"/>
          <w:szCs w:val="22"/>
        </w:rPr>
      </w:pPr>
    </w:p>
    <w:p w14:paraId="6D6BEC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058E3D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D298067" w14:textId="7D6CF19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C2FCC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BE955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A7441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6923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179BFA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653A9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2A276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DA016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D1EF5E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6BAD4A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87C8965" w14:textId="01833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AFBE28" w14:textId="3CE33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F48D5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CC4BA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37F0A01" w14:textId="11DE4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AF9505" w14:textId="5B3A7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1D4F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DE7E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3B8E2EE" w14:textId="40B0C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E69636" w14:textId="6BAAD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4ED4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8404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59FA534" w14:textId="37DDC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91AAB5" w14:textId="5AD3C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0C14E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636FD1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697F906" w14:textId="0F20A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3958AF" w14:textId="61EC8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64BE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BC2E8" w14:textId="17C210D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4C10CF5" w14:textId="26983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1AE234" w14:textId="5D6C8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547C0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2ED3DFE" w14:textId="4B2973C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2701F07" w14:textId="114F5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631CCB" w14:textId="16DD7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25E7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28B83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75ADB2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92F03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BA5F4D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8AF47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9C0302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972D5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9B2E382" w14:textId="6BEAE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CEAC98" w14:textId="5A631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0C388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0499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479AA82" w14:textId="31824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8F3C60" w14:textId="307A2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2E1AB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E113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CBE45AC" w14:textId="2E411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83AA6F" w14:textId="22085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2A07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C400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944B792" w14:textId="451A9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431282" w14:textId="69CC3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2156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6CBB4A" w14:textId="1160A48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559F108" w14:textId="4D784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809002" w14:textId="41E36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3695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0E810D" w14:textId="72D0735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79B9F8" w14:textId="08A79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E04EA9" w14:textId="7705B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AAD08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F0187B0" w14:textId="6D6B49A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BF54F6" w14:textId="19C19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2B3C08" w14:textId="1D9A8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D1D" w:rsidRPr="00325A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0DB7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3D3D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97B3906" w14:textId="6E5A55C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74791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94221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EDD1E9" w14:textId="1A9A063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E9A98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A7EC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83EB5A5" w14:textId="21ED521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8CB3F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4FF3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2C4CF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49129EB" w14:textId="77777777" w:rsidR="00944C3D" w:rsidRPr="003607F0" w:rsidRDefault="00944C3D" w:rsidP="00944C3D"/>
    <w:p w14:paraId="6002112F" w14:textId="77777777" w:rsidR="00F47675" w:rsidRPr="00944C3D" w:rsidRDefault="00F47675" w:rsidP="00944C3D"/>
    <w:sectPr w:rsidR="00F47675" w:rsidRPr="00944C3D" w:rsidSect="0043508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3CAD5" w14:textId="77777777" w:rsidR="00435080" w:rsidRDefault="00435080">
      <w:r>
        <w:separator/>
      </w:r>
    </w:p>
  </w:endnote>
  <w:endnote w:type="continuationSeparator" w:id="0">
    <w:p w14:paraId="48A4F004" w14:textId="77777777" w:rsidR="00435080" w:rsidRDefault="0043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387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8BE46B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796A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0C367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9D3D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3808C8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2E97E" w14:textId="77777777" w:rsidR="00435080" w:rsidRDefault="00435080">
      <w:r>
        <w:separator/>
      </w:r>
    </w:p>
  </w:footnote>
  <w:footnote w:type="continuationSeparator" w:id="0">
    <w:p w14:paraId="53BEB1D0" w14:textId="77777777" w:rsidR="00435080" w:rsidRDefault="00435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07618">
    <w:abstractNumId w:val="13"/>
  </w:num>
  <w:num w:numId="2" w16cid:durableId="1483545853">
    <w:abstractNumId w:val="17"/>
  </w:num>
  <w:num w:numId="3" w16cid:durableId="386344661">
    <w:abstractNumId w:val="8"/>
  </w:num>
  <w:num w:numId="4" w16cid:durableId="2083521868">
    <w:abstractNumId w:val="7"/>
  </w:num>
  <w:num w:numId="5" w16cid:durableId="8559209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694578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1298995">
    <w:abstractNumId w:val="20"/>
  </w:num>
  <w:num w:numId="8" w16cid:durableId="1218594182">
    <w:abstractNumId w:val="10"/>
  </w:num>
  <w:num w:numId="9" w16cid:durableId="2093890016">
    <w:abstractNumId w:val="0"/>
  </w:num>
  <w:num w:numId="10" w16cid:durableId="310450110">
    <w:abstractNumId w:val="19"/>
  </w:num>
  <w:num w:numId="11" w16cid:durableId="329335284">
    <w:abstractNumId w:val="6"/>
  </w:num>
  <w:num w:numId="12" w16cid:durableId="1878807596">
    <w:abstractNumId w:val="9"/>
  </w:num>
  <w:num w:numId="13" w16cid:durableId="306663070">
    <w:abstractNumId w:val="12"/>
  </w:num>
  <w:num w:numId="14" w16cid:durableId="1796604971">
    <w:abstractNumId w:val="15"/>
  </w:num>
  <w:num w:numId="15" w16cid:durableId="1913155733">
    <w:abstractNumId w:val="14"/>
  </w:num>
  <w:num w:numId="16" w16cid:durableId="1158183510">
    <w:abstractNumId w:val="2"/>
  </w:num>
  <w:num w:numId="17" w16cid:durableId="1262104567">
    <w:abstractNumId w:val="4"/>
  </w:num>
  <w:num w:numId="18" w16cid:durableId="1137914486">
    <w:abstractNumId w:val="11"/>
  </w:num>
  <w:num w:numId="19" w16cid:durableId="460466122">
    <w:abstractNumId w:val="5"/>
  </w:num>
  <w:num w:numId="20" w16cid:durableId="426925015">
    <w:abstractNumId w:val="18"/>
  </w:num>
  <w:num w:numId="21" w16cid:durableId="11337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0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9108343.doc"/>
    <w:docVar w:name="arg5" w:val="5"/>
  </w:docVars>
  <w:rsids>
    <w:rsidRoot w:val="001F0D1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0D1D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5080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49336"/>
  <w15:docId w15:val="{E45BC142-F33F-4FA6-A322-027A5672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2024-03-19T09:41:00Z</dcterms:created>
  <dcterms:modified xsi:type="dcterms:W3CDTF">2024-03-19T09:42:00Z</dcterms:modified>
</cp:coreProperties>
</file>