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E6A1E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AC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C8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14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46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0C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FF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56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28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B6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A5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71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E2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70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9E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30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D7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AD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1F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76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7B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10D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EE29D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296F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40E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C3E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2323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4BA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3E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187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551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9A1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088E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F51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3802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FD0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2B7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D16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14F6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E04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E22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8A79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D57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F7D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960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8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0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CF01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8221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359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CA4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E21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6D5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9B5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0A5E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75C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1101D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B37C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CB9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1BE2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D229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027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155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EBE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EB69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2C1C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C35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EF6D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5CF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4F7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45A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D316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0AFD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FC7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C566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E7E4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3001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423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F0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1E87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5215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127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5BAA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97BA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0D0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DEF2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FE2A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B61A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F0E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68E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DEF13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4441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31A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8F26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C40E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EF2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6D6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A945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DF42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3B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62C4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0AE0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96F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16DB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86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F7D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5C3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E03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095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F1C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52D9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6BD2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D25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196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6E9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954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B35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B8F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2488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6A2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0DD8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447A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274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EE24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578FD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DAB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C11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CE1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9C9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6A6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A1A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48B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B3B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659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C6A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09D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7C6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4CC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BD7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E44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D43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202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6F7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73B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641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92B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5D1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6B9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DC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6F2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2D9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A94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E9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7B4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8FD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613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7C3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540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A715E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E8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48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4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47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7A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65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30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F1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87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3C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10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F4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66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61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30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31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352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96F3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56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3B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8B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BF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33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76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88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33E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30F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9D9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4F6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0BD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26D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88A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AC3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756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1F4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35E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DB766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96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92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78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20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6752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7C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4F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EF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C5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A5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1C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BA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7E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08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07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C8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8001EA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63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9C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DC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8A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A2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55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62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3F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99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93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AA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9E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90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BB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31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517A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3F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47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CE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41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2F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7B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98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2E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41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59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9A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1D661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16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BE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EC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25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CC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BE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3C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07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3B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5F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5D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D2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21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69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92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AE01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3A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F3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E4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03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24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39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23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5A1A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7575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F608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D606E9" w14:textId="3A840D4A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3EE8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1F79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3900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93D4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0936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2A7E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06DE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55C9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DB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68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12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86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76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0E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29D7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C6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50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B2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EF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B8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B5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5FA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96D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CCC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41A0D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A5A18BB" wp14:editId="7D73A3E8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DE2015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A5A18B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BDE2015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3C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53A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CAB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D7D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39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2E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05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08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CC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D1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01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C1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10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952F3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5331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20C17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0E1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86403A6" wp14:editId="0FECE7A0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F6C97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6403A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64F6C97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E7EA352" wp14:editId="2B4C2B2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D531F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7EA352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9D531F3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41F3628" wp14:editId="5C6D539A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90C73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1F3628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A90C73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92D2830" wp14:editId="046BB333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6B4B46" w14:textId="5F5509F4" w:rsidR="000B647F" w:rsidRDefault="00000000" w:rsidP="00944C3D">
                                  <w:fldSimple w:instr=" MERGEFIELD  aDMOD  \* MERGEFORMAT ">
                                    <w:r w:rsidR="001F0D1D" w:rsidRPr="001F0D1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2D2830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06B4B46" w14:textId="5F5509F4" w:rsidR="000B647F" w:rsidRDefault="00000000" w:rsidP="00944C3D">
                            <w:fldSimple w:instr=" MERGEFIELD  aDMOD  \* MERGEFORMAT ">
                              <w:r w:rsidR="001F0D1D" w:rsidRPr="001F0D1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2C66560" wp14:editId="002BD00C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900907" w14:textId="7BFD7D0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0D1D" w:rsidRPr="00325A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C66560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0900907" w14:textId="7BFD7D0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0D1D" w:rsidRPr="00325A19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BD90A5E" wp14:editId="406F7FD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9F3508" w14:textId="52D2E2A0" w:rsidR="000B647F" w:rsidRDefault="00000000" w:rsidP="00944C3D">
                                  <w:fldSimple w:instr=" MERGEFIELD  aDRDO  \* MERGEFORMAT ">
                                    <w:r w:rsidR="001F0D1D" w:rsidRPr="001F0D1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D90A5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D9F3508" w14:textId="52D2E2A0" w:rsidR="000B647F" w:rsidRDefault="00000000" w:rsidP="00944C3D">
                            <w:fldSimple w:instr=" MERGEFIELD  aDRDO  \* MERGEFORMAT ">
                              <w:r w:rsidR="001F0D1D" w:rsidRPr="001F0D1D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088D645" wp14:editId="6C90C325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2D6A10" w14:textId="7EE74710" w:rsidR="000B647F" w:rsidRDefault="00000000" w:rsidP="00944C3D">
                                  <w:fldSimple w:instr=" MERGEFIELD  aDMDO  \* MERGEFORMAT ">
                                    <w:r w:rsidR="001F0D1D" w:rsidRPr="001F0D1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88D645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2D6A10" w14:textId="7EE74710" w:rsidR="000B647F" w:rsidRDefault="00000000" w:rsidP="00944C3D">
                            <w:fldSimple w:instr=" MERGEFIELD  aDMDO  \* MERGEFORMAT ">
                              <w:r w:rsidR="001F0D1D" w:rsidRPr="001F0D1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080B3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8A3317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7AE99E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89B577C" wp14:editId="4A77D908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22F854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9B577C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6A22F854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2CDEF74" wp14:editId="6168366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2832D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CDEF74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6C2832D4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5FB80E7" wp14:editId="4C8D114F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5E7F2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FB80E7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015E7F27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ADDD30C" wp14:editId="0AF65AE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E31CD4" w14:textId="102F2A50" w:rsidR="000B647F" w:rsidRDefault="00000000" w:rsidP="00944C3D">
                                  <w:fldSimple w:instr=" MERGEFIELD  aDRDOo  \* MERGEFORMAT ">
                                    <w:r w:rsidR="001F0D1D" w:rsidRPr="001F0D1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DDD30C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9E31CD4" w14:textId="102F2A50" w:rsidR="000B647F" w:rsidRDefault="00000000" w:rsidP="00944C3D">
                            <w:fldSimple w:instr=" MERGEFIELD  aDRDOo  \* MERGEFORMAT ">
                              <w:r w:rsidR="001F0D1D" w:rsidRPr="001F0D1D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80A7789" wp14:editId="349882E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A16070" w14:textId="4D8F4B23" w:rsidR="000B647F" w:rsidRDefault="00000000" w:rsidP="00944C3D">
                                  <w:fldSimple w:instr=" MERGEFIELD  aDMDO  \* MERGEFORMAT ">
                                    <w:r w:rsidR="001F0D1D" w:rsidRPr="001F0D1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0A7789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EA16070" w14:textId="4D8F4B23" w:rsidR="000B647F" w:rsidRDefault="00000000" w:rsidP="00944C3D">
                            <w:fldSimple w:instr=" MERGEFIELD  aDMDO  \* MERGEFORMAT ">
                              <w:r w:rsidR="001F0D1D" w:rsidRPr="001F0D1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9E2EAB4" wp14:editId="7152CEDC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8B5D7A" w14:textId="0AF04EB4" w:rsidR="000B647F" w:rsidRDefault="00000000" w:rsidP="00944C3D">
                                  <w:fldSimple w:instr=" MERGEFIELD  aDRODo  \* MERGEFORMAT ">
                                    <w:r w:rsidR="001F0D1D" w:rsidRPr="001F0D1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E2EAB4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98B5D7A" w14:textId="0AF04EB4" w:rsidR="000B647F" w:rsidRDefault="00000000" w:rsidP="00944C3D">
                            <w:fldSimple w:instr=" MERGEFIELD  aDRODo  \* MERGEFORMAT ">
                              <w:r w:rsidR="001F0D1D" w:rsidRPr="001F0D1D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0D6B51A" wp14:editId="17EE5E92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EDDC4C" w14:textId="4AEDAC34" w:rsidR="000B647F" w:rsidRDefault="00000000" w:rsidP="00944C3D">
                                  <w:fldSimple w:instr=" MERGEFIELD  aDMOD  \* MERGEFORMAT ">
                                    <w:r w:rsidR="001F0D1D" w:rsidRPr="001F0D1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D6B51A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8EDDC4C" w14:textId="4AEDAC34" w:rsidR="000B647F" w:rsidRDefault="00000000" w:rsidP="00944C3D">
                            <w:fldSimple w:instr=" MERGEFIELD  aDMOD  \* MERGEFORMAT ">
                              <w:r w:rsidR="001F0D1D" w:rsidRPr="001F0D1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053C2F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86C05A0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AE04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9B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C0E9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D7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A0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76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C0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A9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70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20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D8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34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C0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8B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E3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EF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F8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61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94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B9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7B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30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21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95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78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92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BA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DC11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E8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AB8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A8D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04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46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52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0A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E5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E0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CC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24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83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AE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4E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A2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E1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BD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43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E8FE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2AC4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86EE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33A3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CD61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F5F6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C64F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A0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1A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84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72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D2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B5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AE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D5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AB9A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34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AF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E8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DB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C4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B1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EC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2C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94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43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F5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5E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15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34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03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52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B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86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54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B9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6075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1C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3E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D5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D4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E0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18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BB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5A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38F5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E6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2D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DC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5D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19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9E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3E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0E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D5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56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74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7A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FD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72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4F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FE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FD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6E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FE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0E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798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60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B3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6A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3B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FF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A2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9B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AD1F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06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B2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35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29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D5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96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81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D0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E8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73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30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D9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F7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31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B8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C8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78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A3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575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27C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8D4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243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C8A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A20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50B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BA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FF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24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FE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7A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DB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EB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5A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DD0D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2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55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A6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2D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AF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2B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1A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AE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E2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71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B1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41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12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73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8D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2F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10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91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3D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ACB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3F8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74E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3F0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12E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1BE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775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D8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0D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C5AA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C3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FA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EAEBC64" wp14:editId="007E0865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F590D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AEBC64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45F590D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F8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38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26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7C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69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39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92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6F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F2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7E14C9C7" wp14:editId="7E8DD53F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892ED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14C9C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6D892ED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8D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D7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1C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EB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56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A9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61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4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26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F8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B3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74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AD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3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FE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2E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D5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C8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C3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13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96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61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BD43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D33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EF96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658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B2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23AC44E" wp14:editId="4389A5E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7CBE96" w14:textId="1DD413A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0D1D" w:rsidRPr="00325A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36128767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3AC44E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7CBE96" w14:textId="1DD413A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0D1D" w:rsidRPr="00325A19">
                              <w:rPr>
                                <w:rFonts w:ascii="Arial" w:hAnsi="Arial" w:cs="Arial"/>
                                <w:noProof/>
                              </w:rPr>
                              <w:t>36128767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3D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51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5A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66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12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36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1B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98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C7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2AE3FED" wp14:editId="41D712A2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C70145" w14:textId="194FA5E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0D1D" w:rsidRPr="00325A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2021649311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AE3FED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7C70145" w14:textId="194FA5E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0D1D" w:rsidRPr="00325A19">
                              <w:rPr>
                                <w:rFonts w:ascii="Arial" w:hAnsi="Arial" w:cs="Arial"/>
                                <w:noProof/>
                              </w:rPr>
                              <w:t>2021649311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6C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82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4A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4C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D2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9D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49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1C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18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8F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43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E0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2A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F9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58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80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7885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93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3481B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4B6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98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D8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35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57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36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DD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12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90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12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30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F7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8D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E6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A1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51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2C49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9E8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480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4C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2F298C8" wp14:editId="5FDC18E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D23F7" w14:textId="0D9620F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0D1D" w:rsidRPr="00325A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č.2344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F298C8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AAD23F7" w14:textId="0D9620F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0D1D" w:rsidRPr="00325A19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č.2344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D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3C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6B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55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18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42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7C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11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51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52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F0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5E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DE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21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36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E1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88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08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2D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E2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1D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4B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B9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F9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20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AF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D4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90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41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EB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F1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BB7F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03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AD279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9075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C098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76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BF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F9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3D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2A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C7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5F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F1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2F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D9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40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F9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5D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AE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DF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82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96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87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DB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1C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9E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0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60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AACDBA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3A8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9B3630E" wp14:editId="11EBD878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43E25E" w14:textId="74FC093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0D1D" w:rsidRPr="00325A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Halalovka 37,39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B3630E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E43E25E" w14:textId="74FC093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0D1D" w:rsidRPr="00325A19">
                              <w:rPr>
                                <w:rFonts w:ascii="Arial" w:hAnsi="Arial" w:cs="Arial"/>
                                <w:noProof/>
                              </w:rPr>
                              <w:t>Halalovka 37,39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C340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3D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3C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2A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DC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3B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B8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D3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58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0E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46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58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17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70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F7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C3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50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FDC38E8" wp14:editId="5E7FD06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1EBD6" w14:textId="5BFAE981"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C38E8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A1EBD6" w14:textId="5BFAE981"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FC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7F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9D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AE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ED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BC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138F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33F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C30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301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3F1BC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BC62F4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86BF5FB" wp14:editId="10C89F3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25B3C6" w14:textId="15D5C1A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0D1D" w:rsidRPr="00325A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6BF5FB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4925B3C6" w14:textId="15D5C1A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0D1D" w:rsidRPr="00325A19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B90AC36" wp14:editId="782B8C66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045FC9" w14:textId="2A0C3CB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0D1D" w:rsidRPr="00325A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90AC36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19045FC9" w14:textId="2A0C3CB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0D1D" w:rsidRPr="00325A19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D10AA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691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06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CB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9CF3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1D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9AE5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9B61DC4" wp14:editId="1AA0B3A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C47FC8" w14:textId="7D44B6F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0D1D" w:rsidRPr="00325A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B61DC4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6C47FC8" w14:textId="7D44B6F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0D1D" w:rsidRPr="00325A19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FC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CEA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EB3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3AB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884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783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A0A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237872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747F26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2190A80" wp14:editId="35B49B8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3B9976" w14:textId="558C84E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190A80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53B9976" w14:textId="558C84E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E2B2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AF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F1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C6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81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9F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3B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4F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4359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6E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8E90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52F9B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9440DD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CBE76E2" wp14:editId="61E39FD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01FF07" w14:textId="6E1DA95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F0D1D" w:rsidRPr="00325A1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E76E2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3D01FF07" w14:textId="6E1DA95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F0D1D" w:rsidRPr="00325A19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D402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66D8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7ED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28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3B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54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FE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60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97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1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8F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1B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35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EC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9B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F3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97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8F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D1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2F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40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FC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01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3F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EB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81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77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10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00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BF04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CCC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133B2A" w14:textId="2627D17E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1F0D1D">
              <w:rPr>
                <w:rFonts w:ascii="Arial" w:hAnsi="Arial"/>
                <w:lang w:eastAsia="sk-SK"/>
              </w:rPr>
              <w:t>28.2.2024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D16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6BEF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6858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85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3A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296C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0DE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037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05F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AC3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432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942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88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9051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358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76B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70E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A69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6B8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B4A3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9C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7A6C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481E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8CF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EED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001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9BB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36C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CC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40BE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B30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315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378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511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1F7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F55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CB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D9C7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E5E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57F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F0B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FFA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CF0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C66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82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DA53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BA7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D87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13B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53D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26B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2BD5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6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AEC0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AEE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47F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CB5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D08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DBA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2239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90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1BB9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17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68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A5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E8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00E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0F299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FEC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CF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AC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BA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69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CB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78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0A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D0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C7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DC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C6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78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89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33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5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CA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BC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47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42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3420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95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E7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DB4FC7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3464423" w14:textId="77777777" w:rsidR="00944C3D" w:rsidRDefault="00944C3D" w:rsidP="00944C3D">
      <w:pPr>
        <w:rPr>
          <w:rFonts w:ascii="Arial" w:hAnsi="Arial"/>
        </w:rPr>
      </w:pPr>
    </w:p>
    <w:p w14:paraId="49B0C39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D4B44C8" w14:textId="209A08B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B9A5B7C" w14:textId="504CF945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BB4920B" w14:textId="3403AD0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9537C58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2D63FB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2D114D5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0564F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A3D78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33255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805467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BD1F115" w14:textId="6A0B61D2" w:rsidR="00944C3D" w:rsidRPr="008D0433" w:rsidRDefault="001F0D1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Zdenka Hromníková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01A759E" w14:textId="668C3408" w:rsidR="00944C3D" w:rsidRPr="008D0433" w:rsidRDefault="001F0D1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21EF0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2B50D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D6C2C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9E4AD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4D269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EFC52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63C9B5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C4C93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0C58E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6C66ED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BB57D8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C9E299D" w14:textId="0C119AA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AAF705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7764AD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023117F" w14:textId="3237C7D5" w:rsidR="00944C3D" w:rsidRDefault="001F0D1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3C630FBA" w14:textId="1A6763A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F5F1D33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EF0041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C5C2034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18D8F8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56C288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FFB07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E3987B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54C4F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B87F9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A7B7B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1AEE5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0184F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FBDEA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3EA14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DD519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236B4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7BC7E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55556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D11160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6900A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EFF6C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7F44A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C947C9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7CC2A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43C4F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AE78109" w14:textId="0B667C6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E4DF92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05D3B6B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3BD4C5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0258E1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BC94AA5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441758E" w14:textId="20FA0F65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3E47ABB7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E93713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593C850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96BD7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94668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D3216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F6F66D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17888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807E5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20831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65446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FC97D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FD90E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50C27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7C6FB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DFE2D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B1C2B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2C743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DD74D0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7B1BA5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465E1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E93906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E18DF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1B42D7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E57739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BFA267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6A3AA4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FC8655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5E3DA7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1412C1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C449FC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FB19A9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B834BE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7046CC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FCD28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C84FD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50259E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6400C5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227725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E5AB85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5F58532F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95FC7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A76C7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9CAE0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706EA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B86C58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A7C14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52F52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383A4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C5A9E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E9BD2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C5525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99764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FE4B8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48DD3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2A367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50A80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EEC8C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3E4E2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EE0E7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3B85E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F7818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D4418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86D53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51D9D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3013719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728C02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05141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85C2A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2CD8F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0ABBE4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AEAD57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33CA165" w14:textId="75BF052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80881C5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6759E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CF1C09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1759B6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7D76349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D08A9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4B6200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435080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6FB45A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435E430" w14:textId="77777777" w:rsidTr="00503750">
        <w:tc>
          <w:tcPr>
            <w:tcW w:w="2302" w:type="dxa"/>
            <w:vAlign w:val="center"/>
          </w:tcPr>
          <w:p w14:paraId="50AD20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CC27D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C5261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F6291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3853F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9E90F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D1086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E0440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1B6352A" w14:textId="77777777" w:rsidTr="00503750">
        <w:tc>
          <w:tcPr>
            <w:tcW w:w="15593" w:type="dxa"/>
            <w:gridSpan w:val="8"/>
            <w:vAlign w:val="center"/>
          </w:tcPr>
          <w:p w14:paraId="027FF3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4F7AF31" w14:textId="77777777" w:rsidTr="00503750">
        <w:tc>
          <w:tcPr>
            <w:tcW w:w="2302" w:type="dxa"/>
            <w:vAlign w:val="center"/>
          </w:tcPr>
          <w:p w14:paraId="462232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902AE58" w14:textId="35436D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E71EB0" w14:textId="18E875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913308" w14:textId="41766E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5FA5BB" w14:textId="02A544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65B906" w14:textId="7D1156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77D69A" w14:textId="09A135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7086FE" w14:textId="1D82E3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61C44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D08BA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2E2CAF7" w14:textId="16163A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915A9F" w14:textId="27F474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4E4706" w14:textId="44FC64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07930A" w14:textId="3F8460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A0AE1D" w14:textId="09916F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447351" w14:textId="7245D7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08A9AA" w14:textId="666ACE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B3E98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7B403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FE6F8F2" w14:textId="796757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E93E38" w14:textId="0E569D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04D02C" w14:textId="6AE296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B2FC0E" w14:textId="618CA5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7C7747" w14:textId="680EC6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F8E8F6" w14:textId="73CDA3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0DFD1C" w14:textId="4548FA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32669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21379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02ADA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6FB4D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D93D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1C50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4165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D734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FEE8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BB67219" w14:textId="77777777" w:rsidTr="00503750">
        <w:tc>
          <w:tcPr>
            <w:tcW w:w="2302" w:type="dxa"/>
            <w:vAlign w:val="center"/>
          </w:tcPr>
          <w:p w14:paraId="629736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FF9B35" w14:textId="4BC572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F21EBD" w14:textId="187D39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921460" w14:textId="2B289F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2466F0" w14:textId="22CEC8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8DEAA3" w14:textId="0D1ADC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F6D51" w14:textId="0D1458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C1B12A" w14:textId="609803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F79780" w14:textId="77777777" w:rsidTr="00503750">
        <w:tc>
          <w:tcPr>
            <w:tcW w:w="15593" w:type="dxa"/>
            <w:gridSpan w:val="8"/>
            <w:vAlign w:val="center"/>
          </w:tcPr>
          <w:p w14:paraId="4143FA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DDAE5B9" w14:textId="77777777" w:rsidTr="00503750">
        <w:tc>
          <w:tcPr>
            <w:tcW w:w="2302" w:type="dxa"/>
            <w:vAlign w:val="center"/>
          </w:tcPr>
          <w:p w14:paraId="207BFE1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FCF841B" w14:textId="41737A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0BF226" w14:textId="04A567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557CB0" w14:textId="31E454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9D4074" w14:textId="372E17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BE9E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C5E2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A0B20A" w14:textId="7E604A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35C60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1ABDD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6F6549" w14:textId="78B963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8D7477" w14:textId="7C9987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B9D5FF" w14:textId="4DC927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53462A" w14:textId="0F0008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B7B1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2AA2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B6ADC8" w14:textId="72BDE1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CC39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3FA8B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DB463E2" w14:textId="434A3C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68B4DC" w14:textId="581CE9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EF3B01" w14:textId="5EDCA2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78275" w14:textId="5724C7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14AE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708E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B1B8BB9" w14:textId="1B45C1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9EFDEF" w14:textId="77777777" w:rsidTr="00503750">
        <w:tc>
          <w:tcPr>
            <w:tcW w:w="2302" w:type="dxa"/>
            <w:vAlign w:val="center"/>
          </w:tcPr>
          <w:p w14:paraId="27D943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4F00C05" w14:textId="6044A7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09F1E9" w14:textId="3EEB81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2462B" w14:textId="64A2EA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9AC740" w14:textId="010B56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DA9D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E264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B32B036" w14:textId="04545A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DA010F" w14:textId="77777777" w:rsidTr="00503750">
        <w:tc>
          <w:tcPr>
            <w:tcW w:w="15593" w:type="dxa"/>
            <w:gridSpan w:val="8"/>
            <w:vAlign w:val="center"/>
          </w:tcPr>
          <w:p w14:paraId="788066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DCB5169" w14:textId="77777777" w:rsidTr="00503750">
        <w:tc>
          <w:tcPr>
            <w:tcW w:w="2302" w:type="dxa"/>
            <w:vAlign w:val="center"/>
          </w:tcPr>
          <w:p w14:paraId="766781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BF23274" w14:textId="78F3A7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8675DE" w14:textId="62A6C5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648483" w14:textId="3DD036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3C7EA4" w14:textId="62797D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D32661" w14:textId="11E674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74380D" w14:textId="75725F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96F1EA" w14:textId="41A747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3EFD3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BFEF3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EDDA958" w14:textId="3E2069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B662D3" w14:textId="4D49A1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F9E190" w14:textId="2C08D6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4F31E6" w14:textId="622327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39FD34" w14:textId="314E10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B373A8" w14:textId="357AAF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8BD9E" w14:textId="6BC02B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AF3A7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3864D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264FB22" w14:textId="0FBAB3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0332E1" w14:textId="65C305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C387F4" w14:textId="4E47EB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43678C" w14:textId="17A84C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E8196A" w14:textId="51F813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23A9CA" w14:textId="5B8C0C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355949" w14:textId="27292D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08287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8636F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B0D487" w14:textId="24808C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D621CC" w14:textId="5518B3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DB7863" w14:textId="6F9CDE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A6294F" w14:textId="0A33F0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8B9024" w14:textId="578832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25AA1E" w14:textId="4D399F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C1040" w14:textId="4DF997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088CE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C042B9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4ADBF4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E1266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2ECEB13" w14:textId="33CC8F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031F14" w14:textId="4C426A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CC20AD" w14:textId="11F150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0E6198" w14:textId="3B65F5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C2C868" w14:textId="091375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8EFC7E" w14:textId="685529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796F40" w14:textId="212B35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F5075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89080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A9704EF" w14:textId="65DE1C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A4FB13" w14:textId="2F0E5E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40CEDD" w14:textId="6EA5BC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4CA848" w14:textId="66A283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E0D49B" w14:textId="0836BE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492149" w14:textId="7BD7C1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8EEBB2" w14:textId="0EA99E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289D27" w14:textId="77777777" w:rsidR="00944C3D" w:rsidRDefault="00944C3D" w:rsidP="00944C3D">
      <w:pPr>
        <w:rPr>
          <w:rFonts w:ascii="Arial" w:hAnsi="Arial"/>
          <w:b/>
        </w:rPr>
      </w:pPr>
    </w:p>
    <w:p w14:paraId="2721D29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14EBC3D" w14:textId="77777777" w:rsidTr="00503750">
        <w:tc>
          <w:tcPr>
            <w:tcW w:w="1944" w:type="dxa"/>
            <w:vAlign w:val="center"/>
          </w:tcPr>
          <w:p w14:paraId="579984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788E6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A08F6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4DD6A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D5D90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96EE1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DDD69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22B2C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D643A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91202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2F861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DC4C8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0505FB3" w14:textId="77777777" w:rsidTr="00503750">
        <w:tc>
          <w:tcPr>
            <w:tcW w:w="15685" w:type="dxa"/>
            <w:gridSpan w:val="12"/>
            <w:vAlign w:val="center"/>
          </w:tcPr>
          <w:p w14:paraId="049843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47732F6" w14:textId="77777777" w:rsidTr="00503750">
        <w:tc>
          <w:tcPr>
            <w:tcW w:w="1944" w:type="dxa"/>
            <w:vAlign w:val="center"/>
          </w:tcPr>
          <w:p w14:paraId="06742F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23D8ABE" w14:textId="6B4D3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007B61" w14:textId="00BB4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38A28B4" w14:textId="44EF15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4873F5" w14:textId="687403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4954D80" w14:textId="41C3E2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CB1CFD" w14:textId="52E845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23E88E" w14:textId="130487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9D76D7" w14:textId="57012E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E4D544" w14:textId="79E4E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D6969F" w14:textId="4B93AE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5D5AF5" w14:textId="10306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6E45E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BEAC5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8A9CFA6" w14:textId="3D8E96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58FDED5" w14:textId="29B07E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B646ED0" w14:textId="7BFE5D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FC0ECF" w14:textId="40704F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D0EE97" w14:textId="2D61E7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5E1D6E" w14:textId="5F572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59BC121" w14:textId="63E65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4CE35B" w14:textId="24C7EC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BB0822" w14:textId="43F28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33AD4E" w14:textId="5DCEDD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8C88F0" w14:textId="3FE1D3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15583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57CFC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701A391" w14:textId="2EC690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4ECB39D" w14:textId="62DE3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7B361E0" w14:textId="42A9DA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BED865" w14:textId="13A61D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8064A6" w14:textId="34FCB8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A1F27E" w14:textId="2A2C42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E0C2D6" w14:textId="2D0A5F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9F5758" w14:textId="62AB93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E6AF60" w14:textId="41FF36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E2B8A2" w14:textId="45B760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D218FC" w14:textId="61F679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C0E36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6E6C3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DEF66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3A26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D9D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048A4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DCC54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2DD6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2B61C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F5D28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3DA5F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B904F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A4AC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A860A52" w14:textId="77777777" w:rsidTr="00503750">
        <w:tc>
          <w:tcPr>
            <w:tcW w:w="1944" w:type="dxa"/>
            <w:vAlign w:val="center"/>
          </w:tcPr>
          <w:p w14:paraId="7CDFB3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D06E4C4" w14:textId="00665A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83004D" w14:textId="6E6EFB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8AF86A7" w14:textId="46363B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CD981A" w14:textId="4B400A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50D258" w14:textId="402AA8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A25CF3" w14:textId="5909D0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D4AE17" w14:textId="645F32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27A411" w14:textId="658C71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CDCF74" w14:textId="213763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9C8694" w14:textId="601206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E3DC45" w14:textId="573F7E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59F225" w14:textId="77777777" w:rsidTr="00503750">
        <w:tc>
          <w:tcPr>
            <w:tcW w:w="15685" w:type="dxa"/>
            <w:gridSpan w:val="12"/>
            <w:vAlign w:val="center"/>
          </w:tcPr>
          <w:p w14:paraId="3346E2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26F32ED" w14:textId="77777777" w:rsidTr="00503750">
        <w:tc>
          <w:tcPr>
            <w:tcW w:w="1944" w:type="dxa"/>
            <w:vAlign w:val="center"/>
          </w:tcPr>
          <w:p w14:paraId="32AB59D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2A29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35E46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2D634BF" w14:textId="7593F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B25F3F" w14:textId="58D496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FCE83F" w14:textId="7C6EF6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66BC76" w14:textId="1E9D2E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58D334" w14:textId="78FED8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AB7804" w14:textId="317A5F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27E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9554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78AC9DE" w14:textId="542D4F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38719E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F0169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436E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8235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575923" w14:textId="0C6201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034ED6" w14:textId="456C14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F42748" w14:textId="6A014D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793D031" w14:textId="73C06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A6DC3E" w14:textId="78B21C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5BF458" w14:textId="05C9E4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B981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9B65B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3EC0995" w14:textId="3B7E7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ADB56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7D6BA8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61C7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239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5FAE65" w14:textId="6517E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B23A2C" w14:textId="7B2DD0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6E8FE3" w14:textId="7FB4E2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92D280" w14:textId="5853DC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A26CF1" w14:textId="701A5E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3A175E" w14:textId="06481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9F4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73507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86530B9" w14:textId="0497CC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AF66FE" w14:textId="77777777" w:rsidTr="00503750">
        <w:tc>
          <w:tcPr>
            <w:tcW w:w="1944" w:type="dxa"/>
            <w:vAlign w:val="center"/>
          </w:tcPr>
          <w:p w14:paraId="148D39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8E69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0AB9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30DBDEE" w14:textId="527D31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3C12B3" w14:textId="5472E2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A6428E" w14:textId="1E69E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542024" w14:textId="7E521C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620E20" w14:textId="23344C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C49DA5" w14:textId="2475F9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E08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502F7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DEA2C39" w14:textId="34A53A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EA4964" w14:textId="77777777" w:rsidTr="00503750">
        <w:tc>
          <w:tcPr>
            <w:tcW w:w="15685" w:type="dxa"/>
            <w:gridSpan w:val="12"/>
            <w:vAlign w:val="center"/>
          </w:tcPr>
          <w:p w14:paraId="030EE1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C949508" w14:textId="77777777" w:rsidTr="00503750">
        <w:tc>
          <w:tcPr>
            <w:tcW w:w="1944" w:type="dxa"/>
            <w:vAlign w:val="center"/>
          </w:tcPr>
          <w:p w14:paraId="730E6F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BE2E5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96F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D40966" w14:textId="765EA6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794C9E" w14:textId="3A711D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7D3CF1" w14:textId="361B5E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97A07A" w14:textId="6DA44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F42144" w14:textId="7A5BD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AD0957" w14:textId="061E67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4C2E10" w14:textId="2FFD6F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900562" w14:textId="5EED12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2B7E2E" w14:textId="11C5CE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EB820D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B264A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702B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6DE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4255FE" w14:textId="373A64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E9B6F5" w14:textId="4F0A36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1CABFE" w14:textId="18DDE0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FF2B0F" w14:textId="62451B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2394A0" w14:textId="4CF816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097E1D" w14:textId="5375B0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37FD04" w14:textId="73FD3C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4F28487" w14:textId="2620BE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D31579" w14:textId="1C7586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A0C69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7E8DD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B979A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FED3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F90E84" w14:textId="3C2E87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AEA043" w14:textId="6380FC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472108" w14:textId="11BFB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CAD897" w14:textId="4B9BAB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E40AE5" w14:textId="24DD6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82DE91" w14:textId="1DE1D5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A11F51" w14:textId="654721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3B3A93" w14:textId="52AB1C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42CC34" w14:textId="171679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BC962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DEECD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D4F3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448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016305" w14:textId="4407E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4082DF" w14:textId="7D97D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E9667F" w14:textId="7B61D6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0E0CE5" w14:textId="101947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E11A9A5" w14:textId="468AC4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A613D5" w14:textId="1972FF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393A5" w14:textId="7E41D7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53DC70" w14:textId="4E8191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53C70B5" w14:textId="600839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55CB8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FDA7F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FBB316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26E27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6DD0739" w14:textId="5FE70E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86AE5F4" w14:textId="2C1CDF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804B016" w14:textId="1FF2EA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E40BCB" w14:textId="5D880E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5A52F61" w14:textId="3303AD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1784C3" w14:textId="720E2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4D15AA" w14:textId="03C78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44F905" w14:textId="1EF5AB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11FBA0" w14:textId="7905B8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EEF58D" w14:textId="47133F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4F068E" w14:textId="617179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DACE9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B622E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090844D" w14:textId="20526D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3304F6C" w14:textId="0E80B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F63A6B8" w14:textId="530AC7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FFBB6F" w14:textId="1C4557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C65BF4" w14:textId="459E11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C2762E" w14:textId="522090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3CBB0C" w14:textId="20A9C9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08A41" w14:textId="65780E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24EA14" w14:textId="198AAE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834F4E0" w14:textId="2886F3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2A33FFF" w14:textId="3E1D92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35209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31479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E94E8F7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1CA51E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1BA15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AD8FF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E79039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9B513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2A928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91788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38CE0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E9509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C8C03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5C9B2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5CEE2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32514F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C835B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647A2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66615BE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55D164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A1DE16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F2B9B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6FD0A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48053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FBF3FA4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75C4A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AB0C7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AD2B0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C1F10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6F954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62FE3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62FD9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229EE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F491F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3529E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3A3DB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B35E4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87DB8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5716C2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FFE50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A527D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9A89C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477F0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8644E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B173C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CA0C903" w14:textId="77777777" w:rsidTr="00503750">
        <w:trPr>
          <w:trHeight w:val="1073"/>
        </w:trPr>
        <w:tc>
          <w:tcPr>
            <w:tcW w:w="3614" w:type="dxa"/>
            <w:vMerge/>
          </w:tcPr>
          <w:p w14:paraId="2B4E08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B9AA1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625DD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5BE43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F353C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5059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D915C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E55B74D" w14:textId="77777777" w:rsidTr="00503750">
        <w:trPr>
          <w:trHeight w:val="283"/>
        </w:trPr>
        <w:tc>
          <w:tcPr>
            <w:tcW w:w="3614" w:type="dxa"/>
          </w:tcPr>
          <w:p w14:paraId="0F4C2A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80ACD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1686E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E564A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8047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73B60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BF057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334820D" w14:textId="77777777" w:rsidTr="00503750">
        <w:trPr>
          <w:trHeight w:val="283"/>
        </w:trPr>
        <w:tc>
          <w:tcPr>
            <w:tcW w:w="3614" w:type="dxa"/>
          </w:tcPr>
          <w:p w14:paraId="4965D7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30230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5FEB1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6DDC1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50C5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B9D9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9C69A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0E7B1AC" w14:textId="77777777" w:rsidTr="00503750">
        <w:trPr>
          <w:trHeight w:val="283"/>
        </w:trPr>
        <w:tc>
          <w:tcPr>
            <w:tcW w:w="3614" w:type="dxa"/>
          </w:tcPr>
          <w:p w14:paraId="306DF1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4DC98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DC29C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DF873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80E2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E76DD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11941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97F36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761305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14AC2C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688AB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41C16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49D99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D10CA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82C71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C18F9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51A82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52004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85934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B166FA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C1F62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B86D34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C6655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42A5DE6" w14:textId="20DED5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61093D" w14:textId="2F68F2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AC23FB" w14:textId="09AAF0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ED1E37" w14:textId="1CF48D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ACE923" w14:textId="526C7D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78D6A8" w14:textId="6201DC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CFB6EF" w14:textId="08941B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A9C8BC" w14:textId="2B1058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E4D01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E6506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B026FE" w14:textId="7586E9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D4C8BF" w14:textId="580BE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26257F" w14:textId="535CC4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79585E" w14:textId="51DD0E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40092F" w14:textId="584F13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AD0D70" w14:textId="6E822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E978D3" w14:textId="57EE9D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CD0927" w14:textId="10E45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1A0E7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10FC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4B44A30" w14:textId="27F0F8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8F0567" w14:textId="01F73D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CF24D2" w14:textId="217D1A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C4756A" w14:textId="6F974E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3747" w14:textId="7D0BE5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2A7B7B" w14:textId="6A3F9E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CFEB9C" w14:textId="48581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F8E95EA" w14:textId="71A8D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0F249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A9F0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88E89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3AF5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3F9B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EA56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91C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262A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CD624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E4B3A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055B3D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FAF57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8A7BCCF" w14:textId="11C447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031E39" w14:textId="0BA8B2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AB666B" w14:textId="08C8B7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84FE7E" w14:textId="3F7D90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243011" w14:textId="7E2BD3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54E59A" w14:textId="2F4D85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F90E39" w14:textId="19D97B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AA39345" w14:textId="43F249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DF634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2E1A0B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CB07A1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EF4EC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FAD8EBD" w14:textId="023317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49EB30" w14:textId="1E7AB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D05418" w14:textId="718C93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371DBF" w14:textId="4B7166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7CFA22" w14:textId="71CD79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94CAB5" w14:textId="588D3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317239" w14:textId="678406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F7C0E9" w14:textId="08D279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EFC5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947CC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2849F6E" w14:textId="2BFAA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E525FD" w14:textId="63E7F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EF2B63" w14:textId="3A4064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602B96" w14:textId="1AE705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75034A" w14:textId="40A054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0C1A01" w14:textId="76C1F7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4E7667" w14:textId="729D99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720FF51" w14:textId="12BC1A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DC8B9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47BA1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60193D0" w14:textId="4F557A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9081E9" w14:textId="475273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D477F9" w14:textId="66D813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6B5D" w14:textId="397DDA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22BBCE" w14:textId="491A10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8BB2B1" w14:textId="0A69CF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52F6A8" w14:textId="66DBF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0CD7A61" w14:textId="6B47EE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5245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E3199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B59619E" w14:textId="7A922A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02A0DF" w14:textId="2E189E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E266E0" w14:textId="4C841E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916D60" w14:textId="72CAC3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1DD917" w14:textId="02BBF4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1DF955" w14:textId="0C3163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F311A3" w14:textId="5C927B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F8794D" w14:textId="706388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60C7F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54BD6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1673C1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E3E42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1B4D0CA" w14:textId="13AC11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BA8B56" w14:textId="55529C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800D54" w14:textId="4C23DE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8C2B01" w14:textId="1040CE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5A96E2" w14:textId="17C51B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5B4DEC" w14:textId="6B580D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C906EB" w14:textId="62E09D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1B10FB" w14:textId="452791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479159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078ECB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A1ED2D8" w14:textId="7E195E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8B8D8D" w14:textId="423506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20EF9" w14:textId="078FC6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C53B80" w14:textId="03B58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887D8E" w14:textId="6EC9EE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45AB8A" w14:textId="7B7E9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D2D01B" w14:textId="6585FB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868920" w14:textId="3F949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A005E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106C6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21A94D0" w14:textId="11B6C13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0CBC5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6A8C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9F0B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7DF8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B4FC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3C65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1F2B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DF8D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33B7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08A4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95F5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0288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2CC2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3E40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40691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0CBD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C219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60C444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435080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5562F2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65CE6AD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50A7B6C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3EFC5D4A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E2DD2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FAD4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7B85B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6A934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42BA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FF7E24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293A9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5D05C55" w14:textId="517A2B0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572F455" w14:textId="33D45DD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6143758" w14:textId="6955D3E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09C1C56" w14:textId="3A21B9F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293649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3B008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3326B63" w14:textId="2150EC8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04E8E6E" w14:textId="3435A78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0BAE729" w14:textId="08EE187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D42B12A" w14:textId="7D3B335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1C7B3F9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B879D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B35F54" w14:textId="53C7545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85D17CF" w14:textId="1E1B917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6672CD9" w14:textId="56CA8C2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307A11" w14:textId="1465A71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18AB84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5500A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A0A5EB" w14:textId="6697524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00A08BB" w14:textId="1007430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BFDB80B" w14:textId="0B048CC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8A23C3" w14:textId="07FF4A1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E483532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1CD07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1B465DC" w14:textId="10913E4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0B46CF6" w14:textId="5E84D9E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4C4CA26" w14:textId="48D5BAB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8BE7CC" w14:textId="74DF393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06C5B9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32D843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35E0ED" w14:textId="5C4E0FD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202A301" w14:textId="2ACBF49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A342758" w14:textId="4FF108C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DD646F1" w14:textId="46CF529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801EFF2" w14:textId="77777777" w:rsidR="00944C3D" w:rsidRDefault="00944C3D" w:rsidP="00944C3D">
      <w:pPr>
        <w:rPr>
          <w:rFonts w:ascii="Arial" w:hAnsi="Arial"/>
          <w:b/>
        </w:rPr>
      </w:pPr>
    </w:p>
    <w:p w14:paraId="1D5ECCB7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4BFD50CD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58E04B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FD01C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DCF05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A1FDA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318DD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AE9D8A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01194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D7041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67C4A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93901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20035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828D6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1BFC5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4F630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3AC96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A4C48B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A2DE8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E487D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E0B20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BEDC4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5A129F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B14E5E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BC5C8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DB19B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199E1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589322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B550A0E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84D2508" w14:textId="77777777" w:rsidTr="00503750">
        <w:tc>
          <w:tcPr>
            <w:tcW w:w="2835" w:type="dxa"/>
            <w:vAlign w:val="center"/>
          </w:tcPr>
          <w:p w14:paraId="386FB4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076C2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71C3F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1BC72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57DCB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5E1F3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0BC8ED0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2929C2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D7DE58D" w14:textId="711B1BA5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C3A72" w14:textId="02C4B61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BB1AB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FD405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A9928BC" w14:textId="390B77E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93665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CBF85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A66B65E" w14:textId="5A2200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6F2C42" w14:textId="56474C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01C0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3C6D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3BBB76" w14:textId="06BEEC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452419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FC94A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839345A" w14:textId="11BF04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9A4B18" w14:textId="701DB3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3FAE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241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B7A517" w14:textId="2662FD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818585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28684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D88F1C2" w14:textId="2E8EE4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AF89A8" w14:textId="10EFFB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40A4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033E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4922AD1" w14:textId="0DB327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5262E5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1EC0C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7A53B30" w14:textId="7DC5FA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DC83DE" w14:textId="12D9B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BBB6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4E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B030F1" w14:textId="3EEA94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EDFD39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1A8C0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1F7BCF4" w14:textId="165294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189463" w14:textId="12BEFD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0179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936E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BF757BE" w14:textId="72526D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775BB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7184E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A8643FA" w14:textId="3F23E55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EAC2A3" w14:textId="436C875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39A1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F8BE1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2A0BCCA" w14:textId="67ABA20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D06362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2583243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C8D01E4" w14:textId="0AA55D9B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88E6198" w14:textId="77777777" w:rsidR="00944C3D" w:rsidRDefault="00944C3D" w:rsidP="00944C3D">
      <w:pPr>
        <w:rPr>
          <w:rFonts w:ascii="Arial" w:hAnsi="Arial"/>
          <w:b/>
        </w:rPr>
      </w:pPr>
    </w:p>
    <w:p w14:paraId="4942CEEC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314932C" w14:textId="77777777" w:rsidTr="00503750">
        <w:tc>
          <w:tcPr>
            <w:tcW w:w="2835" w:type="dxa"/>
            <w:vAlign w:val="center"/>
          </w:tcPr>
          <w:p w14:paraId="230911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2DE76B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221D00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DB9B1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67D7C1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5B3248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1DC9D310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75EC0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91351F8" w14:textId="4914A9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3C60C1" w14:textId="1C4596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586E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9153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2F7C8C" w14:textId="178DC2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A2E58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2B2DC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2B7D852" w14:textId="6B7BF6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F27231" w14:textId="383F5F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13A8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3AF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CC45E9" w14:textId="1320C2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635C8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D4BEC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4AE1BC9" w14:textId="24A95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6C9C3F" w14:textId="4B755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B31F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DA2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46ACE3" w14:textId="3FB7DE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BDD2E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DE270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2F472D5" w14:textId="1FCDC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E65549" w14:textId="5284EF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628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F0F8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26D78BD" w14:textId="7E53C1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61803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9501B6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138A054" w14:textId="1AE83A0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6B82CC" w14:textId="3BAC817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857C2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F8351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1A70AE" w14:textId="66A2A68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B801F2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D39352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651B470F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6B9D6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271DC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639356D" w14:textId="77777777" w:rsidTr="00503750">
        <w:trPr>
          <w:trHeight w:val="699"/>
        </w:trPr>
        <w:tc>
          <w:tcPr>
            <w:tcW w:w="3502" w:type="dxa"/>
            <w:vMerge/>
          </w:tcPr>
          <w:p w14:paraId="6281F3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E561A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83361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002FE7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BC35F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122685E" w14:textId="466F370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00A8E5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9E1266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DE9D0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DEF0A8C" w14:textId="1596CCA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674620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0C32A9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D8ABC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E71ED21" w14:textId="0A03638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3A309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A46C4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FF223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525E3FD0" w14:textId="77777777" w:rsidTr="00503750">
        <w:trPr>
          <w:trHeight w:val="593"/>
        </w:trPr>
        <w:tc>
          <w:tcPr>
            <w:tcW w:w="3497" w:type="dxa"/>
          </w:tcPr>
          <w:p w14:paraId="01D003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40FF6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36630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97B8EA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4C2EE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54BFE3A" w14:textId="10EA7B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64CF90" w14:textId="44A12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49C46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41C26CA" w14:textId="1CCF34D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708B480" w14:textId="14DCF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017748" w14:textId="05D837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B14DE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003C39" w14:textId="66B2716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130EE7" w14:textId="56299E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2F9699" w14:textId="26A8DD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7B80A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05E3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7ED8850" w14:textId="52BEF1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935D9F" w14:textId="4A270C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95242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02F25C" w14:textId="03EC8BF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B18AB01" w14:textId="7088D7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6541AC" w14:textId="5F3EBE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9D187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989647" w14:textId="6BF49F0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7C9FEC8" w14:textId="5CC144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400217" w14:textId="711E9C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91C18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2C0DE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C1C4173" w14:textId="33D984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07DC0D" w14:textId="3404D2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F2E08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BB2E77" w14:textId="763C576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8F268D2" w14:textId="3DA06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ABEEBE" w14:textId="1995C1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050EB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9CEF17" w14:textId="3483F77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B8D20D8" w14:textId="073B60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31CFFE" w14:textId="11F60E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B9176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712CC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72A66A3" w14:textId="28CC4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B04E50" w14:textId="294517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A1756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C370B5" w14:textId="5D1B30F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5C7A2A0" w14:textId="4F3AEA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B6A9EA" w14:textId="4D9FF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8C49B9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52128B6" w14:textId="3AF63DE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423AE79" w14:textId="336C95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E9486C" w14:textId="00D457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52D06" w14:textId="77777777" w:rsidR="00944C3D" w:rsidRDefault="00944C3D" w:rsidP="00944C3D">
      <w:pPr>
        <w:rPr>
          <w:rFonts w:ascii="Arial" w:hAnsi="Arial"/>
          <w:b/>
        </w:rPr>
      </w:pPr>
    </w:p>
    <w:p w14:paraId="5BCD31D2" w14:textId="77777777" w:rsidR="00944C3D" w:rsidRDefault="00944C3D" w:rsidP="00944C3D">
      <w:pPr>
        <w:rPr>
          <w:rFonts w:ascii="Arial" w:hAnsi="Arial"/>
          <w:b/>
        </w:rPr>
      </w:pPr>
    </w:p>
    <w:p w14:paraId="69FD1BAE" w14:textId="77777777" w:rsidR="00944C3D" w:rsidRDefault="00944C3D" w:rsidP="00944C3D">
      <w:pPr>
        <w:rPr>
          <w:rFonts w:ascii="Arial" w:hAnsi="Arial"/>
          <w:b/>
        </w:rPr>
      </w:pPr>
    </w:p>
    <w:p w14:paraId="2E1BCC9C" w14:textId="77777777" w:rsidR="00944C3D" w:rsidRDefault="00944C3D" w:rsidP="00944C3D">
      <w:pPr>
        <w:rPr>
          <w:rFonts w:ascii="Arial" w:hAnsi="Arial"/>
          <w:b/>
        </w:rPr>
      </w:pPr>
    </w:p>
    <w:p w14:paraId="7B8553C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14:paraId="47BB66F1" w14:textId="77777777" w:rsidTr="00503750">
        <w:tc>
          <w:tcPr>
            <w:tcW w:w="2622" w:type="dxa"/>
            <w:vAlign w:val="center"/>
          </w:tcPr>
          <w:p w14:paraId="44ED35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B3A4C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6A1BC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5CD2F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B9678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68894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0AAE7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788E4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9AEF3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73A1C6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B6906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00D5DC7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60E2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2ED87A5A" w14:textId="278CB8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1DA9880" w14:textId="3F6C00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193D1D" w14:textId="3A20C3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4A8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3D82F6" w14:textId="7EAA7E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3F3272" w14:textId="77777777" w:rsidTr="00503750">
        <w:tc>
          <w:tcPr>
            <w:tcW w:w="2622" w:type="dxa"/>
            <w:vAlign w:val="center"/>
          </w:tcPr>
          <w:p w14:paraId="277713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E3D7C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7E89CF9" w14:textId="426F02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DAC0E7" w14:textId="694B5B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27482A" w14:textId="01FE2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0862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C9E412" w14:textId="41491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64C64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17F2A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682470F" w14:textId="22B9B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ECD932" w14:textId="4F57B9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554FB3" w14:textId="5D4757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DF3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0CE2C7" w14:textId="7549E1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10E67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61797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2260B59" w14:textId="339788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8E4AAC" w14:textId="369447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D36D58" w14:textId="4697AA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16A0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0655A9" w14:textId="659D74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372E2A" w14:textId="77777777" w:rsidTr="00503750">
        <w:tc>
          <w:tcPr>
            <w:tcW w:w="2622" w:type="dxa"/>
            <w:vAlign w:val="center"/>
          </w:tcPr>
          <w:p w14:paraId="37658A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D71620A" w14:textId="2B0B32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44339.21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CB071B" w14:textId="5F796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27761.62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DC58BF" w14:textId="2F18D3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17472.57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456B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2F9A16" w14:textId="674DE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54628.26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A3E81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EF2B1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F93A767" w14:textId="543E4D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E89E113" w14:textId="2F0D8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8C7AC2" w14:textId="4ED23B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4E2A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C85CFB" w14:textId="62E83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2057BE" w14:textId="77777777" w:rsidTr="00503750">
        <w:tc>
          <w:tcPr>
            <w:tcW w:w="2622" w:type="dxa"/>
            <w:vAlign w:val="center"/>
          </w:tcPr>
          <w:p w14:paraId="430CA6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74B5B4C" w14:textId="772B78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FA6840" w14:textId="16131D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7E1979" w14:textId="677100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A3E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2BD894" w14:textId="26643C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DF1EB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9D2F3C8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47D5EE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AB25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ED448EE" w14:textId="08FC90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FEE147" w14:textId="280B03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151C5D" w14:textId="39F478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EDDE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88143D" w14:textId="4CA2A4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3753B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8AF59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A1308AC" w14:textId="542679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74073DE" w14:textId="39353B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A9ED21" w14:textId="461AD3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FAF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F835DF" w14:textId="01B65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D588B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E93C4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5E1DE2F" w14:textId="2E9A19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159135" w14:textId="469DF4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7079D2" w14:textId="099C05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FE1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081334" w14:textId="4FE8A8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412B31" w14:textId="77777777" w:rsidTr="00503750">
        <w:tc>
          <w:tcPr>
            <w:tcW w:w="2622" w:type="dxa"/>
            <w:vAlign w:val="center"/>
          </w:tcPr>
          <w:p w14:paraId="6AEB5B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22CC612" w14:textId="7FF94A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B78637" w14:textId="4D8DC9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A4D87B" w14:textId="47F61A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119A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6AE788" w14:textId="0B8AB7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115315" w14:textId="77777777" w:rsidTr="00503750">
        <w:tc>
          <w:tcPr>
            <w:tcW w:w="2622" w:type="dxa"/>
            <w:vAlign w:val="center"/>
          </w:tcPr>
          <w:p w14:paraId="6522C8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26064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6EDE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EBF6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F1F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C9F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4B466F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AD26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BB24658" w14:textId="3CA5553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b/>
                <w:noProof/>
                <w:sz w:val="18"/>
                <w:szCs w:val="18"/>
              </w:rPr>
              <w:t>44339.21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4162FA" w14:textId="149B8D7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b/>
                <w:noProof/>
                <w:sz w:val="18"/>
                <w:szCs w:val="18"/>
              </w:rPr>
              <w:t>27761.62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7EF5D2" w14:textId="7F27D98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b/>
                <w:noProof/>
                <w:sz w:val="18"/>
                <w:szCs w:val="18"/>
              </w:rPr>
              <w:t>17472.57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A973C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CC325A" w14:textId="5DD7301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b/>
                <w:noProof/>
                <w:sz w:val="18"/>
                <w:szCs w:val="18"/>
              </w:rPr>
              <w:t>54628.26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7DFA58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DE90B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7CC5509C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A62F12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0C97CC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616A4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B25AF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D59B8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433E0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DB35E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E9C128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AF7B1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A1123E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DB1D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8011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018F0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2C0E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130AD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1933A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997EA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3E57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BB1B5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17D6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9C91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3767F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67AB7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7CDC0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E1241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CC88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2A81C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2C064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FA25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A9983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340473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8963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81B6D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4F9EB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B768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B03BC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6F2125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A4B5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238F5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13FAB8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B17C7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3CB77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4F630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01DD3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D8F7E8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87FD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B06E1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27CCB1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221F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1CE61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3B4CC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97A4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0F221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19BFF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4BB68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87F0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61C6B4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39DD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A5C3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C459A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CE238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E09C4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ED8F22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6359A6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172442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AC7BA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0FC0E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6E81D3D" w14:textId="77777777" w:rsidTr="00503750">
        <w:tc>
          <w:tcPr>
            <w:tcW w:w="2835" w:type="dxa"/>
            <w:vAlign w:val="center"/>
          </w:tcPr>
          <w:p w14:paraId="2A694F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52D0B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C21C8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70CA5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B3906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5BCCB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02750C8" w14:textId="77777777" w:rsidTr="00503750">
        <w:tc>
          <w:tcPr>
            <w:tcW w:w="2835" w:type="dxa"/>
            <w:vAlign w:val="center"/>
          </w:tcPr>
          <w:p w14:paraId="61B674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F9A1CE0" w14:textId="2091E8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528D19" w14:textId="21EECB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FBDC1C" w14:textId="42D7E3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380A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03DC4D" w14:textId="23CBBD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435E43" w14:textId="77777777" w:rsidTr="00503750">
        <w:tc>
          <w:tcPr>
            <w:tcW w:w="2835" w:type="dxa"/>
            <w:vAlign w:val="center"/>
          </w:tcPr>
          <w:p w14:paraId="2F530E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06227D8" w14:textId="48E6E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9F3D2B" w14:textId="66B5A8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FA8133" w14:textId="622DD5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3B4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444CCF" w14:textId="7778B9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BA7E91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C8431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67DB3DD" w14:textId="57B45A8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69E4AD" w14:textId="53E4655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768DF3" w14:textId="4842603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30799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B59FA5" w14:textId="0767575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1EFE106" w14:textId="77777777" w:rsidTr="00503750">
        <w:tc>
          <w:tcPr>
            <w:tcW w:w="2835" w:type="dxa"/>
            <w:vAlign w:val="center"/>
          </w:tcPr>
          <w:p w14:paraId="7C9663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07FBB97" w14:textId="0BEEC0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4C5D1C" w14:textId="376A2E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9CB911" w14:textId="5A7BFB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7476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DFBA03" w14:textId="13C61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259285" w14:textId="77777777" w:rsidTr="00503750">
        <w:tc>
          <w:tcPr>
            <w:tcW w:w="2835" w:type="dxa"/>
            <w:vAlign w:val="center"/>
          </w:tcPr>
          <w:p w14:paraId="4A989E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C05E0AE" w14:textId="3F1B21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894BED" w14:textId="47E3D4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329F55" w14:textId="2BD45A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177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4C31F7" w14:textId="7E6E3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026511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372BE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3F87C9B" w14:textId="04698DC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D10F5E" w14:textId="310952F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474073" w14:textId="0F8F4F3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8031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EC5EEC" w14:textId="51DA68A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A1C3C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EEC15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1F3E95B" w14:textId="3BCC67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4C3BC0" w14:textId="429C91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9CF99C" w14:textId="1E89AF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20AC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FAB0B" w14:textId="744F0A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E069A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F422CF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02CD4928" w14:textId="77777777" w:rsidTr="00503750">
        <w:tc>
          <w:tcPr>
            <w:tcW w:w="2552" w:type="dxa"/>
            <w:shd w:val="clear" w:color="auto" w:fill="auto"/>
            <w:vAlign w:val="center"/>
          </w:tcPr>
          <w:p w14:paraId="08C4F9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7B396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F90D5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26617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1A7F0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65B4A55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87C39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0C4547C" w14:textId="56DF1B1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6EA064B" w14:textId="69ED6FC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B003ECA" w14:textId="393E699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375B987" w14:textId="2E68D79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3AB603F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73F73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851E4AB" w14:textId="3B4D162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8BE1E3B" w14:textId="24072D6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09A9A6B" w14:textId="14DD67E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622E4AC" w14:textId="7B30F5D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098087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38A4E5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4DF8EE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BEC62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69A34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49E59DD" w14:textId="77777777" w:rsidTr="00503750">
        <w:tc>
          <w:tcPr>
            <w:tcW w:w="4395" w:type="dxa"/>
            <w:vMerge/>
          </w:tcPr>
          <w:p w14:paraId="0F7AAAF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FFD4D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39F62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5D9E00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9EA7C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3A7E55C" w14:textId="0F6EB6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16D44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DE9AB0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273AC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AACB8E9" w14:textId="2FCBE6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F3E8E6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0B32B49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85332C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AD043F9" w14:textId="0035FDE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CCAA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498F401" w14:textId="77777777" w:rsidTr="00503750">
        <w:tc>
          <w:tcPr>
            <w:tcW w:w="4395" w:type="dxa"/>
            <w:vAlign w:val="center"/>
          </w:tcPr>
          <w:p w14:paraId="449043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D7B2167" w14:textId="10F624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7BD4F5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26017C9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AD57D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B3B136D" w14:textId="293174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465043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5C6C8A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B7D57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290EA63" w14:textId="34AA107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C7CAB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5095EC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60BAB0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8ACB32F" w14:textId="78064D2F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b/>
                <w:noProof/>
                <w:sz w:val="18"/>
                <w:szCs w:val="18"/>
              </w:rPr>
              <w:t>61068.78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46300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3853814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8C53DE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766335D7" w14:textId="77777777" w:rsidTr="00503750">
        <w:tc>
          <w:tcPr>
            <w:tcW w:w="4395" w:type="dxa"/>
            <w:vAlign w:val="center"/>
          </w:tcPr>
          <w:p w14:paraId="01E5345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116C56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19EDBC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0562EE3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715685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B51FAAC" w14:textId="561EC7B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0A837B" w14:textId="7822ED5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4E0996C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F5950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05F0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99BB0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488581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76A85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2C98D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0742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95CCA3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DA796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71402FDF" w14:textId="6BD5545C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795FCB" w14:textId="7F5F062A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95AED6D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7C7315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FBBE23D" w14:textId="2B6D965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5E33AFE" w14:textId="283ACFE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0534F8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1FD61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B64686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63118A9" w14:textId="77777777" w:rsidTr="00503750">
        <w:tc>
          <w:tcPr>
            <w:tcW w:w="1843" w:type="dxa"/>
            <w:vAlign w:val="center"/>
          </w:tcPr>
          <w:p w14:paraId="5606E90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2276E4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DBDF8A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BF9D3C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A3D2A7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793F10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192577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7298DDB" w14:textId="77777777" w:rsidTr="00503750">
        <w:tc>
          <w:tcPr>
            <w:tcW w:w="1843" w:type="dxa"/>
            <w:vAlign w:val="center"/>
          </w:tcPr>
          <w:p w14:paraId="048BF5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85010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878F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A03A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EF668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023C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E701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1B680E5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03415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91D3A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16135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4F29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CF31D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C322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A0660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3836BD4" w14:textId="77777777" w:rsidTr="00503750">
        <w:tc>
          <w:tcPr>
            <w:tcW w:w="1843" w:type="dxa"/>
            <w:vAlign w:val="center"/>
          </w:tcPr>
          <w:p w14:paraId="217B9A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DEA7F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3491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3D186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23C1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CE31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599A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A5AC55D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3CC64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33977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BB3D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03DE4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16DD0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EEF6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6E8E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34A8A10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7524B7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B26D7E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36469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3EB7C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61CBAC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36900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4042A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D9F6FE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943CC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807A8D5" w14:textId="77777777" w:rsidTr="00503750">
        <w:trPr>
          <w:trHeight w:val="664"/>
        </w:trPr>
        <w:tc>
          <w:tcPr>
            <w:tcW w:w="3372" w:type="dxa"/>
          </w:tcPr>
          <w:p w14:paraId="39EC1B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1DD226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B7D112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27AED8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8E4DEE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F48107F" w14:textId="104C3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ADA40A" w14:textId="277F0B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EF2D2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0F7EC80" w14:textId="002912C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238BFC6" w14:textId="3DF89D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21CE2B" w14:textId="3982D1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4C85D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7A4005F" w14:textId="23526FB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9AEEFC4" w14:textId="5B03F3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30EEF9" w14:textId="5F2A00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18C77E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1B7A2E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CF28125" w14:textId="14E29C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512582" w14:textId="07A998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CED59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3A9E964" w14:textId="20DA10E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86B7924" w14:textId="3CF67E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1355C8" w14:textId="6E49FE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245BC0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7E4C61E" w14:textId="7918F16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E913294" w14:textId="2C4BB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4E551F" w14:textId="4C3860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E0DE9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DC935A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224B64B5" w14:textId="77777777" w:rsidTr="00503750">
        <w:tc>
          <w:tcPr>
            <w:tcW w:w="2835" w:type="dxa"/>
            <w:vAlign w:val="center"/>
          </w:tcPr>
          <w:p w14:paraId="6B1B405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F806E8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D1CDC9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746E1B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54D51E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662F6F6" w14:textId="77777777" w:rsidTr="00503750">
        <w:tc>
          <w:tcPr>
            <w:tcW w:w="2835" w:type="dxa"/>
          </w:tcPr>
          <w:p w14:paraId="4163352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5FB7C0E" w14:textId="6EF9D3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D2D8DC" w14:textId="222BB2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D65D78" w14:textId="185D7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4CC8DA6" w14:textId="79480C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06F61A" w14:textId="77777777" w:rsidTr="00503750">
        <w:tc>
          <w:tcPr>
            <w:tcW w:w="2835" w:type="dxa"/>
          </w:tcPr>
          <w:p w14:paraId="4DA93D8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0A9DE6C" w14:textId="063FB2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C6BD89" w14:textId="0E4C19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62049D" w14:textId="29B03D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957DEB1" w14:textId="5F63B1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1DB40B5" w14:textId="77777777" w:rsidTr="00503750">
        <w:tc>
          <w:tcPr>
            <w:tcW w:w="2835" w:type="dxa"/>
          </w:tcPr>
          <w:p w14:paraId="551C406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7E06E8A" w14:textId="3D1C6A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FD6EE9" w14:textId="108E3E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094C520" w14:textId="0E21D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5B265B" w14:textId="41662E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9023B4" w14:textId="77777777" w:rsidTr="00503750">
        <w:tc>
          <w:tcPr>
            <w:tcW w:w="2835" w:type="dxa"/>
            <w:vAlign w:val="center"/>
          </w:tcPr>
          <w:p w14:paraId="334E3CD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B7FE854" w14:textId="43578C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00C684" w14:textId="659BE6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CC944A" w14:textId="647BC5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61A8A8" w14:textId="5A73C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F0110D" w14:textId="77777777" w:rsidTr="00503750">
        <w:tc>
          <w:tcPr>
            <w:tcW w:w="2835" w:type="dxa"/>
            <w:vAlign w:val="center"/>
          </w:tcPr>
          <w:p w14:paraId="75B66EB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2C2DA91" w14:textId="15765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47D667" w14:textId="508BF7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F8EC49" w14:textId="128F8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68D6F36" w14:textId="22E439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16DDB6" w14:textId="77777777" w:rsidTr="00503750">
        <w:tc>
          <w:tcPr>
            <w:tcW w:w="2835" w:type="dxa"/>
          </w:tcPr>
          <w:p w14:paraId="66CB26E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A9FECBF" w14:textId="625A49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4A0ECB" w14:textId="3A45AB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262617" w14:textId="7C4319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A8FF780" w14:textId="5F56BC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7E021D" w14:textId="77777777" w:rsidTr="00503750">
        <w:tc>
          <w:tcPr>
            <w:tcW w:w="2835" w:type="dxa"/>
          </w:tcPr>
          <w:p w14:paraId="684484C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7A5C0B3" w14:textId="122E1F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DE4BAD" w14:textId="3FE16C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09EB9D" w14:textId="105097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2A0AF9D" w14:textId="57398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E531AB" w14:textId="77777777" w:rsidTr="00503750">
        <w:tc>
          <w:tcPr>
            <w:tcW w:w="2835" w:type="dxa"/>
          </w:tcPr>
          <w:p w14:paraId="1223D18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32ADED9" w14:textId="394892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B3EF65" w14:textId="1863E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F3B0E2" w14:textId="0C63E4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AD5D1F9" w14:textId="551003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AF62C3" w14:textId="77777777" w:rsidR="00944C3D" w:rsidRDefault="00944C3D" w:rsidP="00944C3D">
      <w:pPr>
        <w:rPr>
          <w:rFonts w:ascii="Arial" w:hAnsi="Arial"/>
          <w:b/>
        </w:rPr>
      </w:pPr>
    </w:p>
    <w:p w14:paraId="796C8D0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DEE840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46C57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B6409A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7D2556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B24450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9794F9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345C0F0" w14:textId="77777777" w:rsidTr="00503750">
        <w:trPr>
          <w:trHeight w:val="443"/>
        </w:trPr>
        <w:tc>
          <w:tcPr>
            <w:tcW w:w="2560" w:type="dxa"/>
          </w:tcPr>
          <w:p w14:paraId="524CFC2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E715F2B" w14:textId="3D72F7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E5CE5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CCA8F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1F4469D" w14:textId="6DF43D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097F42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607911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B566B16" w14:textId="5E2D4E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D570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DB1D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ADC5DDA" w14:textId="09AE66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3EC7C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E640BF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F2C392E" w14:textId="34806E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E9A7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801C6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72994D0" w14:textId="34C00F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152DFE8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8208F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79DA026" w14:textId="587D69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515B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E2CA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29C4D6C" w14:textId="412605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649F8C" w14:textId="77777777" w:rsidR="00944C3D" w:rsidRDefault="00944C3D" w:rsidP="00944C3D">
      <w:pPr>
        <w:rPr>
          <w:rFonts w:ascii="Arial" w:hAnsi="Arial"/>
          <w:b/>
        </w:rPr>
      </w:pPr>
    </w:p>
    <w:p w14:paraId="064996A7" w14:textId="77777777" w:rsidR="00944C3D" w:rsidRDefault="00944C3D" w:rsidP="00944C3D">
      <w:pPr>
        <w:rPr>
          <w:rFonts w:ascii="Arial" w:hAnsi="Arial"/>
          <w:b/>
        </w:rPr>
      </w:pPr>
    </w:p>
    <w:p w14:paraId="5025418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04F04F3" w14:textId="77777777" w:rsidR="00944C3D" w:rsidRDefault="00944C3D" w:rsidP="00944C3D">
      <w:pPr>
        <w:rPr>
          <w:rFonts w:ascii="Arial" w:hAnsi="Arial"/>
          <w:b/>
        </w:rPr>
      </w:pPr>
    </w:p>
    <w:p w14:paraId="327DA74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7D6E672A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98665A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3F731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D20C6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B8350A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78A2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20B80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E4D6E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5BC292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7BAA4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E47E6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75A13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AB6B49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E8432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A2CC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0835D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3B1C3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CB61A2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5EA2439" w14:textId="77777777" w:rsidTr="00503750">
        <w:trPr>
          <w:trHeight w:val="677"/>
        </w:trPr>
        <w:tc>
          <w:tcPr>
            <w:tcW w:w="3358" w:type="dxa"/>
          </w:tcPr>
          <w:p w14:paraId="211668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3C4BB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D59B7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1899FB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27C8D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F56DFEE" w14:textId="649338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2D99DDA" w14:textId="196303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66AA3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7C122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7525523" w14:textId="49170E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C990521" w14:textId="611021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73849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E9DCB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6963DD6" w14:textId="014010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CCEDFFB" w14:textId="4C0A2D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09F6A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B257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5D81C2C" w14:textId="63819E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EBD7A4F" w14:textId="065014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E023B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7472E5E" w14:textId="6B4F358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0CAA89C" w14:textId="0D948D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9B3480E" w14:textId="6A8C24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C2135B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AC618A4" w14:textId="333D8F1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CAC0F2B" w14:textId="4B2FC8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CE91F4" w14:textId="6BC400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6D827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6330B8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A3DB5F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F4E6D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ED41B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90F60C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C7AA5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83BCC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7B596F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E0118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B0EF4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F48864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C6EB3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DEE6F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55227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9174D8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E05ECE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45EA1A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D01C86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D6D4D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54037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BA967D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1BFDAD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871BF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EC6D8C8" w14:textId="4205B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773883" w14:textId="7BDC0D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3AE0ED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83B87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4ED6B77E" w14:textId="096FA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4A30B2" w14:textId="5E54AA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532AB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0D3A9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32534A6" w14:textId="7EAA4B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6199BA" w14:textId="6A2813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75FDA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D9BA15F" w14:textId="13EA399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68ABE5D" w14:textId="69189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B5AB36" w14:textId="6D854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C3A79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890AAA3" w14:textId="77C9B95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0EF072F" w14:textId="5B0335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F352FF" w14:textId="354319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0183C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32A4CF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4E1C8F0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8D7F62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00BF0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51BC1A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F0EAAA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4E676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8679718" w14:textId="693E89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1C55A6" w14:textId="49E7B4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DB004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0B5B1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5614D4A" w14:textId="4EBBE3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DF054B" w14:textId="4D87F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1C5EE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AA6DB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E4E9ED4" w14:textId="7C8D85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9302586" w14:textId="020F04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06125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6724407" w14:textId="4884E28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8A86E2C" w14:textId="678AF5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977F94" w14:textId="2205E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5DB47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6F9F7E2" w14:textId="24D230D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EA76B26" w14:textId="06556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C666AD" w14:textId="0EB5B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E12D38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3909E1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9EDDECC" w14:textId="77777777" w:rsidTr="00503750">
        <w:tc>
          <w:tcPr>
            <w:tcW w:w="3686" w:type="dxa"/>
            <w:vAlign w:val="center"/>
          </w:tcPr>
          <w:p w14:paraId="0E0D2BD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A5801D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D4C79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36C96B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5891B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E9B8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C62C0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5E012B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7DDE4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688B2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52C0C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CA6392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03B4A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DB837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F3FC6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6526FD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FEA8EC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473BEA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E95A57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F9426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66BA02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E7585D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D9D79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D51CE7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5BF907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9EBAC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14A08EF" w14:textId="4B0C20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458300" w14:textId="7C5C75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89006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115C3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AEE6E8B" w14:textId="794C00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139D5E" w14:textId="18E61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A8A9C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9E166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730C7B1" w14:textId="6263AB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569C49D" w14:textId="0529A8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26B18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28622F7" w14:textId="196DC1B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EF8383F" w14:textId="6FC1B3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3928C8D" w14:textId="3A8EAC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CBD6F7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F753346" w14:textId="7208F51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E3CFD36" w14:textId="50D8ED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CAF955" w14:textId="00B20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02BE9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55657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7226730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50EEF3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DDD77E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44E909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A4A58A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8FBE7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2EAF1C9" w14:textId="7B3E8C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3AEAE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138C8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A73BD88" w14:textId="62290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19CAE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052EB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810159B" w14:textId="3B1BD3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F8502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488DE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1DECA00" w14:textId="1B7FF4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C445C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2775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BDC5C0C" w14:textId="614231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A063F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7B4A74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882F291" w14:textId="29B66F5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E28CD69" w14:textId="77777777" w:rsidR="00944C3D" w:rsidRDefault="00944C3D" w:rsidP="00944C3D">
      <w:pPr>
        <w:rPr>
          <w:sz w:val="22"/>
          <w:szCs w:val="22"/>
        </w:rPr>
      </w:pPr>
    </w:p>
    <w:p w14:paraId="1E5CE939" w14:textId="77777777" w:rsidR="00944C3D" w:rsidRDefault="00944C3D" w:rsidP="00944C3D">
      <w:pPr>
        <w:rPr>
          <w:sz w:val="22"/>
          <w:szCs w:val="22"/>
        </w:rPr>
      </w:pPr>
    </w:p>
    <w:p w14:paraId="6D6BEC6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058E3D6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D298067" w14:textId="7D6CF19A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C2FCC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BE955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A7441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F6923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1179BFAC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653A9B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2A2764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DA0160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D1EF5E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6BAD4A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87C8965" w14:textId="018339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CAFBE28" w14:textId="3CE33A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F48D5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7CC4BA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37F0A01" w14:textId="11DE4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BAF9505" w14:textId="5B3A7C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1D4F9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5DE7EF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3B8E2EE" w14:textId="40B0CD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6E69636" w14:textId="6BAAD8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4ED46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A84042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59FA534" w14:textId="37DDC0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91AAB5" w14:textId="5AD3CA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0C14E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636FD1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697F906" w14:textId="0F20A1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F3958AF" w14:textId="61EC8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64BE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BC2E8" w14:textId="17C210D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4C10CF5" w14:textId="269837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D1AE234" w14:textId="5D6C89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547C0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2ED3DFE" w14:textId="4B2973C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2701F07" w14:textId="114F52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2631CCB" w14:textId="16DD73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25E7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28B83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75ADB2E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92F037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BA5F4D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8AF479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9C0302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3972D5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9B2E382" w14:textId="6BEAE3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ECEAC98" w14:textId="5A6310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0C388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D04994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479AA82" w14:textId="318241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A8F3C60" w14:textId="307A23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2E1AB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3E113B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CBE45AC" w14:textId="2E411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A83AA6F" w14:textId="220852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2A077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BC4001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944B792" w14:textId="451A9B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C431282" w14:textId="69CC3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2156E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B6CBB4A" w14:textId="1160A48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559F108" w14:textId="4D7848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6809002" w14:textId="41E36C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36951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30E810D" w14:textId="72D0735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E79B9F8" w14:textId="08A79A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E04EA9" w14:textId="7705B5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AAD080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F0187B0" w14:textId="6D6B49A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8BF54F6" w14:textId="19C196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F2B3C08" w14:textId="1D9A8A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F0D1D" w:rsidRPr="00325A1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0DB7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3D3DD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97B3906" w14:textId="6E5A55CA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74791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94221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0EDD1E9" w14:textId="1A9A063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E9A98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DA7EC8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83EB5A5" w14:textId="21ED521C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8CB3F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4FF3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2C4CF6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49129EB" w14:textId="77777777" w:rsidR="00944C3D" w:rsidRPr="003607F0" w:rsidRDefault="00944C3D" w:rsidP="00944C3D"/>
    <w:p w14:paraId="6002112F" w14:textId="77777777" w:rsidR="00F47675" w:rsidRPr="00944C3D" w:rsidRDefault="00F47675" w:rsidP="00944C3D"/>
    <w:sectPr w:rsidR="00F47675" w:rsidRPr="00944C3D" w:rsidSect="00435080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43CAD5" w14:textId="77777777" w:rsidR="00435080" w:rsidRDefault="00435080">
      <w:r>
        <w:separator/>
      </w:r>
    </w:p>
  </w:endnote>
  <w:endnote w:type="continuationSeparator" w:id="0">
    <w:p w14:paraId="48A4F004" w14:textId="77777777" w:rsidR="00435080" w:rsidRDefault="004350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6C3872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8BE46B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6796A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90C3673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39D3D6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13808C84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C2E97E" w14:textId="77777777" w:rsidR="00435080" w:rsidRDefault="00435080">
      <w:r>
        <w:separator/>
      </w:r>
    </w:p>
  </w:footnote>
  <w:footnote w:type="continuationSeparator" w:id="0">
    <w:p w14:paraId="53BEB1D0" w14:textId="77777777" w:rsidR="00435080" w:rsidRDefault="004350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9407618">
    <w:abstractNumId w:val="13"/>
  </w:num>
  <w:num w:numId="2" w16cid:durableId="1483545853">
    <w:abstractNumId w:val="17"/>
  </w:num>
  <w:num w:numId="3" w16cid:durableId="386344661">
    <w:abstractNumId w:val="8"/>
  </w:num>
  <w:num w:numId="4" w16cid:durableId="2083521868">
    <w:abstractNumId w:val="7"/>
  </w:num>
  <w:num w:numId="5" w16cid:durableId="85592096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8694578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81298995">
    <w:abstractNumId w:val="20"/>
  </w:num>
  <w:num w:numId="8" w16cid:durableId="1218594182">
    <w:abstractNumId w:val="10"/>
  </w:num>
  <w:num w:numId="9" w16cid:durableId="2093890016">
    <w:abstractNumId w:val="0"/>
  </w:num>
  <w:num w:numId="10" w16cid:durableId="310450110">
    <w:abstractNumId w:val="19"/>
  </w:num>
  <w:num w:numId="11" w16cid:durableId="329335284">
    <w:abstractNumId w:val="6"/>
  </w:num>
  <w:num w:numId="12" w16cid:durableId="1878807596">
    <w:abstractNumId w:val="9"/>
  </w:num>
  <w:num w:numId="13" w16cid:durableId="306663070">
    <w:abstractNumId w:val="12"/>
  </w:num>
  <w:num w:numId="14" w16cid:durableId="1796604971">
    <w:abstractNumId w:val="15"/>
  </w:num>
  <w:num w:numId="15" w16cid:durableId="1913155733">
    <w:abstractNumId w:val="14"/>
  </w:num>
  <w:num w:numId="16" w16cid:durableId="1158183510">
    <w:abstractNumId w:val="2"/>
  </w:num>
  <w:num w:numId="17" w16cid:durableId="1262104567">
    <w:abstractNumId w:val="4"/>
  </w:num>
  <w:num w:numId="18" w16cid:durableId="1137914486">
    <w:abstractNumId w:val="11"/>
  </w:num>
  <w:num w:numId="19" w16cid:durableId="460466122">
    <w:abstractNumId w:val="5"/>
  </w:num>
  <w:num w:numId="20" w16cid:durableId="426925015">
    <w:abstractNumId w:val="18"/>
  </w:num>
  <w:num w:numId="21" w16cid:durableId="11337955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30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9108343.doc"/>
    <w:docVar w:name="arg5" w:val="5"/>
  </w:docVars>
  <w:rsids>
    <w:rsidRoot w:val="001F0D1D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0D1D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35080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5149336"/>
  <w15:docId w15:val="{E45BC142-F33F-4FA6-A322-027A56727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</Pages>
  <Words>5338</Words>
  <Characters>30431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2024-03-19T09:41:00Z</dcterms:created>
  <dcterms:modified xsi:type="dcterms:W3CDTF">2024-03-19T09:42:00Z</dcterms:modified>
</cp:coreProperties>
</file>