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ABED3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B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3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8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1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0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D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3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E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4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E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1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5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7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A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7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9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F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6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6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5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B9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ABC58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40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9F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29A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92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58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E0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8F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25E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D3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06B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19E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23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C7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C8E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D86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88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897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A9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6E0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F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75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1A9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2B2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E8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95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7B6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BC1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A7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74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6D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23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D6E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5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87734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39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4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EEC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14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E8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81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629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6B4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4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31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20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B5E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3DE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77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E37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1B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06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764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55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8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A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21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E0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B2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A5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35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9F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C58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B4B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C91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627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3CF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59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2218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9B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3F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31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3B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8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05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428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023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0FA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02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36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51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A29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E11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18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6F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6F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38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0C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35D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37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082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2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68F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E1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5F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86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7C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5D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0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B2D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500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D1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0381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68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A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45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0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1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9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F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92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01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9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0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A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3C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A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9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40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D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E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0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3E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BF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91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D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B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8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65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F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0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8A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0D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0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0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5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58D45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F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F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1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9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1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E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7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B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3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B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B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C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2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0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3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B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27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DFB3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9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2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6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C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E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9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9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B5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69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EA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C4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C5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99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E2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63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11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F8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A0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7A06E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D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F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A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E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C3B1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7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4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4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5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4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2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9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B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C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5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6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896A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5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3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C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5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2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F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7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4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B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B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8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7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B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2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2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EA4B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7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8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6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9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3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1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9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9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4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4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9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744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F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B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E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5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A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5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2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2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1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A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E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8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F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2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D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FD15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4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B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E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E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B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0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A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69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C6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32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F2D58" w14:textId="730F542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92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A1E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8E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CD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FF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8E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84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18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2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E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7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6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71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5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85F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6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9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9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0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0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B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C8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61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DD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474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888ED83" wp14:editId="780C987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A0966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88ED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7A0966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0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96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01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2B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E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A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D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9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D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4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3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C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6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EFCFA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A31F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6C22E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D6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6424AA7" wp14:editId="0836A35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8110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24AA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548110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324FCB3" wp14:editId="2CFF2C6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2B6A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4FCB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682B6A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5843CA" wp14:editId="592D6F5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1E28F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843CA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31E28F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F14C647" wp14:editId="1B0766B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D29F2" w14:textId="3F2AB259" w:rsidR="000B647F" w:rsidRDefault="00000000" w:rsidP="00944C3D">
                                  <w:fldSimple w:instr=" MERGEFIELD  aDMOD  \* MERGEFORMAT ">
                                    <w:r w:rsidR="00945A65" w:rsidRPr="00945A6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4C64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E9D29F2" w14:textId="3F2AB259" w:rsidR="000B647F" w:rsidRDefault="00000000" w:rsidP="00944C3D">
                            <w:fldSimple w:instr=" MERGEFIELD  aDMOD  \* MERGEFORMAT ">
                              <w:r w:rsidR="00945A65" w:rsidRPr="00945A6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5FB4010" wp14:editId="12D55C4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DC88A" w14:textId="093E65B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B4010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9BDC88A" w14:textId="093E65B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E423862" wp14:editId="6D79D59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FF4ED" w14:textId="505B9B52" w:rsidR="000B647F" w:rsidRDefault="00000000" w:rsidP="00944C3D">
                                  <w:fldSimple w:instr=" MERGEFIELD  aDRDO  \* MERGEFORMAT ">
                                    <w:r w:rsidR="00945A65" w:rsidRPr="00945A6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2386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DDFF4ED" w14:textId="505B9B52" w:rsidR="000B647F" w:rsidRDefault="00000000" w:rsidP="00944C3D">
                            <w:fldSimple w:instr=" MERGEFIELD  aDRDO  \* MERGEFORMAT ">
                              <w:r w:rsidR="00945A65" w:rsidRPr="00945A6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6045227" wp14:editId="1ED0A0E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CB5F4" w14:textId="30B17712" w:rsidR="000B647F" w:rsidRDefault="00000000" w:rsidP="00944C3D">
                                  <w:fldSimple w:instr=" MERGEFIELD  aDMDO  \* MERGEFORMAT ">
                                    <w:r w:rsidR="00945A65" w:rsidRPr="00945A6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45227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2ECB5F4" w14:textId="30B17712" w:rsidR="000B647F" w:rsidRDefault="00000000" w:rsidP="00944C3D">
                            <w:fldSimple w:instr=" MERGEFIELD  aDMDO  \* MERGEFORMAT ">
                              <w:r w:rsidR="00945A65" w:rsidRPr="00945A6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87E29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E0D9AC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AF83DF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4B86AD8" wp14:editId="71E7C68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F4E3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86AD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8FF4E3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3B7C54A" wp14:editId="1C18942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83058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7C54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583058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F88810" wp14:editId="5A88BD3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1CBD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8881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171CBD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AD05E2B" wp14:editId="36B97A6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B483E" w14:textId="1075EE15" w:rsidR="000B647F" w:rsidRDefault="00000000" w:rsidP="00944C3D">
                                  <w:fldSimple w:instr=" MERGEFIELD  aDRDOo  \* MERGEFORMAT ">
                                    <w:r w:rsidR="00945A65" w:rsidRPr="00945A6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05E2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24B483E" w14:textId="1075EE15" w:rsidR="000B647F" w:rsidRDefault="00000000" w:rsidP="00944C3D">
                            <w:fldSimple w:instr=" MERGEFIELD  aDRDOo  \* MERGEFORMAT ">
                              <w:r w:rsidR="00945A65" w:rsidRPr="00945A65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4989E27" wp14:editId="6DF7F98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F29CD" w14:textId="37939096" w:rsidR="000B647F" w:rsidRDefault="00000000" w:rsidP="00944C3D">
                                  <w:fldSimple w:instr=" MERGEFIELD  aDMDO  \* MERGEFORMAT ">
                                    <w:r w:rsidR="00945A65" w:rsidRPr="00945A6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89E27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93F29CD" w14:textId="37939096" w:rsidR="000B647F" w:rsidRDefault="00000000" w:rsidP="00944C3D">
                            <w:fldSimple w:instr=" MERGEFIELD  aDMDO  \* MERGEFORMAT ">
                              <w:r w:rsidR="00945A65" w:rsidRPr="00945A6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D2BEB08" wp14:editId="78E487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D1C6A" w14:textId="541DC422" w:rsidR="000B647F" w:rsidRDefault="00000000" w:rsidP="00944C3D">
                                  <w:fldSimple w:instr=" MERGEFIELD  aDRODo  \* MERGEFORMAT ">
                                    <w:r w:rsidR="00945A65" w:rsidRPr="00945A6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BEB0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D9D1C6A" w14:textId="541DC422" w:rsidR="000B647F" w:rsidRDefault="00000000" w:rsidP="00944C3D">
                            <w:fldSimple w:instr=" MERGEFIELD  aDRODo  \* MERGEFORMAT ">
                              <w:r w:rsidR="00945A65" w:rsidRPr="00945A65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21CA0FB" wp14:editId="4F58B93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9550C" w14:textId="5DB432CC" w:rsidR="000B647F" w:rsidRDefault="00000000" w:rsidP="00944C3D">
                                  <w:fldSimple w:instr=" MERGEFIELD  aDMOD  \* MERGEFORMAT ">
                                    <w:r w:rsidR="00945A65" w:rsidRPr="00945A6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CA0F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A09550C" w14:textId="5DB432CC" w:rsidR="000B647F" w:rsidRDefault="00000000" w:rsidP="00944C3D">
                            <w:fldSimple w:instr=" MERGEFIELD  aDMOD  \* MERGEFORMAT ">
                              <w:r w:rsidR="00945A65" w:rsidRPr="00945A6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6D9C2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0D185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D1DC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4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6E9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C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F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8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3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3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E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C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8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D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1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B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6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6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9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2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7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1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0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F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6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3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E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D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3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E638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C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B2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DE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2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3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A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D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A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4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B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0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A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2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F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9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D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6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05E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1B0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E14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906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50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48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6D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A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9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1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4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0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E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A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EB45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D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D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9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3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3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6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17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A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B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F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7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8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5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8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F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4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2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F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F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E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FCD2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A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F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A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5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5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53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F9E7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4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9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E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0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1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E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4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8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0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D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B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3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2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A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A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4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2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0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E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15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7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4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5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0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E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7D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E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9998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4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F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0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8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8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1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C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D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F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A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6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D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E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C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6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A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D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B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50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F5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C7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29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37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25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E8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7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5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2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2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A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F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6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51DD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8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5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3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C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84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0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3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C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A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A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8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B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B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2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2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4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F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5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0C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C8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BC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A7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DB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6C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A0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2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7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F66B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E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5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C557F5" wp14:editId="42CC0C9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27F54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557F5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D27F54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2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D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C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C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8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C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F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B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D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90C2512" wp14:editId="51F6F50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5A14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C2512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195A14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8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1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5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8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4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1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A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A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C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4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8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6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C3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9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A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8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C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E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D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5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E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6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16EF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0A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8620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A5C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6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243245" wp14:editId="29A9312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07AEA" w14:textId="6493B12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36115355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43245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1D07AEA" w14:textId="6493B12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36115355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0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4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5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D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E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B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9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5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D02FFC" wp14:editId="7FCDCFE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5A7CD0" w14:textId="6EC3CA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2021548562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02FF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85A7CD0" w14:textId="6EC3CA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2021548562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3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F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6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7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7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0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9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6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C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A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5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3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6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5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F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5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1A48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EF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7BD6C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F3F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5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A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B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E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2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D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F0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8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B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B5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C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0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B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E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7602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CD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BC6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C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AEC132" wp14:editId="6C3645A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CD8F0" w14:textId="57D89B1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EC13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80CD8F0" w14:textId="57D89B1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6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F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5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E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6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6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B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C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0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B3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3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7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0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9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1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0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F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D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9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A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6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4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5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45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3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1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A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1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4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2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903B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C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AED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6995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1A8F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2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E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6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D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C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0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9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4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5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2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4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2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7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9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7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8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F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E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5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2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7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6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82C2B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0E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1ACAC4" wp14:editId="13E1BCE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1ADD1" w14:textId="76F8951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ACAC4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F71ADD1" w14:textId="76F8951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04C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7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B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C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2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3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6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B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9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4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C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1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C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A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F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C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5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190C49" wp14:editId="19F93DF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67030" w14:textId="29F90733" w:rsidR="000B647F" w:rsidRDefault="00000000" w:rsidP="00944C3D">
                                  <w:fldSimple w:instr=" MERGEFIELD  aSUB_ULICA_CISLO  \* MERGEFORMAT ">
                                    <w:r w:rsidR="00945A65" w:rsidRPr="00945A6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40,42/1145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90C4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D267030" w14:textId="29F90733" w:rsidR="000B647F" w:rsidRDefault="00000000" w:rsidP="00944C3D">
                            <w:fldSimple w:instr=" MERGEFIELD  aSUB_ULICA_CISLO  \* MERGEFORMAT ">
                              <w:r w:rsidR="00945A65" w:rsidRPr="00945A65">
                                <w:rPr>
                                  <w:rFonts w:ascii="Arial" w:hAnsi="Arial" w:cs="Arial"/>
                                  <w:noProof/>
                                </w:rPr>
                                <w:t>40,42/1145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0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1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7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1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F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B642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9C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4F5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38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17B8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FC07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CAE05C" wp14:editId="470DE2A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98FEB" w14:textId="7018F66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AE05C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B198FEB" w14:textId="7018F66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BD8B44" wp14:editId="5494A50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E17DC" w14:textId="7B0EA8D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D8B44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52E17DC" w14:textId="7B0EA8D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B909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9D1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4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4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18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D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1A4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8C5BDA" wp14:editId="54ACB7A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DA92D" w14:textId="4DE389C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C5BD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5FDA92D" w14:textId="4DE389C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4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60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EB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C4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FB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7A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61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F399A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FDFE1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0D5184" wp14:editId="76FCE70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97D11" w14:textId="41F3220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D518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3A97D11" w14:textId="41F3220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DA8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E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7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5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2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2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7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2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241F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3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FD75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7ED4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A9D8A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F36F817" wp14:editId="5AD870E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E8E9B" w14:textId="06B861D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5A65" w:rsidRPr="002208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6F81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E7E8E9B" w14:textId="06B861D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5A65" w:rsidRPr="002208E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D347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7132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9B0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1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D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7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E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3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A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9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C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E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3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2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C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D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A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D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F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7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D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C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4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5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A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7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2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7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F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D8DF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E00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567CE5" w14:textId="273F855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45A65">
              <w:rPr>
                <w:rFonts w:ascii="Arial" w:hAnsi="Arial"/>
                <w:lang w:eastAsia="sk-SK"/>
              </w:rPr>
              <w:t>19.3.2024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021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292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8C5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C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0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4A2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06B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9C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15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D3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8D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4C5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B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499D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70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70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F2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87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4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1C0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B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E8B6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2B2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4E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21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04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5B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C7F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3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2680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6A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33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B4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7A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2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B7D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4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C1D3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8E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51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E2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E8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C5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539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2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F0A7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E03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C8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32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9C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91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3AE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5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AB3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63A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8E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2E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14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B6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825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1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3A94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3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B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2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62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F257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103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D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0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E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2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1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35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A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C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7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4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1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3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B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E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A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3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9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8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E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7B7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B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1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24FC8D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9D99AF4" w14:textId="77777777" w:rsidR="00944C3D" w:rsidRDefault="00944C3D" w:rsidP="00944C3D">
      <w:pPr>
        <w:rPr>
          <w:rFonts w:ascii="Arial" w:hAnsi="Arial"/>
        </w:rPr>
      </w:pPr>
    </w:p>
    <w:p w14:paraId="3C1A663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BD0728B" w14:textId="1166B66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6C73687" w14:textId="2C6F7F0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383D8CD" w14:textId="4C6A116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420D85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B1826F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56C13EA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89CD0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FED7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A930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B31C99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E8E3A67" w14:textId="321F1E0C" w:rsidR="00944C3D" w:rsidRPr="008D0433" w:rsidRDefault="00945A6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Jaroslav Malík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636D2A" w14:textId="789BCDAA" w:rsidR="00944C3D" w:rsidRPr="008D0433" w:rsidRDefault="00945A6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5FC5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55F69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00E7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5926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B05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23775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6E278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93362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5AF9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74B8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6357E6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D3EFACD" w14:textId="1C2B7E8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4286BF5" w14:textId="7ABFA93F" w:rsidR="00944C3D" w:rsidRDefault="00945A6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3DC2559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35B706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5F40FBC" w14:textId="4BA1EB8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F0C83D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2B12E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EC72E0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580A6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388BE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FF897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0AA7AE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3DA2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9982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127D8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B658A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739AA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5ABE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64D5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F2EF5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E73A0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EB25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BFBC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9FA6E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6D55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10DB4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5DB14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D3BEB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49676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108EF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E489A0E" w14:textId="1DD5051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24AD12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464BE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DB10D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9213DB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B48921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A197C55" w14:textId="25CCC5E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EC3AC0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3AAAE7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69121B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5F471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DBE02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D6C80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AA1137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8C87F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ECB1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F56A9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563A4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074CD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BEBE3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37B4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8CD37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06CE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E26FF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91C2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99E7C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5EA6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2CF05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C0D54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6691E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9B430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0BCFC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D2C9A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32902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75294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609EB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58F8C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EFC37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CD891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B628D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EDE63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49150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5BFCF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A7754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EEA16B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57657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7FF0EB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5FE3B5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EE561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0DDE4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B93EC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4D18C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05C467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536FB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6206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0AD74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96E1D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42178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F085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938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02E9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6D054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31F44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8E8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A0E5E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591D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9D31D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53AA8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E746C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3660E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539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B8B1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00920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1C1C7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21BA7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FFFA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C3205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EF540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77C54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3D7C666" w14:textId="1030160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7E32B3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FCE57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FC114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1306F3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A28872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FD681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2BF49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A793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85226F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D9565E3" w14:textId="77777777" w:rsidTr="00503750">
        <w:tc>
          <w:tcPr>
            <w:tcW w:w="2302" w:type="dxa"/>
            <w:vAlign w:val="center"/>
          </w:tcPr>
          <w:p w14:paraId="62AE4F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43B9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CFA2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3ACB2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33A0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56228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1CB7C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669A2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B47B630" w14:textId="77777777" w:rsidTr="00503750">
        <w:tc>
          <w:tcPr>
            <w:tcW w:w="15593" w:type="dxa"/>
            <w:gridSpan w:val="8"/>
            <w:vAlign w:val="center"/>
          </w:tcPr>
          <w:p w14:paraId="37726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729AD3" w14:textId="77777777" w:rsidTr="00503750">
        <w:tc>
          <w:tcPr>
            <w:tcW w:w="2302" w:type="dxa"/>
            <w:vAlign w:val="center"/>
          </w:tcPr>
          <w:p w14:paraId="49252E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26B11EE" w14:textId="2F3B95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9BAD67" w14:textId="31EDB6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82F5E" w14:textId="230E0F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E1903" w14:textId="245809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B28FA3" w14:textId="14E8B9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D2A52" w14:textId="327ADA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8D57EB" w14:textId="2ADD3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2F07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AA83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7BAACA" w14:textId="46945E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53D95B" w14:textId="0D0D31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646F6" w14:textId="5B14FF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9D091B" w14:textId="5979B5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73446C" w14:textId="3F030C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4C791" w14:textId="604DAF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38C178" w14:textId="29F854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2D88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B0A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82B17DF" w14:textId="5F6029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3F8A7E" w14:textId="1E91AB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104B9" w14:textId="7840FC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F1E32" w14:textId="7B97CD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66111" w14:textId="6F6068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C6C183" w14:textId="3A6A5E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A8D7C" w14:textId="72B8C8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04AD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090D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64C68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C442E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BDB2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75B4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9801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8463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E134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F014DD" w14:textId="77777777" w:rsidTr="00503750">
        <w:tc>
          <w:tcPr>
            <w:tcW w:w="2302" w:type="dxa"/>
            <w:vAlign w:val="center"/>
          </w:tcPr>
          <w:p w14:paraId="4F33E5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F1D5CF" w14:textId="293DA2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A41734" w14:textId="418BCE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1AF7C9" w14:textId="2FFA43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A0C850" w14:textId="013371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18D49" w14:textId="7EBF8B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61CC2" w14:textId="3C3BD2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A2666" w14:textId="05247F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62D11" w14:textId="77777777" w:rsidTr="00503750">
        <w:tc>
          <w:tcPr>
            <w:tcW w:w="15593" w:type="dxa"/>
            <w:gridSpan w:val="8"/>
            <w:vAlign w:val="center"/>
          </w:tcPr>
          <w:p w14:paraId="125D14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AD924BE" w14:textId="77777777" w:rsidTr="00503750">
        <w:tc>
          <w:tcPr>
            <w:tcW w:w="2302" w:type="dxa"/>
            <w:vAlign w:val="center"/>
          </w:tcPr>
          <w:p w14:paraId="5A2BA3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243DF9" w14:textId="7959C8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6A6F79" w14:textId="7E8A49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32BA8" w14:textId="2459CF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EE9670" w14:textId="3F94FA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0E08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6236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D1272F" w14:textId="0B8966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89BE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6371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D0ECB34" w14:textId="6BF3FB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96738A" w14:textId="4CF116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B5378" w14:textId="3554C0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1DF05F" w14:textId="5B298E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9B34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461A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78711F" w14:textId="6D0817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B814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A217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77EC5F6" w14:textId="5A1B47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7D36AC" w14:textId="01CEDA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A74931" w14:textId="74D487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AF9513" w14:textId="3E8E90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F6BD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C4B8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EB91F7" w14:textId="3B0921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6A316" w14:textId="77777777" w:rsidTr="00503750">
        <w:tc>
          <w:tcPr>
            <w:tcW w:w="2302" w:type="dxa"/>
            <w:vAlign w:val="center"/>
          </w:tcPr>
          <w:p w14:paraId="51AB6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744D911" w14:textId="3C339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48274E" w14:textId="6E3DF1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18DC23" w14:textId="6781EC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C20DC6" w14:textId="233C50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71D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4DD6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3ACB50" w14:textId="0362CF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D9701" w14:textId="77777777" w:rsidTr="00503750">
        <w:tc>
          <w:tcPr>
            <w:tcW w:w="15593" w:type="dxa"/>
            <w:gridSpan w:val="8"/>
            <w:vAlign w:val="center"/>
          </w:tcPr>
          <w:p w14:paraId="25FB79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BEA064" w14:textId="77777777" w:rsidTr="00503750">
        <w:tc>
          <w:tcPr>
            <w:tcW w:w="2302" w:type="dxa"/>
            <w:vAlign w:val="center"/>
          </w:tcPr>
          <w:p w14:paraId="5C16C4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088B23A" w14:textId="5D5BF4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2A5F65" w14:textId="7740B2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A7724" w14:textId="59AEF6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D96491" w14:textId="3DC1CB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3C2E6" w14:textId="47E9D2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88E28C" w14:textId="13EDC7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67EB67" w14:textId="683E3C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3E94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21BEB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1BF42C" w14:textId="7617B6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732F99" w14:textId="1F63A5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5E4EA" w14:textId="1A2B31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BA0E0" w14:textId="35E6F4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7903C" w14:textId="7D7250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A525FD" w14:textId="451AD8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F2CBB" w14:textId="340833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BF9E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72875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629BDA7" w14:textId="0331AB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5D9AF7" w14:textId="3F7493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ED3C5" w14:textId="581C6B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DEDE78" w14:textId="104C15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097A62" w14:textId="04425E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8E4CF" w14:textId="223265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E9F8F" w14:textId="14461D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67F4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54FF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A31626" w14:textId="5A3E7D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95A3CC" w14:textId="2F0D9A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9837A" w14:textId="6A1DC5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5CC44" w14:textId="68C425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A2A97" w14:textId="05499C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0AD2F" w14:textId="0562F3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70C51C" w14:textId="610F4E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BD4A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D8D21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B9FF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45944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F98B5A8" w14:textId="47A169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7DC2EC" w14:textId="795B09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ABD038" w14:textId="7EFC10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5FD12F" w14:textId="5935F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8AD92" w14:textId="068FD7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7AE68" w14:textId="29D386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A8E17" w14:textId="646072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A3D1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97A18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F95009" w14:textId="15670C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8054A4" w14:textId="6C9AD7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3BFCA9" w14:textId="48D3EC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89425" w14:textId="0E49CE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8247C" w14:textId="4BA37F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C891A" w14:textId="56D997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4A568" w14:textId="3AE74B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9702BC" w14:textId="77777777" w:rsidR="00944C3D" w:rsidRDefault="00944C3D" w:rsidP="00944C3D">
      <w:pPr>
        <w:rPr>
          <w:rFonts w:ascii="Arial" w:hAnsi="Arial"/>
          <w:b/>
        </w:rPr>
      </w:pPr>
    </w:p>
    <w:p w14:paraId="4450BC8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96AD996" w14:textId="77777777" w:rsidTr="00503750">
        <w:tc>
          <w:tcPr>
            <w:tcW w:w="1944" w:type="dxa"/>
            <w:vAlign w:val="center"/>
          </w:tcPr>
          <w:p w14:paraId="685DD6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2FE64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4664A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346D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0D4FD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61D34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96A6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22384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79C93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CD48F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1A0F3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6A094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432AB88" w14:textId="77777777" w:rsidTr="00503750">
        <w:tc>
          <w:tcPr>
            <w:tcW w:w="15685" w:type="dxa"/>
            <w:gridSpan w:val="12"/>
            <w:vAlign w:val="center"/>
          </w:tcPr>
          <w:p w14:paraId="432A2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B1417FB" w14:textId="77777777" w:rsidTr="00503750">
        <w:tc>
          <w:tcPr>
            <w:tcW w:w="1944" w:type="dxa"/>
            <w:vAlign w:val="center"/>
          </w:tcPr>
          <w:p w14:paraId="66EB6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D4DED4" w14:textId="496BA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7568F8" w14:textId="6CBB5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48D8F9" w14:textId="7BC60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B88AFF" w14:textId="2791C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B91780" w14:textId="2A03E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C7728D" w14:textId="40574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82637C" w14:textId="2FE67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F8B34" w14:textId="32A91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FC06CF" w14:textId="42A2B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9E0087" w14:textId="2B179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86FFE6" w14:textId="46410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D9E3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CE8FA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0EF7B51" w14:textId="0D9A3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5A99C3" w14:textId="44B23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C97E52" w14:textId="7100E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FFD746" w14:textId="5BAAA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F256D8" w14:textId="20F85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FA8213" w14:textId="703D4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5CD212" w14:textId="7A1DE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F3B4BC" w14:textId="3772B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6972FA" w14:textId="41C5F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6CC321" w14:textId="2E738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868873" w14:textId="6BEFB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3BC97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81B4F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AD78230" w14:textId="1D0CA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AA1B8C" w14:textId="74FC0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EF6E81" w14:textId="577C1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6EF784" w14:textId="04FC6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1A8D0C" w14:textId="30C13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A1E1BF" w14:textId="349AC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5E34CE" w14:textId="7D8A7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1C8333" w14:textId="15E79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E2167D" w14:textId="06210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85A6E2" w14:textId="47520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5FEE0B" w14:textId="6AFD3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8456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8AD3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73CB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50C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FF1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660F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1A06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2C1C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F524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1B87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D7B5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867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406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53CA98" w14:textId="77777777" w:rsidTr="00503750">
        <w:tc>
          <w:tcPr>
            <w:tcW w:w="1944" w:type="dxa"/>
            <w:vAlign w:val="center"/>
          </w:tcPr>
          <w:p w14:paraId="785BD4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06DF50" w14:textId="43694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B1E9CA" w14:textId="1C6C4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62A93F" w14:textId="285F3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03BEF1" w14:textId="3A826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C0D574" w14:textId="57FE8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C99BEF" w14:textId="1D901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6FDCAB" w14:textId="58DC6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71527B" w14:textId="0E48E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7601AA" w14:textId="3B970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2AAD73" w14:textId="0294D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4CF4B0" w14:textId="64F9A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8B544" w14:textId="77777777" w:rsidTr="00503750">
        <w:tc>
          <w:tcPr>
            <w:tcW w:w="15685" w:type="dxa"/>
            <w:gridSpan w:val="12"/>
            <w:vAlign w:val="center"/>
          </w:tcPr>
          <w:p w14:paraId="59900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78FF9B4" w14:textId="77777777" w:rsidTr="00503750">
        <w:tc>
          <w:tcPr>
            <w:tcW w:w="1944" w:type="dxa"/>
            <w:vAlign w:val="center"/>
          </w:tcPr>
          <w:p w14:paraId="5FCE94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31CE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762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19E7E1" w14:textId="60730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E1613B" w14:textId="5CC91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5BDAA5" w14:textId="4F2AD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DFA6FC" w14:textId="1C2AD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15F07A" w14:textId="7115F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B77DD8" w14:textId="5726F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639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643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145865" w14:textId="4BB45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B25FC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96B2E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FD67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B0E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97B644" w14:textId="6889A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381F54" w14:textId="3F1BA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169E12" w14:textId="57D71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BB2075" w14:textId="59EC1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D91586" w14:textId="7C698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1B9A9C" w14:textId="7C46D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071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5DA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944F48" w14:textId="4EC85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FAE84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E1097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D848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ADC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D05C0E" w14:textId="6CA3A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685722" w14:textId="7F6B6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E38939" w14:textId="594DF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140954" w14:textId="22F3D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B6A925" w14:textId="02C85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83AACF" w14:textId="36455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3CB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D7C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F29996" w14:textId="0A962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525D9E" w14:textId="77777777" w:rsidTr="00503750">
        <w:tc>
          <w:tcPr>
            <w:tcW w:w="1944" w:type="dxa"/>
            <w:vAlign w:val="center"/>
          </w:tcPr>
          <w:p w14:paraId="4EADF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AAB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40C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6238EE" w14:textId="59569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2ED301" w14:textId="1255B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61D7AE" w14:textId="4340D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9C140A" w14:textId="1E1B7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B997C6" w14:textId="6D249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008675" w14:textId="090CA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331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FECC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A67138" w14:textId="013F4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E08E1" w14:textId="77777777" w:rsidTr="00503750">
        <w:tc>
          <w:tcPr>
            <w:tcW w:w="15685" w:type="dxa"/>
            <w:gridSpan w:val="12"/>
            <w:vAlign w:val="center"/>
          </w:tcPr>
          <w:p w14:paraId="3FDE3B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40735F6" w14:textId="77777777" w:rsidTr="00503750">
        <w:tc>
          <w:tcPr>
            <w:tcW w:w="1944" w:type="dxa"/>
            <w:vAlign w:val="center"/>
          </w:tcPr>
          <w:p w14:paraId="6E977D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4B28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F85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5115B4" w14:textId="57284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BA6E3B" w14:textId="5FDC0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23D774" w14:textId="3EE55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0D4719" w14:textId="537CE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6D4845" w14:textId="2FDD7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7A7621" w14:textId="0DB6D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129B83" w14:textId="6112D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E4F463" w14:textId="37484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806748" w14:textId="1BBC2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D64C9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3ADDB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FBC8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7E1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87ADC8" w14:textId="38679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228D72" w14:textId="7A5C0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994CAC" w14:textId="19347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1F1883" w14:textId="752BF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FC0BA4" w14:textId="7EE69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57794D" w14:textId="5A846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D58060" w14:textId="760E2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AAB106" w14:textId="02E18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561E54" w14:textId="19AEE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F541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54603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A02C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144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420E2C" w14:textId="4A6A0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268128" w14:textId="00F86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35A6D5" w14:textId="15B08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4E2847" w14:textId="7C782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6BD8AC" w14:textId="3D663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64371F" w14:textId="0BD35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A364AC" w14:textId="2C2CE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59EE1B" w14:textId="5E8E5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10508F" w14:textId="5B9EB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62E2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67AD8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CC5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526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840788" w14:textId="63CC2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21DB9A" w14:textId="014C9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F26BB4" w14:textId="3FE4A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1A9A2D" w14:textId="79E80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999C9F" w14:textId="28947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1A454B" w14:textId="11C7E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E13DA9" w14:textId="127F3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07806C" w14:textId="2A88C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D664CE" w14:textId="2F0CA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BDE9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A8600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9D9CDB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AF68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CEF148" w14:textId="20D65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0B3F14" w14:textId="24B33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7FDFFF" w14:textId="0C382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C10B8A" w14:textId="79004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E44EB3" w14:textId="6B637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AC1141" w14:textId="2E8BD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1EB77E" w14:textId="67D5B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721E2F" w14:textId="60445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FCE0DE" w14:textId="2831D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4B7EC9" w14:textId="5DFA2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4BD291" w14:textId="3D6A3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CA7D2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3B65C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0B0F01" w14:textId="60F83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4B86C2" w14:textId="113CB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7DA1CF" w14:textId="28613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B55A2A" w14:textId="6DFF7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50E08A" w14:textId="71FD9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C2DB75" w14:textId="74B35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6A02BA" w14:textId="2B0C0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F770B7" w14:textId="5CEC5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ABD979" w14:textId="404DD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C2CB40" w14:textId="65017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FC3D5A" w14:textId="3D276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2F809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6497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25BAC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DCDC7A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B7BA0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D245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AE1635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A724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04D8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E5A98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3AD84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D372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BB297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A59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9427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09649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633AD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8583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662C5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BEB8F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EF6589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4CB26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8A91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EC6B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EC0B9A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BB26B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C89B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FD0B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4B662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29F1B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DDA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F605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280B6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19A6D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59A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5F4D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4968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30205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AA7EE6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9553D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6297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FB869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0ABDF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CB768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33EC8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AF1FEF9" w14:textId="77777777" w:rsidTr="00503750">
        <w:trPr>
          <w:trHeight w:val="1073"/>
        </w:trPr>
        <w:tc>
          <w:tcPr>
            <w:tcW w:w="3614" w:type="dxa"/>
            <w:vMerge/>
          </w:tcPr>
          <w:p w14:paraId="477297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2280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41CC8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F3B60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4001D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36A7E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777D3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25D3D2E" w14:textId="77777777" w:rsidTr="00503750">
        <w:trPr>
          <w:trHeight w:val="283"/>
        </w:trPr>
        <w:tc>
          <w:tcPr>
            <w:tcW w:w="3614" w:type="dxa"/>
          </w:tcPr>
          <w:p w14:paraId="60CF7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953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B07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03E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A36C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807E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748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B40DE5B" w14:textId="77777777" w:rsidTr="00503750">
        <w:trPr>
          <w:trHeight w:val="283"/>
        </w:trPr>
        <w:tc>
          <w:tcPr>
            <w:tcW w:w="3614" w:type="dxa"/>
          </w:tcPr>
          <w:p w14:paraId="5E00E9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FC3B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7723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917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8CBE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775B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00F8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440E9D2" w14:textId="77777777" w:rsidTr="00503750">
        <w:trPr>
          <w:trHeight w:val="283"/>
        </w:trPr>
        <w:tc>
          <w:tcPr>
            <w:tcW w:w="3614" w:type="dxa"/>
          </w:tcPr>
          <w:p w14:paraId="629F35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E1E2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BB67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89DD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FF2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B44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B837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56E1E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526034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D35F81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E57E3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CC82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69442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0BD04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E508E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3817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90CBF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90D6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15036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F628A8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7AAD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8A5E0F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69C6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EF775C0" w14:textId="0D100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D023F" w14:textId="09606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BE6E7" w14:textId="11250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618B7" w14:textId="1F2B7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EF46E" w14:textId="50CF4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73F288" w14:textId="30F4A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C2BB1" w14:textId="04BDA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94E871" w14:textId="137EF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237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B31F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8C369DE" w14:textId="46CE8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12E48" w14:textId="3036B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968AE" w14:textId="41BF1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D1C40A" w14:textId="64C2B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5A6B9B" w14:textId="28BF4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DEE716" w14:textId="445CD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4164E" w14:textId="11586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E8639C" w14:textId="749E3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0C6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49D6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9B92987" w14:textId="0125A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B0A5E" w14:textId="70BCC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98866" w14:textId="4F5A0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027923" w14:textId="0006C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E0383" w14:textId="5E0EC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09A397" w14:textId="1D108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D59A05" w14:textId="238AC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827434" w14:textId="42BD9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4BA8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AFC4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2FF2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719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EED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F43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96E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13C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8F9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B580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BF22E6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81F30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D55C064" w14:textId="01D1C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29C8A" w14:textId="0CEF3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FC164D" w14:textId="540B6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F05C57" w14:textId="249A4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363AD" w14:textId="51745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3B72B" w14:textId="5E5B0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6C5DC" w14:textId="5649F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116F93" w14:textId="35875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F141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4EACA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ED16D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9240F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D44888" w14:textId="69127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F77B3" w14:textId="31C38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CFF640" w14:textId="32CFB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6E891" w14:textId="5CD3C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B4CB0F" w14:textId="7162C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EC3C1" w14:textId="53604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08C3FD" w14:textId="5CBEE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53AAEF" w14:textId="4A18F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30D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622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758ED26" w14:textId="0B817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E9D27" w14:textId="45860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FAC8C" w14:textId="0E5DE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FB465C" w14:textId="121FF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7068D" w14:textId="2F40E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52FB81" w14:textId="2952D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876B1D" w14:textId="5B39E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251CEA" w14:textId="2968C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38A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C1A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2C83B98" w14:textId="199F5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2FD1A" w14:textId="77E29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D4A1D6" w14:textId="53823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1954F" w14:textId="02960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DA0098" w14:textId="6F2E7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59BAA" w14:textId="3CC80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1976F" w14:textId="0E996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5B4C86" w14:textId="0E8CE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14F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2D426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5842A0" w14:textId="699C7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00E798" w14:textId="2D67E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C1622C" w14:textId="312B7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0156B" w14:textId="35539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25EC5" w14:textId="26E48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A8E8C" w14:textId="2A804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DB68AD" w14:textId="40BCA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4B8A30" w14:textId="0BA55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3789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94EB3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E2B57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46F60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9593FF6" w14:textId="32B99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F79CE8" w14:textId="4AAE3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4B3044" w14:textId="6D168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7A58D" w14:textId="23FC5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6EE02" w14:textId="153CB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5B020" w14:textId="760EA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827698" w14:textId="63ACD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0C7D30" w14:textId="76CEA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912C9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FC30B6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9899D2" w14:textId="745A5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20AB8" w14:textId="01D75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2113C" w14:textId="78BCA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BDCD9" w14:textId="22307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4578F" w14:textId="287DE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FE3EA" w14:textId="21FAE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174F1D" w14:textId="6AB5A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42F3D6" w14:textId="67F75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685A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572D9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47D9049" w14:textId="6A6DB03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0153F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3E4C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09DC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5AE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1ACC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2470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06EB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038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1037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3BEA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AEB2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0391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DF84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FB21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36C9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ED35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25B1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19CDA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A793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0F398E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C3D747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CAABD7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66EB1F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D32A2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84A6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E853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D2B4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6A63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A594AF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FAE4C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BA1A20" w14:textId="5A2D9E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A89240D" w14:textId="03E72D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38EC2D" w14:textId="6E785F7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C951F0" w14:textId="40C880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31422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E9EAD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7FFA74" w14:textId="050961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B81CF7" w14:textId="45A306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3C0DFD" w14:textId="3AFF6D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F19016" w14:textId="6D3358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71BF6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6C2D7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C9E98E" w14:textId="6436A9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11C4EC" w14:textId="365A70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BC97DB" w14:textId="23AF8C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1A8BCA" w14:textId="20EB49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CBD60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5C929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3FD9EF" w14:textId="6D4FE6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9987851" w14:textId="3C63C1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4CBB1A" w14:textId="7A9F3CC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B2C211" w14:textId="211426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0B541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1DF7C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B1608F" w14:textId="4E2DDA7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D210B6" w14:textId="2A4B1A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D7E9E3" w14:textId="276E95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348627" w14:textId="34309F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B8874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EA5F2F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66A3E7" w14:textId="095CD4B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AABB45" w14:textId="60AECDD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DF248D" w14:textId="4C85085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8A10EF" w14:textId="18B310A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32987B3" w14:textId="77777777" w:rsidR="00944C3D" w:rsidRDefault="00944C3D" w:rsidP="00944C3D">
      <w:pPr>
        <w:rPr>
          <w:rFonts w:ascii="Arial" w:hAnsi="Arial"/>
          <w:b/>
        </w:rPr>
      </w:pPr>
    </w:p>
    <w:p w14:paraId="1B47DBF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F0C2A1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ECF13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91B0F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E28AE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9BD8C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7D705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9EB8EF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0B7C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650F8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B6137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BA87D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78945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CD7E6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1AC0D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08E60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11CF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CE3E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CDF90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7A6B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24B2C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0A0D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5CE42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67FADC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B3B2A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7D19D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FA6D5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A9DEB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BD2334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F1C8675" w14:textId="77777777" w:rsidTr="00503750">
        <w:tc>
          <w:tcPr>
            <w:tcW w:w="2835" w:type="dxa"/>
            <w:vAlign w:val="center"/>
          </w:tcPr>
          <w:p w14:paraId="7A05FC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2C759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CC79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35137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DD82F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99FB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582A75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45F137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E7B8C36" w14:textId="06B3AC6F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BEB960" w14:textId="6183245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A75D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E7640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F5B08B" w14:textId="49E7FE8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32D2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05A0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973FF46" w14:textId="5C5E7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51B9C" w14:textId="690A4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D12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30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A5510D" w14:textId="35B56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D34F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F86F0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6C36516" w14:textId="78C2F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9D9C1" w14:textId="6076C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F39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CE9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640DAB" w14:textId="0E8B1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2D2B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E967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D285911" w14:textId="02562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DDFE2" w14:textId="4E3B9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B29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E0B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299054" w14:textId="04AF0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836C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DAA75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591A8A" w14:textId="1099E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BD734" w14:textId="0012D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5BD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BFB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2D4760" w14:textId="7DE5A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94EB0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CF9F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CAC59C4" w14:textId="4728E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FC838E" w14:textId="1F749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F9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B14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69BD6E" w14:textId="4F964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66D9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08F2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243C1B2" w14:textId="13324D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AA812" w14:textId="6B8942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BEB5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4B65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84315C" w14:textId="75D1F3B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8610A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C3A446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25F7D9C" w14:textId="76855BB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462A11C" w14:textId="77777777" w:rsidR="00944C3D" w:rsidRDefault="00944C3D" w:rsidP="00944C3D">
      <w:pPr>
        <w:rPr>
          <w:rFonts w:ascii="Arial" w:hAnsi="Arial"/>
          <w:b/>
        </w:rPr>
      </w:pPr>
    </w:p>
    <w:p w14:paraId="36CBAE6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3F86847" w14:textId="77777777" w:rsidTr="00503750">
        <w:tc>
          <w:tcPr>
            <w:tcW w:w="2835" w:type="dxa"/>
            <w:vAlign w:val="center"/>
          </w:tcPr>
          <w:p w14:paraId="3EEE6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B47BE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A6A95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6032C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2C66B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1076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FD084A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BC564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EAA9484" w14:textId="53FC3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1093DF" w14:textId="2275C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5B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7E7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3B30EC" w14:textId="6C2B9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59E37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7E0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5DFE53D" w14:textId="6F692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6A5AFC" w14:textId="4BFEC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313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610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80E18E" w14:textId="430A0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90311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D7764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85B6022" w14:textId="3E382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83B951" w14:textId="3DE91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91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C06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619B50" w14:textId="49A38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188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B72D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B527BF3" w14:textId="56AB7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6A1F53" w14:textId="342C1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408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2E8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0FACB6" w14:textId="40E82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5892E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AF19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A834437" w14:textId="1DB2BA7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CA9A8" w14:textId="334798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543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EC00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E06A3D" w14:textId="120455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07B12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E24294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6E738D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C4FF8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2FB89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78C0C62" w14:textId="77777777" w:rsidTr="00503750">
        <w:trPr>
          <w:trHeight w:val="699"/>
        </w:trPr>
        <w:tc>
          <w:tcPr>
            <w:tcW w:w="3502" w:type="dxa"/>
            <w:vMerge/>
          </w:tcPr>
          <w:p w14:paraId="0F7B7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F7AF3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AD7E5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D94AA8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2C3D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F267EA9" w14:textId="068CD3C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D5C28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799C2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B5EF6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512380D" w14:textId="3EC3E72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6FD10C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FB8F0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5675E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9ACBCE2" w14:textId="336DC3E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D6F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AA71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D2498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120F068" w14:textId="77777777" w:rsidTr="00503750">
        <w:trPr>
          <w:trHeight w:val="593"/>
        </w:trPr>
        <w:tc>
          <w:tcPr>
            <w:tcW w:w="3497" w:type="dxa"/>
          </w:tcPr>
          <w:p w14:paraId="105B48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8F3D1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B830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6519E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B38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E2B0907" w14:textId="47E1C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060745" w14:textId="560D5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001D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3E9785" w14:textId="0CCE498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47A2C9" w14:textId="6C464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3CA7D9" w14:textId="0EEB6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FEDD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8528C2" w14:textId="5922633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794CAE" w14:textId="41377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7F7D84" w14:textId="6F0D5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AE24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7D0D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08BD1A0" w14:textId="5171B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F5DEA3" w14:textId="3E586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427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771662" w14:textId="74E513C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A272C3" w14:textId="23768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196F6A" w14:textId="32B57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6037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06B0EB" w14:textId="3122CB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BE06FC" w14:textId="08908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1E9C54" w14:textId="46FA1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8D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4B9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710CD32" w14:textId="256FB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9CDBCB" w14:textId="37628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9D1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9CF3EB" w14:textId="35C815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4635D2" w14:textId="7C826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8B7CA7" w14:textId="34883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6FE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255795" w14:textId="0F3CA1E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9DE66A" w14:textId="418D0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9D50F1" w14:textId="0040B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8FC8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DD5E8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2323313" w14:textId="1A216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DE2908" w14:textId="17E85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EA9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5CEB6F" w14:textId="04BA16B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C0EF19" w14:textId="08136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A14987" w14:textId="32976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C387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B13A95B" w14:textId="6DF682D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54EA23" w14:textId="1C2E4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A73800" w14:textId="15892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ADCB65" w14:textId="77777777" w:rsidR="00944C3D" w:rsidRDefault="00944C3D" w:rsidP="00944C3D">
      <w:pPr>
        <w:rPr>
          <w:rFonts w:ascii="Arial" w:hAnsi="Arial"/>
          <w:b/>
        </w:rPr>
      </w:pPr>
    </w:p>
    <w:p w14:paraId="6160D00F" w14:textId="77777777" w:rsidR="00944C3D" w:rsidRDefault="00944C3D" w:rsidP="00944C3D">
      <w:pPr>
        <w:rPr>
          <w:rFonts w:ascii="Arial" w:hAnsi="Arial"/>
          <w:b/>
        </w:rPr>
      </w:pPr>
    </w:p>
    <w:p w14:paraId="5A1ABEB7" w14:textId="77777777" w:rsidR="00944C3D" w:rsidRDefault="00944C3D" w:rsidP="00944C3D">
      <w:pPr>
        <w:rPr>
          <w:rFonts w:ascii="Arial" w:hAnsi="Arial"/>
          <w:b/>
        </w:rPr>
      </w:pPr>
    </w:p>
    <w:p w14:paraId="4F136891" w14:textId="77777777" w:rsidR="00944C3D" w:rsidRDefault="00944C3D" w:rsidP="00944C3D">
      <w:pPr>
        <w:rPr>
          <w:rFonts w:ascii="Arial" w:hAnsi="Arial"/>
          <w:b/>
        </w:rPr>
      </w:pPr>
    </w:p>
    <w:p w14:paraId="369F66B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14:paraId="2678D1D0" w14:textId="77777777" w:rsidTr="00503750">
        <w:tc>
          <w:tcPr>
            <w:tcW w:w="2622" w:type="dxa"/>
            <w:vAlign w:val="center"/>
          </w:tcPr>
          <w:p w14:paraId="1C33F4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025E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8E7C5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E9A5C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2E11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02866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8E35D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59167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64D81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E18C8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415F1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7303F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D85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A98FD63" w14:textId="30DC7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3D64BB" w14:textId="1EF06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4E2264" w14:textId="2AA60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8A2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5E6AB3" w14:textId="2C5F7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3EF5E" w14:textId="77777777" w:rsidTr="00503750">
        <w:tc>
          <w:tcPr>
            <w:tcW w:w="2622" w:type="dxa"/>
            <w:vAlign w:val="center"/>
          </w:tcPr>
          <w:p w14:paraId="50FE0F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DAEA9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096D2BF" w14:textId="5C01E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1FD07C" w14:textId="78BD2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8E22DB" w14:textId="7AB10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DBD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E2CFA0" w14:textId="3D4AC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2B8B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428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9071441" w14:textId="7AB47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A0B4F1" w14:textId="448CD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4A454A" w14:textId="019B3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50E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271CA4" w14:textId="1A715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BE2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F5F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873C70D" w14:textId="5331D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A83156" w14:textId="67950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799480" w14:textId="4F99F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42A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19F729" w14:textId="13819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CF075" w14:textId="77777777" w:rsidTr="00503750">
        <w:tc>
          <w:tcPr>
            <w:tcW w:w="2622" w:type="dxa"/>
            <w:vAlign w:val="center"/>
          </w:tcPr>
          <w:p w14:paraId="53916D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D176A51" w14:textId="7D168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21259.78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5653A8" w14:textId="28F1A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8916.45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D430A4" w14:textId="4FC8A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9531.32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5AF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D881EB" w14:textId="634FF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20644.91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61491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A19B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ED3DBFE" w14:textId="6BFB9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AB78D1" w14:textId="68F22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469FB9" w14:textId="13343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6A6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DB0BD1" w14:textId="327B3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E003F" w14:textId="77777777" w:rsidTr="00503750">
        <w:tc>
          <w:tcPr>
            <w:tcW w:w="2622" w:type="dxa"/>
            <w:vAlign w:val="center"/>
          </w:tcPr>
          <w:p w14:paraId="5E3E9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3535A8F" w14:textId="01978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C5F36B" w14:textId="6B991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18370B" w14:textId="70F18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04A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584B4F" w14:textId="7166F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ABFD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26C55F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A4B59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0E96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AB0FFA6" w14:textId="432D5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4C57E6" w14:textId="5C27C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D4EF2B" w14:textId="7BA7D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E80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110721" w14:textId="2F827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63B3C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A51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282A60D" w14:textId="48D22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28F3E6" w14:textId="0A024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219AB7" w14:textId="1BA38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39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9997DD" w14:textId="60C2F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AF05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F5BA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EFB0AB4" w14:textId="48C19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D66678" w14:textId="11E5C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25E394" w14:textId="49B95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98A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DAE5CF" w14:textId="54B0A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AF295" w14:textId="77777777" w:rsidTr="00503750">
        <w:tc>
          <w:tcPr>
            <w:tcW w:w="2622" w:type="dxa"/>
            <w:vAlign w:val="center"/>
          </w:tcPr>
          <w:p w14:paraId="376654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BB38C94" w14:textId="5A6C7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24EE64" w14:textId="5D8B6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DA706F" w14:textId="1BD02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182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AB4CB8" w14:textId="3BA71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63C90" w14:textId="77777777" w:rsidTr="00503750">
        <w:tc>
          <w:tcPr>
            <w:tcW w:w="2622" w:type="dxa"/>
            <w:vAlign w:val="center"/>
          </w:tcPr>
          <w:p w14:paraId="1F2907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3FFB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A8F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BDA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878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4A3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B9836C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DE04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E513916" w14:textId="6A34FA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21259.78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07C553" w14:textId="05384C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8916.45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29F42C" w14:textId="5E287A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9531.32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88E8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4BFF90" w14:textId="301BB66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20644.91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79D5F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13547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4669B8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A9CB90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973A3F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C73EF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68EDC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77772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309E5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6C2BF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554EB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368A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37E74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900F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D457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E2996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3A0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A09F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614EF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A4EB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6306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A0353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EF70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FB76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2F84E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05AD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B44D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605A1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EF8C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D01D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1579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7742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E2D7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36F21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DCD8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3351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ED802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F916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78FD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A96F9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2163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D25A0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2D4DC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B82E3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AF15E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02756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D28D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49917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49A0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2F48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0F90B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B715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8BFC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1514B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3FE6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C247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03C95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07FE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8912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2AA58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6345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B44C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4F3C1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38A2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7FD6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84CD2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5CF72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723E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CE5C7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EBEC27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5906984" w14:textId="77777777" w:rsidTr="00503750">
        <w:tc>
          <w:tcPr>
            <w:tcW w:w="2835" w:type="dxa"/>
            <w:vAlign w:val="center"/>
          </w:tcPr>
          <w:p w14:paraId="073709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56CA0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344B4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DC84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6BE5F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07362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2370F37" w14:textId="77777777" w:rsidTr="00503750">
        <w:tc>
          <w:tcPr>
            <w:tcW w:w="2835" w:type="dxa"/>
            <w:vAlign w:val="center"/>
          </w:tcPr>
          <w:p w14:paraId="102CB2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DC82E78" w14:textId="281E1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AB68E5" w14:textId="03101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E3CE9F" w14:textId="1262A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A4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863F4C" w14:textId="44F07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1A2AE" w14:textId="77777777" w:rsidTr="00503750">
        <w:tc>
          <w:tcPr>
            <w:tcW w:w="2835" w:type="dxa"/>
            <w:vAlign w:val="center"/>
          </w:tcPr>
          <w:p w14:paraId="754F8B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79BCB51" w14:textId="3F720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D3A748" w14:textId="3B695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C57297" w14:textId="6F482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9C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FF0FE4" w14:textId="2664D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983B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69AA2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55E0E41" w14:textId="5AE1A6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557F3A" w14:textId="7209A8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E7C9B" w14:textId="1D1D6D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FF2A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0AF1C2" w14:textId="2F19AC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9F05E45" w14:textId="77777777" w:rsidTr="00503750">
        <w:tc>
          <w:tcPr>
            <w:tcW w:w="2835" w:type="dxa"/>
            <w:vAlign w:val="center"/>
          </w:tcPr>
          <w:p w14:paraId="266F78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D60195A" w14:textId="1575A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B94E3E" w14:textId="3C04D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FB4B03" w14:textId="28335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96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2BDDFF" w14:textId="76E96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4425A6" w14:textId="77777777" w:rsidTr="00503750">
        <w:tc>
          <w:tcPr>
            <w:tcW w:w="2835" w:type="dxa"/>
            <w:vAlign w:val="center"/>
          </w:tcPr>
          <w:p w14:paraId="455D66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B3D388A" w14:textId="6CD68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AEC1D9" w14:textId="11508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4F991E" w14:textId="4C1C3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1F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F731F4" w14:textId="00D0D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4EBC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D651A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AA87978" w14:textId="6BB5011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48D8BF" w14:textId="6BB9168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AFDD4B" w14:textId="7DE8CB1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C97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2CBE7F" w14:textId="34AC962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9E5CD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C26CC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78F5A97" w14:textId="6EBB3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93195D" w14:textId="039FA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40DBB4" w14:textId="045D9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395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C556C3" w14:textId="27D0E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5BA00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D163D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B056A07" w14:textId="77777777" w:rsidTr="00503750">
        <w:tc>
          <w:tcPr>
            <w:tcW w:w="2552" w:type="dxa"/>
            <w:shd w:val="clear" w:color="auto" w:fill="auto"/>
            <w:vAlign w:val="center"/>
          </w:tcPr>
          <w:p w14:paraId="4947E9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6DEC8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BC79C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3C425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D2AB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871CA5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9C154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8D1ABAC" w14:textId="317A4C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EB3D4E6" w14:textId="4508D0D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3FB7F94" w14:textId="7470CEB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25A2CB3" w14:textId="655DD59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7F07C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06D04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58AE0C" w14:textId="3CDED82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19D65C" w14:textId="48DD9B8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4412C4A" w14:textId="53502E1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34CD473" w14:textId="6216B7D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55A72D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9F4DDF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328808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1F39B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9E90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C558DAE" w14:textId="77777777" w:rsidTr="00503750">
        <w:tc>
          <w:tcPr>
            <w:tcW w:w="4395" w:type="dxa"/>
            <w:vMerge/>
          </w:tcPr>
          <w:p w14:paraId="33D843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AB245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4278C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39B0E5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92907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60547AD" w14:textId="55119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9B9B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B54032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E80F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5A80D97" w14:textId="2490A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1E0FE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A9A056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109D5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15F8D3B" w14:textId="3AABFA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B9D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1623780" w14:textId="77777777" w:rsidTr="00503750">
        <w:tc>
          <w:tcPr>
            <w:tcW w:w="4395" w:type="dxa"/>
            <w:vAlign w:val="center"/>
          </w:tcPr>
          <w:p w14:paraId="11CE3B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FBA4F22" w14:textId="0DB6B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7AA6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EB7C21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FF7F0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5DEF238" w14:textId="57E58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FF3C4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916B78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A9DA7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D2EB2DB" w14:textId="5C36CA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907C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390C26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78B2E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1746B8C" w14:textId="4D30AA8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20753.98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4E94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7ED3A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38B107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6B41C5A" w14:textId="77777777" w:rsidTr="00503750">
        <w:tc>
          <w:tcPr>
            <w:tcW w:w="4395" w:type="dxa"/>
            <w:vAlign w:val="center"/>
          </w:tcPr>
          <w:p w14:paraId="0903EB7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66E0C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6D223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DA02DA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6B0A1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12CDE3B" w14:textId="07ED9F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567A56" w14:textId="1967F7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B8950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50435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D86A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04C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C9362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DDDF9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7B0D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347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448935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72F0B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2E843F5" w14:textId="38EA0CF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83D9D4" w14:textId="21C518B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A25A8B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F48B3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32DCCC5" w14:textId="2010A1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1595EE" w14:textId="3FD491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1C786B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8736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3B076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C219ABC" w14:textId="77777777" w:rsidTr="00503750">
        <w:tc>
          <w:tcPr>
            <w:tcW w:w="1843" w:type="dxa"/>
            <w:vAlign w:val="center"/>
          </w:tcPr>
          <w:p w14:paraId="7798F0A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1564E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71717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BF8F2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8757F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E98A7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1595B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DDE18F6" w14:textId="77777777" w:rsidTr="00503750">
        <w:tc>
          <w:tcPr>
            <w:tcW w:w="1843" w:type="dxa"/>
            <w:vAlign w:val="center"/>
          </w:tcPr>
          <w:p w14:paraId="4039EA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8F17F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B196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F3A8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8838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EFDC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DA18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2D9C1A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C7092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5AE19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0A46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5178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9523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8382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30FF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633BF1" w14:textId="77777777" w:rsidTr="00503750">
        <w:tc>
          <w:tcPr>
            <w:tcW w:w="1843" w:type="dxa"/>
            <w:vAlign w:val="center"/>
          </w:tcPr>
          <w:p w14:paraId="66E668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045B7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8A43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44EC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201A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9C8C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C136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2B170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9FF5D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4A36C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747A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9D82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A0D0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6EC7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DF14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080BA5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11F8A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2147F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7C5C0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E228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3D0D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30CC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1B61B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57893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C0CE0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2C75BA7" w14:textId="77777777" w:rsidTr="00503750">
        <w:trPr>
          <w:trHeight w:val="664"/>
        </w:trPr>
        <w:tc>
          <w:tcPr>
            <w:tcW w:w="3372" w:type="dxa"/>
          </w:tcPr>
          <w:p w14:paraId="48ABDC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436CF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5CADE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647893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13C6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2A56749" w14:textId="7B9FE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78404B" w14:textId="15746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AF13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67C225" w14:textId="33945F0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8FE400" w14:textId="01210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2AB6AD" w14:textId="799EE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D35F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8C94C7" w14:textId="1BD7802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B3490BB" w14:textId="1935C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A101EA" w14:textId="1FF93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5F509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10D18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E6DDE1D" w14:textId="5B7AC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EEEF4F" w14:textId="56F0F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CBF93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A36EC0" w14:textId="60889F4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3DC70BA" w14:textId="2AE79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DD5328" w14:textId="69D0C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7A07F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724FBC9" w14:textId="19C52C2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DC466F" w14:textId="163BC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86BFD4" w14:textId="0A364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91B5B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1F47BB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AE95FA5" w14:textId="77777777" w:rsidTr="00503750">
        <w:tc>
          <w:tcPr>
            <w:tcW w:w="2835" w:type="dxa"/>
            <w:vAlign w:val="center"/>
          </w:tcPr>
          <w:p w14:paraId="6B3B77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3603B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DE8C6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617B5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6ABE1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1DD7726" w14:textId="77777777" w:rsidTr="00503750">
        <w:tc>
          <w:tcPr>
            <w:tcW w:w="2835" w:type="dxa"/>
          </w:tcPr>
          <w:p w14:paraId="66072B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C2C63EF" w14:textId="0BA21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029CF2" w14:textId="1036F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4BB095" w14:textId="29C03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C1EE3E" w14:textId="4D2D1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AD9CD4" w14:textId="77777777" w:rsidTr="00503750">
        <w:tc>
          <w:tcPr>
            <w:tcW w:w="2835" w:type="dxa"/>
          </w:tcPr>
          <w:p w14:paraId="7830B0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EE60047" w14:textId="107C7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A5A831" w14:textId="04F5F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323824" w14:textId="26285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A09CD6" w14:textId="56C86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766D1E" w14:textId="77777777" w:rsidTr="00503750">
        <w:tc>
          <w:tcPr>
            <w:tcW w:w="2835" w:type="dxa"/>
          </w:tcPr>
          <w:p w14:paraId="026637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6758636" w14:textId="0E544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AA87B6" w14:textId="700CD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24FD2C" w14:textId="35DBC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1179B1" w14:textId="77ED5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990D18" w14:textId="77777777" w:rsidTr="00503750">
        <w:tc>
          <w:tcPr>
            <w:tcW w:w="2835" w:type="dxa"/>
            <w:vAlign w:val="center"/>
          </w:tcPr>
          <w:p w14:paraId="4744EE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A7C3706" w14:textId="4C98E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57B014" w14:textId="24AF5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0AD35F" w14:textId="29F71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5BB0C3" w14:textId="5D0CA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9C00B6" w14:textId="77777777" w:rsidTr="00503750">
        <w:tc>
          <w:tcPr>
            <w:tcW w:w="2835" w:type="dxa"/>
            <w:vAlign w:val="center"/>
          </w:tcPr>
          <w:p w14:paraId="31982C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5FF9C4B" w14:textId="5CD55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1BC52F" w14:textId="0C07F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68710C" w14:textId="21999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C58C15" w14:textId="7F2DD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FE03BB" w14:textId="77777777" w:rsidTr="00503750">
        <w:tc>
          <w:tcPr>
            <w:tcW w:w="2835" w:type="dxa"/>
          </w:tcPr>
          <w:p w14:paraId="63D3FB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67709C0" w14:textId="76A1B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BDF9B8" w14:textId="49C5A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21E20F" w14:textId="01D09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EA2799" w14:textId="4FAC8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7FC82E" w14:textId="77777777" w:rsidTr="00503750">
        <w:tc>
          <w:tcPr>
            <w:tcW w:w="2835" w:type="dxa"/>
          </w:tcPr>
          <w:p w14:paraId="54E1ED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A54EC27" w14:textId="4B487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F48A55" w14:textId="050AB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6BA397" w14:textId="27368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6FA0FC" w14:textId="29F21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480D29" w14:textId="77777777" w:rsidTr="00503750">
        <w:tc>
          <w:tcPr>
            <w:tcW w:w="2835" w:type="dxa"/>
          </w:tcPr>
          <w:p w14:paraId="042F3E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36AE6DD" w14:textId="1DE4B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2763BB" w14:textId="0F691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29E6A9" w14:textId="76161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82A02F" w14:textId="27DDE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2D8888" w14:textId="77777777" w:rsidR="00944C3D" w:rsidRDefault="00944C3D" w:rsidP="00944C3D">
      <w:pPr>
        <w:rPr>
          <w:rFonts w:ascii="Arial" w:hAnsi="Arial"/>
          <w:b/>
        </w:rPr>
      </w:pPr>
    </w:p>
    <w:p w14:paraId="0DDB8A7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ACFB64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A5B04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0C352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041F0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CBC76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52DD8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03231EC" w14:textId="77777777" w:rsidTr="00503750">
        <w:trPr>
          <w:trHeight w:val="443"/>
        </w:trPr>
        <w:tc>
          <w:tcPr>
            <w:tcW w:w="2560" w:type="dxa"/>
          </w:tcPr>
          <w:p w14:paraId="6D906D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8B377F7" w14:textId="46EF0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80E1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B1F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C764498" w14:textId="5AD2A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E2650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0B1CE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05669EE" w14:textId="706E0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2AB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822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148FEE" w14:textId="1CC84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19191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64A36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80E2403" w14:textId="52918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884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40A6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7F2E1F" w14:textId="7E50A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9FB50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DE3E8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B5ABD2F" w14:textId="27141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186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8B7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F77712" w14:textId="10F1A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F06599" w14:textId="77777777" w:rsidR="00944C3D" w:rsidRDefault="00944C3D" w:rsidP="00944C3D">
      <w:pPr>
        <w:rPr>
          <w:rFonts w:ascii="Arial" w:hAnsi="Arial"/>
          <w:b/>
        </w:rPr>
      </w:pPr>
    </w:p>
    <w:p w14:paraId="15765DD3" w14:textId="77777777" w:rsidR="00944C3D" w:rsidRDefault="00944C3D" w:rsidP="00944C3D">
      <w:pPr>
        <w:rPr>
          <w:rFonts w:ascii="Arial" w:hAnsi="Arial"/>
          <w:b/>
        </w:rPr>
      </w:pPr>
    </w:p>
    <w:p w14:paraId="78FA26D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FAFFE7D" w14:textId="77777777" w:rsidR="00944C3D" w:rsidRDefault="00944C3D" w:rsidP="00944C3D">
      <w:pPr>
        <w:rPr>
          <w:rFonts w:ascii="Arial" w:hAnsi="Arial"/>
          <w:b/>
        </w:rPr>
      </w:pPr>
    </w:p>
    <w:p w14:paraId="0DC2BDE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4565C6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2FB2A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89ECC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F2AB4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66434D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22D4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327B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AB0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C96C6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D4C7F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B369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FF345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65936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5004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CCAA4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2527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D5A3D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AFBA15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301C577" w14:textId="77777777" w:rsidTr="00503750">
        <w:trPr>
          <w:trHeight w:val="677"/>
        </w:trPr>
        <w:tc>
          <w:tcPr>
            <w:tcW w:w="3358" w:type="dxa"/>
          </w:tcPr>
          <w:p w14:paraId="526A24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D1994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95027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1E8E5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6013B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8432CE0" w14:textId="60BB9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1D6E54" w14:textId="7DAE1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020B4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7487D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30CDACE" w14:textId="415CF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33098B" w14:textId="4D06F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2D9BE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78D2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F31768F" w14:textId="33555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9E2CE8" w14:textId="702DBF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08ABB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C365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D265F97" w14:textId="19D32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2DFB25" w14:textId="20F20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1B003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B11758" w14:textId="08ED36F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AD9992F" w14:textId="5553A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D6878D" w14:textId="37059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D312F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BE42F93" w14:textId="1C8F214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01DBF7" w14:textId="66523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606A19" w14:textId="0865F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8BEF1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A6113C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A73D3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93FEC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46910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EAE6AF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3E48C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F1A7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1E189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44A20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ACCE2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4997F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AA15E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BBBB6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56FB7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F951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AD1D5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4B908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F9F35A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8F5A4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2BE3B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7046B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84D2A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D90B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69909D3" w14:textId="3D7B3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1AD5B2" w14:textId="6D598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F3356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A92F5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E0908D" w14:textId="434C4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1670D4" w14:textId="52B5C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8096D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453A5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7F58326" w14:textId="43157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B518AE" w14:textId="313B2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6511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6268DF7" w14:textId="7EEC125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02125DB" w14:textId="0ECA1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B61667" w14:textId="38068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2E3EE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1E10FB4" w14:textId="500823E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24695F" w14:textId="550A0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EB3A74" w14:textId="4E7CA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30A1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9BDF1E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3D0B6B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6F6E0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818DC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CCDF2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A40F7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FE42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D4829FE" w14:textId="52B59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7FC48D" w14:textId="2DA6F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2B250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4F141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659C293" w14:textId="07DE8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8A7158" w14:textId="5DFA0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71EEA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038FC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533DFA0" w14:textId="3ED63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16EC3E" w14:textId="21283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B2951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DE28C2" w14:textId="018C0C2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CE6002" w14:textId="3FE22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461C26" w14:textId="45AAF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E2343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C0EE23C" w14:textId="2C4A1FE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209DEE8" w14:textId="467F3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B92C37" w14:textId="2322E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F8F92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F7BB76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6861D62" w14:textId="77777777" w:rsidTr="00503750">
        <w:tc>
          <w:tcPr>
            <w:tcW w:w="3686" w:type="dxa"/>
            <w:vAlign w:val="center"/>
          </w:tcPr>
          <w:p w14:paraId="083770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1D7BA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C2445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2A62AF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2222A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3C7E1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61585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0B8D1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BCC08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8102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5799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14F1D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396D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2384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0A7DE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66D9D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58EFB7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9527BD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C050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E66CF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FC59FF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EEF98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8BA38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0CA9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BBF0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B979F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2CAFADF" w14:textId="14322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072FA7" w14:textId="73468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18B6D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AF559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184B0F9" w14:textId="54A08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8623CF" w14:textId="40E0C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354E7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A2BD6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ED6E8D7" w14:textId="5E5C6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AF329B" w14:textId="2F80D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84BC2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10AD48" w14:textId="5A2EDE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D492E1" w14:textId="174A1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136E8D" w14:textId="596E5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5DE38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C335FCA" w14:textId="0C9C021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EEA718" w14:textId="1D7B9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8D0DF8" w14:textId="24A86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EE4C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E81CF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ABD0A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9CB61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6F5A0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4DC7D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7A622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627C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F4D6846" w14:textId="06F5F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A548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7D66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4D496AE" w14:textId="4E409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8B2C2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CA3F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6FE0824" w14:textId="71C21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4C80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2A24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3DA0708" w14:textId="0F301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6E8C4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F6B3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E56224B" w14:textId="700D9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932E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089BD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2507B33" w14:textId="7DD87E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687F03" w14:textId="77777777" w:rsidR="00944C3D" w:rsidRDefault="00944C3D" w:rsidP="00944C3D">
      <w:pPr>
        <w:rPr>
          <w:sz w:val="22"/>
          <w:szCs w:val="22"/>
        </w:rPr>
      </w:pPr>
    </w:p>
    <w:p w14:paraId="1CDD5C26" w14:textId="77777777" w:rsidR="00944C3D" w:rsidRDefault="00944C3D" w:rsidP="00944C3D">
      <w:pPr>
        <w:rPr>
          <w:sz w:val="22"/>
          <w:szCs w:val="22"/>
        </w:rPr>
      </w:pPr>
    </w:p>
    <w:p w14:paraId="7324F14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B48F19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869A5CB" w14:textId="6D27566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80A38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27A6C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B36E7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67A1E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0D7591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6B9F89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783DB5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882111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6C2211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08142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9DD906E" w14:textId="0153B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FAC771" w14:textId="248F1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6E130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07BCC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86D2B97" w14:textId="554F7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2E2C81" w14:textId="5DB0E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F692D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EDCB5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43C42E7" w14:textId="21B79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DF70C8" w14:textId="1ABBA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6D57D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26BB7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96FF1C1" w14:textId="48C6D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9A4C48" w14:textId="112A5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70AE3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5CF02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1939853" w14:textId="6E144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47540F" w14:textId="4C200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CB9F8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2D89454" w14:textId="44E6CEA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9BF2944" w14:textId="08230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9EEBE0" w14:textId="27C20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53DE2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AB2FB5D" w14:textId="72008EB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F622761" w14:textId="00596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8D932C" w14:textId="61F03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7DFF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B1EF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9A4393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488E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C80FE9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BB4FE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505B83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34B80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D847001" w14:textId="28286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C9CE8C" w14:textId="22B3F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9A1E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77CF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A5D2EBC" w14:textId="76217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D6CD98" w14:textId="5C0AF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2EBA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877BE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1A83F87" w14:textId="26B41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9A013F" w14:textId="506D7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C764B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B9BB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C63AC3B" w14:textId="09E09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D32F39" w14:textId="3E848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1312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7087FF" w14:textId="550C5D6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1DF33E" w14:textId="0EA80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094E70" w14:textId="71888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75F27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B4EF19" w14:textId="04BCA84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458672" w14:textId="481A7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43A09F" w14:textId="54CA8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E4592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6E39F11" w14:textId="7DC063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55A0EDE" w14:textId="5DD6C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F91D42" w14:textId="7C236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5A65" w:rsidRPr="002208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3DD1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AACB2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941A75D" w14:textId="1A36A0F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6BE53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A1E87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45F1264" w14:textId="3CCA844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E5149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8D69B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F1CF41D" w14:textId="4041F32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4CDA8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BB42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E7F19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F2C6E92" w14:textId="77777777" w:rsidR="00944C3D" w:rsidRPr="003607F0" w:rsidRDefault="00944C3D" w:rsidP="00944C3D"/>
    <w:p w14:paraId="469AB7C5" w14:textId="77777777" w:rsidR="00F47675" w:rsidRPr="00944C3D" w:rsidRDefault="00F47675" w:rsidP="00944C3D"/>
    <w:sectPr w:rsidR="00F47675" w:rsidRPr="00944C3D" w:rsidSect="008A793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FD623" w14:textId="77777777" w:rsidR="008A7937" w:rsidRDefault="008A7937">
      <w:r>
        <w:separator/>
      </w:r>
    </w:p>
  </w:endnote>
  <w:endnote w:type="continuationSeparator" w:id="0">
    <w:p w14:paraId="7B7B8654" w14:textId="77777777" w:rsidR="008A7937" w:rsidRDefault="008A7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5C82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26D04F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49CF0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6857C5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1295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38C52E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4B38E" w14:textId="77777777" w:rsidR="008A7937" w:rsidRDefault="008A7937">
      <w:r>
        <w:separator/>
      </w:r>
    </w:p>
  </w:footnote>
  <w:footnote w:type="continuationSeparator" w:id="0">
    <w:p w14:paraId="0BF6E724" w14:textId="77777777" w:rsidR="008A7937" w:rsidRDefault="008A7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90741">
    <w:abstractNumId w:val="13"/>
  </w:num>
  <w:num w:numId="2" w16cid:durableId="2015761890">
    <w:abstractNumId w:val="17"/>
  </w:num>
  <w:num w:numId="3" w16cid:durableId="763455050">
    <w:abstractNumId w:val="8"/>
  </w:num>
  <w:num w:numId="4" w16cid:durableId="618872569">
    <w:abstractNumId w:val="7"/>
  </w:num>
  <w:num w:numId="5" w16cid:durableId="156941309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182868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292562">
    <w:abstractNumId w:val="20"/>
  </w:num>
  <w:num w:numId="8" w16cid:durableId="304162742">
    <w:abstractNumId w:val="10"/>
  </w:num>
  <w:num w:numId="9" w16cid:durableId="1805006807">
    <w:abstractNumId w:val="0"/>
  </w:num>
  <w:num w:numId="10" w16cid:durableId="2133397854">
    <w:abstractNumId w:val="19"/>
  </w:num>
  <w:num w:numId="11" w16cid:durableId="919565421">
    <w:abstractNumId w:val="6"/>
  </w:num>
  <w:num w:numId="12" w16cid:durableId="1541043472">
    <w:abstractNumId w:val="9"/>
  </w:num>
  <w:num w:numId="13" w16cid:durableId="2104766723">
    <w:abstractNumId w:val="12"/>
  </w:num>
  <w:num w:numId="14" w16cid:durableId="1874492552">
    <w:abstractNumId w:val="15"/>
  </w:num>
  <w:num w:numId="15" w16cid:durableId="942571013">
    <w:abstractNumId w:val="14"/>
  </w:num>
  <w:num w:numId="16" w16cid:durableId="98650042">
    <w:abstractNumId w:val="2"/>
  </w:num>
  <w:num w:numId="17" w16cid:durableId="319312552">
    <w:abstractNumId w:val="4"/>
  </w:num>
  <w:num w:numId="18" w16cid:durableId="682975869">
    <w:abstractNumId w:val="11"/>
  </w:num>
  <w:num w:numId="19" w16cid:durableId="143159341">
    <w:abstractNumId w:val="5"/>
  </w:num>
  <w:num w:numId="20" w16cid:durableId="671183669">
    <w:abstractNumId w:val="18"/>
  </w:num>
  <w:num w:numId="21" w16cid:durableId="31222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5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895531.doc"/>
    <w:docVar w:name="arg5" w:val="1"/>
  </w:docVars>
  <w:rsids>
    <w:rsidRoot w:val="00945A6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937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45A65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588E2"/>
  <w15:docId w15:val="{722D3BFE-D51B-404C-AC60-EBA8F852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5337</Words>
  <Characters>30425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2024-03-20T06:29:00Z</dcterms:created>
  <dcterms:modified xsi:type="dcterms:W3CDTF">2024-03-20T06:30:00Z</dcterms:modified>
</cp:coreProperties>
</file>