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55C8B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C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4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5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E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4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2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9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F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B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C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2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0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6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3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6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5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6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2F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A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5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56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E0A7A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1E9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B65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00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EA2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B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86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DA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CFF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A1B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903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CAE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27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92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34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98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FC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471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505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723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E7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8DD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367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7E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845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505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035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1CB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2BC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3B5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68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C9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0E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C0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9C7F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0A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79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4E0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C9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BB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A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B38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9BF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E1B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081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864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643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95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26D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47C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AF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F7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A7E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7A2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296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97C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9D6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D6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D5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2C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2C6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A1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7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A1D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A7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11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8CE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717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E1D1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F7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494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818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1D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57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DDD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D46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29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BDC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B8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1DA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970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F3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77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706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D5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87E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C1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EE7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391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50D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CD6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B96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9B1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99E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49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7D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0C6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D1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2F0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35F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C9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8F5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D8D59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5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4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E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882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65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5D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8F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2A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1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5F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F0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89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8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92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43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01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08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9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2BC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A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7E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B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10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E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AB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8B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A4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3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68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D1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4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37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FC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E13C9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D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4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E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3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8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6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C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B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6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1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B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7C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2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F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9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6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55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717C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1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B7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F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3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7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3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2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A12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BF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3D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E5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59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8A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E3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63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87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CC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2B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090A1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42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3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BA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EB1C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E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1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F3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EA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B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B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5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0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E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53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5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0E2F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B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6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0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E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0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9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2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5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2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2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0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9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D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D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F0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B903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1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8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8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4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9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4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4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0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6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0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2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1549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0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4B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4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3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8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6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2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1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8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7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0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F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9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B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E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C76F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6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7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2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C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B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E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1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12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F9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515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E38F6" w14:textId="680A5EB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19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04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49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E6E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19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0C8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58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09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0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7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D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C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7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1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4895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7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2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6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C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C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5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CD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4D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45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29F8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CD0B139" wp14:editId="2D2BB87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D2E4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D0B1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53D2E4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1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5E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CB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34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B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9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7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A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3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1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8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A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4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26812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28B1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60BF7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1A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14F8DA3" wp14:editId="63F95DBC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338F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F8DA3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C9338F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08DE5FD" wp14:editId="0EBD076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992A3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DE5F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7992A3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D1FB39" wp14:editId="069F766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DD9C1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1FB39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DDD9C1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E8E05D7" wp14:editId="1982DA5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BB2DB" w14:textId="3AC08EC8" w:rsidR="000B647F" w:rsidRDefault="00000000" w:rsidP="00944C3D">
                                  <w:fldSimple w:instr=" MERGEFIELD  aDMOD  \* MERGEFORMAT ">
                                    <w:r w:rsidR="007337C3" w:rsidRPr="007337C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E05D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E2BB2DB" w14:textId="3AC08EC8" w:rsidR="000B647F" w:rsidRDefault="00000000" w:rsidP="00944C3D">
                            <w:fldSimple w:instr=" MERGEFIELD  aDMOD  \* MERGEFORMAT ">
                              <w:r w:rsidR="007337C3" w:rsidRPr="007337C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BFE9E75" wp14:editId="0211D57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92A58" w14:textId="3BB2BB9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7C3" w:rsidRPr="005B28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E9E7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1892A58" w14:textId="3BB2BB9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7C3" w:rsidRPr="005B2829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136B303" wp14:editId="2A7E34D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62FAE" w14:textId="7EBC621E" w:rsidR="000B647F" w:rsidRDefault="00000000" w:rsidP="00944C3D">
                                  <w:fldSimple w:instr=" MERGEFIELD  aDRDO  \* MERGEFORMAT ">
                                    <w:r w:rsidR="007337C3" w:rsidRPr="007337C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6B30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AA62FAE" w14:textId="7EBC621E" w:rsidR="000B647F" w:rsidRDefault="00000000" w:rsidP="00944C3D">
                            <w:fldSimple w:instr=" MERGEFIELD  aDRDO  \* MERGEFORMAT ">
                              <w:r w:rsidR="007337C3" w:rsidRPr="007337C3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6BDCFCD" wp14:editId="7AD9BEE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76401" w14:textId="130A1204" w:rsidR="000B647F" w:rsidRDefault="00000000" w:rsidP="00944C3D">
                                  <w:fldSimple w:instr=" MERGEFIELD  aDMDO  \* MERGEFORMAT ">
                                    <w:r w:rsidR="007337C3" w:rsidRPr="007337C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DCFCD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976401" w14:textId="130A1204" w:rsidR="000B647F" w:rsidRDefault="00000000" w:rsidP="00944C3D">
                            <w:fldSimple w:instr=" MERGEFIELD  aDMDO  \* MERGEFORMAT ">
                              <w:r w:rsidR="007337C3" w:rsidRPr="007337C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AA205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3A753A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4090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E7D9AC2" wp14:editId="03A6BB4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3547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D9AC2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D53547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E6A57A0" wp14:editId="40B052A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E55C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A57A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6EE55C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5F3C4A" wp14:editId="2B98AD2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3383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F3C4A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523383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B36F1C8" wp14:editId="25E645D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87899" w14:textId="259D9E3B" w:rsidR="000B647F" w:rsidRDefault="00000000" w:rsidP="00944C3D">
                                  <w:fldSimple w:instr=" MERGEFIELD  aDRDOo  \* MERGEFORMAT ">
                                    <w:r w:rsidR="007337C3" w:rsidRPr="007337C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6F1C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B887899" w14:textId="259D9E3B" w:rsidR="000B647F" w:rsidRDefault="00000000" w:rsidP="00944C3D">
                            <w:fldSimple w:instr=" MERGEFIELD  aDRDOo  \* MERGEFORMAT ">
                              <w:r w:rsidR="007337C3" w:rsidRPr="007337C3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E13490B" wp14:editId="14E5D3F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2A841E" w14:textId="55C03448" w:rsidR="000B647F" w:rsidRDefault="00000000" w:rsidP="00944C3D">
                                  <w:fldSimple w:instr=" MERGEFIELD  aDMDO  \* MERGEFORMAT ">
                                    <w:r w:rsidR="007337C3" w:rsidRPr="007337C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3490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02A841E" w14:textId="55C03448" w:rsidR="000B647F" w:rsidRDefault="00000000" w:rsidP="00944C3D">
                            <w:fldSimple w:instr=" MERGEFIELD  aDMDO  \* MERGEFORMAT ">
                              <w:r w:rsidR="007337C3" w:rsidRPr="007337C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0022BBC" wp14:editId="7E54A62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0AE94" w14:textId="35F059FA" w:rsidR="000B647F" w:rsidRDefault="00000000" w:rsidP="00944C3D">
                                  <w:fldSimple w:instr=" MERGEFIELD  aDRODo  \* MERGEFORMAT ">
                                    <w:r w:rsidR="007337C3" w:rsidRPr="007337C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22BB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D90AE94" w14:textId="35F059FA" w:rsidR="000B647F" w:rsidRDefault="00000000" w:rsidP="00944C3D">
                            <w:fldSimple w:instr=" MERGEFIELD  aDRODo  \* MERGEFORMAT ">
                              <w:r w:rsidR="007337C3" w:rsidRPr="007337C3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0783F94" wp14:editId="702BD6D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16D89E" w14:textId="3415FBDD" w:rsidR="000B647F" w:rsidRDefault="00000000" w:rsidP="00944C3D">
                                  <w:fldSimple w:instr=" MERGEFIELD  aDMOD  \* MERGEFORMAT ">
                                    <w:r w:rsidR="007337C3" w:rsidRPr="007337C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83F94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D16D89E" w14:textId="3415FBDD" w:rsidR="000B647F" w:rsidRDefault="00000000" w:rsidP="00944C3D">
                            <w:fldSimple w:instr=" MERGEFIELD  aDMOD  \* MERGEFORMAT ">
                              <w:r w:rsidR="007337C3" w:rsidRPr="007337C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F8052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DE9FB7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E947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5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0B6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8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6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D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4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D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0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3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A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9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D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C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8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B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F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B7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4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E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8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1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B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3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A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9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E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A186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2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17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4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C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6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9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8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E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5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B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6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1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B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9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F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E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C8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8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48A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5C2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249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D3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582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42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99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AD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5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F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D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4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8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7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E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393C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B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F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E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6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B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F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2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C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B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9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9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5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1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7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8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E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C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4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F5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57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3942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C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0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7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4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A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F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8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0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2DC9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F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4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1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B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8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5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2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D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2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D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F5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F6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6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5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9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1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0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0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B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2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6F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2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3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6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1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C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7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D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7E2F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D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0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D1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4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F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2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6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9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1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B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A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A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7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C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D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D0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B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1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54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8F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C4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1E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68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97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DA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C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E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42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F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7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6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D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76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C715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0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8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5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D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9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7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9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7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2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5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0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0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2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5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D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3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D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C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A6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14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EF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00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03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A7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D9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54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1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6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4BE2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C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5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CDD301F" wp14:editId="2C8BFC9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C6C4A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D301F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0C6C4A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7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B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0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1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8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0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2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6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1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165F2D7" wp14:editId="0F21EE9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0787C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5F2D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70787C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E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F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7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2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C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B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2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1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E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1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1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F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4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E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A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84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7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7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D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D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8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0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A4EE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81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97A1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177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D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CB9B9C" wp14:editId="551D675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F2E6FD" w14:textId="7651C5B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7C3" w:rsidRPr="005B28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36120677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B9B9C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CF2E6FD" w14:textId="7651C5B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7C3" w:rsidRPr="005B2829">
                              <w:rPr>
                                <w:rFonts w:ascii="Arial" w:hAnsi="Arial" w:cs="Arial"/>
                                <w:noProof/>
                              </w:rPr>
                              <w:t>36120677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A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B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1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A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9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A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B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9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C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12733B" wp14:editId="32DB9D9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3E44B" w14:textId="6D3B114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7C3" w:rsidRPr="005B28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2021572509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2733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E13E44B" w14:textId="6D3B114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7C3" w:rsidRPr="005B2829">
                              <w:rPr>
                                <w:rFonts w:ascii="Arial" w:hAnsi="Arial" w:cs="Arial"/>
                                <w:noProof/>
                              </w:rPr>
                              <w:t>2021572509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0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C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46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0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D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5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0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E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C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3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8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7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E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7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8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5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05B1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5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4DE3C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D57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0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C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9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2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7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2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27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7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5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4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4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71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7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B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3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39D3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7A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836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9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3966B3" wp14:editId="6B25A76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D248E" w14:textId="60C4C3F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7C3" w:rsidRPr="005B28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č.686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966B3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E7D248E" w14:textId="60C4C3F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7C3" w:rsidRPr="005B282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č.686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88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7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A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A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C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81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B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4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B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B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1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B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5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B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3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D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B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1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2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3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2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2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8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C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A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1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F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7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9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0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6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52BE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0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B2A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CC32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5B85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3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4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2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1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2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C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B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9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3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5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C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5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C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3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36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4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B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4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C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0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32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E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9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9BA26A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B1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9349F3" wp14:editId="13889FC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DC688" w14:textId="4E8ABD2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7C3" w:rsidRPr="005B28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Pádivého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349F3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49DC688" w14:textId="4E8ABD2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7C3" w:rsidRPr="005B2829">
                              <w:rPr>
                                <w:rFonts w:ascii="Arial" w:hAnsi="Arial" w:cs="Arial"/>
                                <w:noProof/>
                              </w:rPr>
                              <w:t>Pádivého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C48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C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A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B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8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5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7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A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9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7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7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0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B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B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7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3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B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659CF4" wp14:editId="044347C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B11F48" w14:textId="1D7F9A18" w:rsidR="000B647F" w:rsidRDefault="00000000" w:rsidP="00944C3D">
                                  <w:fldSimple w:instr=" MERGEFIELD  aSUB_ULICA_CISLO  \* MERGEFORMAT ">
                                    <w:r w:rsidR="007337C3" w:rsidRPr="007337C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5/686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59CF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AB11F48" w14:textId="1D7F9A18" w:rsidR="000B647F" w:rsidRDefault="00000000" w:rsidP="00944C3D">
                            <w:fldSimple w:instr=" MERGEFIELD  aSUB_ULICA_CISLO  \* MERGEFORMAT ">
                              <w:r w:rsidR="007337C3" w:rsidRPr="007337C3">
                                <w:rPr>
                                  <w:rFonts w:ascii="Arial" w:hAnsi="Arial" w:cs="Arial"/>
                                  <w:noProof/>
                                </w:rPr>
                                <w:t>5/686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9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0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6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5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9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5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7486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8B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8F7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42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C3B5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3038A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25A956" wp14:editId="53DE0E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964ECF" w14:textId="14E823E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7C3" w:rsidRPr="005B28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5A956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F964ECF" w14:textId="14E823E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7C3" w:rsidRPr="005B2829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DA5351" wp14:editId="3ABB071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D2257" w14:textId="098793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7C3" w:rsidRPr="005B28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A5351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24D2257" w14:textId="098793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7C3" w:rsidRPr="005B282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F3B7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CCB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7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0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8560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F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C795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0CE8AF" wp14:editId="6E4752C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A73BBA" w14:textId="305606F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7C3" w:rsidRPr="005B28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CE8AF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BA73BBA" w14:textId="305606F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7C3" w:rsidRPr="005B282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5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C7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C9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1A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B4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FC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20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BB18B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54071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140320D" wp14:editId="56CD03B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5C68C0" w14:textId="3FB3B04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0320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75C68C0" w14:textId="3FB3B04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40E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3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9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41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B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F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1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5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0E31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7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719C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985F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69955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215AD3A" wp14:editId="64A340B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BDB248" w14:textId="6E7A0EB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337C3" w:rsidRPr="005B28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5AD3A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5BDB248" w14:textId="6E7A0EB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337C3" w:rsidRPr="005B282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6236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D6D8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3E1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A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5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7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A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6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7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7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E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1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3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2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1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C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1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1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2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3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3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D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3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9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E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4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F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D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AD0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7B8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0048F1" w14:textId="17530A3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337C3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FAE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75A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999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3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5F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8DB1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6D3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1D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62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41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E6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1A7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C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1851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ECA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D5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BB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E9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2C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CDC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2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A6CD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44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61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FC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56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29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CA7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B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8734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5A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A9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B4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6F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2D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81A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5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AD4E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EB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C7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2A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34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FA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4E6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A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A2EC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6A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C1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8A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92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3A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3F0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0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F54D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4CF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38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4F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B3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EB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DEE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6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7CE2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AC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8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8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5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A5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DC73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361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C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E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C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3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C4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2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91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C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7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8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2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0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A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2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C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F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8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F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9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8E10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1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C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2FF82E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F4D4B08" w14:textId="77777777" w:rsidR="00944C3D" w:rsidRDefault="00944C3D" w:rsidP="00944C3D">
      <w:pPr>
        <w:rPr>
          <w:rFonts w:ascii="Arial" w:hAnsi="Arial"/>
        </w:rPr>
      </w:pPr>
    </w:p>
    <w:p w14:paraId="7344427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CB6571A" w14:textId="0702C7F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A3836C5" w14:textId="10BCF0B9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999F17D" w14:textId="3B6B94F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1D2450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AAE86F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3212"/>
        <w:gridCol w:w="2800"/>
      </w:tblGrid>
      <w:tr w:rsidR="00944C3D" w:rsidRPr="008D0433" w14:paraId="4586C63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47D7E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61AE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7CB0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58E905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E6EEB12" w14:textId="1B021017" w:rsidR="00944C3D" w:rsidRPr="008D0433" w:rsidRDefault="007337C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Sylvia Malovcová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3CE9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C87D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8B03B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94336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28B42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9502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303DA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E1B31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458B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3541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BA0E0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5B80A2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069CF63" w14:textId="293EA49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645C74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FBD9F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1E5F73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E496653" w14:textId="30129AE5" w:rsidR="00944C3D" w:rsidRDefault="007337C3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0E74F4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DA0BF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E8CCB2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C092D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73617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1308C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63AD8E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A5A47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46473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CBEFE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0CA61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AA0DA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7F141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72C5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54683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B4B87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BAB9B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16CA0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7E84C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42E0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51380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82730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B80A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694CE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B9487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21DB653" w14:textId="1638BE2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8E877B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45F1D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5C764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532C7E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82BCCA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10E7B7C" w14:textId="77777777" w:rsidR="007337C3" w:rsidRDefault="00944C3D" w:rsidP="007337C3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006EF429" w14:textId="5C8EE5B0" w:rsidR="00944C3D" w:rsidRPr="00664EC5" w:rsidRDefault="00944C3D" w:rsidP="007337C3">
      <w:pPr>
        <w:ind w:firstLine="426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F6DFB6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B9969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77C3A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3D3CD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F5729F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951B7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EE6FB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E3EEE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E5582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DF15D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FADBA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6D498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9405A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D730D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1D34E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28399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A9C7C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61537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CCBF7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FDA4F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52364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9D061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A3BEB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7D279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081B1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A756A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57DC1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48798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0ED34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6FE31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k) pohľadávky</w:t>
      </w:r>
    </w:p>
    <w:p w14:paraId="30B3FB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3C35D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8D38F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726E5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A4A59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158DC5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909E9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3F2DE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14EB97A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ED1ED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6A1C7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77FFB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3CF43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FA76CD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42E66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31FD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8A0C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1430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91CCF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50655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F15BA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FB074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64F1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57072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A6FDC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063F4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59694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CD577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99FAF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9B940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2E67B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F1C26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5EF90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C8BBB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83D09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897E4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631EB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41A37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D682D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67769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F3E1118" w14:textId="19E2FB9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B22981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308F8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000A1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78FBD1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056FA8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3D68D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08BDE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44646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F6A989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167FFC9" w14:textId="77777777" w:rsidTr="00503750">
        <w:tc>
          <w:tcPr>
            <w:tcW w:w="2302" w:type="dxa"/>
            <w:vAlign w:val="center"/>
          </w:tcPr>
          <w:p w14:paraId="076BD5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EE4E6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E6663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90852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F42A8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B3412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7ACB3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764CF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F6CC29B" w14:textId="77777777" w:rsidTr="00503750">
        <w:tc>
          <w:tcPr>
            <w:tcW w:w="15593" w:type="dxa"/>
            <w:gridSpan w:val="8"/>
            <w:vAlign w:val="center"/>
          </w:tcPr>
          <w:p w14:paraId="6DCCA8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43A3E1D" w14:textId="77777777" w:rsidTr="00503750">
        <w:tc>
          <w:tcPr>
            <w:tcW w:w="2302" w:type="dxa"/>
            <w:vAlign w:val="center"/>
          </w:tcPr>
          <w:p w14:paraId="6A72A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F1695E" w14:textId="1A4F75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64160A" w14:textId="2769ED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AE3DC6" w14:textId="199C13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49AFD" w14:textId="2F5391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3AAF62" w14:textId="31A3EF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7036B" w14:textId="129EF3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AD7EC" w14:textId="0AB213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7D21A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6DE6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82BFD38" w14:textId="6ACE86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9E0910" w14:textId="7CA461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CE7BBC" w14:textId="6F476A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6DBBBA" w14:textId="103826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C7C602" w14:textId="16E35A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0402E1" w14:textId="5125E3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EF6EDF" w14:textId="7966FA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D8B4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81BA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4D5B8C7" w14:textId="2395BE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1E6DBA" w14:textId="346DA4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6464B1" w14:textId="399570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7B842" w14:textId="6274F0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E4B3A3" w14:textId="275267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CC5133" w14:textId="4ACDC3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53FB54" w14:textId="0ABC07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077C6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034DA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6AAFF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91D7A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DF9C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82A2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A2D7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3EF3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17F4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2979EF" w14:textId="77777777" w:rsidTr="00503750">
        <w:tc>
          <w:tcPr>
            <w:tcW w:w="2302" w:type="dxa"/>
            <w:vAlign w:val="center"/>
          </w:tcPr>
          <w:p w14:paraId="493CD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D3AA05B" w14:textId="62E9C0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269C87" w14:textId="35724C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4F95E0" w14:textId="04BF7B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357A02" w14:textId="29C9B1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66B14" w14:textId="1E1A2F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96BBA0" w14:textId="168B17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A8CF68" w14:textId="68B34A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DB0416" w14:textId="77777777" w:rsidTr="00503750">
        <w:tc>
          <w:tcPr>
            <w:tcW w:w="15593" w:type="dxa"/>
            <w:gridSpan w:val="8"/>
            <w:vAlign w:val="center"/>
          </w:tcPr>
          <w:p w14:paraId="2A37A5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D00D5EE" w14:textId="77777777" w:rsidTr="00503750">
        <w:tc>
          <w:tcPr>
            <w:tcW w:w="2302" w:type="dxa"/>
            <w:vAlign w:val="center"/>
          </w:tcPr>
          <w:p w14:paraId="743882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6F73A25" w14:textId="4AA2E0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7E5C02" w14:textId="5A00D4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9C85E8" w14:textId="0E825D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9CC34" w14:textId="7DA184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ABC6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DF6E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9220CA" w14:textId="2716FC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EBBD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1BB8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67BDA3D" w14:textId="6B10DF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704115" w14:textId="15684E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7DA42F" w14:textId="674C56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108BF3" w14:textId="47F0E4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599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7B4E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8C0955" w14:textId="21B596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62B7A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58A4A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5581CCF" w14:textId="167BD7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562005" w14:textId="37BFA3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172C17" w14:textId="5F5E85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36B1C" w14:textId="03A5AC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30FB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32C7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0B1CF4" w14:textId="400C97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B58E1" w14:textId="77777777" w:rsidTr="00503750">
        <w:tc>
          <w:tcPr>
            <w:tcW w:w="2302" w:type="dxa"/>
            <w:vAlign w:val="center"/>
          </w:tcPr>
          <w:p w14:paraId="1D2D2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7F97FC0" w14:textId="533E6E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A6E19B" w14:textId="04B3EF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29F6FD" w14:textId="47C000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50F2A" w14:textId="1C1515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53B4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4037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A73223" w14:textId="331752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67E7C8" w14:textId="77777777" w:rsidTr="00503750">
        <w:tc>
          <w:tcPr>
            <w:tcW w:w="15593" w:type="dxa"/>
            <w:gridSpan w:val="8"/>
            <w:vAlign w:val="center"/>
          </w:tcPr>
          <w:p w14:paraId="46CDAC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BC0AE50" w14:textId="77777777" w:rsidTr="00503750">
        <w:tc>
          <w:tcPr>
            <w:tcW w:w="2302" w:type="dxa"/>
            <w:vAlign w:val="center"/>
          </w:tcPr>
          <w:p w14:paraId="3C33D4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777A97" w14:textId="61061C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A6BC96" w14:textId="69071C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9D9625" w14:textId="21893E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5C023" w14:textId="1569F1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F8EF7C" w14:textId="58B57B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0829C2" w14:textId="61408A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6DCC9" w14:textId="0FEFFD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73A1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9EBFB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D258935" w14:textId="16FECF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0D8048" w14:textId="70165C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FF35AD" w14:textId="735515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BB20C9" w14:textId="34BEDB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E5B148" w14:textId="707835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CF176E" w14:textId="75C523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2D5F7" w14:textId="422355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9EF3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49BC0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33A612" w14:textId="4B7EF0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6B84A" w14:textId="07B71D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88A7C2" w14:textId="43EE7E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86BC7" w14:textId="746F14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6BBB3C" w14:textId="0F9176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FAD613" w14:textId="085E33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35253" w14:textId="600AC5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7636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14A68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E95C3FE" w14:textId="08BB8B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8CB44D" w14:textId="70083D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EDBD53" w14:textId="4128B6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84DA56" w14:textId="1549AF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B9167E" w14:textId="70092D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A0C65A" w14:textId="26655D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E637CD" w14:textId="346028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557C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0AE30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9C98C8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1B65C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1395D1" w14:textId="45C9A4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674F3D" w14:textId="603E94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57A89B" w14:textId="4E8081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EC2D28" w14:textId="336C06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8D321F" w14:textId="0AB67A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899E3" w14:textId="634B36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C4965E" w14:textId="479819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33A59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4221F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C2E54DA" w14:textId="7EF5A7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7A2608" w14:textId="079F37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1DE0C" w14:textId="3B951C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01D5E" w14:textId="1A8530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F38307" w14:textId="11C42E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F68253" w14:textId="63CE45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2A1BE" w14:textId="58F9CE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64EBE6" w14:textId="77777777" w:rsidR="00944C3D" w:rsidRDefault="00944C3D" w:rsidP="00944C3D">
      <w:pPr>
        <w:rPr>
          <w:rFonts w:ascii="Arial" w:hAnsi="Arial"/>
          <w:b/>
        </w:rPr>
      </w:pPr>
    </w:p>
    <w:p w14:paraId="26BAB71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A92036B" w14:textId="77777777" w:rsidTr="00503750">
        <w:tc>
          <w:tcPr>
            <w:tcW w:w="1944" w:type="dxa"/>
            <w:vAlign w:val="center"/>
          </w:tcPr>
          <w:p w14:paraId="640DB8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D796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66877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0C1D4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6F191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C5689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EEF3F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B52A7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CEF86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C1908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77153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19DB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949109A" w14:textId="77777777" w:rsidTr="00503750">
        <w:tc>
          <w:tcPr>
            <w:tcW w:w="15685" w:type="dxa"/>
            <w:gridSpan w:val="12"/>
            <w:vAlign w:val="center"/>
          </w:tcPr>
          <w:p w14:paraId="4E9A1C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A519A24" w14:textId="77777777" w:rsidTr="00503750">
        <w:tc>
          <w:tcPr>
            <w:tcW w:w="1944" w:type="dxa"/>
            <w:vAlign w:val="center"/>
          </w:tcPr>
          <w:p w14:paraId="530E9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277B488" w14:textId="42552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5C070" w14:textId="05D13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C46C6A" w14:textId="6F7DD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8015B9" w14:textId="6F395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CE0D62" w14:textId="06A07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E444C4" w14:textId="5DF27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2ED6B6" w14:textId="3FCE6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EFF735" w14:textId="33AE9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EB8618" w14:textId="404C6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41863" w14:textId="2A8B0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A88DB8" w14:textId="56F9B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34EF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79350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977231D" w14:textId="66363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8AF0CB" w14:textId="097CD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446CBF" w14:textId="69CD9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0C9C6C" w14:textId="19339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D9CE8C" w14:textId="0FA32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D5BFAE" w14:textId="6AC58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27427D" w14:textId="427EB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2E8BCD" w14:textId="1F852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B621DF" w14:textId="5AB93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3E3F28" w14:textId="50065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099E87" w14:textId="1B4B1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76E2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FC98D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2487E64" w14:textId="636D8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25A8E7" w14:textId="3EAFD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CD9962" w14:textId="2DD80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821AEB" w14:textId="6AF5C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4F8CCC" w14:textId="72A46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D96FBC" w14:textId="4E940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A0626E" w14:textId="33C4D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ECD56D" w14:textId="4A9D1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C48AAB" w14:textId="69766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089451" w14:textId="0C715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2ECB3B" w14:textId="2B47D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5777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88A82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4C5C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525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EB9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086F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58ED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46B1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D04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4515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FE50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3EF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201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A6AC0EB" w14:textId="77777777" w:rsidTr="00503750">
        <w:tc>
          <w:tcPr>
            <w:tcW w:w="1944" w:type="dxa"/>
            <w:vAlign w:val="center"/>
          </w:tcPr>
          <w:p w14:paraId="4C945D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CE3915" w14:textId="6B00E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70D057" w14:textId="2A5D44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F5813B" w14:textId="14E4D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6B965D" w14:textId="7D1B7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745723" w14:textId="25EF2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3F9C2E" w14:textId="2B0D8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57489B" w14:textId="1FCF7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894F7B" w14:textId="7853A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BAEE1C" w14:textId="6AACF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4D8C80" w14:textId="58A34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13ECA7" w14:textId="6A425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C34FAD" w14:textId="77777777" w:rsidTr="00503750">
        <w:tc>
          <w:tcPr>
            <w:tcW w:w="15685" w:type="dxa"/>
            <w:gridSpan w:val="12"/>
            <w:vAlign w:val="center"/>
          </w:tcPr>
          <w:p w14:paraId="1C77FA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945CB90" w14:textId="77777777" w:rsidTr="00503750">
        <w:tc>
          <w:tcPr>
            <w:tcW w:w="1944" w:type="dxa"/>
            <w:vAlign w:val="center"/>
          </w:tcPr>
          <w:p w14:paraId="7CD486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B9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1E2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C0BEA9" w14:textId="6CEEB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5F0D02" w14:textId="32A43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82FC72" w14:textId="1A5D9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1B5184" w14:textId="50D8F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132652" w14:textId="190B2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B1EACF" w14:textId="483AC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89E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067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FF394A" w14:textId="7360A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0D3D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59F1A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CB2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073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C6E313" w14:textId="5B946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023906" w14:textId="34FE0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529550" w14:textId="38696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36FAE7" w14:textId="0DA1C7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44256B" w14:textId="2DB52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5C47DF" w14:textId="1E20F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E1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6744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498E31" w14:textId="2C9A9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187E3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2C3B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5EC8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DC0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9F27307" w14:textId="243E9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33D085" w14:textId="58FA6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D37D9F" w14:textId="08CBC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87078A" w14:textId="0CD40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391D9D" w14:textId="2B9E7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31D9C4" w14:textId="2C7AC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7C0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3AC9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667162" w14:textId="77A8B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75B7AA" w14:textId="77777777" w:rsidTr="00503750">
        <w:tc>
          <w:tcPr>
            <w:tcW w:w="1944" w:type="dxa"/>
            <w:vAlign w:val="center"/>
          </w:tcPr>
          <w:p w14:paraId="47AFC8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DAB8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350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B4B0AB" w14:textId="1DE94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EA440B" w14:textId="1BE17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41557A" w14:textId="41095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79275A" w14:textId="75F32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E76F40" w14:textId="4E9E7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A3D600" w14:textId="7FAF5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557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145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C5E883" w14:textId="0F57D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764367" w14:textId="77777777" w:rsidTr="00503750">
        <w:tc>
          <w:tcPr>
            <w:tcW w:w="15685" w:type="dxa"/>
            <w:gridSpan w:val="12"/>
            <w:vAlign w:val="center"/>
          </w:tcPr>
          <w:p w14:paraId="7D13D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0DCEE20" w14:textId="77777777" w:rsidTr="00503750">
        <w:tc>
          <w:tcPr>
            <w:tcW w:w="1944" w:type="dxa"/>
            <w:vAlign w:val="center"/>
          </w:tcPr>
          <w:p w14:paraId="3D04CC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C360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F68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CF0FC7" w14:textId="6D8DB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D2A73" w14:textId="02489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7239A5" w14:textId="59686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1A4DCE" w14:textId="030A5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2789AA" w14:textId="5B539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D91095" w14:textId="52F34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5DE518" w14:textId="0625C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2A8FB4" w14:textId="46EC4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D7B8E5" w14:textId="5C266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E5D45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6A81F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AD36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492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B14848" w14:textId="02F82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2EB885" w14:textId="77A7F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6968F0" w14:textId="55C86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EB6F83" w14:textId="23C41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21FADC" w14:textId="41966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A1B6F1" w14:textId="6CA61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F42068" w14:textId="1F73D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8BFBFE" w14:textId="4D801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4EFA52" w14:textId="00242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856C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510AC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BB99D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E8B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90164F" w14:textId="6D880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B48C99" w14:textId="4360A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29063" w14:textId="6CB2E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EA18C2" w14:textId="58844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C48871" w14:textId="6E597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B33935" w14:textId="66AA9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A67E25" w14:textId="2784C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422DC0" w14:textId="09005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E2168F" w14:textId="4CB67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F3FA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176AA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851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125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26E798" w14:textId="63F66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8F9F2A" w14:textId="73D80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D9EC25" w14:textId="4DD56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4511C5" w14:textId="2DAC3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C79399" w14:textId="279F4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76371D" w14:textId="2520A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2D27E8" w14:textId="45332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60B6FC" w14:textId="13A40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58DB3C" w14:textId="6EBE4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862B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29A90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BC1B54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70FAB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F2D36E5" w14:textId="3507B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9FC68F" w14:textId="2A3EE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912DD9" w14:textId="5704A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98A5C4" w14:textId="69B0A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C1211" w14:textId="3881E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EDE30D" w14:textId="6D126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2C5180" w14:textId="7A64D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3F6502" w14:textId="75247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12B878" w14:textId="69234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3BBD05" w14:textId="22E55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CF3219" w14:textId="263DA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825CB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1548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1E38C11" w14:textId="28A51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81654E" w14:textId="15073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18485D" w14:textId="7DFCC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9CE842" w14:textId="247C0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8708F7" w14:textId="12067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6FAF2A" w14:textId="089FF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9FCA62" w14:textId="575B1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23C947" w14:textId="26724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ED5AB2" w14:textId="75777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BD3773" w14:textId="6BC03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054058" w14:textId="27F59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2ABB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5F8F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1E57D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4C8E4A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E1BBA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D093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A729EE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9F90C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57B9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BD0D1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A472F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F936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C8459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5AC3A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4345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DE3D4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4229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3B9C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E2444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762566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37A7E0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29A46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7D37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C577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DCCFDFA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D4183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554E4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CBE9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5D892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C383B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45396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C958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6F9F4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76440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C023E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D127D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3DF6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2A585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09AA6C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18D1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D29F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CF560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C8762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0E5A2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492D8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1D41889" w14:textId="77777777" w:rsidTr="00503750">
        <w:trPr>
          <w:trHeight w:val="1073"/>
        </w:trPr>
        <w:tc>
          <w:tcPr>
            <w:tcW w:w="3614" w:type="dxa"/>
            <w:vMerge/>
          </w:tcPr>
          <w:p w14:paraId="47FD8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444E7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2849E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4C9A9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768FD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1BF9A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E8510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984FA0F" w14:textId="77777777" w:rsidTr="00503750">
        <w:trPr>
          <w:trHeight w:val="283"/>
        </w:trPr>
        <w:tc>
          <w:tcPr>
            <w:tcW w:w="3614" w:type="dxa"/>
          </w:tcPr>
          <w:p w14:paraId="50BE32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981C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59A80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3405E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68EC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35F3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D47B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9DF189E" w14:textId="77777777" w:rsidTr="00503750">
        <w:trPr>
          <w:trHeight w:val="283"/>
        </w:trPr>
        <w:tc>
          <w:tcPr>
            <w:tcW w:w="3614" w:type="dxa"/>
          </w:tcPr>
          <w:p w14:paraId="1D79CD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BDDB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A13A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E3C62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D9522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D55CD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FAEA4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CF765F2" w14:textId="77777777" w:rsidTr="00503750">
        <w:trPr>
          <w:trHeight w:val="283"/>
        </w:trPr>
        <w:tc>
          <w:tcPr>
            <w:tcW w:w="3614" w:type="dxa"/>
          </w:tcPr>
          <w:p w14:paraId="3EC02D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9217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8AF8D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1C59E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6EBA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F850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22DF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A0EAC8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FFCEEE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0B4A54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56557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BD5E0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71A49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687A9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D7C02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97900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2106A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AC6DB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9E567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7462F1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D34A2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C8A47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887DA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482836" w14:textId="76077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3B6539" w14:textId="347EC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73218" w14:textId="4C674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99C42" w14:textId="7B1A7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2C6C23" w14:textId="4FF9F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3D6498" w14:textId="223F8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8C1A8" w14:textId="247D4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3A2AD7" w14:textId="5DCD1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F95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EBD1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4DC49F6" w14:textId="32F4A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E4DD1" w14:textId="717FF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CC10AF" w14:textId="00D82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A8E788" w14:textId="362A0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C74411" w14:textId="2F9B2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B1D15" w14:textId="71CB0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E7B7D2" w14:textId="5D63A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83E39B" w14:textId="11C04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8727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E50F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CA30214" w14:textId="5C209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37056" w14:textId="44807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49807E" w14:textId="2DD5F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30ECF" w14:textId="0A1AF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EBD50C" w14:textId="348AD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58E988" w14:textId="4C85E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03B469" w14:textId="53895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2D0E37" w14:textId="6B746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B56EA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FE6E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2D1F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103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5AB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ACF9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215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F87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36F0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4FAB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4A786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626CA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EE61A3" w14:textId="41C4E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247B70" w14:textId="3541B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04DA1" w14:textId="05015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CF0070" w14:textId="5A4C3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50B88E" w14:textId="1A29C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C500B1" w14:textId="55FE0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B86FB9" w14:textId="0CAE7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A2FBEC" w14:textId="74E76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A54C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9D6D0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871822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636E2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5866EF1" w14:textId="338C9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5AEF0B" w14:textId="54B99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912428" w14:textId="22D4B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24DDFD" w14:textId="779BB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64EE85" w14:textId="62E63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1F179B" w14:textId="1E814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D968BD" w14:textId="46A47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94118A" w14:textId="29087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184F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9B9D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E021302" w14:textId="72EC3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01F24" w14:textId="4E0F6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D756FB" w14:textId="02354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0D027" w14:textId="3FC93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AE0A09" w14:textId="5E38A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C3D900" w14:textId="31283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68DE1F" w14:textId="437A6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E0E54" w14:textId="5B965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7F0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AC21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28F0777" w14:textId="087B1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E4EBF" w14:textId="2DB27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BFF297" w14:textId="0B006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A78C6" w14:textId="6155C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882FAD" w14:textId="2EF3F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99E155" w14:textId="63C38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66396B" w14:textId="64F27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B598E9" w14:textId="2F45A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708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9AA70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066566" w14:textId="73CF4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6CDA31" w14:textId="46656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B3F14" w14:textId="58C11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AF9B5C" w14:textId="536D9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801FF" w14:textId="35680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A16AEE" w14:textId="31BFC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8FF764" w14:textId="4441F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128361" w14:textId="1DEDE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B042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10E2A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64910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2A53E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1E1E288" w14:textId="7A1C4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BC4523" w14:textId="24BC6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B51F5C" w14:textId="25428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810FD9" w14:textId="1EBF4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9C263" w14:textId="3A3C6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B31F8A" w14:textId="19FF0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CDC73B" w14:textId="3C2E3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60CA98" w14:textId="5988A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4CC24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C18105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372289" w14:textId="1B7FD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34A833" w14:textId="333E2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25A2D7" w14:textId="4D209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E4E4AE" w14:textId="48C6F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25A122" w14:textId="302C8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A3587D" w14:textId="0B500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683A8" w14:textId="238DB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75B279" w14:textId="6469E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C5A3B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26645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CE54FAD" w14:textId="6FD345F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42E7E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B71E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1381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4B29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714F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F097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DED4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7F1D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A78F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3715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831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C4DE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96C8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A817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8C02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4283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C21C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CF0AF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44646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6E5991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12E4FD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8B987B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27CA5AF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098D3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ECE8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952E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2C21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197A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0E08D9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2ED25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B46FDE" w14:textId="2C98CF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347E4C" w14:textId="745E93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DE23F8" w14:textId="64E39D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16AC66" w14:textId="7D3DF0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1C38E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1A486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D1D2EF" w14:textId="5F8556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95DF3C" w14:textId="7DC1813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3A1D46A" w14:textId="7CC5AF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5EDBA0" w14:textId="553A42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76360D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1C0D7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29A623" w14:textId="08C184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D77CFF" w14:textId="27F6A4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E31091" w14:textId="52CB00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FF3A8D" w14:textId="0C9AEE3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03098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40449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93A05E" w14:textId="3AB692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17C2FC2" w14:textId="356891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40F7C0" w14:textId="613EF3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6D4529" w14:textId="6D1A7A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DA04C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190DB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495E8F" w14:textId="40ED7B5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2BD6972" w14:textId="32763D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82F78F" w14:textId="7B8FAE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5FE4D1" w14:textId="2C2471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2E8CB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F66B3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7BC870" w14:textId="63B7463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C55804" w14:textId="236979D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CE5770" w14:textId="701C25B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7FD3031" w14:textId="0BD95EA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FD9E656" w14:textId="77777777" w:rsidR="00944C3D" w:rsidRDefault="00944C3D" w:rsidP="00944C3D">
      <w:pPr>
        <w:rPr>
          <w:rFonts w:ascii="Arial" w:hAnsi="Arial"/>
          <w:b/>
        </w:rPr>
      </w:pPr>
    </w:p>
    <w:p w14:paraId="3566232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B865B0B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A5F1B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DA489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C411E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94CA6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C8F96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A1C0B1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C5FA8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CE2AC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EF80C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D106C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B83E1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0E1DF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44EA8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89FF0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AC83C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DF24A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D32F2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69BE1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527B8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FD768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C478F7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C8EEFB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2901F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E0C6C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DA7E9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616AD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54D263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D668829" w14:textId="77777777" w:rsidTr="00503750">
        <w:tc>
          <w:tcPr>
            <w:tcW w:w="2835" w:type="dxa"/>
            <w:vAlign w:val="center"/>
          </w:tcPr>
          <w:p w14:paraId="0BBF80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CA3CA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29ABB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09A5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E20CD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B7548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A2DBA3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18234F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B3761D7" w14:textId="3B446961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B15B15" w14:textId="6F22755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016B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74150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580111" w14:textId="429190A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B8409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74EF1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A8A39CF" w14:textId="0A29E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882F5" w14:textId="1AA0C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24B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EBD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5681A3" w14:textId="0D97B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FD04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5932D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A44CA35" w14:textId="0524B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E3D21" w14:textId="2823E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4BE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053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41E877" w14:textId="7A99E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9855F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36542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A9A7A5" w14:textId="7BA56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914E38" w14:textId="31BBA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727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19B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503F46" w14:textId="32E9F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A4EDC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D27CA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AA22978" w14:textId="0C3E3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1D9BDD" w14:textId="6A686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F13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681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45C509" w14:textId="739D8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1C18F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3427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6D00DF1" w14:textId="70C70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B38AC7" w14:textId="57BBF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DFB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AC3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4487D7" w14:textId="0B923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F14E3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F6E8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F4004AE" w14:textId="180964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004195" w14:textId="5AC04F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E0B7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F49F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84B3C5" w14:textId="46A1E9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51FF3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DB921D9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2544A24" w14:textId="7A8FE935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6AD056B" w14:textId="77777777" w:rsidR="00944C3D" w:rsidRDefault="00944C3D" w:rsidP="00944C3D">
      <w:pPr>
        <w:rPr>
          <w:rFonts w:ascii="Arial" w:hAnsi="Arial"/>
          <w:b/>
        </w:rPr>
      </w:pPr>
    </w:p>
    <w:p w14:paraId="76B5B88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F04D639" w14:textId="77777777" w:rsidTr="00503750">
        <w:tc>
          <w:tcPr>
            <w:tcW w:w="2835" w:type="dxa"/>
            <w:vAlign w:val="center"/>
          </w:tcPr>
          <w:p w14:paraId="347416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4907D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63BBA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C7CEB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F6A56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D952D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4021A3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79B4D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BEF9CE5" w14:textId="0BA7B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62AE6B" w14:textId="23407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CA2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141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1FE0DB" w14:textId="2BAEA3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5BF7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B540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769B451" w14:textId="056E8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372CBD" w14:textId="0BE86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BC3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0B2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5683A8" w14:textId="5A22D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2F92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E0B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C6572FC" w14:textId="56270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F8E3CB" w14:textId="7B519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7D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05F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D2C817" w14:textId="67B79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C50FC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2CAB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5B47EEA" w14:textId="5E46D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75BE08" w14:textId="24984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082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1C6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F55B87" w14:textId="7DC14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5D5A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FC09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A02B89F" w14:textId="1A5DAF2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7188AC" w14:textId="7168B3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9511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C61A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BFFEB" w14:textId="0ECE92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6A153A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614447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9852AD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292F4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AC819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F1A9BB0" w14:textId="77777777" w:rsidTr="00503750">
        <w:trPr>
          <w:trHeight w:val="699"/>
        </w:trPr>
        <w:tc>
          <w:tcPr>
            <w:tcW w:w="3502" w:type="dxa"/>
            <w:vMerge/>
          </w:tcPr>
          <w:p w14:paraId="04C960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C8EE6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13451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DD9535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AD38A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069A982" w14:textId="30E282B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098B80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5B6780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55F06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97CB09B" w14:textId="016C72B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9016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CED86A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42860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C00017C" w14:textId="58CD9F4F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45D4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F538C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4FA5B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FF09B6B" w14:textId="77777777" w:rsidTr="00503750">
        <w:trPr>
          <w:trHeight w:val="593"/>
        </w:trPr>
        <w:tc>
          <w:tcPr>
            <w:tcW w:w="3497" w:type="dxa"/>
          </w:tcPr>
          <w:p w14:paraId="419651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EBBAF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14F72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4C047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870F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46C1FC4" w14:textId="3F769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0B54C8" w14:textId="79F9E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3EEC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F8151CD" w14:textId="6F8B7B8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2C1591" w14:textId="7F59E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442B53" w14:textId="04D58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32E4E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F8C463" w14:textId="3B7527B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92CB9B" w14:textId="3F73A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99B148" w14:textId="65E37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1A358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856D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EB86FB0" w14:textId="72B75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A1B7F0" w14:textId="4BFEB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9AE9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852102" w14:textId="51E288C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50522C" w14:textId="33769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6D32FC" w14:textId="36114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834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BB7D71" w14:textId="7811B38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C846CC" w14:textId="7306C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50C592" w14:textId="301CA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3814D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B491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73B3533" w14:textId="45B7E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74A704" w14:textId="2D398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B366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84C537" w14:textId="74E2601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8E968A" w14:textId="2C385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31F184" w14:textId="41096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1DEE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342639" w14:textId="2E0B72E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AB5A1B" w14:textId="1C2F5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ACB253" w14:textId="110FD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B4C6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7126D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8F76A07" w14:textId="4B81F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AB6696" w14:textId="5C68E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949F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FDEE72" w14:textId="34CF753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B150A6" w14:textId="2A83A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6FC3D9" w14:textId="0C111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DFFE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057D643" w14:textId="1B2485E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C38508" w14:textId="0F842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D362B2" w14:textId="64E9B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CF5ECA" w14:textId="77777777" w:rsidR="00944C3D" w:rsidRDefault="00944C3D" w:rsidP="00944C3D">
      <w:pPr>
        <w:rPr>
          <w:rFonts w:ascii="Arial" w:hAnsi="Arial"/>
          <w:b/>
        </w:rPr>
      </w:pPr>
    </w:p>
    <w:p w14:paraId="497460B8" w14:textId="77777777" w:rsidR="00944C3D" w:rsidRDefault="00944C3D" w:rsidP="00944C3D">
      <w:pPr>
        <w:rPr>
          <w:rFonts w:ascii="Arial" w:hAnsi="Arial"/>
          <w:b/>
        </w:rPr>
      </w:pPr>
    </w:p>
    <w:p w14:paraId="10AF5DEB" w14:textId="77777777" w:rsidR="00944C3D" w:rsidRDefault="00944C3D" w:rsidP="00944C3D">
      <w:pPr>
        <w:rPr>
          <w:rFonts w:ascii="Arial" w:hAnsi="Arial"/>
          <w:b/>
        </w:rPr>
      </w:pPr>
    </w:p>
    <w:p w14:paraId="32B2C981" w14:textId="77777777" w:rsidR="00944C3D" w:rsidRDefault="00944C3D" w:rsidP="00944C3D">
      <w:pPr>
        <w:rPr>
          <w:rFonts w:ascii="Arial" w:hAnsi="Arial"/>
          <w:b/>
        </w:rPr>
      </w:pPr>
    </w:p>
    <w:p w14:paraId="0FE9182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0F7D1655" w14:textId="77777777" w:rsidTr="00503750">
        <w:tc>
          <w:tcPr>
            <w:tcW w:w="2622" w:type="dxa"/>
            <w:vAlign w:val="center"/>
          </w:tcPr>
          <w:p w14:paraId="7C4F81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12DD1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5C893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AD238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DD73E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5976C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1E3A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BC415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C8A44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5B4730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CCE69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2D57D1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ACE8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2596E68" w14:textId="6D1B8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ED2C60" w14:textId="3C969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CC393E" w14:textId="54256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BCC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F48D16" w14:textId="5BC47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364AA" w14:textId="77777777" w:rsidTr="00503750">
        <w:tc>
          <w:tcPr>
            <w:tcW w:w="2622" w:type="dxa"/>
            <w:vAlign w:val="center"/>
          </w:tcPr>
          <w:p w14:paraId="032D2E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7695F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071CF6D" w14:textId="2CE13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2F3987" w14:textId="16134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BEBAF9" w14:textId="5B1D9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17A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8E9914" w14:textId="32A45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CB6E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89A3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35CD0DA" w14:textId="4B731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C50095" w14:textId="51E1E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B40F3F" w14:textId="30050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B9C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7F256C" w14:textId="723A7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CD4D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53B0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2B57BF5" w14:textId="644C2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614622" w14:textId="519C1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CC8846" w14:textId="6997B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94E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0C4B97" w14:textId="70966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89D54" w14:textId="77777777" w:rsidTr="00503750">
        <w:tc>
          <w:tcPr>
            <w:tcW w:w="2622" w:type="dxa"/>
            <w:vAlign w:val="center"/>
          </w:tcPr>
          <w:p w14:paraId="523D4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37D5FED" w14:textId="61905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47363.12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D5BF5E" w14:textId="6428D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12794.88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1B62CC" w14:textId="6323E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12354.70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AA0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59C573" w14:textId="0FFCD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47803.30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28D7E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B85D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2D8BA7D" w14:textId="0E6F0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77138C" w14:textId="27428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3595EF" w14:textId="30607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C5D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849A87" w14:textId="470E9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094C8E" w14:textId="77777777" w:rsidTr="00503750">
        <w:tc>
          <w:tcPr>
            <w:tcW w:w="2622" w:type="dxa"/>
            <w:vAlign w:val="center"/>
          </w:tcPr>
          <w:p w14:paraId="0BEF8E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048807E" w14:textId="64FED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760AD5" w14:textId="1732E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8A7BE6" w14:textId="069BC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C00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90E0B5" w14:textId="6F9DA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D243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8CAC46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819195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C438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5B31976" w14:textId="26715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E476E5" w14:textId="10DCB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B1FD6A" w14:textId="0E229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53B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9E6F1B" w14:textId="189A3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E4B32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5ED80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355AEEA" w14:textId="45EC2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241216" w14:textId="6273A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D6AFFB" w14:textId="7F747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2A0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ACAFE6" w14:textId="4D2EC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ECF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BA3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0CFC604" w14:textId="19D58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EC3CA7" w14:textId="3D613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DFAB29" w14:textId="6F5E5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B61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915321" w14:textId="7DE63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7CED3" w14:textId="77777777" w:rsidTr="00503750">
        <w:tc>
          <w:tcPr>
            <w:tcW w:w="2622" w:type="dxa"/>
            <w:vAlign w:val="center"/>
          </w:tcPr>
          <w:p w14:paraId="21E53D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726A247E" w14:textId="6D0AA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06FAD8" w14:textId="0E715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D22116" w14:textId="38801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4C2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EC9689" w14:textId="26C22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031CC" w14:textId="77777777" w:rsidTr="00503750">
        <w:tc>
          <w:tcPr>
            <w:tcW w:w="2622" w:type="dxa"/>
            <w:vAlign w:val="center"/>
          </w:tcPr>
          <w:p w14:paraId="78A65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FB0A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644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D00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C06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46C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AC7E7D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5335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243D963" w14:textId="324D04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47363.12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F74B41" w14:textId="170DFC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12794.88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0F07D5" w14:textId="0046EB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12354.70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AC53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128010" w14:textId="342B7C7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47803.30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14F6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31E74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CD2C7C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A81C89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FF8F4C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E69EB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46656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0ACC0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CD7D0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06AF8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03621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4361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3FC46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1D4E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A2FC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2B72B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1729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5D87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A3332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34E4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985E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87B3F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A6B3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1D43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8AAC7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8486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4CA5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F7F8E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2CDD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2525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A24A0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AF5F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49DD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AC752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D87F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E02D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03CA0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3846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A376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60BEA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8180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F9266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8445B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1F1E1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02CFE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29ECA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D174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376E0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9245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D0F5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B71CB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C28D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90C0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9416B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4086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B7CF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58F4B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35E7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7976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9CC85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4176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F3BF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DF399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8E43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73D2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553BD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4B0A30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6BC7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C1C55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0BCDB2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1AE4151" w14:textId="77777777" w:rsidTr="00503750">
        <w:tc>
          <w:tcPr>
            <w:tcW w:w="2835" w:type="dxa"/>
            <w:vAlign w:val="center"/>
          </w:tcPr>
          <w:p w14:paraId="1830F9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9EB3C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07EF7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1F10E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7C81B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2D2F2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2EA22C6" w14:textId="77777777" w:rsidTr="00503750">
        <w:tc>
          <w:tcPr>
            <w:tcW w:w="2835" w:type="dxa"/>
            <w:vAlign w:val="center"/>
          </w:tcPr>
          <w:p w14:paraId="150C7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B2306F2" w14:textId="418DA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CE3C05" w14:textId="1CE4D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E157F1" w14:textId="7BDB7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F7A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DCB3CB" w14:textId="4B2A0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9FE015" w14:textId="77777777" w:rsidTr="00503750">
        <w:tc>
          <w:tcPr>
            <w:tcW w:w="2835" w:type="dxa"/>
            <w:vAlign w:val="center"/>
          </w:tcPr>
          <w:p w14:paraId="2B44F0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EC49DA9" w14:textId="7DA78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E11963" w14:textId="31CAC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97BF43" w14:textId="5FCC2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12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A18CB6" w14:textId="0D059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275D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56467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7EE61E9" w14:textId="1E682C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2F03F4" w14:textId="3C765F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B79F73" w14:textId="7E351E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6CE9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4E59A9" w14:textId="73FE27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34DCBE3" w14:textId="77777777" w:rsidTr="00503750">
        <w:tc>
          <w:tcPr>
            <w:tcW w:w="2835" w:type="dxa"/>
            <w:vAlign w:val="center"/>
          </w:tcPr>
          <w:p w14:paraId="1600BE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5A4DA06" w14:textId="04B40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4CF552" w14:textId="400F2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6BF5CC" w14:textId="0B741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C17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FEA6B3" w14:textId="33A59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5BBCFC" w14:textId="77777777" w:rsidTr="00503750">
        <w:tc>
          <w:tcPr>
            <w:tcW w:w="2835" w:type="dxa"/>
            <w:vAlign w:val="center"/>
          </w:tcPr>
          <w:p w14:paraId="1A939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B7111BC" w14:textId="076EC3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C222CE" w14:textId="57FE2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BDF394" w14:textId="3477A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365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C84714" w14:textId="777EC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8E127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B6DC6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D66A8C6" w14:textId="414F960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658B86" w14:textId="737FA00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A6541F" w14:textId="68DC3F0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F5E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58825E" w14:textId="5374B10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1B023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26709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5D86BDA" w14:textId="303B4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AE55DF" w14:textId="473D5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213763" w14:textId="7B4F7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568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D2E152" w14:textId="513AA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30183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51E174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005071C" w14:textId="77777777" w:rsidTr="00503750">
        <w:tc>
          <w:tcPr>
            <w:tcW w:w="2552" w:type="dxa"/>
            <w:shd w:val="clear" w:color="auto" w:fill="auto"/>
            <w:vAlign w:val="center"/>
          </w:tcPr>
          <w:p w14:paraId="0E70C1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6BF5E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6973C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2EB0D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E64E7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B351093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BEE7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558E27E" w14:textId="42624E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110.65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DF5F383" w14:textId="44A129C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F8BA61A" w14:textId="290C4F5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B703885" w14:textId="63B1396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110.65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0F8C0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DC98B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7EA4B07" w14:textId="0695AD0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24CF235" w14:textId="45AE1BC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CF4AA9B" w14:textId="7B046DB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141BD7E" w14:textId="52978AB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97BA8C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805E78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A64B2F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58F26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FB9EA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0BC249E" w14:textId="77777777" w:rsidTr="00503750">
        <w:tc>
          <w:tcPr>
            <w:tcW w:w="4395" w:type="dxa"/>
            <w:vMerge/>
          </w:tcPr>
          <w:p w14:paraId="6431AD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EC35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0C496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9630B7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CD5A3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AE7B6F1" w14:textId="650A2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  <w:lang w:eastAsia="sk-SK"/>
              </w:rPr>
              <w:t>84.00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6204E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3F5B32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7BB2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2A4D9F1" w14:textId="4B079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49EC2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21E6DE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3E73D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91D2F87" w14:textId="73ED41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84.00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B51C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3D92B14" w14:textId="77777777" w:rsidTr="00503750">
        <w:tc>
          <w:tcPr>
            <w:tcW w:w="4395" w:type="dxa"/>
            <w:vAlign w:val="center"/>
          </w:tcPr>
          <w:p w14:paraId="246B7F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B073501" w14:textId="719F2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89499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6FD681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D5676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910F811" w14:textId="5CAFA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0983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45EDA2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28E66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BF9BFE0" w14:textId="159158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42AF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3D925E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5E421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BE4085B" w14:textId="2F5A8596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22802.51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213A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01CE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FB1D22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7AD3961" w14:textId="77777777" w:rsidTr="00503750">
        <w:tc>
          <w:tcPr>
            <w:tcW w:w="4395" w:type="dxa"/>
            <w:vAlign w:val="center"/>
          </w:tcPr>
          <w:p w14:paraId="63D76B1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A3464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703CB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F14D67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B7F1EE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6D11D2B" w14:textId="50B7699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58DCA0" w14:textId="72372F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CEA9ED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D7391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5A5B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196A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4F8924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FDC19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9B85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8C5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9BD09C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F111A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E3DA59A" w14:textId="5E035FD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06E647" w14:textId="098901D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2E3F3C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42C3A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FD6F1CD" w14:textId="38A6D5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0730B2" w14:textId="6455DE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E0D09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2671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CD8CD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F8201D1" w14:textId="77777777" w:rsidTr="00503750">
        <w:tc>
          <w:tcPr>
            <w:tcW w:w="1843" w:type="dxa"/>
            <w:vAlign w:val="center"/>
          </w:tcPr>
          <w:p w14:paraId="2EA02BB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1BA7DD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A7BC5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9474D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F7AA3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ED03FD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62EE1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976C317" w14:textId="77777777" w:rsidTr="00503750">
        <w:tc>
          <w:tcPr>
            <w:tcW w:w="1843" w:type="dxa"/>
            <w:vAlign w:val="center"/>
          </w:tcPr>
          <w:p w14:paraId="398CBA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6D0C3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EC82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5637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8E62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66B7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ABB6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369D4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C271E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3CBCE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CB73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2A8F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BCFF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A80E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318E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4BE3A6C" w14:textId="77777777" w:rsidTr="00503750">
        <w:tc>
          <w:tcPr>
            <w:tcW w:w="1843" w:type="dxa"/>
            <w:vAlign w:val="center"/>
          </w:tcPr>
          <w:p w14:paraId="0C3C6F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58AAE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59A1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A74D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649A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8A8C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2BFE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E5B7D6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0D42B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6897D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AAC4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38F6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57EE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672A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D57E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F1569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6E7D1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66C8F2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BD2E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BF01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A2162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38C9E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A7A1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94A1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0FE40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1C00C03" w14:textId="77777777" w:rsidTr="00503750">
        <w:trPr>
          <w:trHeight w:val="664"/>
        </w:trPr>
        <w:tc>
          <w:tcPr>
            <w:tcW w:w="3372" w:type="dxa"/>
          </w:tcPr>
          <w:p w14:paraId="3CAACC8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F766D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D5D5C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E905B6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99897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03B3A75" w14:textId="78E81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3E42AA" w14:textId="462EE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1F7AA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30EAEEC" w14:textId="181D841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55951EE" w14:textId="0CE2E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A8C1CB" w14:textId="2A578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0C329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B09CA7" w14:textId="2984AA9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F76798D" w14:textId="46C8A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1E99E" w14:textId="3861E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0A962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5FE46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6F07A7B" w14:textId="27D2F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977905" w14:textId="3203E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12599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301BBB" w14:textId="12B5A5A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A4B789" w14:textId="23782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220478" w14:textId="2C5AA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7076C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204DD10" w14:textId="380CC9B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FA18090" w14:textId="58645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CDCE4E" w14:textId="5D1F8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8A88F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5B5343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51966AC" w14:textId="77777777" w:rsidTr="00503750">
        <w:tc>
          <w:tcPr>
            <w:tcW w:w="2835" w:type="dxa"/>
            <w:vAlign w:val="center"/>
          </w:tcPr>
          <w:p w14:paraId="539FE1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7A2FF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33EF8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1CCAB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3D3F2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FFEEE9C" w14:textId="77777777" w:rsidTr="00503750">
        <w:tc>
          <w:tcPr>
            <w:tcW w:w="2835" w:type="dxa"/>
          </w:tcPr>
          <w:p w14:paraId="2A84B28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FC17095" w14:textId="660DE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08DCEA" w14:textId="3634F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100694" w14:textId="76382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D9221F" w14:textId="1D6AF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E0C81D" w14:textId="77777777" w:rsidTr="00503750">
        <w:tc>
          <w:tcPr>
            <w:tcW w:w="2835" w:type="dxa"/>
          </w:tcPr>
          <w:p w14:paraId="421487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88BEAE9" w14:textId="00142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BFB34E" w14:textId="1636D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4E75D3" w14:textId="5F76E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0B0C3A" w14:textId="611E0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6CAF48" w14:textId="77777777" w:rsidTr="00503750">
        <w:tc>
          <w:tcPr>
            <w:tcW w:w="2835" w:type="dxa"/>
          </w:tcPr>
          <w:p w14:paraId="2C69DF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4AEDDC0" w14:textId="7A712E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7E02D0" w14:textId="2292A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3ECD57" w14:textId="3257E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584C1C" w14:textId="3E1BB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5DAF85" w14:textId="77777777" w:rsidTr="00503750">
        <w:tc>
          <w:tcPr>
            <w:tcW w:w="2835" w:type="dxa"/>
            <w:vAlign w:val="center"/>
          </w:tcPr>
          <w:p w14:paraId="1A8D20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319CDA0" w14:textId="79065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F23F53" w14:textId="3F881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7448F1" w14:textId="2703B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1F0DB6" w14:textId="01F80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BA32C3" w14:textId="77777777" w:rsidTr="00503750">
        <w:tc>
          <w:tcPr>
            <w:tcW w:w="2835" w:type="dxa"/>
            <w:vAlign w:val="center"/>
          </w:tcPr>
          <w:p w14:paraId="1E2368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F6108B3" w14:textId="49D44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97A041" w14:textId="78170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EBC6AA" w14:textId="5913B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313490" w14:textId="2FC16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113D6A" w14:textId="77777777" w:rsidTr="00503750">
        <w:tc>
          <w:tcPr>
            <w:tcW w:w="2835" w:type="dxa"/>
          </w:tcPr>
          <w:p w14:paraId="3B3A0A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C9F884F" w14:textId="47B60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3D0967" w14:textId="7045F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9E91ED" w14:textId="7A501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512550" w14:textId="52B68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E4F863" w14:textId="77777777" w:rsidTr="00503750">
        <w:tc>
          <w:tcPr>
            <w:tcW w:w="2835" w:type="dxa"/>
          </w:tcPr>
          <w:p w14:paraId="716DCC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C52A38E" w14:textId="41EA9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593ECD" w14:textId="3632D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CB0B7F" w14:textId="410B1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84FCDA" w14:textId="70347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0B0F4E" w14:textId="77777777" w:rsidTr="00503750">
        <w:tc>
          <w:tcPr>
            <w:tcW w:w="2835" w:type="dxa"/>
          </w:tcPr>
          <w:p w14:paraId="7619A2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07B7BE9" w14:textId="54629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4D8611" w14:textId="5FAC2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1D0DA6" w14:textId="7BADC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A15A1E" w14:textId="42550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571E72" w14:textId="77777777" w:rsidR="00944C3D" w:rsidRDefault="00944C3D" w:rsidP="00944C3D">
      <w:pPr>
        <w:rPr>
          <w:rFonts w:ascii="Arial" w:hAnsi="Arial"/>
          <w:b/>
        </w:rPr>
      </w:pPr>
    </w:p>
    <w:p w14:paraId="5F37BF9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9E3BEF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8BE35A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41D6F8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84BA3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8C36E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C6496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191E993" w14:textId="77777777" w:rsidTr="00503750">
        <w:trPr>
          <w:trHeight w:val="443"/>
        </w:trPr>
        <w:tc>
          <w:tcPr>
            <w:tcW w:w="2560" w:type="dxa"/>
          </w:tcPr>
          <w:p w14:paraId="312183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DD04ECE" w14:textId="57B6C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B6C1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CDD6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6F6C13" w14:textId="75DD2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C7DD2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5BA69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B72BB99" w14:textId="1846B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B93C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A46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472C3A1" w14:textId="57751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DD51D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B7C80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264468D" w14:textId="25F89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F37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573E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47BAFD" w14:textId="002EA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E70EB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A99FF2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0DE1E76" w14:textId="17E5F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4435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768A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06107" w14:textId="38ED94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2BDBF8" w14:textId="77777777" w:rsidR="00944C3D" w:rsidRDefault="00944C3D" w:rsidP="00944C3D">
      <w:pPr>
        <w:rPr>
          <w:rFonts w:ascii="Arial" w:hAnsi="Arial"/>
          <w:b/>
        </w:rPr>
      </w:pPr>
    </w:p>
    <w:p w14:paraId="65A284FF" w14:textId="77777777" w:rsidR="00944C3D" w:rsidRDefault="00944C3D" w:rsidP="00944C3D">
      <w:pPr>
        <w:rPr>
          <w:rFonts w:ascii="Arial" w:hAnsi="Arial"/>
          <w:b/>
        </w:rPr>
      </w:pPr>
    </w:p>
    <w:p w14:paraId="26D51B8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88EE629" w14:textId="77777777" w:rsidR="00944C3D" w:rsidRDefault="00944C3D" w:rsidP="00944C3D">
      <w:pPr>
        <w:rPr>
          <w:rFonts w:ascii="Arial" w:hAnsi="Arial"/>
          <w:b/>
        </w:rPr>
      </w:pPr>
    </w:p>
    <w:p w14:paraId="7D2088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A9CC7B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43420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ECD29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FCF31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57904C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A73D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9F7FE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9F9F6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A3FF6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B8BC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02EF5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8D66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D89E2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189AD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C51E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A317E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C3861E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A1016E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C2B1859" w14:textId="77777777" w:rsidTr="00503750">
        <w:trPr>
          <w:trHeight w:val="677"/>
        </w:trPr>
        <w:tc>
          <w:tcPr>
            <w:tcW w:w="3358" w:type="dxa"/>
          </w:tcPr>
          <w:p w14:paraId="764AB8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B9A2B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48638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CB7503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51E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DEB6A28" w14:textId="636E9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545114" w14:textId="4B021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DAFA8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F8D5A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CC35E50" w14:textId="0091D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05FD80" w14:textId="27FC3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D4D21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9CAF8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AA725BB" w14:textId="16F23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5F733E" w14:textId="40D68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3F5D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8D6C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4769CBD" w14:textId="53F80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67E816" w14:textId="14475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DA29E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EA12A3" w14:textId="6307BF1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D9A05A" w14:textId="51CF8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E96BD2" w14:textId="59D76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16C20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1879D13" w14:textId="06A4DE2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A1C76F" w14:textId="48BDD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6CA584" w14:textId="44F11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1D360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1AE244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3526D5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0B17B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3D026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7588FB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C3A72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93F2A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5FB2C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B8E82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54371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86271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D5A61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5C14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96D8D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109025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AB04A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DED7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325D99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808EE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9AE71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43BBF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5D2CC6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1944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A6CA458" w14:textId="23776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E9BBB5" w14:textId="36245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D1F0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2F911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821DD54" w14:textId="21C22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34BA55" w14:textId="71769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3819D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0FD1D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9560173" w14:textId="54FF2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825D0A" w14:textId="5E452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6FCF4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434C88" w14:textId="33A0504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DBBC92" w14:textId="1474E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DE0B99" w14:textId="1A659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0E069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36F1FA6" w14:textId="32DA8C8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91DE2C4" w14:textId="39C7E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9173A4" w14:textId="3F5C4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1E8DB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12E8EC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FCFB47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2291D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E6429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38992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93807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4AA4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0A02994" w14:textId="141C2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67F0F4" w14:textId="7693D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D8FD1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B4BF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7191E63" w14:textId="114DD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AFA1A4" w14:textId="7D86F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54A1D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C719C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D8798BD" w14:textId="3BB8B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FB4A0C" w14:textId="76196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300DB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DD0F20B" w14:textId="08A0977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3E27A65" w14:textId="686ED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7E4BD6" w14:textId="138F4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05204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88BB997" w14:textId="16337A6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5BBCF5" w14:textId="287C5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6CDA73" w14:textId="73FD1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B42DF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654455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055BF79" w14:textId="77777777" w:rsidTr="00503750">
        <w:tc>
          <w:tcPr>
            <w:tcW w:w="3686" w:type="dxa"/>
            <w:vAlign w:val="center"/>
          </w:tcPr>
          <w:p w14:paraId="19F497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75AAC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C86F4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85FDC9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49F7E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D5B2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2260A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488B02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09DB0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C8AA6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E2B0C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C74FD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ADA99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F5266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728F8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5CB50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E4DC5E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8AD81E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698FB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03747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699084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D9742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EEBC4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5D710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E37822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7DF6F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1C078B6" w14:textId="14D13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E3B8DB" w14:textId="04303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9651B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87D3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FD9FDD1" w14:textId="02971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EB2925" w14:textId="105CF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D6713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1C911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99EFA95" w14:textId="51B73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FFFE95" w14:textId="3B19E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D2A38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AC1678D" w14:textId="14D3B79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8AE64A3" w14:textId="68ED7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57A7F1" w14:textId="6CC7C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D706B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1D7C60F" w14:textId="6B582A6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D615D2" w14:textId="2B04F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101A8B" w14:textId="0D269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2941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B4F7C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F92E7E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F9D2F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D896D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D206A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AB789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37FB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AAB5A64" w14:textId="5151E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7391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31C8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6DEB933" w14:textId="49DFD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83AF9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906A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C4155C2" w14:textId="12B30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9225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F341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62257E0" w14:textId="39A17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B151B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BC87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6A3A302" w14:textId="602B9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26D76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9929C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5E4B5FF" w14:textId="29CCF9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221CC6" w14:textId="77777777" w:rsidR="00944C3D" w:rsidRDefault="00944C3D" w:rsidP="00944C3D">
      <w:pPr>
        <w:rPr>
          <w:sz w:val="22"/>
          <w:szCs w:val="22"/>
        </w:rPr>
      </w:pPr>
    </w:p>
    <w:p w14:paraId="72B6C506" w14:textId="77777777" w:rsidR="00944C3D" w:rsidRDefault="00944C3D" w:rsidP="00944C3D">
      <w:pPr>
        <w:rPr>
          <w:sz w:val="22"/>
          <w:szCs w:val="22"/>
        </w:rPr>
      </w:pPr>
    </w:p>
    <w:p w14:paraId="68B1630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82FDF8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F9F006E" w14:textId="23094E1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1E053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EC6F4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A7607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09C9D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628627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B91BE0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134333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A9CA3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8780FC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657792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4CEBC68" w14:textId="53ED3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1EBE51" w14:textId="18CD1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0BD3D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10223C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A236501" w14:textId="0AB35E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E6BDCB" w14:textId="05901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841A6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DCA905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F0FF3AE" w14:textId="3F44B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043C24" w14:textId="5F49B8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7401F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1F6B0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FD53DC0" w14:textId="64072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AEE42A" w14:textId="717F3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01E08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F7B367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4E6659A" w14:textId="27DE6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D49918" w14:textId="138A8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10B43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B0F2E01" w14:textId="07D26E1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0648E1D" w14:textId="663AE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ACDFC1" w14:textId="5845D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5980B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EDDCE23" w14:textId="4030B91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E39E4BD" w14:textId="5402C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090033" w14:textId="44188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AAC9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0CFD4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B96044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A5DD9B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D765FE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149142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140482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2F5D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529AB09" w14:textId="04EBA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935569" w14:textId="0D9F4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A708D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1CE4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1657F12" w14:textId="11985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C89FCC" w14:textId="43F7B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C9314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09D3C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F0E4652" w14:textId="24F75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AC8724" w14:textId="6152E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0368B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73D8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649165B" w14:textId="0E624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EBAAC6" w14:textId="17659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C0A41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D5E969" w14:textId="3C0F29A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683751" w14:textId="08054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1ECD8F" w14:textId="70A10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E0C34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463E897" w14:textId="0F1FD97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7DEA15A" w14:textId="29B96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E0D1E4" w14:textId="3743F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2CA6E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AB0AED9" w14:textId="62D471F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73080D0" w14:textId="610C2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CA9E6D" w14:textId="77CFB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337C3" w:rsidRPr="005B28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0B7D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CFF25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990A609" w14:textId="19C454C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D3E64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9372E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CAB842D" w14:textId="1BF4FA3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AFA62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A866C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17AE722" w14:textId="202EB724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301E8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35FF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9BF30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6C6B726" w14:textId="77777777" w:rsidR="00944C3D" w:rsidRPr="003607F0" w:rsidRDefault="00944C3D" w:rsidP="00944C3D"/>
    <w:p w14:paraId="106CE66E" w14:textId="77777777" w:rsidR="00F47675" w:rsidRPr="00944C3D" w:rsidRDefault="00F47675" w:rsidP="00944C3D"/>
    <w:sectPr w:rsidR="00F47675" w:rsidRPr="00944C3D" w:rsidSect="0044646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B3F61" w14:textId="77777777" w:rsidR="00446469" w:rsidRDefault="00446469">
      <w:r>
        <w:separator/>
      </w:r>
    </w:p>
  </w:endnote>
  <w:endnote w:type="continuationSeparator" w:id="0">
    <w:p w14:paraId="768AEF28" w14:textId="77777777" w:rsidR="00446469" w:rsidRDefault="0044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2E76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2C39DC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5BA3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A6B9B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001F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EF88C8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09C7C" w14:textId="77777777" w:rsidR="00446469" w:rsidRDefault="00446469">
      <w:r>
        <w:separator/>
      </w:r>
    </w:p>
  </w:footnote>
  <w:footnote w:type="continuationSeparator" w:id="0">
    <w:p w14:paraId="1B5B5BE9" w14:textId="77777777" w:rsidR="00446469" w:rsidRDefault="00446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844113">
    <w:abstractNumId w:val="13"/>
  </w:num>
  <w:num w:numId="2" w16cid:durableId="754281370">
    <w:abstractNumId w:val="17"/>
  </w:num>
  <w:num w:numId="3" w16cid:durableId="1914001385">
    <w:abstractNumId w:val="8"/>
  </w:num>
  <w:num w:numId="4" w16cid:durableId="533737548">
    <w:abstractNumId w:val="7"/>
  </w:num>
  <w:num w:numId="5" w16cid:durableId="132130195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104523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0394340">
    <w:abstractNumId w:val="20"/>
  </w:num>
  <w:num w:numId="8" w16cid:durableId="2116053687">
    <w:abstractNumId w:val="10"/>
  </w:num>
  <w:num w:numId="9" w16cid:durableId="1174682489">
    <w:abstractNumId w:val="0"/>
  </w:num>
  <w:num w:numId="10" w16cid:durableId="181822543">
    <w:abstractNumId w:val="19"/>
  </w:num>
  <w:num w:numId="11" w16cid:durableId="292827220">
    <w:abstractNumId w:val="6"/>
  </w:num>
  <w:num w:numId="12" w16cid:durableId="942961219">
    <w:abstractNumId w:val="9"/>
  </w:num>
  <w:num w:numId="13" w16cid:durableId="336202500">
    <w:abstractNumId w:val="12"/>
  </w:num>
  <w:num w:numId="14" w16cid:durableId="1639383277">
    <w:abstractNumId w:val="15"/>
  </w:num>
  <w:num w:numId="15" w16cid:durableId="569579423">
    <w:abstractNumId w:val="14"/>
  </w:num>
  <w:num w:numId="16" w16cid:durableId="119692203">
    <w:abstractNumId w:val="2"/>
  </w:num>
  <w:num w:numId="17" w16cid:durableId="359092144">
    <w:abstractNumId w:val="4"/>
  </w:num>
  <w:num w:numId="18" w16cid:durableId="765885200">
    <w:abstractNumId w:val="11"/>
  </w:num>
  <w:num w:numId="19" w16cid:durableId="170530358">
    <w:abstractNumId w:val="5"/>
  </w:num>
  <w:num w:numId="20" w16cid:durableId="1043406868">
    <w:abstractNumId w:val="18"/>
  </w:num>
  <w:num w:numId="21" w16cid:durableId="112211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1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6270796.doc"/>
    <w:docVar w:name="arg5" w:val="2"/>
  </w:docVars>
  <w:rsids>
    <w:rsidRoot w:val="007337C3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6469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337C3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3CCFE"/>
  <w15:docId w15:val="{BE9D9E6F-13FA-42D6-82A2-03C3D0B3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5337</Words>
  <Characters>30424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2024-03-19T08:54:00Z</dcterms:created>
  <dcterms:modified xsi:type="dcterms:W3CDTF">2024-03-19T08:55:00Z</dcterms:modified>
</cp:coreProperties>
</file>