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5E9486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AFF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C7B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805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9B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ECD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79D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9FE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9F9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4A1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E41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D5E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D84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091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DBD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C9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4B2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097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295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B84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FF3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F6C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361540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CC6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6615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4D19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48A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9392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5F0D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A135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9A12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D208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8C49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88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877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A32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101C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64D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B4A9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8DF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0B15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323A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03F0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310C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FF1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90A1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85E5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C002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3882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E44D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8C9C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0A3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BD3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930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F8B1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B45B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04BFAD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830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E3C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A19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9AA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E42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B85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A39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075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D2B6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E2C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CA94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0E0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F97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CA27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5F21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CA0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989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5AB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926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116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565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4AF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FBA5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FC4D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266F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9FD7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0F70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62A3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5C3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88C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C85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A0E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7CE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866123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E41C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F51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3A2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CDC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DFD6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2F1C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6FCF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D51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D920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C3BC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553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32EA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5F71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8E4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7F9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255C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57A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4E75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05BC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28D2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508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682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607D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B37A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0E7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3C0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2BD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D59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44C4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272F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4954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2B8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174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45FE71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5CD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85C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B4F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C39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E55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1C9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98E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B02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2AA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0E6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89C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C14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08B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4A8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38C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6C4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D83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A4A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B51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B95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319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FDB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833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CD8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C12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0C2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FA1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DAA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A49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4A9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E31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045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088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79B806B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074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D9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35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F90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8F9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7A1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2F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308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FF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923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AB8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C75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3A2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02E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89D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FF1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B47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9F40F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646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8CF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BAA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05D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AA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130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F67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FA53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6E0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7D18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2F84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09F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78C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13E7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9A8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1CB5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75E1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6B9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7FA379B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424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1D1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4A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371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10B9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D28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D8F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4AF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8E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053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59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45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DC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AF3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9C8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AA9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5BE2C2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6E3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5FF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15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3B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07D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5B6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56D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EE4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216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9E7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9B5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876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DA5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381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E08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478B9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998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A4A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83B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DE8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D09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B02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86C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0F9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48B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484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FB2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CFF6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FC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6AC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FD1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86B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61A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A4A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408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54D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F3B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42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A35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B0B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39C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D99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5F0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7AB26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2BF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3F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346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6FF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E7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FD0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FD3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A515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E858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5D54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E4C078" w14:textId="2275D33E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242EDC">
              <w:rPr>
                <w:rFonts w:ascii="Arial" w:hAnsi="Arial"/>
                <w:lang w:eastAsia="sk-SK"/>
              </w:rPr>
              <w:t>23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878B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CA68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D67F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AC10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D0AC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271B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07C9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7F51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30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807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43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946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190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463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F3412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B8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AD9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4F4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47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7DE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098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965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E22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4FA2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158F3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421856E" wp14:editId="6508847B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46ECE5" w14:textId="77777777" w:rsidR="006953BA" w:rsidRDefault="006953BA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6953BA" w:rsidRDefault="006953BA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36C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FA9D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826B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5B24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D0B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D38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48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12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530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80F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EEC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3B1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432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1F0EE8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31671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F557F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BD5F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2CF5361" wp14:editId="36BE6AE8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F2C55D" w14:textId="77777777" w:rsidR="006953BA" w:rsidRDefault="006953BA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6953BA" w:rsidRDefault="006953BA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21828BD" wp14:editId="33DFA810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1EF721" w14:textId="77777777" w:rsidR="006953BA" w:rsidRDefault="006953BA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6953BA" w:rsidRDefault="006953BA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63F39A4" wp14:editId="62931B86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AFAD5B" w14:textId="77777777" w:rsidR="006953BA" w:rsidRDefault="006953BA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6953BA" w:rsidRDefault="006953BA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093C071" wp14:editId="7F4A83F1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2F8028" w14:textId="77777777" w:rsidR="006953BA" w:rsidRDefault="0050622F" w:rsidP="00944C3D">
                                  <w:fldSimple w:instr=" MERGEFIELD  aDMOD  \* MERGEFORMAT ">
                                    <w:r w:rsidR="006953BA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6953BA" w:rsidRDefault="006953BA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68B4AD09" wp14:editId="765F0F1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8FF489" w14:textId="2E977C35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6633CF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242EDC"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B4AD0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6C8FF489" w14:textId="2E977C35"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6633CF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242EDC">
                              <w:rPr>
                                <w:rFonts w:ascii="Arial" w:hAnsi="Arial" w:cs="Arial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7D35AAC" wp14:editId="424A46A3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1646E6" w14:textId="75091EBC" w:rsidR="006953BA" w:rsidRDefault="006953BA" w:rsidP="00944C3D">
                                  <w:r>
                                    <w:t>20</w:t>
                                  </w:r>
                                  <w:r w:rsidR="006633CF">
                                    <w:t>2</w:t>
                                  </w:r>
                                  <w:r w:rsidR="00242EDC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D35AAC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01646E6" w14:textId="75091EBC" w:rsidR="006953BA" w:rsidRDefault="006953BA" w:rsidP="00944C3D">
                            <w:r>
                              <w:t>20</w:t>
                            </w:r>
                            <w:r w:rsidR="006633CF">
                              <w:t>2</w:t>
                            </w:r>
                            <w:r w:rsidR="00242EDC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3684A000" wp14:editId="18FAF01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25406F" w14:textId="77777777" w:rsidR="006953BA" w:rsidRDefault="0050622F" w:rsidP="00944C3D">
                                  <w:fldSimple w:instr=" MERGEFIELD  aDMDO  \* MERGEFORMAT ">
                                    <w:r w:rsidR="006953BA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6953BA" w:rsidRDefault="006953BA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9D208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6F6B2A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130FDC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DD9CF96" wp14:editId="57FDABE5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E9E658" w14:textId="77777777" w:rsidR="006953BA" w:rsidRDefault="006953BA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6953BA" w:rsidRDefault="006953BA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9B85A84" wp14:editId="70754A20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7EFC7A" w14:textId="77777777" w:rsidR="006953BA" w:rsidRDefault="006953BA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6953BA" w:rsidRDefault="006953BA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EA99519" wp14:editId="2AC9DA71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033A04" w14:textId="77777777" w:rsidR="006953BA" w:rsidRDefault="006953BA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6953BA" w:rsidRDefault="006953BA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1CCDEC48" wp14:editId="22EE47B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531550" w14:textId="649AC652" w:rsidR="006953BA" w:rsidRDefault="006953BA" w:rsidP="00944C3D">
                                  <w:r>
                                    <w:t>20</w:t>
                                  </w:r>
                                  <w:r w:rsidR="006633CF">
                                    <w:t>2</w:t>
                                  </w:r>
                                  <w:r w:rsidR="00242EDC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CDEC48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56531550" w14:textId="649AC652" w:rsidR="006953BA" w:rsidRDefault="006953BA" w:rsidP="00944C3D">
                            <w:r>
                              <w:t>20</w:t>
                            </w:r>
                            <w:r w:rsidR="006633CF">
                              <w:t>2</w:t>
                            </w:r>
                            <w:r w:rsidR="00242EDC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2A423536" wp14:editId="49002A83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BE1EB0" w14:textId="77777777" w:rsidR="006953BA" w:rsidRDefault="0050622F" w:rsidP="00944C3D">
                                  <w:fldSimple w:instr=" MERGEFIELD  aDMDO  \* MERGEFORMAT ">
                                    <w:r w:rsidR="006953BA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6953BA" w:rsidRDefault="006953BA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266BD1E3" wp14:editId="115FB35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A6DDD7" w14:textId="172AC768" w:rsidR="006953BA" w:rsidRDefault="006953BA" w:rsidP="00944C3D">
                                  <w:r>
                                    <w:t>20</w:t>
                                  </w:r>
                                  <w:r w:rsidR="006633CF">
                                    <w:t>2</w:t>
                                  </w:r>
                                  <w:r w:rsidR="00242EDC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6BD1E3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70A6DDD7" w14:textId="172AC768" w:rsidR="006953BA" w:rsidRDefault="006953BA" w:rsidP="00944C3D">
                            <w:r>
                              <w:t>20</w:t>
                            </w:r>
                            <w:r w:rsidR="006633CF">
                              <w:t>2</w:t>
                            </w:r>
                            <w:r w:rsidR="00242EDC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F6F6A65" wp14:editId="1051661B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620F25" w14:textId="77777777" w:rsidR="006953BA" w:rsidRDefault="0050622F" w:rsidP="00944C3D">
                                  <w:fldSimple w:instr=" MERGEFIELD  aDMOD  \* MERGEFORMAT ">
                                    <w:r w:rsidR="006953BA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6953BA" w:rsidRDefault="006953BA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F8367F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F3972CA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5DFC1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D9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9BD9D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E9C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68B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E25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79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23B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568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76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A4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36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8F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5E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6B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1D0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042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C9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AA4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A4E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B0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947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DC0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49E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20F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DDD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D59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F77B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C88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2C51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3D1A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D2C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0AC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12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471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25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C7F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48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2D7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037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BA0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FB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F95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77A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535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03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E6F5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18A7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A8DE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22B5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45A7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FDFE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E464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A56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498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118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683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6E8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52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222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2B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E28FC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3FA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9FF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E33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31D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F4A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9E3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09E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091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4E4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508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E5D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7CC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E59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8BB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B6B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1FA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301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FA5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B6C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F1A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CAD80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5BF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218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FD3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C2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819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84A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CDA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D6C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8D60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32A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23C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6F5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9A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BB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05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E51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71E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D2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1D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685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10B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E93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316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3A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E4B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04F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6E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B41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D82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082E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81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69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19C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8B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56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148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5E9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0142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A63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0DF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52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BDF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A1F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E94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066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73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6B4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00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055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F7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B5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6DC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6DA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44F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F2C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93C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85E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9796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62C8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A862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E2B3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13D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C373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B32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533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5F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2E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9F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FE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682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2A3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F0171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216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715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1F7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17F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48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C8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585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4E1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2A1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515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2A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75E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DA7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DE7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CDB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4E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6A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470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D79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EC4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98A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A3E4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8055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5D69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B242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AD5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C0E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39D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5753C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2CA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49D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DC6E33E" wp14:editId="7208754C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0648A6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163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FBF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799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3E8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D65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555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3D7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083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011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7AE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7EE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E68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93B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6C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F0F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19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3F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23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CB8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339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0BA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CF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15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F94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261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1DD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09B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827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0D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49A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F6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3F938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4911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3AEFCD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B279E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863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988D227" wp14:editId="20F31197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1A445D" w14:textId="77777777" w:rsidR="006953BA" w:rsidRPr="00391121" w:rsidRDefault="00B6452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36114928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6953BA" w:rsidRPr="00391121" w:rsidRDefault="00B6452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36114928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88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A17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82E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4C5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125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1A8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BD5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5FF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D3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7F68528" wp14:editId="375F04F5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27FBBA" w14:textId="77777777" w:rsidR="006953BA" w:rsidRPr="00391121" w:rsidRDefault="00B6452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2021541302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6953BA" w:rsidRPr="00391121" w:rsidRDefault="00B6452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2021541302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51B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2C1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A41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AF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828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970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D96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AF0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51A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6AD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9B7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BBA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2AE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AA3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E7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70F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86F8A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BFF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E4B5C1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C17C5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66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4E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098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430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7C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0E0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EFF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D4D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94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316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5B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F64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2B8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7BA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8FD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9D88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DF80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82225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C29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34DF209" wp14:editId="704B2499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2B62B2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SVB </w:t>
                                  </w:r>
                                  <w:r w:rsidR="00B6452C">
                                    <w:rPr>
                                      <w:rFonts w:ascii="Arial" w:hAnsi="Arial" w:cs="Arial"/>
                                    </w:rPr>
                                    <w:t xml:space="preserve">28 </w:t>
                                  </w:r>
                                  <w:proofErr w:type="spellStart"/>
                                  <w:r w:rsidR="00B6452C">
                                    <w:rPr>
                                      <w:rFonts w:ascii="Arial" w:hAnsi="Arial" w:cs="Arial"/>
                                    </w:rPr>
                                    <w:t>oktobra</w:t>
                                  </w:r>
                                  <w:proofErr w:type="spellEnd"/>
                                  <w:r w:rsidR="00B6452C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SVB </w:t>
                            </w:r>
                            <w:r w:rsidR="00B6452C">
                              <w:rPr>
                                <w:rFonts w:ascii="Arial" w:hAnsi="Arial" w:cs="Arial"/>
                              </w:rPr>
                              <w:t xml:space="preserve">28 </w:t>
                            </w:r>
                            <w:proofErr w:type="spellStart"/>
                            <w:r w:rsidR="00B6452C">
                              <w:rPr>
                                <w:rFonts w:ascii="Arial" w:hAnsi="Arial" w:cs="Arial"/>
                              </w:rPr>
                              <w:t>oktobra</w:t>
                            </w:r>
                            <w:proofErr w:type="spellEnd"/>
                            <w:r w:rsidR="00B645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4C4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37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0EB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76C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7A0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65B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D11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067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246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92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2EF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64E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E84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89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60C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AC3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9A8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EF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AE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8B1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EAC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867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C4A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5E7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97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4FD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B7D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C26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136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D43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CE8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F16E7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C77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91CE3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2A1604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3F89D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C39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910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7C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A88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010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C6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6CD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680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A39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C3E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161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5DF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21E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53B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CF6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3F1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CF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EE6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7EA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155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C97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E0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45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BF8EB2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6F24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DC7FFEA" wp14:editId="4CB17113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8E174B" w14:textId="77777777" w:rsidR="006953BA" w:rsidRPr="00391121" w:rsidRDefault="00B6452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28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oktobra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6953BA" w:rsidRPr="00391121" w:rsidRDefault="00B6452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28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oktobra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A29E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D62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54A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7BC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68F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AF0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296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168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76A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B36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3A3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19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E48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54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B3C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3FA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228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E4BC12A" wp14:editId="4B3E4B3D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D189AC" w14:textId="77777777" w:rsidR="006953BA" w:rsidRDefault="006953BA" w:rsidP="00944C3D">
                                  <w:r>
                                    <w:t>11</w:t>
                                  </w:r>
                                  <w:r w:rsidR="00B6452C">
                                    <w:t>74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6953BA" w:rsidRDefault="006953BA" w:rsidP="00944C3D">
                            <w:r>
                              <w:t>11</w:t>
                            </w:r>
                            <w:r w:rsidR="00B6452C">
                              <w:t>74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E5F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F22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2BD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081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871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D6A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5ABBD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24C2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9C080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91D7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DBD3CF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4FD8D9E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FD93AFA" wp14:editId="3BB85E2A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AC40D9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B0146D4" wp14:editId="6B06F720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9FD2E8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2C244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17945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EAE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F1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DB26E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45B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C88D3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54364BD" wp14:editId="057C5F89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822EF4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194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27FF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85AE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8E0C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9413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CE68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90E5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EBD25A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195AB9C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F69B914" wp14:editId="65EDF17B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C1376E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9705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94D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87D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F39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CB0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D74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C40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13D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67C4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117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A74AC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DEC8DD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170A008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455E4E1" wp14:editId="1E3A8C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109425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5C3980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BAB517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660A8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F76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268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C0A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790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B90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CBB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84A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62B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778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0A6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5EC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4D2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D98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454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C10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4B8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57F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7FD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3A1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F69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B8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615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228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A1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CC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152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393A6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FAA0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2E27D28" w14:textId="2D22FD05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6633CF">
              <w:rPr>
                <w:rFonts w:ascii="Arial" w:hAnsi="Arial"/>
                <w:lang w:eastAsia="sk-SK"/>
              </w:rPr>
              <w:t>16.3.202</w:t>
            </w:r>
            <w:r w:rsidR="00242EDC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5E853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CD56C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29DB3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D3B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9A6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9CFD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827F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BA5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F5E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726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212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D7430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71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7E6F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B100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C0F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E70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40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73C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32A0D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AEE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D4D16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7987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D61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9CB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B62D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F95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F406E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254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9251D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71D8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215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33F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DE8D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C64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7E03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C73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731F1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5B6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F65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CB0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E47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619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39D30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E23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37034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7C4A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F79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A0D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FE7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A57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CBE2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CD9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404CE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84A5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999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6DD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90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0A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15F1C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B5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6ED69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206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07C9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2F8A93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87FE0C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CDF3364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9C3824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C68EC6D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1042F242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73548DB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DCE7B9B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568AB2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B7B83DC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E76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C7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2B4A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8A8E51F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626AC587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3528C222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77AC5004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2886961A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4E39259B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0164941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A90DA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475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DE9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7F3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1F1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0DD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F44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5E4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E2E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D26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5D7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05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562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E0F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5C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C49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E9A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A8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19D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853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44BCC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CA6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BC4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002A7F67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79663628" w14:textId="77777777" w:rsidR="00944C3D" w:rsidRDefault="00944C3D" w:rsidP="00944C3D">
      <w:pPr>
        <w:rPr>
          <w:rFonts w:ascii="Arial" w:hAnsi="Arial"/>
        </w:rPr>
      </w:pPr>
    </w:p>
    <w:p w14:paraId="61388F05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51D3B005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41149DA9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4EF1412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185E1A97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6D2ED205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69007E96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83BE86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D4E8DB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9F22A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2DADBF98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3052352" w14:textId="77777777" w:rsidR="00944C3D" w:rsidRPr="008D0433" w:rsidRDefault="00B6452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Vladová Janka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728F109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8B39D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35A5FE5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D9BF5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3211E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89ABD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4494485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2D1D97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34621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4852E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9D689CC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567104AA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48CCD86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7595ED4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3BCE08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4FFDD71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831242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70440E94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DF048FC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08CBFC30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062CEA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0423791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5FE900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763B01F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49683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D36D2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B494D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AF48D98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0C880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70811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B91FF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22A2E93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2E8D1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8B7B1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A3444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8CA037B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37499E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E52CA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93531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8F4551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071DB5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AF7FC48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6963D09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1CB044E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14F57F0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BED50C1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A3FC94A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2C19F92C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7B78C5ED" w14:textId="7E27496B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6633CF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634E1719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45D8F99E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7BD75669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2FECEC9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2F3CBCD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48262E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62785843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F1AF3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7F7A6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2AF19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95FDC2C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DDEE3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AC875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75D82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91AF4B9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D8E2D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262ED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83EB7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A2B1FD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370812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E166731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2C818FF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017D471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3E1DB61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14E0788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027D0AB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21009D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0C57036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012B80E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CFC237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6FEA2D8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05E1859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37CD9FF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667F42A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3B2C5AF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FAB1B0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5238150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C8BD70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2BC522C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4D4E498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41408FB4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3652780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14D48CF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393014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0486C50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6E1F5804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4D5CC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905AC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9C66D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C65F2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5E3FF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38073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1D760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E8BB5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0CB2B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4176970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3C96E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1A8C6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2C6D3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0A925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4E3B6B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134D6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31EDD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222D8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DE212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CC3BB06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3EE52F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9506B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D2B96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C4421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BEAC04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7DE46BE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354CCBA7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5E2D9D55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6F9B3A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46DC51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022FD343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FC87020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782841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118E76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2C5BC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3D934299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08B42E60" w14:textId="77777777" w:rsidTr="00503750">
        <w:tc>
          <w:tcPr>
            <w:tcW w:w="2302" w:type="dxa"/>
            <w:vAlign w:val="center"/>
          </w:tcPr>
          <w:p w14:paraId="556EB9A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13D42B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4D9022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2D76CD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41BB2D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44CD27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0D799B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0D581F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7EDFB7F" w14:textId="77777777" w:rsidTr="00503750">
        <w:tc>
          <w:tcPr>
            <w:tcW w:w="15593" w:type="dxa"/>
            <w:gridSpan w:val="8"/>
            <w:vAlign w:val="center"/>
          </w:tcPr>
          <w:p w14:paraId="0363D4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6C2CC76" w14:textId="77777777" w:rsidTr="00503750">
        <w:tc>
          <w:tcPr>
            <w:tcW w:w="2302" w:type="dxa"/>
            <w:vAlign w:val="center"/>
          </w:tcPr>
          <w:p w14:paraId="6FD602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03C90A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8719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F12A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F5E7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AE9C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AFB6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EBD1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CC3E9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A2A8C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D688E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F368C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C6EA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22FA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F0D1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965D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7CBF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C8B51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688ED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E1418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40E77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1A86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B6F9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9FE6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69D6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58C6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9410A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ED788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2DA20D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3CF11A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89736C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C1C60A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7B4DF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DBF8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1D006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6C0796E" w14:textId="77777777" w:rsidTr="00503750">
        <w:tc>
          <w:tcPr>
            <w:tcW w:w="2302" w:type="dxa"/>
            <w:vAlign w:val="center"/>
          </w:tcPr>
          <w:p w14:paraId="7F502E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202044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26AF3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1AE1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4F47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81E9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F4FF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EE36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36C214" w14:textId="77777777" w:rsidTr="00503750">
        <w:tc>
          <w:tcPr>
            <w:tcW w:w="15593" w:type="dxa"/>
            <w:gridSpan w:val="8"/>
            <w:vAlign w:val="center"/>
          </w:tcPr>
          <w:p w14:paraId="70FF2B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F16CA5C" w14:textId="77777777" w:rsidTr="00503750">
        <w:tc>
          <w:tcPr>
            <w:tcW w:w="2302" w:type="dxa"/>
            <w:vAlign w:val="center"/>
          </w:tcPr>
          <w:p w14:paraId="37C0248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14514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24074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B215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DCBD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5429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5C015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50C97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9D44D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85DF8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81402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2C3D4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AB6B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486A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2C03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89BB1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7FE4B5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98ACE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966A5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F65E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38178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FA7C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8485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03E9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81FFD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E53BD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0B99B7" w14:textId="77777777" w:rsidTr="00503750">
        <w:tc>
          <w:tcPr>
            <w:tcW w:w="2302" w:type="dxa"/>
            <w:vAlign w:val="center"/>
          </w:tcPr>
          <w:p w14:paraId="152D69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A4419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186F3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2E83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6BB7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67EA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AF06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5A438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EE3CBC" w14:textId="77777777" w:rsidTr="00503750">
        <w:tc>
          <w:tcPr>
            <w:tcW w:w="15593" w:type="dxa"/>
            <w:gridSpan w:val="8"/>
            <w:vAlign w:val="center"/>
          </w:tcPr>
          <w:p w14:paraId="701508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3089CE1" w14:textId="77777777" w:rsidTr="00503750">
        <w:tc>
          <w:tcPr>
            <w:tcW w:w="2302" w:type="dxa"/>
            <w:vAlign w:val="center"/>
          </w:tcPr>
          <w:p w14:paraId="5B9CE2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CAEBE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6BC41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1D04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4D57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288A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4A62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B392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049FF9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5C7756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930FE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78DD6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5FD2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0811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9660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FA7E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D435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052D04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179E2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BEAC1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062B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C4304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7CF2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009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1A9D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2ACC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F87EAA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B9CC8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8CF10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ACBE1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A617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E1BA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C2C1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90EE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0A0F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73F260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7F202D3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CCB6D67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B25FA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B0258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4122E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867D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7B80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0377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1B04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8A5A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C4C2C7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330E1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55950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E6545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19F6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0237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08D8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68A0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CFB0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8713E69" w14:textId="77777777" w:rsidR="00944C3D" w:rsidRDefault="00944C3D" w:rsidP="00944C3D">
      <w:pPr>
        <w:rPr>
          <w:rFonts w:ascii="Arial" w:hAnsi="Arial"/>
          <w:b/>
        </w:rPr>
      </w:pPr>
    </w:p>
    <w:p w14:paraId="4B740E32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49F02826" w14:textId="77777777" w:rsidTr="00503750">
        <w:tc>
          <w:tcPr>
            <w:tcW w:w="1944" w:type="dxa"/>
            <w:vAlign w:val="center"/>
          </w:tcPr>
          <w:p w14:paraId="3E517C0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70F75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072902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B46BF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42ED6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43E867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45D4F3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586B2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B8D11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DD750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82F37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7680E5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7A38FB1" w14:textId="77777777" w:rsidTr="00503750">
        <w:tc>
          <w:tcPr>
            <w:tcW w:w="15685" w:type="dxa"/>
            <w:gridSpan w:val="12"/>
            <w:vAlign w:val="center"/>
          </w:tcPr>
          <w:p w14:paraId="1D4127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AD371A4" w14:textId="77777777" w:rsidTr="00503750">
        <w:tc>
          <w:tcPr>
            <w:tcW w:w="1944" w:type="dxa"/>
            <w:vAlign w:val="center"/>
          </w:tcPr>
          <w:p w14:paraId="08CC78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471C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E1FE1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808E1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7BFAD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F5F16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E2B4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D378C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719D8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586DC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1D3CB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53A5B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F5A0D8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2CBB8E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2482A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59473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B119D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18F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59B9A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D8715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24297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FBF28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38EB2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471DF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F98D3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539206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E2881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42EF39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E8CA4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4886B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096B0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FF90A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00256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AB40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8CA05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939ED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E4FBC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088E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AACFF6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C15AF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06EC01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7125D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6889C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1F83A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6AE1D4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74975B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6D95CB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26AF87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6FFE6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22DFE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996B5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095D948" w14:textId="77777777" w:rsidTr="00503750">
        <w:tc>
          <w:tcPr>
            <w:tcW w:w="1944" w:type="dxa"/>
            <w:vAlign w:val="center"/>
          </w:tcPr>
          <w:p w14:paraId="34F900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F851F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10C39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D041B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1A8CE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416DC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0767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31A9C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EEEDB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C6403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3DE23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C017F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C76624" w14:textId="77777777" w:rsidTr="00503750">
        <w:tc>
          <w:tcPr>
            <w:tcW w:w="15685" w:type="dxa"/>
            <w:gridSpan w:val="12"/>
            <w:vAlign w:val="center"/>
          </w:tcPr>
          <w:p w14:paraId="5FBD50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F266E84" w14:textId="77777777" w:rsidTr="00503750">
        <w:tc>
          <w:tcPr>
            <w:tcW w:w="1944" w:type="dxa"/>
            <w:vAlign w:val="center"/>
          </w:tcPr>
          <w:p w14:paraId="08A6732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49BA3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1CF44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78385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A505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4E1E0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8638C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E2320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4A24F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1E0FB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2EBD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F1837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DD4162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106A9B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4E0B1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B12B2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75DC4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57D0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DCE4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72A12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425B9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63C4A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20DB7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339B9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880EB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27FBA5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27220C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04CBB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AB6DE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4777E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72BC1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4989F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E3764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E09D6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A687F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5DE6E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13AB8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4B46F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30ED69" w14:textId="77777777" w:rsidTr="00503750">
        <w:tc>
          <w:tcPr>
            <w:tcW w:w="1944" w:type="dxa"/>
            <w:vAlign w:val="center"/>
          </w:tcPr>
          <w:p w14:paraId="2DED9B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F7CA7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3AA2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0870F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8787C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55FD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AFA7D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6A5F2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76357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924EC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924C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F8FE4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EE0F8F" w14:textId="77777777" w:rsidTr="00503750">
        <w:tc>
          <w:tcPr>
            <w:tcW w:w="15685" w:type="dxa"/>
            <w:gridSpan w:val="12"/>
            <w:vAlign w:val="center"/>
          </w:tcPr>
          <w:p w14:paraId="561099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B863C67" w14:textId="77777777" w:rsidTr="00503750">
        <w:tc>
          <w:tcPr>
            <w:tcW w:w="1944" w:type="dxa"/>
            <w:vAlign w:val="center"/>
          </w:tcPr>
          <w:p w14:paraId="28D7C1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8257D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14E27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E5793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0CBB3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1A650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469D4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AFBA2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A417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C1E0F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855F1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40E81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6E97DA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67C837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6FD5C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0BFA1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2B3DB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90579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20B9A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21FC4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7CAB5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6911F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861E3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E6E4A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830E9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55D853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8C44F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E2F87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06502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E2F67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B9881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49E8D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1952E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2C29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04FEC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53151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1EFA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F8F4B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678EB1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358CA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0674F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66DC8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CB21D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81A4F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45EA9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E8E2C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F3F81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4E1B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98251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776A3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D7458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E7ECBF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36D9D5B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DC8640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57248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C5382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AC277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16819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1B44E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42FE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E3042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C7821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7A938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1DA6E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3CE06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1E232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D9ABD2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BB2F1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AF356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45152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ECF9F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2BB1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D5065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04384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9454F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2F51D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077BA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C3D14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E5506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FA1687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E31CF9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7F4867A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6CE0512D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AD7D4E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50E9E6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1A111E04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49711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27ABF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571FB0C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DB93F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6CF30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B49947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0B8BC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A3481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42725D5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60D27B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5E102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CE31720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EFAE9A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385F8454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AE3CE3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06B06B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4ECB81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7B80F86B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43645E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C7953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588C8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2097DA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DC70E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89226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9EF08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CDC3B0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76E45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C64D9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3EA04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7D8FAC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1859FC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173830E3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234108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10E6EB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05F3BB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7273CA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F35AE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296B5F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73664BC8" w14:textId="77777777" w:rsidTr="00503750">
        <w:trPr>
          <w:trHeight w:val="1073"/>
        </w:trPr>
        <w:tc>
          <w:tcPr>
            <w:tcW w:w="3614" w:type="dxa"/>
            <w:vMerge/>
          </w:tcPr>
          <w:p w14:paraId="61B843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51429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19689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71A77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3D5C65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CA814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7714C8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21FC92E3" w14:textId="77777777" w:rsidTr="00503750">
        <w:trPr>
          <w:trHeight w:val="283"/>
        </w:trPr>
        <w:tc>
          <w:tcPr>
            <w:tcW w:w="3614" w:type="dxa"/>
          </w:tcPr>
          <w:p w14:paraId="367636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01047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B8A6E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8C458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F92A9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88BAC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16D1C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EAD3032" w14:textId="77777777" w:rsidTr="00503750">
        <w:trPr>
          <w:trHeight w:val="283"/>
        </w:trPr>
        <w:tc>
          <w:tcPr>
            <w:tcW w:w="3614" w:type="dxa"/>
          </w:tcPr>
          <w:p w14:paraId="719BC4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FD0A7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2BE3A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6D124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06C57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75773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107AE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D35E506" w14:textId="77777777" w:rsidTr="00503750">
        <w:trPr>
          <w:trHeight w:val="283"/>
        </w:trPr>
        <w:tc>
          <w:tcPr>
            <w:tcW w:w="3614" w:type="dxa"/>
          </w:tcPr>
          <w:p w14:paraId="751EB1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581D2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82D0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5759C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BF38A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911B1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D7BB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7A0124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2EA652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046119F3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553702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3A595C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1142EE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FD0A4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124229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0F3427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5EE8CB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23DC85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5DE710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0EF2316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C2D3FB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D30ED7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C5E727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4E5B34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F7F0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C5C4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0B11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B312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CBAA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52E5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14708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1F1CE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912BC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EC361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6E54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B0C3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4170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9851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8459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5C64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7F42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5A1DD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AA576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8B58F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5D41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9607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BC39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FA2B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6F18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FAE7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88EF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1C8CD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373D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6B4548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C04A4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93119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BB826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973F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F5A6F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B7FC7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003B3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439848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54A43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52DD3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2869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722E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74C8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2AD5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4A1C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3AD2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C9D93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6C223F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D9D810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D6A9DC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56A748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005F8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173D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9450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EEAE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A100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979B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25C1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A6E1D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9A462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E34DA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CA2D1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4758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2551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C52B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1C3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2651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1E18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8A52C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13479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08121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4F0F5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0A73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077B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083D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2180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4EBC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913C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5C900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C885A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DAD478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B9E46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F382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DD62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0C7F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8787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66AD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1F58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87FA4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FA311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EBCB86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6589D5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13AF14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D476F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9B2B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EC52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2322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F228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032B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B39A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82BE0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83BB9B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9878F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4660A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AEB2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06F5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F76A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BF82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FC97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336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48C25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BC1056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6F8D698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434D7C6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0EAB618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C847A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72084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B40BC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35449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95002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3424A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6EC28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29A72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CFE9BE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AEA66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3253E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C964E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312DF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BE19C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EEC89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9253F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AD433D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2C5BC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43F960B0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0FF1E7F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6641D0D1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732D41E2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05F4C43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A18F14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9EC6B6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DE16D5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C2C866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B66F623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A456F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4E064F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F8D699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F1878E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8E2446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BDEF7E3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7FD8A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4C7D42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122DA8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1251D6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7E65F3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CAB6522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13D8A5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94A025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747AFA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4294AA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F21544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3ED2CCB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653C9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770BE0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B36A0C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9C2DFC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40F243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457523D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CDC47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9A75F5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501397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B0742A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095F7F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2F76D1E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4FAEA3F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8F91E9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8169CE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68E504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CAA0E6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92200B8" w14:textId="77777777" w:rsidR="00944C3D" w:rsidRDefault="00944C3D" w:rsidP="00944C3D">
      <w:pPr>
        <w:rPr>
          <w:rFonts w:ascii="Arial" w:hAnsi="Arial"/>
          <w:b/>
        </w:rPr>
      </w:pPr>
    </w:p>
    <w:p w14:paraId="28829778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1BDDF359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34F99D8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671E049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05A2CA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514272A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7D36015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2B24168E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2CCD4C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AF56E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4A200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60BBB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FAC53A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22821A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743613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98B28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A8A62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0814818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646D10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4719DF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695C8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B3F8F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7222399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0AB7A833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42BC5A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ED8C2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CA0FD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3BCA070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663CC45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4B15BA3" w14:textId="77777777" w:rsidTr="00503750">
        <w:tc>
          <w:tcPr>
            <w:tcW w:w="2835" w:type="dxa"/>
            <w:vAlign w:val="center"/>
          </w:tcPr>
          <w:p w14:paraId="5DA035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664399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A65A4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8641E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73E301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66B18E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7DFD282B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631561F7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65C3432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4B387B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2AA1E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04F5CC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6567617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663F10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3FAF5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7DA26D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4289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9072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A8148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CD214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2A0C57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78E1B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1CBBE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4DFF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3E8E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E264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D26A2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F73A40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5E2869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4F57E2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87EC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8809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EB91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F34DC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396D93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3C8267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71D869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664E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E309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F3F2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EA22A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17F569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4C2D56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0264EB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AB3D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5E8E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955F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7D1E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B8E8A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C2EA76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4D896E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21BAC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07AAE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A35343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2208D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C3423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FD0EEA2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D5F99D6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079D908B" w14:textId="77777777" w:rsidR="00944C3D" w:rsidRDefault="00944C3D" w:rsidP="00944C3D">
      <w:pPr>
        <w:rPr>
          <w:rFonts w:ascii="Arial" w:hAnsi="Arial"/>
          <w:b/>
        </w:rPr>
      </w:pPr>
    </w:p>
    <w:p w14:paraId="42BEEA41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0AE8D12" w14:textId="77777777" w:rsidTr="00503750">
        <w:tc>
          <w:tcPr>
            <w:tcW w:w="2835" w:type="dxa"/>
            <w:vAlign w:val="center"/>
          </w:tcPr>
          <w:p w14:paraId="312D9D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3E02E1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F996C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BF516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45A87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01495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E4FBA8A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6366B6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767B85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B410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E876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2375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55FFB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61BF5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3B427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314960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0F9F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5C32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0F64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A8B2D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C8DC2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F66E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40FE0F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AFBB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C398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BE9D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AEFA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90707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9B331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A8065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CC89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B6C0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1299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5A92F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E2748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E37175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28822F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B2A2B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1934C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0A782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DB0636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49E5B62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A247261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55B056CE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0344BA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7EB08A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2030E731" w14:textId="77777777" w:rsidTr="00503750">
        <w:trPr>
          <w:trHeight w:val="699"/>
        </w:trPr>
        <w:tc>
          <w:tcPr>
            <w:tcW w:w="3502" w:type="dxa"/>
            <w:vMerge/>
          </w:tcPr>
          <w:p w14:paraId="68FEF1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786A5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2380D3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04FDDD4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F2217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29F99987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783A4A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0A7E7DA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2FDD4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6EE02ED1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9710A6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70645F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476945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0426FC39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6A6C5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6B7D4E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6F5B2A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71157091" w14:textId="77777777" w:rsidTr="00503750">
        <w:trPr>
          <w:trHeight w:val="593"/>
        </w:trPr>
        <w:tc>
          <w:tcPr>
            <w:tcW w:w="3497" w:type="dxa"/>
          </w:tcPr>
          <w:p w14:paraId="5C092B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66D303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843EE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671394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E8C4F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47CB3B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AA63C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7C8D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AECFC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D66CD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BD752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2B5D1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B462B4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613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528E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71517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0A04C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70B5B6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62F3E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92B44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F4E10A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0E19D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A6E9D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92CA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71AEB8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ECA44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0B0F4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1D38B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D7A8C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317405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0760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BE973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1674B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1876F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CBCE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27480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6BAE23C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A85CA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9B46F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86807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100371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6F2F2B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FAFAC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C530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FFAE5F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75415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C716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1AD8BF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EEDB60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06D4C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C1858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9F9F45F" w14:textId="77777777" w:rsidR="00944C3D" w:rsidRDefault="00944C3D" w:rsidP="00944C3D">
      <w:pPr>
        <w:rPr>
          <w:rFonts w:ascii="Arial" w:hAnsi="Arial"/>
          <w:b/>
        </w:rPr>
      </w:pPr>
    </w:p>
    <w:p w14:paraId="3520CA50" w14:textId="77777777" w:rsidR="00944C3D" w:rsidRDefault="00944C3D" w:rsidP="00944C3D">
      <w:pPr>
        <w:rPr>
          <w:rFonts w:ascii="Arial" w:hAnsi="Arial"/>
          <w:b/>
        </w:rPr>
      </w:pPr>
    </w:p>
    <w:p w14:paraId="45FE24D2" w14:textId="77777777" w:rsidR="00944C3D" w:rsidRDefault="00944C3D" w:rsidP="00944C3D">
      <w:pPr>
        <w:rPr>
          <w:rFonts w:ascii="Arial" w:hAnsi="Arial"/>
          <w:b/>
        </w:rPr>
      </w:pPr>
    </w:p>
    <w:p w14:paraId="41D76A40" w14:textId="77777777" w:rsidR="00944C3D" w:rsidRDefault="00944C3D" w:rsidP="00944C3D">
      <w:pPr>
        <w:rPr>
          <w:rFonts w:ascii="Arial" w:hAnsi="Arial"/>
          <w:b/>
        </w:rPr>
      </w:pPr>
    </w:p>
    <w:p w14:paraId="0013EA8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577EDCC4" w14:textId="77777777" w:rsidTr="00503750">
        <w:tc>
          <w:tcPr>
            <w:tcW w:w="2622" w:type="dxa"/>
            <w:vAlign w:val="center"/>
          </w:tcPr>
          <w:p w14:paraId="1719D9C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55C43D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47449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5C37FD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6B1144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08062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284A75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B77A4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47F9DC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ED0526D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8E831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2B88BD9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8F6E6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12FD6F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FB2AD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A948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3FB0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71CB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E695885" w14:textId="77777777" w:rsidTr="00503750">
        <w:tc>
          <w:tcPr>
            <w:tcW w:w="2622" w:type="dxa"/>
            <w:vAlign w:val="center"/>
          </w:tcPr>
          <w:p w14:paraId="37DD54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410BBA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79FAF1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B0FFE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9947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50FF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7924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ADF7B4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A75D6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55C368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49BB3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307A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2C607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1BAD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BCFC6A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A8861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7D0014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70E18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2DD47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1787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B7A8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28F4B22" w14:textId="77777777" w:rsidTr="00503750">
        <w:tc>
          <w:tcPr>
            <w:tcW w:w="2622" w:type="dxa"/>
            <w:vAlign w:val="center"/>
          </w:tcPr>
          <w:p w14:paraId="7D03BB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13437D45" w14:textId="32096CE1" w:rsidR="00944C3D" w:rsidRPr="008C56AB" w:rsidRDefault="00242EDC" w:rsidP="00B6452C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53333</w:t>
            </w:r>
          </w:p>
        </w:tc>
        <w:tc>
          <w:tcPr>
            <w:tcW w:w="1275" w:type="dxa"/>
            <w:vAlign w:val="center"/>
          </w:tcPr>
          <w:p w14:paraId="1F297425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14596C23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459633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3496F0" w14:textId="332FC195" w:rsidR="00944C3D" w:rsidRPr="008C56AB" w:rsidRDefault="00242EDC" w:rsidP="00546C3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43520</w:t>
            </w:r>
          </w:p>
        </w:tc>
      </w:tr>
      <w:tr w:rsidR="0099716A" w:rsidRPr="00050529" w14:paraId="1C65B1F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E4217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089D42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3FBF4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D3E5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0DAB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7367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168E861" w14:textId="77777777" w:rsidTr="00503750">
        <w:tc>
          <w:tcPr>
            <w:tcW w:w="2622" w:type="dxa"/>
            <w:vAlign w:val="center"/>
          </w:tcPr>
          <w:p w14:paraId="0469B2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65EB8A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82845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FACF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0536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0928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6643E9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0A7B20C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1DD0211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A481B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1B5055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3FA43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F654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20CB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3113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941A83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49255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0CF49E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F83D6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CEAB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A35B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089B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5BE771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6DFC4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2182B0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DC1BE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CB388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E83EC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0916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3C44D60" w14:textId="77777777" w:rsidTr="00503750">
        <w:tc>
          <w:tcPr>
            <w:tcW w:w="2622" w:type="dxa"/>
            <w:vAlign w:val="center"/>
          </w:tcPr>
          <w:p w14:paraId="06ECB6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42224F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94A02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75024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89052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AECB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9CB5F8B" w14:textId="77777777" w:rsidTr="00503750">
        <w:tc>
          <w:tcPr>
            <w:tcW w:w="2622" w:type="dxa"/>
            <w:vAlign w:val="center"/>
          </w:tcPr>
          <w:p w14:paraId="1CD90B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4D90A8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19C4C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4319D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E68C7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C8E3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7750F2E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A1D0F0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37D5FD25" w14:textId="77777777" w:rsidR="00944C3D" w:rsidRPr="008C56AB" w:rsidRDefault="00944C3D" w:rsidP="00546C37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75D557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2A4E56A" w14:textId="77777777" w:rsidR="00944C3D" w:rsidRPr="008C56AB" w:rsidRDefault="00944C3D" w:rsidP="00546C37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B01E0E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1E167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778364A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6BA3C42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4F8C05C4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31A669BF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58339FF3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3D52B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9C61DE6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5075D76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46BDF77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3F40B8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000265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68976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2C84DC4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2150A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70D3DC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52076E0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65A6E3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4D9D1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4890640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49BBB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643B9C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5F3AFA2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B16A69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81920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26CCD51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D5296E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F010E1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7687A85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8011EC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4731E4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7F5CD91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91454F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E07510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09BD2A8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BB0241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0CEAE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69CE2A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07A445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F65774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29D881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68011D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D9C14EA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67DB635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AE14BFA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A397F9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30DA17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02C9A8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2A30E55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FE6F5E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9CC7F4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53C932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6ED48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74363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50EEF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70223C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7FAF35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7155E36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F6043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22C9F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69AB695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C27DED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0C1C8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7B0292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A73311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09D9D5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9AB449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02F303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D58DD2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5283B9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1381F7D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41C3AA99" w14:textId="77777777" w:rsidTr="00503750">
        <w:tc>
          <w:tcPr>
            <w:tcW w:w="2835" w:type="dxa"/>
            <w:vAlign w:val="center"/>
          </w:tcPr>
          <w:p w14:paraId="7C0D44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4153C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DC18D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562EB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1EFBCA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3C9BD8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55F0B6C" w14:textId="77777777" w:rsidTr="00503750">
        <w:tc>
          <w:tcPr>
            <w:tcW w:w="2835" w:type="dxa"/>
            <w:vAlign w:val="center"/>
          </w:tcPr>
          <w:p w14:paraId="0A7494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358092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7277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7039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3AB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B07A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14A82F" w14:textId="77777777" w:rsidTr="00503750">
        <w:tc>
          <w:tcPr>
            <w:tcW w:w="2835" w:type="dxa"/>
            <w:vAlign w:val="center"/>
          </w:tcPr>
          <w:p w14:paraId="0A4620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3F59A8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9EC3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B15E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72CD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4855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C99C16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6D84D30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1BA1EB4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CCB55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550E8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1A9DD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27252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27EAEBB1" w14:textId="77777777" w:rsidTr="00503750">
        <w:tc>
          <w:tcPr>
            <w:tcW w:w="2835" w:type="dxa"/>
            <w:vAlign w:val="center"/>
          </w:tcPr>
          <w:p w14:paraId="747604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6E93F2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DA82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BEE9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0B18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C475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6E7B33" w14:textId="77777777" w:rsidTr="00503750">
        <w:tc>
          <w:tcPr>
            <w:tcW w:w="2835" w:type="dxa"/>
            <w:vAlign w:val="center"/>
          </w:tcPr>
          <w:p w14:paraId="7A60AC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69C8B9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8D9F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2924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7407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4B28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83804A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6E78F83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31D83C83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964D46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1F4E8B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151B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D50090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356225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71DD408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5001EE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15AB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6164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13C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5B2F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B031156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FBCFFA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43B820EE" w14:textId="77777777" w:rsidTr="00503750">
        <w:tc>
          <w:tcPr>
            <w:tcW w:w="2552" w:type="dxa"/>
            <w:shd w:val="clear" w:color="auto" w:fill="auto"/>
            <w:vAlign w:val="center"/>
          </w:tcPr>
          <w:p w14:paraId="20A8D40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07DBF8E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CE7706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5D0271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D795B8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A59F362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09D425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AB80D3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1DEC24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9CF0CF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730E8A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29C6F6F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47DAD0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081107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261766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007363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FB7A0B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466BB397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CD57F8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202DBAA2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158A16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6D7E45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652E380F" w14:textId="77777777" w:rsidTr="00503750">
        <w:tc>
          <w:tcPr>
            <w:tcW w:w="4395" w:type="dxa"/>
            <w:vMerge/>
          </w:tcPr>
          <w:p w14:paraId="155D97B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29230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7D5C9E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2839489C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9298B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09D448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2FF013E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C9B5FCA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8A356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D3B21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0926E3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41272D3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4FB6B57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F5CF525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1C354E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837AC51" w14:textId="77777777" w:rsidTr="00503750">
        <w:tc>
          <w:tcPr>
            <w:tcW w:w="4395" w:type="dxa"/>
            <w:vAlign w:val="center"/>
          </w:tcPr>
          <w:p w14:paraId="12CBE4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32F92A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BE9178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4DAB2FF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6ADA94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5E78A8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5EC49D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0C9382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511C95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0664D26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4E7EF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20FDE31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27B355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3BBAEF6D" w14:textId="0C73DE47" w:rsidR="00944C3D" w:rsidRPr="008C56AB" w:rsidRDefault="00242EDC" w:rsidP="006D5952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221831</w:t>
            </w:r>
          </w:p>
        </w:tc>
        <w:tc>
          <w:tcPr>
            <w:tcW w:w="2835" w:type="dxa"/>
            <w:vAlign w:val="center"/>
          </w:tcPr>
          <w:p w14:paraId="0D7FFC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5CBB71F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633CF86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4A0DC8B0" w14:textId="77777777" w:rsidTr="00503750">
        <w:tc>
          <w:tcPr>
            <w:tcW w:w="4395" w:type="dxa"/>
            <w:vAlign w:val="center"/>
          </w:tcPr>
          <w:p w14:paraId="3511831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7BDF121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37C635E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36E7B8D2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DD8DA8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53438D8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1989DB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3BF97610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72AA185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0275C4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AF8F5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11F3B83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6C33192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7F58E9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0F34E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288FAE7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063AEE8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DDE6886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85C9339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03C7D168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2C0E39E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38CF049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8EEFF5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3B939D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3ED4D7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1C0BB7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12A3AE6B" w14:textId="77777777" w:rsidTr="00503750">
        <w:tc>
          <w:tcPr>
            <w:tcW w:w="1843" w:type="dxa"/>
            <w:vAlign w:val="center"/>
          </w:tcPr>
          <w:p w14:paraId="29E3E4A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6C68A4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9B4339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012CFC1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35D06B2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17AAAA3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0951653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406D048E" w14:textId="77777777" w:rsidTr="00503750">
        <w:tc>
          <w:tcPr>
            <w:tcW w:w="1843" w:type="dxa"/>
            <w:vAlign w:val="center"/>
          </w:tcPr>
          <w:p w14:paraId="2C66F96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057A45D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ED66B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2E5F26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A910D0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9AE3E9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CA4917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0EA67E2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3154874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12D600B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6E62B1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711186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5E226F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FFCF19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5CD52B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ACB9163" w14:textId="77777777" w:rsidTr="00503750">
        <w:tc>
          <w:tcPr>
            <w:tcW w:w="1843" w:type="dxa"/>
            <w:vAlign w:val="center"/>
          </w:tcPr>
          <w:p w14:paraId="7BA00E2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64D0D0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FA557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2AD4A0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CFD2D2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7B9353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73C2E5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EF69D81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E95302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C64E99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661F9C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7B842D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2E96CD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000CD5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9D36C8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6B8077B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1605357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60E089F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118C47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368C0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A6F79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74DF7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3AD343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D03BEB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3B7714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154A47D0" w14:textId="77777777" w:rsidTr="00503750">
        <w:trPr>
          <w:trHeight w:val="664"/>
        </w:trPr>
        <w:tc>
          <w:tcPr>
            <w:tcW w:w="3372" w:type="dxa"/>
          </w:tcPr>
          <w:p w14:paraId="7F82917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F13F4D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BA508A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2FF2A6C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DB1B92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0619B9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E1FE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65AA8B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AF41767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13283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9E662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CEF2EE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F0677E0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631A3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95DC2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F0E4E9E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1EE67BB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0B2570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56E7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388DB0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2EAD359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5BACF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AC6B1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0E4FC8F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34476BCB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2FF12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E821E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BB9E279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53224B5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1F8A47E8" w14:textId="77777777" w:rsidTr="00503750">
        <w:tc>
          <w:tcPr>
            <w:tcW w:w="2835" w:type="dxa"/>
            <w:vAlign w:val="center"/>
          </w:tcPr>
          <w:p w14:paraId="5FB70B0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C2F964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8A560F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1B8498A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48E1F53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85B459C" w14:textId="77777777" w:rsidTr="00503750">
        <w:tc>
          <w:tcPr>
            <w:tcW w:w="2835" w:type="dxa"/>
          </w:tcPr>
          <w:p w14:paraId="16F556D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D113B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9240B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E90F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60D53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AA2A093" w14:textId="77777777" w:rsidTr="00503750">
        <w:tc>
          <w:tcPr>
            <w:tcW w:w="2835" w:type="dxa"/>
          </w:tcPr>
          <w:p w14:paraId="508A367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6157F6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69C52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61404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8F142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CE7E39" w14:textId="77777777" w:rsidTr="00503750">
        <w:tc>
          <w:tcPr>
            <w:tcW w:w="2835" w:type="dxa"/>
          </w:tcPr>
          <w:p w14:paraId="6BF6ECA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7AE0FC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4D8C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E1B69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CBE33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A835357" w14:textId="77777777" w:rsidTr="00503750">
        <w:tc>
          <w:tcPr>
            <w:tcW w:w="2835" w:type="dxa"/>
            <w:vAlign w:val="center"/>
          </w:tcPr>
          <w:p w14:paraId="47CD446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8C5C1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5AD05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9A886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349D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A91575B" w14:textId="77777777" w:rsidTr="00503750">
        <w:tc>
          <w:tcPr>
            <w:tcW w:w="2835" w:type="dxa"/>
            <w:vAlign w:val="center"/>
          </w:tcPr>
          <w:p w14:paraId="6B20E54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6808C9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41CC0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E1BDA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DAD40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659214D" w14:textId="77777777" w:rsidTr="00503750">
        <w:tc>
          <w:tcPr>
            <w:tcW w:w="2835" w:type="dxa"/>
          </w:tcPr>
          <w:p w14:paraId="54D10F8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734CB2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070CA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21D4C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90B02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E572BBA" w14:textId="77777777" w:rsidTr="00503750">
        <w:tc>
          <w:tcPr>
            <w:tcW w:w="2835" w:type="dxa"/>
          </w:tcPr>
          <w:p w14:paraId="345F7C9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4E3C4D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6C95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2B4DA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F3E26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6D05E69" w14:textId="77777777" w:rsidTr="00503750">
        <w:tc>
          <w:tcPr>
            <w:tcW w:w="2835" w:type="dxa"/>
          </w:tcPr>
          <w:p w14:paraId="21355FC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7A739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4AE5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5521B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9F27D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2C2CC8B" w14:textId="77777777" w:rsidR="00944C3D" w:rsidRDefault="00944C3D" w:rsidP="00944C3D">
      <w:pPr>
        <w:rPr>
          <w:rFonts w:ascii="Arial" w:hAnsi="Arial"/>
          <w:b/>
        </w:rPr>
      </w:pPr>
    </w:p>
    <w:p w14:paraId="462DC7A3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1274A53D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5509B9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606D045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514C17F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F40CF9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246A05F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FA6B0FA" w14:textId="77777777" w:rsidTr="00503750">
        <w:trPr>
          <w:trHeight w:val="443"/>
        </w:trPr>
        <w:tc>
          <w:tcPr>
            <w:tcW w:w="2560" w:type="dxa"/>
          </w:tcPr>
          <w:p w14:paraId="1FF3BEF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64F217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67F0F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39414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2E82A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41291EE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78E03C3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D73CC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E80AF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9C9EA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41DE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712CF61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77750AC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602BAB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507F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93951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7071D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3AB1568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7AA995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16CAC9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C9759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55B92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51FE5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560F6FE" w14:textId="77777777" w:rsidR="00944C3D" w:rsidRDefault="00944C3D" w:rsidP="00944C3D">
      <w:pPr>
        <w:rPr>
          <w:rFonts w:ascii="Arial" w:hAnsi="Arial"/>
          <w:b/>
        </w:rPr>
      </w:pPr>
    </w:p>
    <w:p w14:paraId="23F061AA" w14:textId="77777777" w:rsidR="00944C3D" w:rsidRDefault="00944C3D" w:rsidP="00944C3D">
      <w:pPr>
        <w:rPr>
          <w:rFonts w:ascii="Arial" w:hAnsi="Arial"/>
          <w:b/>
        </w:rPr>
      </w:pPr>
    </w:p>
    <w:p w14:paraId="57DF861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3528A15C" w14:textId="77777777" w:rsidR="00944C3D" w:rsidRDefault="00944C3D" w:rsidP="00944C3D">
      <w:pPr>
        <w:rPr>
          <w:rFonts w:ascii="Arial" w:hAnsi="Arial"/>
          <w:b/>
        </w:rPr>
      </w:pPr>
    </w:p>
    <w:p w14:paraId="72C3214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22486191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42E1BA3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68B122F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E9697B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AA677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DD3AF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D0C00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0885EB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E6A21D7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53E3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04840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ED7F8A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2DB36B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8A0F7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240943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28211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ECF9646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CC4DC5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145093EC" w14:textId="77777777" w:rsidTr="00503750">
        <w:trPr>
          <w:trHeight w:val="677"/>
        </w:trPr>
        <w:tc>
          <w:tcPr>
            <w:tcW w:w="3358" w:type="dxa"/>
          </w:tcPr>
          <w:p w14:paraId="1744BD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32CB2A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4CE2AE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6F02AB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2477A7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3B31BD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E3C35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5497E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6A46A0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0C837D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B82FD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DA368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7558B0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07C493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B4CC9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E2A6B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D6A670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6005C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6F220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8743A3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2235F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E7DE2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5EDD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16743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4DEA328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CA09F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92568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77587F2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2ED359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03B2790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12CCFA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F27C4B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49BE5BC1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70DA8F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BC619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3DCD7A1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6D2DC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25CF9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7C4A2EE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0A4908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ED5B67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DAB5FC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286FF0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FF3B62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39F7F2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53D22F2F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8DE19F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B96086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5CDD0D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C33B5E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168FEC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740411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B2B03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50B5E6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06D620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5FABC5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BD4BC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3F8529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25EF6E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0328D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E77C1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FAFFAB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6E4441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E1625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296D6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2E4BA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D320EE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471A3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6A411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E19272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5FFC2B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11258A94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6FDD74C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1DD65DE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3DD056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63C62B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84205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47E4EE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4A9EE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B5F4C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5A380D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6C9360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CE21E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F9628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47BF3D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724599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318F8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65A348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D45D1C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A8E69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47277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280A1D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3D9D0D2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D0E9E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4E884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618BE58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E4B1E92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121E3B64" w14:textId="77777777" w:rsidTr="00503750">
        <w:tc>
          <w:tcPr>
            <w:tcW w:w="3686" w:type="dxa"/>
            <w:vAlign w:val="center"/>
          </w:tcPr>
          <w:p w14:paraId="62E0906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5C1045D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7754FA9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400A33C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CD918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F82A1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1896C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FDDD51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2714E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FD9C1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FF25C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94ABD4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C43F5C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638656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C97DE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95FD21D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34C3B2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7E86831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C0C646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27469EE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09ADF7D2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710B73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2752689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F8342F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770776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208FC3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DBFD9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416BD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64C792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0A22C3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788847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F337D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7E9A9C9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648DF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4BC3C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5FBD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13460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A236B9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BE29A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F5E5C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026161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87167D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1A93D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4AB4E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5EB0D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CB3D40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9DA87F6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253839E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F9E934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2185CDE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24EB10B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9134FB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74E589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956C6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8ED0EA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958E6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3B2E7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96CC6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2D08B6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796EC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372467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020769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CC156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A9B31F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0ED8BC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23E53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F5E5D0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7224718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B1C559B" w14:textId="77777777" w:rsidR="00944C3D" w:rsidRDefault="00944C3D" w:rsidP="00944C3D">
      <w:pPr>
        <w:rPr>
          <w:sz w:val="22"/>
          <w:szCs w:val="22"/>
        </w:rPr>
      </w:pPr>
    </w:p>
    <w:p w14:paraId="790CD5D3" w14:textId="77777777" w:rsidR="00944C3D" w:rsidRDefault="00944C3D" w:rsidP="00944C3D">
      <w:pPr>
        <w:rPr>
          <w:sz w:val="22"/>
          <w:szCs w:val="22"/>
        </w:rPr>
      </w:pPr>
    </w:p>
    <w:p w14:paraId="7C73FA8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085F2F6B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46AAC0A9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1FADF45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83FC2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356E689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AF810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343B5306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52F60CB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445379A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516F41C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F56BE29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62ECDDF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340BAC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ED794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450A3D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DCA212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7E65E1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57994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25E314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AA933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7EDDDD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08466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5193E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294F0F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6EC35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C6A0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97891A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46E664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7A562E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73438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B0018E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1794873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4DD63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C34A7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5B13CDC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6DC88F5D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230D2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5FA12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B78A8B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ECC0A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07C31E9E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7BA6C60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4807660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5EE163E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E77481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37A4A9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658D8A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20A41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657E08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1165C0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71D53A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C39F4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DB3058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44D272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3EE4FA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158FB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799431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7E7E00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758AAA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3CC81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F34D71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DAF9BA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4F233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ABDD2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DD2157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92CB054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2753C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6A332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5361733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6F8EC4A8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31B4A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91853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724C95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4C987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4A831914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2265DF0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2A8D7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30824B0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1186016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EF7692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69A4AFCE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6DF959D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F8451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7EDE1D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2A1BF42D" w14:textId="77777777" w:rsidR="00944C3D" w:rsidRPr="003607F0" w:rsidRDefault="00944C3D" w:rsidP="00944C3D"/>
    <w:p w14:paraId="0D731CB8" w14:textId="77777777" w:rsidR="00F47675" w:rsidRPr="00944C3D" w:rsidRDefault="00F47675" w:rsidP="00944C3D"/>
    <w:sectPr w:rsidR="00F47675" w:rsidRPr="00944C3D" w:rsidSect="002C5BC3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0141A" w14:textId="77777777" w:rsidR="002C5BC3" w:rsidRDefault="002C5BC3">
      <w:r>
        <w:separator/>
      </w:r>
    </w:p>
  </w:endnote>
  <w:endnote w:type="continuationSeparator" w:id="0">
    <w:p w14:paraId="5D5D009E" w14:textId="77777777" w:rsidR="002C5BC3" w:rsidRDefault="002C5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41CCD" w14:textId="77777777" w:rsidR="006953BA" w:rsidRDefault="006953BA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1C21B5FF" w14:textId="77777777" w:rsidR="006953BA" w:rsidRDefault="006953BA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C1FD3" w14:textId="77777777" w:rsidR="006953BA" w:rsidRDefault="006953BA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5DACA7" w14:textId="77777777" w:rsidR="006953BA" w:rsidRDefault="006953BA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4E273" w14:textId="77777777" w:rsidR="006953BA" w:rsidRPr="00010D38" w:rsidRDefault="006953BA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17504CEB" w14:textId="77777777" w:rsidR="006953BA" w:rsidRDefault="006953BA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0EAD9" w14:textId="77777777" w:rsidR="002C5BC3" w:rsidRDefault="002C5BC3">
      <w:r>
        <w:separator/>
      </w:r>
    </w:p>
  </w:footnote>
  <w:footnote w:type="continuationSeparator" w:id="0">
    <w:p w14:paraId="3B950E4A" w14:textId="77777777" w:rsidR="002C5BC3" w:rsidRDefault="002C5B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350768">
    <w:abstractNumId w:val="13"/>
  </w:num>
  <w:num w:numId="2" w16cid:durableId="2049060044">
    <w:abstractNumId w:val="17"/>
  </w:num>
  <w:num w:numId="3" w16cid:durableId="1912036957">
    <w:abstractNumId w:val="8"/>
  </w:num>
  <w:num w:numId="4" w16cid:durableId="1515682379">
    <w:abstractNumId w:val="7"/>
  </w:num>
  <w:num w:numId="5" w16cid:durableId="168054711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85378450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72920242">
    <w:abstractNumId w:val="20"/>
  </w:num>
  <w:num w:numId="8" w16cid:durableId="390351513">
    <w:abstractNumId w:val="10"/>
  </w:num>
  <w:num w:numId="9" w16cid:durableId="1142429582">
    <w:abstractNumId w:val="0"/>
  </w:num>
  <w:num w:numId="10" w16cid:durableId="302151568">
    <w:abstractNumId w:val="19"/>
  </w:num>
  <w:num w:numId="11" w16cid:durableId="465707716">
    <w:abstractNumId w:val="6"/>
  </w:num>
  <w:num w:numId="12" w16cid:durableId="1773823113">
    <w:abstractNumId w:val="9"/>
  </w:num>
  <w:num w:numId="13" w16cid:durableId="1935164226">
    <w:abstractNumId w:val="12"/>
  </w:num>
  <w:num w:numId="14" w16cid:durableId="1081751263">
    <w:abstractNumId w:val="15"/>
  </w:num>
  <w:num w:numId="15" w16cid:durableId="1498225954">
    <w:abstractNumId w:val="14"/>
  </w:num>
  <w:num w:numId="16" w16cid:durableId="1863127643">
    <w:abstractNumId w:val="2"/>
  </w:num>
  <w:num w:numId="17" w16cid:durableId="328604793">
    <w:abstractNumId w:val="4"/>
  </w:num>
  <w:num w:numId="18" w16cid:durableId="1442803351">
    <w:abstractNumId w:val="11"/>
  </w:num>
  <w:num w:numId="19" w16cid:durableId="1048989949">
    <w:abstractNumId w:val="5"/>
  </w:num>
  <w:num w:numId="20" w16cid:durableId="927466932">
    <w:abstractNumId w:val="18"/>
  </w:num>
  <w:num w:numId="21" w16cid:durableId="9198701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42EDC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BC3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22F"/>
    <w:rsid w:val="00506C67"/>
    <w:rsid w:val="00511537"/>
    <w:rsid w:val="0053372C"/>
    <w:rsid w:val="00546C37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46867"/>
    <w:rsid w:val="00660AB8"/>
    <w:rsid w:val="006633CF"/>
    <w:rsid w:val="006818FD"/>
    <w:rsid w:val="00683EB7"/>
    <w:rsid w:val="006851AB"/>
    <w:rsid w:val="006953BA"/>
    <w:rsid w:val="006A3399"/>
    <w:rsid w:val="006A789F"/>
    <w:rsid w:val="006B168A"/>
    <w:rsid w:val="006B2D46"/>
    <w:rsid w:val="006B4786"/>
    <w:rsid w:val="006C4CAE"/>
    <w:rsid w:val="006D5952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1C04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452C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CF00F3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D626E0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F39EA-1750-4236-908F-1FE72C782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5277</Words>
  <Characters>30082</Characters>
  <Application>Microsoft Office Word</Application>
  <DocSecurity>0</DocSecurity>
  <Lines>250</Lines>
  <Paragraphs>70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«najomca_nazov»</vt:lpstr>
    </vt:vector>
  </TitlesOfParts>
  <Company>None</Company>
  <LinksUpToDate>false</LinksUpToDate>
  <CharactersWithSpaces>35289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KOSTELNA Marcela</cp:lastModifiedBy>
  <cp:revision>2</cp:revision>
  <cp:lastPrinted>2009-07-30T10:15:00Z</cp:lastPrinted>
  <dcterms:created xsi:type="dcterms:W3CDTF">2024-03-20T07:24:00Z</dcterms:created>
  <dcterms:modified xsi:type="dcterms:W3CDTF">2024-03-20T07:24:00Z</dcterms:modified>
</cp:coreProperties>
</file>