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CEBE8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2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C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4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0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9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A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9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F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B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2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0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6D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B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7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6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7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0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C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2C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7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FF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ABC6F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EC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B61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79D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FAC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B47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7E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00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8BE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36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D7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8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C4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1EF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C6A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C07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13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F44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1A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7B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F6A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292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D9C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F22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91F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09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4CC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EF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669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D57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01B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4D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DFA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39B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48B3F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E30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B3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43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747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52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43E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1C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D97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8C1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96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D5E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E07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4C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FC8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59B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A6D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607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F9B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AB3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34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0E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D22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32D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8BB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B4D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D4C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0E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B47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38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EE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74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45D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A6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732AD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E19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0F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4A4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75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88A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BCE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59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AE1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9EF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9A3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C03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FC0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EE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0F1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B34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299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6DE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BA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52A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50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B6E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877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C1F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C6C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C8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E0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77E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3D5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7AD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5E9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99E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4C2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E6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6DCFF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DB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4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A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4F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03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A4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7D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2A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5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A4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91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CE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87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D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F8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3A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296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7B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61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C54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EB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D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09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7F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71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DB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A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0F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8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C3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9E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6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F54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DB9D9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E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D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7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B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4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8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8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0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A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A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3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4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4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3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5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C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EF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0453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7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0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7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1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9C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6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9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72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14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4D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A3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24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35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EF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D1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0E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161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C9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A95F98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3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9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9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5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5C03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5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9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C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0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BF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C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A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4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7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50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E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013A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4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D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2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A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4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F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4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4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34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C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6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6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5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7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A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A9BA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A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6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5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C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E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A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D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D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A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D2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9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096B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B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5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2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1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0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C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0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1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5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1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0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4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7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6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E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6D95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F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8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2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F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8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04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0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20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31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48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132D4" w14:textId="2C4155A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B96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25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BA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B6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F8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4E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46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ED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3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A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9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6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7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1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7E06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D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94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3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3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1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1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AB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09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033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1011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948DB35" wp14:editId="6B0E577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9A2EE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48DB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B9A2EE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B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78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36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75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C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9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9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A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D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E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B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E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C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7B468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2BDB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934F0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44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03E80EB" wp14:editId="18E4879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3064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E80EB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13064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233A6D9" wp14:editId="62947C4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B5244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3A6D9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9B5244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7027B3" wp14:editId="6AAFE68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3F0C0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027B3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83F0C0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92C980B" wp14:editId="3ED1E2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A3B94" w14:textId="78C677AE" w:rsidR="000B647F" w:rsidRDefault="00000000" w:rsidP="00944C3D">
                                  <w:fldSimple w:instr=" MERGEFIELD  aDMOD  \* MERGEFORMAT ">
                                    <w:r w:rsidR="007333DD" w:rsidRPr="007333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C980B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46A3B94" w14:textId="78C677AE" w:rsidR="000B647F" w:rsidRDefault="00000000" w:rsidP="00944C3D">
                            <w:fldSimple w:instr=" MERGEFIELD  aDMOD  \* MERGEFORMAT ">
                              <w:r w:rsidR="007333DD" w:rsidRPr="007333D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4EFB4B9" wp14:editId="4AF4D13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688CC0" w14:textId="07C93B7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3DD" w:rsidRPr="001E40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FB4B9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6688CC0" w14:textId="07C93B7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3DD" w:rsidRPr="001E40B2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D0ABA58" wp14:editId="0F9B7E8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647287" w14:textId="42E64DC8" w:rsidR="000B647F" w:rsidRDefault="00000000" w:rsidP="00944C3D">
                                  <w:fldSimple w:instr=" MERGEFIELD  aDRDO  \* MERGEFORMAT ">
                                    <w:r w:rsidR="007333DD" w:rsidRPr="007333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ABA58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6647287" w14:textId="42E64DC8" w:rsidR="000B647F" w:rsidRDefault="00000000" w:rsidP="00944C3D">
                            <w:fldSimple w:instr=" MERGEFIELD  aDRDO  \* MERGEFORMAT ">
                              <w:r w:rsidR="007333DD" w:rsidRPr="007333DD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B513870" wp14:editId="55EEFA2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97113F" w14:textId="4D1E8F1C" w:rsidR="000B647F" w:rsidRDefault="00000000" w:rsidP="00944C3D">
                                  <w:fldSimple w:instr=" MERGEFIELD  aDMDO  \* MERGEFORMAT ">
                                    <w:r w:rsidR="007333DD" w:rsidRPr="007333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1387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97113F" w14:textId="4D1E8F1C" w:rsidR="000B647F" w:rsidRDefault="00000000" w:rsidP="00944C3D">
                            <w:fldSimple w:instr=" MERGEFIELD  aDMDO  \* MERGEFORMAT ">
                              <w:r w:rsidR="007333DD" w:rsidRPr="007333D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9B1C1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892583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14FA53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BFF7F5C" wp14:editId="23C5DA6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73D1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F7F5C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9B73D1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8590738" wp14:editId="0A76F31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5B69D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90738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65B69D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57B99B" wp14:editId="10782E6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5488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7B99B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9E5488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D98D6A5" wp14:editId="1B6F5EB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041A76" w14:textId="7953D10D" w:rsidR="000B647F" w:rsidRDefault="00000000" w:rsidP="00944C3D">
                                  <w:fldSimple w:instr=" MERGEFIELD  aDRDOo  \* MERGEFORMAT ">
                                    <w:r w:rsidR="007333DD" w:rsidRPr="007333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8D6A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8041A76" w14:textId="7953D10D" w:rsidR="000B647F" w:rsidRDefault="00000000" w:rsidP="00944C3D">
                            <w:fldSimple w:instr=" MERGEFIELD  aDRDOo  \* MERGEFORMAT ">
                              <w:r w:rsidR="007333DD" w:rsidRPr="007333DD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A9280F5" wp14:editId="0169F9F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1B3290" w14:textId="70C0D0C4" w:rsidR="000B647F" w:rsidRDefault="00000000" w:rsidP="00944C3D">
                                  <w:fldSimple w:instr=" MERGEFIELD  aDMDO  \* MERGEFORMAT ">
                                    <w:r w:rsidR="007333DD" w:rsidRPr="007333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280F5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A1B3290" w14:textId="70C0D0C4" w:rsidR="000B647F" w:rsidRDefault="00000000" w:rsidP="00944C3D">
                            <w:fldSimple w:instr=" MERGEFIELD  aDMDO  \* MERGEFORMAT ">
                              <w:r w:rsidR="007333DD" w:rsidRPr="007333D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9A84795" wp14:editId="27CF15D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919C5" w14:textId="686B6B66" w:rsidR="000B647F" w:rsidRDefault="00000000" w:rsidP="00944C3D">
                                  <w:fldSimple w:instr=" MERGEFIELD  aDRODo  \* MERGEFORMAT ">
                                    <w:r w:rsidR="007333DD" w:rsidRPr="007333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8479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21919C5" w14:textId="686B6B66" w:rsidR="000B647F" w:rsidRDefault="00000000" w:rsidP="00944C3D">
                            <w:fldSimple w:instr=" MERGEFIELD  aDRODo  \* MERGEFORMAT ">
                              <w:r w:rsidR="007333DD" w:rsidRPr="007333DD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E84CD70" wp14:editId="57CA2BB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B96BA" w14:textId="6B7BE880" w:rsidR="000B647F" w:rsidRDefault="00000000" w:rsidP="00944C3D">
                                  <w:fldSimple w:instr=" MERGEFIELD  aDMOD  \* MERGEFORMAT ">
                                    <w:r w:rsidR="007333DD" w:rsidRPr="007333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4CD70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13B96BA" w14:textId="6B7BE880" w:rsidR="000B647F" w:rsidRDefault="00000000" w:rsidP="00944C3D">
                            <w:fldSimple w:instr=" MERGEFIELD  aDMOD  \* MERGEFORMAT ">
                              <w:r w:rsidR="007333DD" w:rsidRPr="007333D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827B1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3B8CCBE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F37E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3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6CF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E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3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D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6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6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97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3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C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3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1A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2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8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9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C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F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6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65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5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3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7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3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D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7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2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3018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F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79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CF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3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7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4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F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76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6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B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E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A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C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8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7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F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E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D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10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6C0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648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E31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9E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9FF9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4D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B5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F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0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2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F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6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4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9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8AD4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F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0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BC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8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D1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B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B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B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9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2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6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9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1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6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D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2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1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2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C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C4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5CFD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A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B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7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1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0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1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B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9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669E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E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1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1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3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3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4E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1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F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8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B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2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B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A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61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C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6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0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2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4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D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67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9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D5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0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5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5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2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D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C2AC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5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C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C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8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3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E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1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04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C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6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9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9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82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1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9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9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5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7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19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BC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1E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EC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C7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A5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5A3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13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B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E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B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6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0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8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88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EA35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6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C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9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8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8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F3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B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1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9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8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B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9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E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5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B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28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1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3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4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07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35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94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99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3C2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D7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CB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0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5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EE20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2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7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1FBBFC9" wp14:editId="31F92D4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2E3E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BBFC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EC2E3E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1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F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0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1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1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00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3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A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9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F49E90A" wp14:editId="117DE79F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22BF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9E90A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4222BF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D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C7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E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FB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2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8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3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A4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C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4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81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E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B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A1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4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3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F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F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1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4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F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D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E579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28C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7A5C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329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1A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2B8113" wp14:editId="6E03863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BAECF7" w14:textId="4F842D9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3DD" w:rsidRPr="001E40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36120251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B8113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0BAECF7" w14:textId="4F842D9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3DD" w:rsidRPr="001E40B2">
                              <w:rPr>
                                <w:rFonts w:ascii="Arial" w:hAnsi="Arial" w:cs="Arial"/>
                                <w:noProof/>
                              </w:rPr>
                              <w:t>36120251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C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9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3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C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9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9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4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2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7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412E1F" wp14:editId="1793270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0C6E29" w14:textId="56E1005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3DD" w:rsidRPr="001E40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2021528399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12E1F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F0C6E29" w14:textId="56E1005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3DD" w:rsidRPr="001E40B2">
                              <w:rPr>
                                <w:rFonts w:ascii="Arial" w:hAnsi="Arial" w:cs="Arial"/>
                                <w:noProof/>
                              </w:rPr>
                              <w:t>2021528399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B3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0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4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8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3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A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2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C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8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5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D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E6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73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B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B9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7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6DAE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C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5ACEA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A43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FA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5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9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5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1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9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3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C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F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7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A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1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E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9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F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21DC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60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F11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D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4C906F" wp14:editId="2B4DACD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F95A1" w14:textId="484AA07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3DD" w:rsidRPr="001E40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2468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C906F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3CF95A1" w14:textId="484AA07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3DD" w:rsidRPr="001E40B2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2468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C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F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5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8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7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C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1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3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7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7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B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2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6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DC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E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7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D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4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A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F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2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D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B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9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3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41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2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3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2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7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FF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F57D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F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0EE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4B63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3451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5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9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C2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D9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E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0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B1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C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4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4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6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9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B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4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F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5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C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4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E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4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3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A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5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543B0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9B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ECAEFD" wp14:editId="5C020C8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CF60A2" w14:textId="7ECD774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3DD" w:rsidRPr="001E40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Západná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CAEF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DCF60A2" w14:textId="7ECD774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3DD" w:rsidRPr="001E40B2">
                              <w:rPr>
                                <w:rFonts w:ascii="Arial" w:hAnsi="Arial" w:cs="Arial"/>
                                <w:noProof/>
                              </w:rPr>
                              <w:t>Západná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944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3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E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2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D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9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4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0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A3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AE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B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1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5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75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3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4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7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A88BF6" wp14:editId="3E0E372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5C8571" w14:textId="37625DAB" w:rsidR="000B647F" w:rsidRDefault="00000000" w:rsidP="00944C3D">
                                  <w:fldSimple w:instr=" MERGEFIELD  aSUB_ULICA_CISLO  \* MERGEFORMAT ">
                                    <w:r w:rsidR="007333DD" w:rsidRPr="007333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8/2468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88BF6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55C8571" w14:textId="37625DAB" w:rsidR="000B647F" w:rsidRDefault="00000000" w:rsidP="00944C3D">
                            <w:fldSimple w:instr=" MERGEFIELD  aSUB_ULICA_CISLO  \* MERGEFORMAT ">
                              <w:r w:rsidR="007333DD" w:rsidRPr="007333DD">
                                <w:rPr>
                                  <w:rFonts w:ascii="Arial" w:hAnsi="Arial" w:cs="Arial"/>
                                  <w:noProof/>
                                </w:rPr>
                                <w:t>8/2468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1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7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C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5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B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A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4CF3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45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EEA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FC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ED4F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C1265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67BF3F" wp14:editId="21209E1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B1DD9A" w14:textId="22EF05C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3DD" w:rsidRPr="001E40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7BF3F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BB1DD9A" w14:textId="22EF05C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3DD" w:rsidRPr="001E40B2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B5CC545" wp14:editId="3108D2C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0507E9" w14:textId="1253C6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3DD" w:rsidRPr="001E40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CC545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C0507E9" w14:textId="1253C6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3DD" w:rsidRPr="001E40B2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DA90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DCA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A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8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BAE2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4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14E5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A8A75DB" wp14:editId="6CD8256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03DFD" w14:textId="34A104B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3DD" w:rsidRPr="001E40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A75DB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1503DFD" w14:textId="34A104B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3DD" w:rsidRPr="001E40B2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A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AF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72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0E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90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ED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7F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4DEF0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7C96F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20C2C1" wp14:editId="72DC3F3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E65254" w14:textId="4181DC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0C2C1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AE65254" w14:textId="4181DC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C35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A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3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8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A6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5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2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F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FFCD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E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A19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1DC7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E7514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671869C" wp14:editId="4C45C48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26FB09" w14:textId="24FFEAA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3DD" w:rsidRPr="001E40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1869C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526FB09" w14:textId="24FFEAA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3DD" w:rsidRPr="001E40B2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8FCA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5F74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0E5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4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8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4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4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2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7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41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F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8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D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5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A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7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8D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D2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E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D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A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B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5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D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0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D3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7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19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6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9544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10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192339" w14:textId="04278F5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333DD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694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20B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596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1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1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2F7A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62F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42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C2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A1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CF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DC9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A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0B3E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1D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0C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5E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A5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26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23A9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B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756A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85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24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8C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7C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3B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351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E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7783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95A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FB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3D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F6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D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BD1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D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2FD7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07E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17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EE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CF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9A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BDD1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5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7F88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737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F9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2F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5E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47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12C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0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B4C7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B6F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7E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A8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38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B1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2F4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6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F8FF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3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F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C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3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2AF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8EF5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7D6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B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0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B9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E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C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2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7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2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D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5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C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5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D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8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9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6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B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C4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2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E49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5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6E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A6E85F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D159ACF" w14:textId="77777777" w:rsidR="00944C3D" w:rsidRDefault="00944C3D" w:rsidP="00944C3D">
      <w:pPr>
        <w:rPr>
          <w:rFonts w:ascii="Arial" w:hAnsi="Arial"/>
        </w:rPr>
      </w:pPr>
    </w:p>
    <w:p w14:paraId="20E0E7B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27371E" w14:textId="7F09B48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E7A6499" w14:textId="3260B5E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8720E3C" w14:textId="432F44B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A98E6A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6D603E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26175A9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B6101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7114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3CA8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C4ADD0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8FBDECC" w14:textId="0A269E9B" w:rsidR="00944C3D" w:rsidRPr="008D0433" w:rsidRDefault="007333D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Vladimír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Rapan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219F26EE" w14:textId="447C48D3" w:rsidR="00944C3D" w:rsidRPr="008D0433" w:rsidRDefault="007333D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A544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751E5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F0F26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3392A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1A7E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81174E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A18E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95787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0608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67C80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771935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B2DCED0" w14:textId="076D277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763DE79" w14:textId="7E4F52A1" w:rsidR="00944C3D" w:rsidRDefault="007333D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7D5AAAC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A56D14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FA6D514" w14:textId="018F85B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E491CA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5DD424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22FDDE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4458C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B1A56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C72FB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CE9D3F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16167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0DF83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9C45B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0D476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1757A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F037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498D4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34775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67A0E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39D0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A6C34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47C769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BD357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5C6AB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1A007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BA09A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11DA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F9857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58151C9" w14:textId="7A0907D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D2B710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9BC75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13A945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F58C71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BDB554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863CE33" w14:textId="4421E93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67EA5DF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5235B4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0468C0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87122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74C6B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9C0B0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011938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D77B9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50891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4BA09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FE3D8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D5480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DC131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79270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60CA6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F8AD1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B8134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6CEFA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415F0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E8782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5712E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37C85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B2117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F882D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63D04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DE980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202AA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B5124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2F66F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30E51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74B6D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3AC14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8E51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DE4BD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B58E2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BF941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461F1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C76653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514D6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B8153B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B67D1DB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B7438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4B848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CCC66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87CEB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15CF88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8EAA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D18B9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88F75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297B7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AEC17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6B604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FD62B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64B4C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1D049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7046B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14090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4EEA7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9A25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EAC6A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A3BE0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9557B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F81E0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4969D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12438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1BDA20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5BDFD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A62B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5E9F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B30E0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8BDA0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377D8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BD6A497" w14:textId="477E4E1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4750FD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ECB26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84B4F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620481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F7B8A8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17F33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E35A05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F2154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80151B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C203C83" w14:textId="77777777" w:rsidTr="00503750">
        <w:tc>
          <w:tcPr>
            <w:tcW w:w="2302" w:type="dxa"/>
            <w:vAlign w:val="center"/>
          </w:tcPr>
          <w:p w14:paraId="65A913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537D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7EF36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EFE39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9F5DB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7E86F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B069D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7DEDF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76941F5" w14:textId="77777777" w:rsidTr="00503750">
        <w:tc>
          <w:tcPr>
            <w:tcW w:w="15593" w:type="dxa"/>
            <w:gridSpan w:val="8"/>
            <w:vAlign w:val="center"/>
          </w:tcPr>
          <w:p w14:paraId="1BBE1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411DE79" w14:textId="77777777" w:rsidTr="00503750">
        <w:tc>
          <w:tcPr>
            <w:tcW w:w="2302" w:type="dxa"/>
            <w:vAlign w:val="center"/>
          </w:tcPr>
          <w:p w14:paraId="4C1450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56EDC8" w14:textId="10C1E4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ECDF49" w14:textId="15EA57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3EADE3" w14:textId="42DE55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A1CA6A" w14:textId="378F90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EFC07" w14:textId="4F63A7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77893D" w14:textId="211EBB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8A3D4" w14:textId="185E37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ED6EE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C9095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1C475FE" w14:textId="09CA32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EF5BFB" w14:textId="02C215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A86354" w14:textId="237CC2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F781BB" w14:textId="468076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8B236" w14:textId="7FA621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197BD6" w14:textId="7F4187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B09FBF" w14:textId="21CA88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A3847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C377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5C82660" w14:textId="0CF131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74EBD8" w14:textId="544167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89570" w14:textId="237A7B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D9A69B" w14:textId="3D8A4D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D955A3" w14:textId="48C4A9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B71314" w14:textId="184FBC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396F8" w14:textId="7F8B25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0D68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1E3B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FCE14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00124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D526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2DA6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496D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078E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EEA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F427C12" w14:textId="77777777" w:rsidTr="00503750">
        <w:tc>
          <w:tcPr>
            <w:tcW w:w="2302" w:type="dxa"/>
            <w:vAlign w:val="center"/>
          </w:tcPr>
          <w:p w14:paraId="78C345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3DB4AE" w14:textId="1652AE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495BD7" w14:textId="4E165B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551ED8" w14:textId="18B846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8D3934" w14:textId="4F4181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88017" w14:textId="61AF5B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6EA64" w14:textId="53E718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4AD7B8" w14:textId="758C09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2C2B3A" w14:textId="77777777" w:rsidTr="00503750">
        <w:tc>
          <w:tcPr>
            <w:tcW w:w="15593" w:type="dxa"/>
            <w:gridSpan w:val="8"/>
            <w:vAlign w:val="center"/>
          </w:tcPr>
          <w:p w14:paraId="749E8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5178518" w14:textId="77777777" w:rsidTr="00503750">
        <w:tc>
          <w:tcPr>
            <w:tcW w:w="2302" w:type="dxa"/>
            <w:vAlign w:val="center"/>
          </w:tcPr>
          <w:p w14:paraId="16830A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3FD71E" w14:textId="7D01BB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2C72CC" w14:textId="3ABBDD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CFCFC" w14:textId="1AF238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23992" w14:textId="386592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2770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1B7A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4A0E67" w14:textId="125228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037C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259D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BA6F47A" w14:textId="54FAA8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FDDE4A" w14:textId="12C918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457AEC" w14:textId="6FE91F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8998DB" w14:textId="4E284B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A03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2C7A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566C93" w14:textId="5BDC96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F42C3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AB837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832B5DA" w14:textId="67F827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772597" w14:textId="098747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E9F0F1" w14:textId="3ACA2D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CD1448" w14:textId="6D07C1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8FF9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75D4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5D3CD9" w14:textId="43F040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BF084" w14:textId="77777777" w:rsidTr="00503750">
        <w:tc>
          <w:tcPr>
            <w:tcW w:w="2302" w:type="dxa"/>
            <w:vAlign w:val="center"/>
          </w:tcPr>
          <w:p w14:paraId="1E5237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325B9A0" w14:textId="18499B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4F0537" w14:textId="4AFF12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803DF" w14:textId="33708B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094346" w14:textId="55E2DC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66B6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6BF0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05946E" w14:textId="3CC825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563E14" w14:textId="77777777" w:rsidTr="00503750">
        <w:tc>
          <w:tcPr>
            <w:tcW w:w="15593" w:type="dxa"/>
            <w:gridSpan w:val="8"/>
            <w:vAlign w:val="center"/>
          </w:tcPr>
          <w:p w14:paraId="30E6C6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B810F1C" w14:textId="77777777" w:rsidTr="00503750">
        <w:tc>
          <w:tcPr>
            <w:tcW w:w="2302" w:type="dxa"/>
            <w:vAlign w:val="center"/>
          </w:tcPr>
          <w:p w14:paraId="27984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7974DBF" w14:textId="35AE15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8E6258" w14:textId="3FE0FD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F8829" w14:textId="105163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75D98" w14:textId="07F13B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E5BBE" w14:textId="6E36F8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A28BD2" w14:textId="4AC8FD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DAE49C" w14:textId="41611C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FC7A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12D88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ACFF801" w14:textId="1B870D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6A1D85" w14:textId="1E97AC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FB6B61" w14:textId="6990E8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535004" w14:textId="42A237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3172E2" w14:textId="71526C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11223E" w14:textId="22E134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B6BB5" w14:textId="484C88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7EADE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ADB6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F1C58ED" w14:textId="197874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8C68D1" w14:textId="5DB575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9E0959" w14:textId="240192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D952B4" w14:textId="36057E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6A626" w14:textId="4D295E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60C2B7" w14:textId="276487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1AC830" w14:textId="134DFB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82248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3E18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DD5F27D" w14:textId="1726BC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C4A564" w14:textId="64FE9D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09AA17" w14:textId="40F9BF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CF4078" w14:textId="0F4008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E92F36" w14:textId="50257C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4E883" w14:textId="139EE8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189E6B" w14:textId="2F194B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BE389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7BFDE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EEDFA2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A8D8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23C8E0F" w14:textId="7FB822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22B1AF" w14:textId="61B3DF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07776A" w14:textId="146AB1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7D0CA0" w14:textId="4186CA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A3E47" w14:textId="28E079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13EFB3" w14:textId="6703D5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DF91ED" w14:textId="041839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618B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AA287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41ABCE" w14:textId="7E7A0F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68C4DD" w14:textId="5D524D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559FC" w14:textId="22C1AF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69CA3A" w14:textId="11ABEB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FD6F5" w14:textId="5FAA88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663E36" w14:textId="19B223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6D62DA" w14:textId="701E2D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9FF8CD" w14:textId="77777777" w:rsidR="00944C3D" w:rsidRDefault="00944C3D" w:rsidP="00944C3D">
      <w:pPr>
        <w:rPr>
          <w:rFonts w:ascii="Arial" w:hAnsi="Arial"/>
          <w:b/>
        </w:rPr>
      </w:pPr>
    </w:p>
    <w:p w14:paraId="6618D11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B9838CC" w14:textId="77777777" w:rsidTr="00503750">
        <w:tc>
          <w:tcPr>
            <w:tcW w:w="1944" w:type="dxa"/>
            <w:vAlign w:val="center"/>
          </w:tcPr>
          <w:p w14:paraId="611B8D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91C78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457C2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5BDA3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73379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CD626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E9DCC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BAE0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A3BE4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6C1BB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14731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32FCB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DD5088C" w14:textId="77777777" w:rsidTr="00503750">
        <w:tc>
          <w:tcPr>
            <w:tcW w:w="15685" w:type="dxa"/>
            <w:gridSpan w:val="12"/>
            <w:vAlign w:val="center"/>
          </w:tcPr>
          <w:p w14:paraId="09C7B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4856191" w14:textId="77777777" w:rsidTr="00503750">
        <w:tc>
          <w:tcPr>
            <w:tcW w:w="1944" w:type="dxa"/>
            <w:vAlign w:val="center"/>
          </w:tcPr>
          <w:p w14:paraId="00B5B9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6AA957C" w14:textId="4E298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358E76" w14:textId="4804F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A7370F" w14:textId="3FC40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F80D66" w14:textId="0E77A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26B874" w14:textId="07173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7F0F09" w14:textId="3A9EE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709E65" w14:textId="49E55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793F2A" w14:textId="50E58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790A1F" w14:textId="1CE41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861543" w14:textId="4F10A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EA888C" w14:textId="70A7A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B34EC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FCB1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821DEA0" w14:textId="6AD09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66666DC" w14:textId="35A51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84CB61" w14:textId="11FA3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7B30B1" w14:textId="098A4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07B1DF" w14:textId="7EC9C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3F7AFF" w14:textId="0447B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5E7150" w14:textId="159FF8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2DDA76" w14:textId="495B4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22B6E3" w14:textId="16178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CEEA06" w14:textId="18170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F4AD90" w14:textId="6F9AB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99DD3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FE2A7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5494636" w14:textId="0BF81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1775EF" w14:textId="02052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143660" w14:textId="4793B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76F816" w14:textId="2006E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183D74" w14:textId="4F297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FA86B4" w14:textId="0FA2C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0E48BC" w14:textId="1C02B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09279D" w14:textId="6FBDD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41B1A3" w14:textId="4D16D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48A0DD" w14:textId="31658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5038A5" w14:textId="1A615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E827D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FC982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09D1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664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F80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7736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19BF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6723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5EAA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64C4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66A6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AA51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BBE3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68CE8C1" w14:textId="77777777" w:rsidTr="00503750">
        <w:tc>
          <w:tcPr>
            <w:tcW w:w="1944" w:type="dxa"/>
            <w:vAlign w:val="center"/>
          </w:tcPr>
          <w:p w14:paraId="544C1E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3AB001" w14:textId="6BFDE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17EBCE0" w14:textId="6B4FA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20C527" w14:textId="49991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3832AC" w14:textId="19522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FCD197" w14:textId="3C849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017748" w14:textId="0B2BA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49CE6F" w14:textId="3DCDE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816AE4" w14:textId="0F75D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EE7C41" w14:textId="00C3B0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2191C6" w14:textId="386FA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E20955" w14:textId="0A444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3A599D" w14:textId="77777777" w:rsidTr="00503750">
        <w:tc>
          <w:tcPr>
            <w:tcW w:w="15685" w:type="dxa"/>
            <w:gridSpan w:val="12"/>
            <w:vAlign w:val="center"/>
          </w:tcPr>
          <w:p w14:paraId="46CA34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BF81758" w14:textId="77777777" w:rsidTr="00503750">
        <w:tc>
          <w:tcPr>
            <w:tcW w:w="1944" w:type="dxa"/>
            <w:vAlign w:val="center"/>
          </w:tcPr>
          <w:p w14:paraId="178CC5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914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923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6ED45E" w14:textId="1343E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D5F3B0" w14:textId="08ACC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F2831A" w14:textId="5C2E3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C3FF6" w14:textId="7156B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4E66BB" w14:textId="6C9AC8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C7EDC6" w14:textId="013D4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F99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136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A099077" w14:textId="5E088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4203EF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7A47D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C6B0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FD3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88AE26" w14:textId="220E39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8DD5BA" w14:textId="03138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4D0608" w14:textId="68D30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ED22FE" w14:textId="34562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644C0D" w14:textId="39B42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C69080" w14:textId="22019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A24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D96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50C27D" w14:textId="1E1B9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0F1BD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09DCF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12C5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1E3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86793A" w14:textId="1E5DE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E59C62" w14:textId="046C9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AD2E3E" w14:textId="37603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D40E23" w14:textId="0386F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2F3A3E" w14:textId="61F34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DA3B15" w14:textId="5994D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197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02F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57B030" w14:textId="7B749D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6E09EE" w14:textId="77777777" w:rsidTr="00503750">
        <w:tc>
          <w:tcPr>
            <w:tcW w:w="1944" w:type="dxa"/>
            <w:vAlign w:val="center"/>
          </w:tcPr>
          <w:p w14:paraId="54AD0C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DBFF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889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360478" w14:textId="721BDD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5668FB" w14:textId="1ACF4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06228C" w14:textId="06BD3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684BFF" w14:textId="7D253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384849" w14:textId="7BAF6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39D968" w14:textId="34692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565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4E0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3683E0" w14:textId="20865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347FCC" w14:textId="77777777" w:rsidTr="00503750">
        <w:tc>
          <w:tcPr>
            <w:tcW w:w="15685" w:type="dxa"/>
            <w:gridSpan w:val="12"/>
            <w:vAlign w:val="center"/>
          </w:tcPr>
          <w:p w14:paraId="797FDC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0ED8CE0" w14:textId="77777777" w:rsidTr="00503750">
        <w:tc>
          <w:tcPr>
            <w:tcW w:w="1944" w:type="dxa"/>
            <w:vAlign w:val="center"/>
          </w:tcPr>
          <w:p w14:paraId="2E1783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1EE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5B5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4A3F86" w14:textId="67AB1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73E7FF" w14:textId="3B7B0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980631" w14:textId="07B9F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3256A7" w14:textId="2ABC5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32F7C5" w14:textId="061E1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5815C2" w14:textId="6AD04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47A178" w14:textId="3A379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0A6B4E" w14:textId="469F1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C39310" w14:textId="12C5B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89EE6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4425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F706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1D2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A5271B" w14:textId="738BB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D9F9CC" w14:textId="5F495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50C96B" w14:textId="79894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4C0490" w14:textId="69DC6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57B100" w14:textId="34E45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2E18AD" w14:textId="70E3B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759038" w14:textId="6D16A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2A996D" w14:textId="07D6A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4C9F59" w14:textId="318CC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050B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08AB8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4E57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094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1791E0" w14:textId="3F84E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44149E" w14:textId="4A212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D7CDDC" w14:textId="5C01B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01504D" w14:textId="26EB0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72A2F1" w14:textId="642E6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E1D2E3" w14:textId="1FAF9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643869" w14:textId="767A1E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D50E33" w14:textId="4284A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8EB69C" w14:textId="6D55C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64D1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D2578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94BE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4DB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C1C846" w14:textId="00744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2CEC04" w14:textId="072056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670CFA" w14:textId="5A64D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699D26" w14:textId="2F8E3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BE9BD6" w14:textId="2061B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6D4334" w14:textId="0B38E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B7C8EE" w14:textId="22CBC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A41E4B" w14:textId="7AC3A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2AE6D4" w14:textId="465C5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930A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E27A7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4AC978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2AD54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EA11B5C" w14:textId="204B5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5A388E5" w14:textId="755E3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DC775F5" w14:textId="509EC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051DC2" w14:textId="119AC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536893" w14:textId="7FC24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DFCC16" w14:textId="1FCD4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A5250E" w14:textId="206FF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8B8BB6" w14:textId="34076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7BA840" w14:textId="38F91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F25EA5" w14:textId="16121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2586AE" w14:textId="760CC0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018AB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C3DF9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0987239" w14:textId="4276A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362B152" w14:textId="6DA2C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C3994F9" w14:textId="15B49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14CEFA" w14:textId="18D45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552158" w14:textId="56F58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ECDC41" w14:textId="2CC6E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CA4E54" w14:textId="2A033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2BC682" w14:textId="6D123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6B2279" w14:textId="0BB29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164D1C" w14:textId="598A3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98D3C9" w14:textId="15D36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33F11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B3D77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5CE1B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F4EB92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64C17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24D0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22E84C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A22B2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18CA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7D6AB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DA878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1ACE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2E508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474B8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DE2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DB0CC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8D33F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3EAF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8627C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9AFDB7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D18BF0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A8297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F829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69A6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9B34DA4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96434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44863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2760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9F162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EB673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86C92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3F47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B0D80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821FD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B11C8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3B72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5B5F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6D7F1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0E667E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5B23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1A821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A299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83C70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1C51E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21D16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390E919" w14:textId="77777777" w:rsidTr="00503750">
        <w:trPr>
          <w:trHeight w:val="1073"/>
        </w:trPr>
        <w:tc>
          <w:tcPr>
            <w:tcW w:w="3614" w:type="dxa"/>
            <w:vMerge/>
          </w:tcPr>
          <w:p w14:paraId="722CA4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5B7E9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B7B53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54D91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BC9BB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52A54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3F0AF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C3DC528" w14:textId="77777777" w:rsidTr="00503750">
        <w:trPr>
          <w:trHeight w:val="283"/>
        </w:trPr>
        <w:tc>
          <w:tcPr>
            <w:tcW w:w="3614" w:type="dxa"/>
          </w:tcPr>
          <w:p w14:paraId="294B4F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259A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2B020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9CD8F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0C77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5F72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A7B7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56A7C55" w14:textId="77777777" w:rsidTr="00503750">
        <w:trPr>
          <w:trHeight w:val="283"/>
        </w:trPr>
        <w:tc>
          <w:tcPr>
            <w:tcW w:w="3614" w:type="dxa"/>
          </w:tcPr>
          <w:p w14:paraId="48C165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619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15553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15F88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F5A6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FEF1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8C4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69FEC66" w14:textId="77777777" w:rsidTr="00503750">
        <w:trPr>
          <w:trHeight w:val="283"/>
        </w:trPr>
        <w:tc>
          <w:tcPr>
            <w:tcW w:w="3614" w:type="dxa"/>
          </w:tcPr>
          <w:p w14:paraId="1130B2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4662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4D8B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F99E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4188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C115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165B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3CF72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DE31EF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089A43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D27A4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4D4FF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A64FE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F7928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61B0E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70DFC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E9400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EF4EC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522BB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34186D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6EC3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DF04D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DE872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AF39A9E" w14:textId="729D8C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7F62C3" w14:textId="31CCB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FC91A1" w14:textId="09133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6BAF91" w14:textId="2AE5A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B44F6" w14:textId="18585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D171CD" w14:textId="0F0DBB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7968C" w14:textId="63E07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2740DE" w14:textId="1E7BB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43FC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D930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52420EA" w14:textId="4D4F8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0F7DE3" w14:textId="1F281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5D2EE0" w14:textId="25E7C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DC372A" w14:textId="76176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3D46C2" w14:textId="0746A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D06E1A" w14:textId="2CCC65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C84F5" w14:textId="028EF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25769B" w14:textId="73CC5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9379F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42BB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6160D5F" w14:textId="3CD40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0BB2CE" w14:textId="23EF3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752A4" w14:textId="2316C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A3433" w14:textId="3DAAA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013B1A" w14:textId="13A65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54595" w14:textId="134AE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8B6FFA" w14:textId="6FED6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536D42" w14:textId="44F26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3CF9E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BA84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D8B0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F324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D6D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EB6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595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2089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D47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7913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DE1D9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4C9AF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5E1D377" w14:textId="34D5E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A5F11" w14:textId="1B972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9DB2B2" w14:textId="202DE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DD0DE3" w14:textId="41DD7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6A9248" w14:textId="26782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7AC5AC" w14:textId="4ED60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E3870" w14:textId="00D16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C8228A" w14:textId="1B5A8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894E6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6AAD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1D7E1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91B72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22C6F66" w14:textId="44293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BA44D0" w14:textId="39CD2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EED892" w14:textId="6D800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F7574A" w14:textId="317E7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DCB4A1" w14:textId="00A696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0A8358" w14:textId="59083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5D8E61" w14:textId="5DFE5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2BD6B0" w14:textId="13A97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6582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EB05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048EBEC" w14:textId="47EC7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F8DA9" w14:textId="53912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3A4677" w14:textId="09C04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AE144E" w14:textId="58E44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4DBC57" w14:textId="5115C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F44CD" w14:textId="7EA22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3F353B" w14:textId="5AE97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E9DA38" w14:textId="0C4F0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71F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50A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40715E1" w14:textId="02A7D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F3665" w14:textId="588BB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6C2D7" w14:textId="5004D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DD9F93" w14:textId="14899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FB2B3" w14:textId="2DB15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B7773C" w14:textId="66D1C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61C87" w14:textId="13519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6137D1" w14:textId="37003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B62AA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6D4B8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CF8277B" w14:textId="6EC35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0F698F" w14:textId="4B287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15E8E" w14:textId="15185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52BA1" w14:textId="69676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878241" w14:textId="4E935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CA505" w14:textId="6D0A1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738D80" w14:textId="54D9C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085BCB" w14:textId="358B9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5211E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38E18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2B9F2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84A0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B209885" w14:textId="1A27A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81043" w14:textId="2F2AED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4D48C" w14:textId="452A6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BAE283" w14:textId="5E582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90ABE9" w14:textId="132B3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1FC7D6" w14:textId="442EF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422D70" w14:textId="47050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D61395" w14:textId="3CAFF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C5C54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28D7B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8D22E79" w14:textId="6C465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4DC61A" w14:textId="177D8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B5ADBC" w14:textId="36442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D6DA6A" w14:textId="0FDC9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5FB8A" w14:textId="779872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F873E" w14:textId="029ADC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43283" w14:textId="295F4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D28F07" w14:textId="7044C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2EF8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10BA4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2C6D3EA" w14:textId="65BFD9D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0BC92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50C2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3768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A3BE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DE19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86F3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4A17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86DC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C38F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7360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4591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FB1F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0320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04C0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5226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90B0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C077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BC752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F2154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DE7275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7DC399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6998CA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6BB00A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BB5AA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6457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B7F80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57F3A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E420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62904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F15EC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0E7F13" w14:textId="030CB1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2DE480" w14:textId="047216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A3F239" w14:textId="2D8B40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902183" w14:textId="317596E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36DC1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944FC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97DA79" w14:textId="6DADAC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AA5263B" w14:textId="580A3A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B869D8" w14:textId="5F8BA5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C15716" w14:textId="25E7E4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E759D91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8A6CD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38C551" w14:textId="263163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F67191" w14:textId="4BE2FD6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6FA9E9" w14:textId="407024A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D61F25" w14:textId="7EDD306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74419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12A96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D5AF0B" w14:textId="58D9C49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A8F829" w14:textId="01F75C1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451B75" w14:textId="6F745F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3B13D2" w14:textId="7E3823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CE53DE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4054A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F6826E" w14:textId="7B8E34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0F68829" w14:textId="675F9D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D24A56" w14:textId="276CBE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7A9CFC" w14:textId="16CCCF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80A2A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85606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D0F968" w14:textId="3B7D452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FFCF362" w14:textId="7CFD8AC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11BFF4" w14:textId="150AEEE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FDED2C" w14:textId="2BB04B9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2ECA934" w14:textId="77777777" w:rsidR="00944C3D" w:rsidRDefault="00944C3D" w:rsidP="00944C3D">
      <w:pPr>
        <w:rPr>
          <w:rFonts w:ascii="Arial" w:hAnsi="Arial"/>
          <w:b/>
        </w:rPr>
      </w:pPr>
    </w:p>
    <w:p w14:paraId="4C23DCC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FA6D51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6D96A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DCC28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C3302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C02B4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ECFA9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DAFC60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E4AA1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01583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46F1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6080B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90D4C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B4E23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FAAA3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04831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C940B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0794EA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D3E8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30BD8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86D90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E5E5C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9AAC1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EE8D5E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56229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1D08B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87C67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C95A2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E947BE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4143421" w14:textId="77777777" w:rsidTr="00503750">
        <w:tc>
          <w:tcPr>
            <w:tcW w:w="2835" w:type="dxa"/>
            <w:vAlign w:val="center"/>
          </w:tcPr>
          <w:p w14:paraId="416269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7687F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EF2B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F6321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8FA41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3C127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114EC9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620DAC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5753F95" w14:textId="4C3330DA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1521AE" w14:textId="0E6F707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9CF1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49F4F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470198" w14:textId="53DB93A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E226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AC595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8FBB921" w14:textId="22CC6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F9EAA6" w14:textId="60DD0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ABB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7D4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3423CD" w14:textId="4F078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44DE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88B7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95B7F6F" w14:textId="7D864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3490EE" w14:textId="7C336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A8B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AE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87A0E5" w14:textId="290C0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B5782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D9C7E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7B41600" w14:textId="2E712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BCDA76" w14:textId="6659A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15C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7D3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2161E5" w14:textId="22DF6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7CC26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5CED0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A2C11B9" w14:textId="0AEBB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B0BF38" w14:textId="4B3C2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A4B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51A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46E99C" w14:textId="54E52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199DD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43BC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51FD2F0" w14:textId="7240C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EC15A2" w14:textId="623C4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06B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952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35AC24" w14:textId="003D2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1CA8C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4C94D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9A450CE" w14:textId="007F759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CEB97" w14:textId="540FDAA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A6EA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7596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254D8B" w14:textId="559DB8D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D82FD7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542496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B068401" w14:textId="256ED6C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402EBD0" w14:textId="77777777" w:rsidR="00944C3D" w:rsidRDefault="00944C3D" w:rsidP="00944C3D">
      <w:pPr>
        <w:rPr>
          <w:rFonts w:ascii="Arial" w:hAnsi="Arial"/>
          <w:b/>
        </w:rPr>
      </w:pPr>
    </w:p>
    <w:p w14:paraId="6F1D4F0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3C7F2AD" w14:textId="77777777" w:rsidTr="00503750">
        <w:tc>
          <w:tcPr>
            <w:tcW w:w="2835" w:type="dxa"/>
            <w:vAlign w:val="center"/>
          </w:tcPr>
          <w:p w14:paraId="526E59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E7D89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1233F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04F5D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FC360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54F71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241A5A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8B5B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F1F8C79" w14:textId="7CC52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5CED01" w14:textId="479DE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FCF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16A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157BF8" w14:textId="6F6AED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350C9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B7D83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92646E1" w14:textId="0EEDE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79FE61" w14:textId="62A70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20A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53D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71D63F" w14:textId="64DE1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2A6AA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63212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9FD3B3A" w14:textId="7ADCB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D601C7" w14:textId="3CFEB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0F0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0F3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F10A72" w14:textId="68F62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38475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4ADE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B559039" w14:textId="52F19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8A8171" w14:textId="66851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94C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E59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06780C" w14:textId="590AE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500D9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915AC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F848093" w14:textId="4EAB93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458355" w14:textId="0F391C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CC3E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86A0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C9F1DA" w14:textId="72B99F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271C9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27FF36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D4AB7B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1A921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08304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E1407D1" w14:textId="77777777" w:rsidTr="00503750">
        <w:trPr>
          <w:trHeight w:val="699"/>
        </w:trPr>
        <w:tc>
          <w:tcPr>
            <w:tcW w:w="3502" w:type="dxa"/>
            <w:vMerge/>
          </w:tcPr>
          <w:p w14:paraId="36773B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741E4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5F975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D982DA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17CC8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B259039" w14:textId="52B3A5E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B1AC8D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E357D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21B82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479DD36" w14:textId="5AF9AB5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228662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0E477D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6AE52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892EB6D" w14:textId="6018DF4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75E8A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D715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53581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FBA166B" w14:textId="77777777" w:rsidTr="00503750">
        <w:trPr>
          <w:trHeight w:val="593"/>
        </w:trPr>
        <w:tc>
          <w:tcPr>
            <w:tcW w:w="3497" w:type="dxa"/>
          </w:tcPr>
          <w:p w14:paraId="5567BC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7BB54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892B8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06786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FB0B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9F4CE18" w14:textId="2A5EB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934915" w14:textId="01CE8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FFD9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A7FD62" w14:textId="0053175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B08FD1" w14:textId="69978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89F81A" w14:textId="474D5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B84B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4BF930" w14:textId="7CC417C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A34CCE" w14:textId="64E0A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C62E4F" w14:textId="5F41B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D0358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4FF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C3062E7" w14:textId="60981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4F21CA" w14:textId="5A771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92A2F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A31CAC" w14:textId="046247A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8F99AD" w14:textId="32483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073540" w14:textId="08726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7E3C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824826" w14:textId="525BBB0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16CE04" w14:textId="0D6C1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EA652A" w14:textId="1855B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8726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2B57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BBE8D4F" w14:textId="59898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3FFAD8" w14:textId="57093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1AE12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ED58F8" w14:textId="04E1190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7AFA23" w14:textId="22EE77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DAD499" w14:textId="4BBAC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0CE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3C5A67" w14:textId="33021C7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64F4F7" w14:textId="39CA3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166F83" w14:textId="055454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5304A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8CD6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A565295" w14:textId="41AD2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AB150A" w14:textId="6445A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EBE4A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E6B40A" w14:textId="4BED3E1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95CC03" w14:textId="26EBC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C0438A" w14:textId="6BB89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84AD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9B03E4C" w14:textId="07C6637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52E338" w14:textId="3AC2E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E3AD9D" w14:textId="58916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AABAE5" w14:textId="77777777" w:rsidR="00944C3D" w:rsidRDefault="00944C3D" w:rsidP="00944C3D">
      <w:pPr>
        <w:rPr>
          <w:rFonts w:ascii="Arial" w:hAnsi="Arial"/>
          <w:b/>
        </w:rPr>
      </w:pPr>
    </w:p>
    <w:p w14:paraId="13D0B8EA" w14:textId="77777777" w:rsidR="00944C3D" w:rsidRDefault="00944C3D" w:rsidP="00944C3D">
      <w:pPr>
        <w:rPr>
          <w:rFonts w:ascii="Arial" w:hAnsi="Arial"/>
          <w:b/>
        </w:rPr>
      </w:pPr>
    </w:p>
    <w:p w14:paraId="495294B1" w14:textId="77777777" w:rsidR="00944C3D" w:rsidRDefault="00944C3D" w:rsidP="00944C3D">
      <w:pPr>
        <w:rPr>
          <w:rFonts w:ascii="Arial" w:hAnsi="Arial"/>
          <w:b/>
        </w:rPr>
      </w:pPr>
    </w:p>
    <w:p w14:paraId="001F202C" w14:textId="77777777" w:rsidR="00944C3D" w:rsidRDefault="00944C3D" w:rsidP="00944C3D">
      <w:pPr>
        <w:rPr>
          <w:rFonts w:ascii="Arial" w:hAnsi="Arial"/>
          <w:b/>
        </w:rPr>
      </w:pPr>
    </w:p>
    <w:p w14:paraId="4521F19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5FB28C6F" w14:textId="77777777" w:rsidTr="00503750">
        <w:tc>
          <w:tcPr>
            <w:tcW w:w="2622" w:type="dxa"/>
            <w:vAlign w:val="center"/>
          </w:tcPr>
          <w:p w14:paraId="423E94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5E483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AA69C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4D66B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0E4EE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994CE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CB21A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7A7B1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74A7D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D66D8C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FC255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35EB8E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985F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9865E56" w14:textId="6CC58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DDF1EB" w14:textId="23263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9694B1" w14:textId="44292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D33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401B29" w14:textId="6CF16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B3BDC" w14:textId="77777777" w:rsidTr="00503750">
        <w:tc>
          <w:tcPr>
            <w:tcW w:w="2622" w:type="dxa"/>
            <w:vAlign w:val="center"/>
          </w:tcPr>
          <w:p w14:paraId="63E85A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3F4E3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4D707E7" w14:textId="0434A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57089B" w14:textId="67070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F1D410" w14:textId="1AA38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613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2E4934" w14:textId="4D977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CC6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F45D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5AC793D" w14:textId="6C2B8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B3F553" w14:textId="34AAB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D734A9" w14:textId="78021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0C2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C6B0E3" w14:textId="37C8D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A8B2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CA06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D590809" w14:textId="4A698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960D06" w14:textId="21E5C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7E6B28" w14:textId="4DF70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E1B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52BD07" w14:textId="06466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CB7F0" w14:textId="77777777" w:rsidTr="00503750">
        <w:tc>
          <w:tcPr>
            <w:tcW w:w="2622" w:type="dxa"/>
            <w:vAlign w:val="center"/>
          </w:tcPr>
          <w:p w14:paraId="712A7B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5D15119" w14:textId="05C5D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23948.83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20CCFA" w14:textId="7A68D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53257.60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6462B1" w14:textId="0E706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72535.69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2B1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689F1C" w14:textId="31A0B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4670.74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A3095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191F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BDDE6E7" w14:textId="28999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F02036" w14:textId="6AF4E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10677F" w14:textId="69E47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5F4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7D7FF6" w14:textId="76EBC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A64F63" w14:textId="77777777" w:rsidTr="00503750">
        <w:tc>
          <w:tcPr>
            <w:tcW w:w="2622" w:type="dxa"/>
            <w:vAlign w:val="center"/>
          </w:tcPr>
          <w:p w14:paraId="42AA03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F582EB8" w14:textId="057D5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04F62D" w14:textId="7B69F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64F210" w14:textId="1D18D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A74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8A8893" w14:textId="158D0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46BF9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D40569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02AECD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30CA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3D308B8" w14:textId="1293A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027979" w14:textId="084C5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FAEFC0" w14:textId="0CE54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CC5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FC6E93" w14:textId="565D4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43EE4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CC12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4DC5302" w14:textId="00924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6963F7" w14:textId="572F2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2CFEAE" w14:textId="31A6B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332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7C93ED" w14:textId="25485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8D45B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719B5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05690E8" w14:textId="4B0F3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01CDFA" w14:textId="0EAF6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47C46A" w14:textId="728FF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46F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E9B339" w14:textId="1765B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AC286" w14:textId="77777777" w:rsidTr="00503750">
        <w:tc>
          <w:tcPr>
            <w:tcW w:w="2622" w:type="dxa"/>
            <w:vAlign w:val="center"/>
          </w:tcPr>
          <w:p w14:paraId="52B80C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9D17715" w14:textId="78C18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D25ECE" w14:textId="05601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8C008A" w14:textId="6C014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FDA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74F227" w14:textId="29400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C350D" w14:textId="77777777" w:rsidTr="00503750">
        <w:tc>
          <w:tcPr>
            <w:tcW w:w="2622" w:type="dxa"/>
            <w:vAlign w:val="center"/>
          </w:tcPr>
          <w:p w14:paraId="5C8547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0252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52D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62E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1E3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699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E91A74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3C1C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225C4F0" w14:textId="15F223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23948.83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00F0B8" w14:textId="70AFB76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53257.60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1FB243" w14:textId="575D47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72535.69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06921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EC5A8" w14:textId="69428B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4670.74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CC3D0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4EA37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089292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5E0F4B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21952C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8075A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FDACD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6DC99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3CE19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D156E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34EDD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A652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3C8A4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CDA3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94C6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D9F5D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4936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0B58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74CB1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8EBC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C65C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FC786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543C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F2EA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C0ABF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DF40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AA3A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AA0BF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1A87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AB24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EB364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491A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C585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3AB6B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869E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8F13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0FBBC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F0B7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88C2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891D0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87FB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B96C7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98327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E3C5F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6BDF8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E2019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2EDB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996ED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31FA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731A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ABB803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D492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6B5F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04032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845BB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0F81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CE371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2E13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BF36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E9B91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B4BF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A332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2E32F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B9B9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1E7D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9CBDB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C11A2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9428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D31CE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707967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11CCCB1" w14:textId="77777777" w:rsidTr="00503750">
        <w:tc>
          <w:tcPr>
            <w:tcW w:w="2835" w:type="dxa"/>
            <w:vAlign w:val="center"/>
          </w:tcPr>
          <w:p w14:paraId="19242B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B6BF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CD005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37579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CD2B9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B30FB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3C3849A" w14:textId="77777777" w:rsidTr="00503750">
        <w:tc>
          <w:tcPr>
            <w:tcW w:w="2835" w:type="dxa"/>
            <w:vAlign w:val="center"/>
          </w:tcPr>
          <w:p w14:paraId="18E54C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FA2D5C7" w14:textId="7C8E7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F00B56" w14:textId="4A7A1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EFA620" w14:textId="4B55F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C50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FE8865" w14:textId="1606E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27FA6" w14:textId="77777777" w:rsidTr="00503750">
        <w:tc>
          <w:tcPr>
            <w:tcW w:w="2835" w:type="dxa"/>
            <w:vAlign w:val="center"/>
          </w:tcPr>
          <w:p w14:paraId="4EC2CF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2A7ECDC" w14:textId="199B5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36890B" w14:textId="03955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342BAA" w14:textId="007D3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BC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EF9BA3" w14:textId="19641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8B66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F57EF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B89068F" w14:textId="0B08C5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CD6D3F" w14:textId="6FDB92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E4E6CB" w14:textId="38B835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7702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B8A181" w14:textId="2E3F86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FB4672D" w14:textId="77777777" w:rsidTr="00503750">
        <w:tc>
          <w:tcPr>
            <w:tcW w:w="2835" w:type="dxa"/>
            <w:vAlign w:val="center"/>
          </w:tcPr>
          <w:p w14:paraId="421AF7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F986792" w14:textId="6B18D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CA031D" w14:textId="4D79E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E6366B" w14:textId="7CC86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C27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D962EA" w14:textId="666EB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7D66C" w14:textId="77777777" w:rsidTr="00503750">
        <w:tc>
          <w:tcPr>
            <w:tcW w:w="2835" w:type="dxa"/>
            <w:vAlign w:val="center"/>
          </w:tcPr>
          <w:p w14:paraId="56E6FD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6A0438C" w14:textId="2CDEC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4C4B8A" w14:textId="00DF7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FAECBC" w14:textId="3186F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58C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0AF438" w14:textId="25504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62BC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6F9AB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323E5F2" w14:textId="1E2DCB4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392EB0" w14:textId="224A58B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C0CB24" w14:textId="046DA99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3DE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C1EEE1" w14:textId="6847DF3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7E8AE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0F9EC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EE44D01" w14:textId="27BB4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6B2736" w14:textId="39822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CC023C" w14:textId="4AE70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7E7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1F8002" w14:textId="0DF75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A42A1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3EEC01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730"/>
        <w:gridCol w:w="1610"/>
        <w:gridCol w:w="1553"/>
        <w:gridCol w:w="1832"/>
      </w:tblGrid>
      <w:tr w:rsidR="00944C3D" w:rsidRPr="008D0433" w14:paraId="05BDA239" w14:textId="77777777" w:rsidTr="00503750">
        <w:tc>
          <w:tcPr>
            <w:tcW w:w="2552" w:type="dxa"/>
            <w:shd w:val="clear" w:color="auto" w:fill="auto"/>
            <w:vAlign w:val="center"/>
          </w:tcPr>
          <w:p w14:paraId="394B29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38832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B1634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DF323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3A255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763070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70506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6C5F40A" w14:textId="21CB5F7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10476.80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330233D" w14:textId="6E1DE88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200.00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8C49B87" w14:textId="1A8BE5C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200.00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98F3EA4" w14:textId="3F56053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10476.80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47DA92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D123F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023EA1C" w14:textId="5DAB3D9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CD913B5" w14:textId="7B6760E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ED5D0EE" w14:textId="43D82FC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BBD33EC" w14:textId="45E44F3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3CEC41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E44689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66497D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16C32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ED96E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2AE3A7D" w14:textId="77777777" w:rsidTr="00503750">
        <w:tc>
          <w:tcPr>
            <w:tcW w:w="4395" w:type="dxa"/>
            <w:vMerge/>
          </w:tcPr>
          <w:p w14:paraId="2C2268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0CFC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03DEC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0C07C8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1068E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390BEDC" w14:textId="6E161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  <w:lang w:eastAsia="sk-SK"/>
              </w:rPr>
              <w:t>897.00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F6CA6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4C4634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3764B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C390650" w14:textId="3DB8F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B42A3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B2F21A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D20CE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EA53AFB" w14:textId="31989ED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897.00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D486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F0B8C05" w14:textId="77777777" w:rsidTr="00503750">
        <w:tc>
          <w:tcPr>
            <w:tcW w:w="4395" w:type="dxa"/>
            <w:vAlign w:val="center"/>
          </w:tcPr>
          <w:p w14:paraId="3A2A42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24B0138" w14:textId="4F37B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7A75F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00BB70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9079B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3D6BF1E" w14:textId="7598A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6EA70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EF46CE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C7953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5831653" w14:textId="1B096E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FC6D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5327BF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201A2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3D4E206" w14:textId="321A9350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103273.33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EFDE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CCB697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299917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1902882" w14:textId="77777777" w:rsidTr="00503750">
        <w:tc>
          <w:tcPr>
            <w:tcW w:w="4395" w:type="dxa"/>
            <w:vAlign w:val="center"/>
          </w:tcPr>
          <w:p w14:paraId="786E1B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31B5FF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C3CBFA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2056D5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26EAC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AD73AE9" w14:textId="0F4DE7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FBDACA" w14:textId="0D5F69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07412E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53FB9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8AA4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7108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504A97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00603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1C61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8767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C81138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EE5D4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20E9644" w14:textId="6849401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A7980E" w14:textId="4684EFC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6273A0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ED7C0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5F22C11" w14:textId="4906E0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917AF7" w14:textId="6914AE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EB33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27993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2D15D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C77A206" w14:textId="77777777" w:rsidTr="00503750">
        <w:tc>
          <w:tcPr>
            <w:tcW w:w="1843" w:type="dxa"/>
            <w:vAlign w:val="center"/>
          </w:tcPr>
          <w:p w14:paraId="45ABAA8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5BACE2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A8342F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8AE1D8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AAEDB2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119E8E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A0853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F6EDB4F" w14:textId="77777777" w:rsidTr="00503750">
        <w:tc>
          <w:tcPr>
            <w:tcW w:w="1843" w:type="dxa"/>
            <w:vAlign w:val="center"/>
          </w:tcPr>
          <w:p w14:paraId="448FA2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54DD5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0041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EC4B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24C2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59B4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6BF3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A2D960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AE01B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28EA0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BEC6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D9E8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3A7C3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F516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6F62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B80249E" w14:textId="77777777" w:rsidTr="00503750">
        <w:tc>
          <w:tcPr>
            <w:tcW w:w="1843" w:type="dxa"/>
            <w:vAlign w:val="center"/>
          </w:tcPr>
          <w:p w14:paraId="01E08E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EBAA7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A622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8324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27ED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BDA2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188A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7BDCD0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E0982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DD80F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E6BB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A798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8970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B270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97CD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E30ACD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76EF3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6715F4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61D6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70C74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9A93E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2941A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C8DF7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C64B10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E8B82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7B82BA8" w14:textId="77777777" w:rsidTr="00503750">
        <w:trPr>
          <w:trHeight w:val="664"/>
        </w:trPr>
        <w:tc>
          <w:tcPr>
            <w:tcW w:w="3372" w:type="dxa"/>
          </w:tcPr>
          <w:p w14:paraId="13EDA3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E9A15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8253D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CAAD3E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F6FC48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DD2D8CB" w14:textId="1D2DA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D3993F" w14:textId="45B03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D3DF6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08F88AD" w14:textId="394D0B7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D7B2D2F" w14:textId="44CB8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816A31" w14:textId="34CAB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71DD0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F2E20CC" w14:textId="5C2249E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7AD1CBC" w14:textId="22BA4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341E0E" w14:textId="2CF63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3C087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C39E6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45297F2" w14:textId="125EC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9BDB61" w14:textId="7345BF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4CF24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F1E3446" w14:textId="44140E1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C80FF7" w14:textId="342DD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19227D" w14:textId="4076F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8808B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FF636C0" w14:textId="590B6F3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39F31C0" w14:textId="7BA82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446FF5" w14:textId="17AA8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C2E79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63B4B8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AB70A9D" w14:textId="77777777" w:rsidTr="00503750">
        <w:tc>
          <w:tcPr>
            <w:tcW w:w="2835" w:type="dxa"/>
            <w:vAlign w:val="center"/>
          </w:tcPr>
          <w:p w14:paraId="0BCDFC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85B73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775F14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2B757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E9D7C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703B2AB" w14:textId="77777777" w:rsidTr="00503750">
        <w:tc>
          <w:tcPr>
            <w:tcW w:w="2835" w:type="dxa"/>
          </w:tcPr>
          <w:p w14:paraId="1B1F05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011794D" w14:textId="30DDE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672D95" w14:textId="5B515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4C5FDB" w14:textId="269AC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062D46" w14:textId="7D792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6B0E04" w14:textId="77777777" w:rsidTr="00503750">
        <w:tc>
          <w:tcPr>
            <w:tcW w:w="2835" w:type="dxa"/>
          </w:tcPr>
          <w:p w14:paraId="73EA14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625208C" w14:textId="6FB36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5E9B84" w14:textId="26462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80C5C9" w14:textId="3DF63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03077A7" w14:textId="5F28F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28FAD2" w14:textId="77777777" w:rsidTr="00503750">
        <w:tc>
          <w:tcPr>
            <w:tcW w:w="2835" w:type="dxa"/>
          </w:tcPr>
          <w:p w14:paraId="6C05B32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1B7ABC7" w14:textId="39573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45B074" w14:textId="672B4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8F5711" w14:textId="3607A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0BE3A4" w14:textId="6E662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DDF128" w14:textId="77777777" w:rsidTr="00503750">
        <w:tc>
          <w:tcPr>
            <w:tcW w:w="2835" w:type="dxa"/>
            <w:vAlign w:val="center"/>
          </w:tcPr>
          <w:p w14:paraId="062B3E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418097E" w14:textId="29725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30F2C0" w14:textId="78985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DD90A3" w14:textId="68EF34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026B5E" w14:textId="384E4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77584A" w14:textId="77777777" w:rsidTr="00503750">
        <w:tc>
          <w:tcPr>
            <w:tcW w:w="2835" w:type="dxa"/>
            <w:vAlign w:val="center"/>
          </w:tcPr>
          <w:p w14:paraId="087956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1FF5888" w14:textId="3D603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F434E5" w14:textId="457C4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9E06B6" w14:textId="367F0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7465F0" w14:textId="740E0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422C43" w14:textId="77777777" w:rsidTr="00503750">
        <w:tc>
          <w:tcPr>
            <w:tcW w:w="2835" w:type="dxa"/>
          </w:tcPr>
          <w:p w14:paraId="4483004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0AD6A58" w14:textId="1E918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D59CAB" w14:textId="11797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E818C5" w14:textId="61FA9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0B36CD" w14:textId="6631B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BD1798" w14:textId="77777777" w:rsidTr="00503750">
        <w:tc>
          <w:tcPr>
            <w:tcW w:w="2835" w:type="dxa"/>
          </w:tcPr>
          <w:p w14:paraId="4DA905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84D3597" w14:textId="488F7B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0DC236" w14:textId="0A131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E08216" w14:textId="50994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EB5231" w14:textId="7CE01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2CD4DF" w14:textId="77777777" w:rsidTr="00503750">
        <w:tc>
          <w:tcPr>
            <w:tcW w:w="2835" w:type="dxa"/>
          </w:tcPr>
          <w:p w14:paraId="653EC4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3F27DDC" w14:textId="0E06B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D3216F" w14:textId="11DF7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B68839" w14:textId="03EE5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94D7F0" w14:textId="5441B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EF622E" w14:textId="77777777" w:rsidR="00944C3D" w:rsidRDefault="00944C3D" w:rsidP="00944C3D">
      <w:pPr>
        <w:rPr>
          <w:rFonts w:ascii="Arial" w:hAnsi="Arial"/>
          <w:b/>
        </w:rPr>
      </w:pPr>
    </w:p>
    <w:p w14:paraId="3496393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D26C02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21E60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27A5D4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B59A1E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8A4C0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366E3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ED3448A" w14:textId="77777777" w:rsidTr="00503750">
        <w:trPr>
          <w:trHeight w:val="443"/>
        </w:trPr>
        <w:tc>
          <w:tcPr>
            <w:tcW w:w="2560" w:type="dxa"/>
          </w:tcPr>
          <w:p w14:paraId="22A704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C69EB4E" w14:textId="5B475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750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2862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EEA5531" w14:textId="0CC28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CC1B6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9F959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DF9EC4" w14:textId="4F046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6DAA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DA98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BE3DE17" w14:textId="00F8E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1C3E5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4432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75CFFF1" w14:textId="4DD57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5D39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2A89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8A4CB69" w14:textId="4D19D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18461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79100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0C467C1" w14:textId="0DB33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9CD2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690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DA4C4A2" w14:textId="35CA7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455531" w14:textId="77777777" w:rsidR="00944C3D" w:rsidRDefault="00944C3D" w:rsidP="00944C3D">
      <w:pPr>
        <w:rPr>
          <w:rFonts w:ascii="Arial" w:hAnsi="Arial"/>
          <w:b/>
        </w:rPr>
      </w:pPr>
    </w:p>
    <w:p w14:paraId="11E2102C" w14:textId="77777777" w:rsidR="00944C3D" w:rsidRDefault="00944C3D" w:rsidP="00944C3D">
      <w:pPr>
        <w:rPr>
          <w:rFonts w:ascii="Arial" w:hAnsi="Arial"/>
          <w:b/>
        </w:rPr>
      </w:pPr>
    </w:p>
    <w:p w14:paraId="2893138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D609D40" w14:textId="77777777" w:rsidR="00944C3D" w:rsidRDefault="00944C3D" w:rsidP="00944C3D">
      <w:pPr>
        <w:rPr>
          <w:rFonts w:ascii="Arial" w:hAnsi="Arial"/>
          <w:b/>
        </w:rPr>
      </w:pPr>
    </w:p>
    <w:p w14:paraId="6E7D621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AC3DA5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B29BF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BA107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B9914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442E4A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9B9E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B17F5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13549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20FC6F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549E1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E5A3D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6EB0A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4A258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25014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52A4D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2FBD5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8FB79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2F12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3CC3764" w14:textId="77777777" w:rsidTr="00503750">
        <w:trPr>
          <w:trHeight w:val="677"/>
        </w:trPr>
        <w:tc>
          <w:tcPr>
            <w:tcW w:w="3358" w:type="dxa"/>
          </w:tcPr>
          <w:p w14:paraId="176927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812AF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FEF20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73477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75DC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08F9D27" w14:textId="05CA2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8CBE75" w14:textId="43A6F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290BD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88E2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D62DBF7" w14:textId="3E11E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9D9350" w14:textId="683E1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95CEC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DB86E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7866348" w14:textId="7C4CE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9BA1AA" w14:textId="54E2E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1CF9C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82B52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1035CA1" w14:textId="3AF2A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0551B9" w14:textId="490FB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4C554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A628E5" w14:textId="4F7F0A5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7BB3A1" w14:textId="50622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A70A8C" w14:textId="33948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2C054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9707C62" w14:textId="5370EDA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B606B2F" w14:textId="7F23E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FCAAAA" w14:textId="4951A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D2BC7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944AD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9F1560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607E3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7AB19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A12C1B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A7ED2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E5EE8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CEFE4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C9E98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B5696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7A783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6FE9C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0D138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662897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D401F2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FF8DAB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8EC52F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691666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D377A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4538C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436D4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0BF60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31131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5B4AAF6" w14:textId="38EA6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0F67BF" w14:textId="61730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F18227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EEB78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A68E242" w14:textId="6EE34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BCFAE2" w14:textId="58269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06314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C1AC1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984C378" w14:textId="69EEF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54BABAF" w14:textId="292F8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7F7EB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F9DC01F" w14:textId="12D796F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1E02FBE" w14:textId="029B1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9454A2" w14:textId="46540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F7BB6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72C8D8B" w14:textId="47D3B85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33EDDBF" w14:textId="396A7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CDB078" w14:textId="333F8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DCD65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1716A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43DEB6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FCDD3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63B6B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0A63B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6B30B8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67C1C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26A4E53" w14:textId="2A6E1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4B9C2D" w14:textId="6FE9E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CAD21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CE98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9CBE837" w14:textId="5B888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985392" w14:textId="620DD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6A231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3EB31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0DD61A3" w14:textId="6DF30D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76F00" w14:textId="38904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C00D4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4D15697" w14:textId="42BF48C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DF3B6E6" w14:textId="1EFD7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BC5970" w14:textId="0E220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38ADE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7C96236" w14:textId="157FDB2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3C9852A" w14:textId="7DB23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06640A" w14:textId="50D91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750BD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354913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5AAA9DD" w14:textId="77777777" w:rsidTr="00503750">
        <w:tc>
          <w:tcPr>
            <w:tcW w:w="3686" w:type="dxa"/>
            <w:vAlign w:val="center"/>
          </w:tcPr>
          <w:p w14:paraId="6E5408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8CAA9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1DCFB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A6FA1D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F4336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098BF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EF7FB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BC47D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7A0A7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93921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FD30D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FFC36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81C1C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7C6D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8E0F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A6EF1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FF8CB5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69CCE6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2EAB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81DA0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DB6125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494F5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19B6F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30A50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83AF6C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CEBD1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DD9B94B" w14:textId="190ED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A63B39" w14:textId="3AF5A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900FA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91976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0F04A47" w14:textId="38F47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5E6686" w14:textId="1DA89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6A21C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6B44B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DB43C2A" w14:textId="7EE225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74C9B0" w14:textId="79D1A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8E0C5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79EBC04" w14:textId="5C00632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F9FAE70" w14:textId="4D9BB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F3AF03" w14:textId="614F6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93C3E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A7D1271" w14:textId="6EBFFA1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395DE7" w14:textId="71709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D4537E" w14:textId="61934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CEE7B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9CCBF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49DD8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0B8FA4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C48E9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E9EE4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C5AB87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6544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F0DB80E" w14:textId="2F50A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7E48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6497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11818DB" w14:textId="7F6D6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C1C36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AA60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241936E" w14:textId="54C13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A8A58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71CA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47C8936" w14:textId="4CFBE6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1466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E2D5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121B472" w14:textId="0ADE7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0346C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9C35D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5C9BA77" w14:textId="6D3590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BE9761" w14:textId="77777777" w:rsidR="00944C3D" w:rsidRDefault="00944C3D" w:rsidP="00944C3D">
      <w:pPr>
        <w:rPr>
          <w:sz w:val="22"/>
          <w:szCs w:val="22"/>
        </w:rPr>
      </w:pPr>
    </w:p>
    <w:p w14:paraId="71C25DB2" w14:textId="77777777" w:rsidR="00944C3D" w:rsidRDefault="00944C3D" w:rsidP="00944C3D">
      <w:pPr>
        <w:rPr>
          <w:sz w:val="22"/>
          <w:szCs w:val="22"/>
        </w:rPr>
      </w:pPr>
    </w:p>
    <w:p w14:paraId="4891607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C2D7C63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8099152" w14:textId="6BA5CD96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218C8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DD8F9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DDB33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5981B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369E12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DD2CAB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AB7718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A8BE1F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6DE675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FF090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AF6BCE8" w14:textId="4D9A7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6B9F44F" w14:textId="63A31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CE02F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D2F835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2CEA1C9" w14:textId="07DE6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215530" w14:textId="0DBF9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DA4E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B552A6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D49903B" w14:textId="6C9F3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2F1235" w14:textId="7BD20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4B730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1395F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E6E29AF" w14:textId="34467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1F471" w14:textId="5AFA2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BFCCF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D88ED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91B4AED" w14:textId="39A0E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162CC1" w14:textId="7721C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C67E2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1270C4D" w14:textId="48E476D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20FC761" w14:textId="6E6DE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60B32D" w14:textId="39A15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75932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3E21F25" w14:textId="7D44CC2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4D18FC8" w14:textId="70199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85AE1D" w14:textId="514F5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9B52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C64F8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872A3B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5E7088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B3F615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986EE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5D4535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FEDBE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C47DB1B" w14:textId="144A1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AD63A3" w14:textId="21F3D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C186E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8DCC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3D914D1" w14:textId="43322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A005B75" w14:textId="3DDC4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CE89D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61E9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043A37B" w14:textId="4BAD3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E36CB6" w14:textId="1B243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BC22B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89C89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EE1A632" w14:textId="2FDE8B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B1955F" w14:textId="6910A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BB5AB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08DCCEF" w14:textId="0C3BB85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AFBB49B" w14:textId="40DA4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4C7899" w14:textId="3906C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9CA9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B936C0E" w14:textId="4193663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1A52590" w14:textId="1D743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9EBBF0" w14:textId="2F2ED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B0491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824305A" w14:textId="31B2E0D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F5F9C46" w14:textId="45B92B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FB1061" w14:textId="28F5C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3DD" w:rsidRPr="001E40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F171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AC076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7A5F69B" w14:textId="3143BBD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4F264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06C50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8C0F29D" w14:textId="0E8AAF1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D2821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9A8C7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F0A6341" w14:textId="796B6908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C8E81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15FF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FE226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07BB19A" w14:textId="77777777" w:rsidR="00944C3D" w:rsidRPr="003607F0" w:rsidRDefault="00944C3D" w:rsidP="00944C3D"/>
    <w:p w14:paraId="44591A0A" w14:textId="77777777" w:rsidR="00F47675" w:rsidRPr="00944C3D" w:rsidRDefault="00F47675" w:rsidP="00944C3D"/>
    <w:sectPr w:rsidR="00F47675" w:rsidRPr="00944C3D" w:rsidSect="008F2154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A991A" w14:textId="77777777" w:rsidR="008F2154" w:rsidRDefault="008F2154">
      <w:r>
        <w:separator/>
      </w:r>
    </w:p>
  </w:endnote>
  <w:endnote w:type="continuationSeparator" w:id="0">
    <w:p w14:paraId="0EDF7931" w14:textId="77777777" w:rsidR="008F2154" w:rsidRDefault="008F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51E9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4F47F0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762D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73845D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1EFA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002B2FD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F6410" w14:textId="77777777" w:rsidR="008F2154" w:rsidRDefault="008F2154">
      <w:r>
        <w:separator/>
      </w:r>
    </w:p>
  </w:footnote>
  <w:footnote w:type="continuationSeparator" w:id="0">
    <w:p w14:paraId="62213D45" w14:textId="77777777" w:rsidR="008F2154" w:rsidRDefault="008F2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233933">
    <w:abstractNumId w:val="13"/>
  </w:num>
  <w:num w:numId="2" w16cid:durableId="1458841144">
    <w:abstractNumId w:val="17"/>
  </w:num>
  <w:num w:numId="3" w16cid:durableId="1702625790">
    <w:abstractNumId w:val="8"/>
  </w:num>
  <w:num w:numId="4" w16cid:durableId="1345864495">
    <w:abstractNumId w:val="7"/>
  </w:num>
  <w:num w:numId="5" w16cid:durableId="135295129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427734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9813433">
    <w:abstractNumId w:val="20"/>
  </w:num>
  <w:num w:numId="8" w16cid:durableId="1102186772">
    <w:abstractNumId w:val="10"/>
  </w:num>
  <w:num w:numId="9" w16cid:durableId="1407068232">
    <w:abstractNumId w:val="0"/>
  </w:num>
  <w:num w:numId="10" w16cid:durableId="584070008">
    <w:abstractNumId w:val="19"/>
  </w:num>
  <w:num w:numId="11" w16cid:durableId="105588769">
    <w:abstractNumId w:val="6"/>
  </w:num>
  <w:num w:numId="12" w16cid:durableId="442727309">
    <w:abstractNumId w:val="9"/>
  </w:num>
  <w:num w:numId="13" w16cid:durableId="1765759467">
    <w:abstractNumId w:val="12"/>
  </w:num>
  <w:num w:numId="14" w16cid:durableId="157036073">
    <w:abstractNumId w:val="15"/>
  </w:num>
  <w:num w:numId="15" w16cid:durableId="93861634">
    <w:abstractNumId w:val="14"/>
  </w:num>
  <w:num w:numId="16" w16cid:durableId="2098557964">
    <w:abstractNumId w:val="2"/>
  </w:num>
  <w:num w:numId="17" w16cid:durableId="1961297946">
    <w:abstractNumId w:val="4"/>
  </w:num>
  <w:num w:numId="18" w16cid:durableId="300161665">
    <w:abstractNumId w:val="11"/>
  </w:num>
  <w:num w:numId="19" w16cid:durableId="718091336">
    <w:abstractNumId w:val="5"/>
  </w:num>
  <w:num w:numId="20" w16cid:durableId="1652827412">
    <w:abstractNumId w:val="18"/>
  </w:num>
  <w:num w:numId="21" w16cid:durableId="1448310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39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8959500.doc"/>
    <w:docVar w:name="arg5" w:val="5"/>
  </w:docVars>
  <w:rsids>
    <w:rsidRoot w:val="007333DD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333DD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F2154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01746"/>
  <w15:docId w15:val="{565378CD-362C-4866-8A1B-4304F3E0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5340</Words>
  <Characters>30441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2024-03-20T08:26:00Z</dcterms:created>
  <dcterms:modified xsi:type="dcterms:W3CDTF">2024-03-20T08:28:00Z</dcterms:modified>
</cp:coreProperties>
</file>