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CEBE8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F2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C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4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0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9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A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9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F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DB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2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C0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6D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B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7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6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7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0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3C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2C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7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FF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ABC6F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EC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B6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79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FA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B4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7E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00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8B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36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D7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F8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C4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1E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C6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C0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13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F4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1A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7B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F6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292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D9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F2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1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09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4C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EF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66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D5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01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4D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DF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39B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8B3F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E3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B3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43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74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52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43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1C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D9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8C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96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D5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E0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4C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FC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59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A6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60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F9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AB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34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0E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D2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32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8BB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B4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D4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0E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B4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38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EE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74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45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A6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32AD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E1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0F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4A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75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88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BCE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59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AE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9E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9A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C0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FC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EE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0F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B3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29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6D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BA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52A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5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B6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87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C1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C6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C8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E0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77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3D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7A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5E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99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4C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E6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DCFF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D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4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A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34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70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A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87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2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5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0A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19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C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8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D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F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3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29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7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6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C5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E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D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F0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A7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7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1D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A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0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8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C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9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6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F5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DB9D9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E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CD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7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B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4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8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0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A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EA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3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4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A3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85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C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AEF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453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7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0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7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1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9C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6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9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27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B14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4D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A3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B2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35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EF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D1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0E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161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C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A95F9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3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9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9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5C0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5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9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DC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B0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F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C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4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C7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0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E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4013A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F4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AD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32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3A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4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7F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4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4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C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6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6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5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7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A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A9BA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A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05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E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A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D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D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1A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2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096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3B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45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42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1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0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C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31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1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0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4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7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6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7E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6D95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F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58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2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F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8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04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0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20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A31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48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132D4" w14:textId="2C4155A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B9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125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BA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B6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F8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4E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46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ED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3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A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29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6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7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A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7E06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D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4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3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1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1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1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EAB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409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03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1101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948DB35" wp14:editId="6B0E577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9A2EE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48DB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B9A2EE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B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78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36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07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0C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9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9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A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D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8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B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7B46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BDB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934F0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44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03E80EB" wp14:editId="18E4879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13064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3E80EB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13064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233A6D9" wp14:editId="62947C4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B5244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33A6D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9B5244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7027B3" wp14:editId="6AAFE68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3F0C0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027B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83F0C0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92C980B" wp14:editId="3ED1E2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A3B94" w14:textId="78C677AE" w:rsidR="000B647F" w:rsidRDefault="00000000" w:rsidP="00944C3D">
                                  <w:fldSimple w:instr=" MERGEFIELD  aDMOD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2C980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46A3B94" w14:textId="78C677AE" w:rsidR="000B647F" w:rsidRDefault="00000000" w:rsidP="00944C3D">
                            <w:fldSimple w:instr=" MERGEFIELD  aDMOD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4EFB4B9" wp14:editId="4AF4D13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88CC0" w14:textId="07C93B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EFB4B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6688CC0" w14:textId="07C93B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D0ABA58" wp14:editId="0F9B7E8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647287" w14:textId="42E64DC8" w:rsidR="000B647F" w:rsidRDefault="00000000" w:rsidP="00944C3D">
                                  <w:fldSimple w:instr=" MERGEFIELD  aDRD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ABA5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6647287" w14:textId="42E64DC8" w:rsidR="000B647F" w:rsidRDefault="00000000" w:rsidP="00944C3D">
                            <w:fldSimple w:instr=" MERGEFIELD  aDRD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B513870" wp14:editId="55EEFA2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97113F" w14:textId="4D1E8F1C" w:rsidR="000B647F" w:rsidRDefault="00000000" w:rsidP="00944C3D">
                                  <w:fldSimple w:instr=" MERGEFIELD  aDMD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51387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97113F" w14:textId="4D1E8F1C" w:rsidR="000B647F" w:rsidRDefault="00000000" w:rsidP="00944C3D">
                            <w:fldSimple w:instr=" MERGEFIELD  aDMD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B1C1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892583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14FA5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BFF7F5C" wp14:editId="23C5DA6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73D1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FF7F5C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9B73D1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8590738" wp14:editId="0A76F31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5B69D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59073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65B69D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57B99B" wp14:editId="10782E6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E5488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57B99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9E5488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D98D6A5" wp14:editId="1B6F5EB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41A76" w14:textId="7953D10D" w:rsidR="000B647F" w:rsidRDefault="00000000" w:rsidP="00944C3D">
                                  <w:fldSimple w:instr=" MERGEFIELD  aDRDO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98D6A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8041A76" w14:textId="7953D10D" w:rsidR="000B647F" w:rsidRDefault="00000000" w:rsidP="00944C3D">
                            <w:fldSimple w:instr=" MERGEFIELD  aDRDO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A9280F5" wp14:editId="0169F9F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B3290" w14:textId="70C0D0C4" w:rsidR="000B647F" w:rsidRDefault="00000000" w:rsidP="00944C3D">
                                  <w:fldSimple w:instr=" MERGEFIELD  aDMD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9280F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A1B3290" w14:textId="70C0D0C4" w:rsidR="000B647F" w:rsidRDefault="00000000" w:rsidP="00944C3D">
                            <w:fldSimple w:instr=" MERGEFIELD  aDMD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9A84795" wp14:editId="27CF15D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919C5" w14:textId="686B6B66" w:rsidR="000B647F" w:rsidRDefault="00000000" w:rsidP="00944C3D">
                                  <w:fldSimple w:instr=" MERGEFIELD  aDROD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A8479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21919C5" w14:textId="686B6B66" w:rsidR="000B647F" w:rsidRDefault="00000000" w:rsidP="00944C3D">
                            <w:fldSimple w:instr=" MERGEFIELD  aDROD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E84CD70" wp14:editId="57CA2BB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B96BA" w14:textId="6B7BE880" w:rsidR="000B647F" w:rsidRDefault="00000000" w:rsidP="00944C3D">
                                  <w:fldSimple w:instr=" MERGEFIELD  aDMOD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84CD7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13B96BA" w14:textId="6B7BE880" w:rsidR="000B647F" w:rsidRDefault="00000000" w:rsidP="00944C3D">
                            <w:fldSimple w:instr=" MERGEFIELD  aDMOD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827B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3B8CCB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F37E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6CF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E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73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4D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6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6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97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73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3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1A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2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8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9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FF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6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5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5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7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D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97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2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018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87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4CF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3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4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F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76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C6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B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A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C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78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7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F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E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D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10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6C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64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E3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9E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9FF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4D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B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0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A2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F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06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F4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9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AD4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F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0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BC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08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D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9B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9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2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6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89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1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6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D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2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11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2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C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4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CF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A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67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41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B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99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69E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E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1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1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3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3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E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F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8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B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B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A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61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C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6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0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2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C4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67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9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5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0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5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5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D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C2AC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5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1C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C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A8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3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E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1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4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C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6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99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9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2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1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9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9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5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57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B19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AB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01E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5EC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C7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8A5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5A3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13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B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DB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6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0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8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88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EA35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6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C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9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8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8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3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B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1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8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B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9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E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A5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B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28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91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3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4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07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E35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94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899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3C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1D7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C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60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5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EE20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F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7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1FBBFC9" wp14:editId="31F92D4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C2E3E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FBBFC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EC2E3E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1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F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0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1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3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00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03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A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9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F49E90A" wp14:editId="117DE79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222BF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49E90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4222BF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D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C7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E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F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B2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8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3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4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CC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E4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81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E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B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A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3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F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31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C4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F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D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579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28C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7A5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329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1A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62B8113" wp14:editId="6E03863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BAECF7" w14:textId="4F842D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B811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0BAECF7" w14:textId="4F842D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36120251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DC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2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3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C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A9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3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4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2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47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412E1F" wp14:editId="1793270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C6E29" w14:textId="56E1005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412E1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F0C6E29" w14:textId="56E1005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2021528399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B3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0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A4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8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3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A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2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C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8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5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D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E6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73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B9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7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DAE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C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5ACEA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A43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A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5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9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5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1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9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F3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C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F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E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8F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21DC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60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F1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D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4C906F" wp14:editId="2B4DACD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F95A1" w14:textId="484AA0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2468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4C906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3CF95A1" w14:textId="484AA0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2468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C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F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4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8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7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AC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21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3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7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7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A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2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6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DC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E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7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D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4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A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EF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D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B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9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41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3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2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7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F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57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F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80EE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4B63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3451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45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9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2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D9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E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0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B1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74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6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59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B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4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5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C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4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E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4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3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EA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5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543B0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9B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DECAEFD" wp14:editId="5C020C8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CF60A2" w14:textId="7ECD77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Západná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ECAEF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DCF60A2" w14:textId="7ECD77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Západná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944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33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3E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2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9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4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0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A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A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2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1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75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3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4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7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A88BF6" wp14:editId="3E0E372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5C8571" w14:textId="37625DAB" w:rsidR="000B647F" w:rsidRDefault="00000000" w:rsidP="00944C3D">
                                  <w:fldSimple w:instr=" MERGEFIELD  aSUB_ULICA_CISLO  \* MERGEFORMAT ">
                                    <w:r w:rsidR="007333DD" w:rsidRPr="007333D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8/2468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A88BF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55C8571" w14:textId="37625DAB" w:rsidR="000B647F" w:rsidRDefault="00000000" w:rsidP="00944C3D">
                            <w:fldSimple w:instr=" MERGEFIELD  aSUB_ULICA_CISLO  \* MERGEFORMAT ">
                              <w:r w:rsidR="007333DD" w:rsidRPr="007333DD">
                                <w:rPr>
                                  <w:rFonts w:ascii="Arial" w:hAnsi="Arial" w:cs="Arial"/>
                                  <w:noProof/>
                                </w:rPr>
                                <w:t>8/2468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1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67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C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05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A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CF3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45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EEA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FC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ED4F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C1265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267BF3F" wp14:editId="21209E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B1DD9A" w14:textId="22EF05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67BF3F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BB1DD9A" w14:textId="22EF05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B5CC545" wp14:editId="3108D2C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0507E9" w14:textId="1253C6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5CC54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C0507E9" w14:textId="1253C6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DA90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DCA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B8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BAE2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4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14E5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A8A75DB" wp14:editId="6CD8256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03DFD" w14:textId="34A104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8A75D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1503DFD" w14:textId="34A104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A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AF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E72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0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90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ED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67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F0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7C96F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B20C2C1" wp14:editId="72DC3F3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65254" w14:textId="4181DC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20C2C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AE65254" w14:textId="4181DC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C3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A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3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08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A6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F5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2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BF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FCD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CE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A19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1DC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E7514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671869C" wp14:editId="4C45C48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26FB09" w14:textId="24FFEA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333DD" w:rsidRPr="001E40B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71869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526FB09" w14:textId="24FFEA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333DD" w:rsidRPr="001E40B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8FC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5F74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0E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34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48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4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2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7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1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F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8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D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5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8D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D2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E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A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5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D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D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6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544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10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192339" w14:textId="04278F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33DD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694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20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596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1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1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2F7A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62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042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4C2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A1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CCF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DC9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A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0B3E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81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0C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5E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2A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626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3A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B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56A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85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324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8C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77C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3B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351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778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95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FFB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3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F6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A4D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BD1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D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2FD7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07E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217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EE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2CF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19A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DD1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7F88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737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F9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2F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5E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47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12C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B4C7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B6F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67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8A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38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B1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2F4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8FF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3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F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3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2AF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8EF5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7D6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FB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B0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B9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7E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C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2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17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32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0D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5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C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5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D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8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59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86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B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C4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2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E49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5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6E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A6E85F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D159ACF" w14:textId="77777777" w:rsidR="00944C3D" w:rsidRDefault="00944C3D" w:rsidP="00944C3D">
      <w:pPr>
        <w:rPr>
          <w:rFonts w:ascii="Arial" w:hAnsi="Arial"/>
        </w:rPr>
      </w:pPr>
    </w:p>
    <w:p w14:paraId="20E0E7B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27371E" w14:textId="7F09B4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E7A6499" w14:textId="3260B5E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8720E3C" w14:textId="432F44B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A98E6A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6D603E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6175A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B610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7114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3CA8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C4ADD0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8FBDECC" w14:textId="0A269E9B" w:rsidR="00944C3D" w:rsidRPr="008D0433" w:rsidRDefault="007333D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Rapan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219F26EE" w14:textId="447C48D3" w:rsidR="00944C3D" w:rsidRPr="008D0433" w:rsidRDefault="007333D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A54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751E5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F0F2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3392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1A7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81174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A18E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95787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060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7C80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71935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B2DCED0" w14:textId="076D27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763DE79" w14:textId="7E4F52A1" w:rsidR="00944C3D" w:rsidRDefault="007333D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7D5AAA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A56D1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A6D514" w14:textId="018F85B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E491CA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5DD424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22FDDE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4458C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B1A56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72FB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CE9D3F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1616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0DF8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C45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0D476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757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F037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98D4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34775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67A0E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9D0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6C34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47C76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BD35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5C6A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A00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BA09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11DA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F9857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58151C9" w14:textId="7A0907D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D2B71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BC75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3A945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F58C71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BDB554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863CE33" w14:textId="4421E93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67EA5DF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5235B4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0468C0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87122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74C6B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9C0B0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11938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D77B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089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4BA0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FE3D8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D548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C13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9270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60CA6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8AD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B813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CEFA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415F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E878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5712E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37C85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B2117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882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63D04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DE980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202AA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B5124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2F66F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30E51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74B6D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3AC14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8E51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DE4BD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B58E2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BF941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461F1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C7665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514D6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B8153B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B67D1D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B7438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4B848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CCC66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87CEB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15CF88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EAA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18B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8F7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97B7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AEC17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B60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D62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4B4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D04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046B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409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EEA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9A25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AC6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A3BE0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557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81E0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969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1243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1BDA2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BDFD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A62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E9F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B30E0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8BDA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77D8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D6A497" w14:textId="477E4E1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4750FD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ECB2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84B4F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620481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7B8A8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17F33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E35A0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F2154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0151B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C203C83" w14:textId="77777777" w:rsidTr="00503750">
        <w:tc>
          <w:tcPr>
            <w:tcW w:w="2302" w:type="dxa"/>
            <w:vAlign w:val="center"/>
          </w:tcPr>
          <w:p w14:paraId="65A91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537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7EF3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EFE3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9F5DB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E86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B069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7DEDF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6941F5" w14:textId="77777777" w:rsidTr="00503750">
        <w:tc>
          <w:tcPr>
            <w:tcW w:w="15593" w:type="dxa"/>
            <w:gridSpan w:val="8"/>
            <w:vAlign w:val="center"/>
          </w:tcPr>
          <w:p w14:paraId="1BBE1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11DE79" w14:textId="77777777" w:rsidTr="00503750">
        <w:tc>
          <w:tcPr>
            <w:tcW w:w="2302" w:type="dxa"/>
            <w:vAlign w:val="center"/>
          </w:tcPr>
          <w:p w14:paraId="4C1450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56EDC8" w14:textId="10C1E4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ECDF49" w14:textId="15EA57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EADE3" w14:textId="42DE5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1CA6A" w14:textId="378F90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EFC07" w14:textId="4F63A7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7893D" w14:textId="211EBB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8A3D4" w14:textId="185E37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D6EE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909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1C475FE" w14:textId="09CA3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EF5BFB" w14:textId="02C215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A86354" w14:textId="237CC2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781BB" w14:textId="468076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8B236" w14:textId="7FA621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97BD6" w14:textId="7F4187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09FBF" w14:textId="21CA8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384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C37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5C82660" w14:textId="0CF131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4EBD8" w14:textId="544167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89570" w14:textId="237A7B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9A69B" w14:textId="3D8A4D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955A3" w14:textId="48C4A9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71314" w14:textId="184FB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396F8" w14:textId="7F8B25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0D68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1E3B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FCE14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0124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D526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2DA6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496D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078E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EEA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427C12" w14:textId="77777777" w:rsidTr="00503750">
        <w:tc>
          <w:tcPr>
            <w:tcW w:w="2302" w:type="dxa"/>
            <w:vAlign w:val="center"/>
          </w:tcPr>
          <w:p w14:paraId="78C34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3DB4AE" w14:textId="1652AE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495BD7" w14:textId="4E165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51ED8" w14:textId="18B84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D3934" w14:textId="4F4181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88017" w14:textId="61AF5B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6EA64" w14:textId="53E71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AD7B8" w14:textId="758C09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C2B3A" w14:textId="77777777" w:rsidTr="00503750">
        <w:tc>
          <w:tcPr>
            <w:tcW w:w="15593" w:type="dxa"/>
            <w:gridSpan w:val="8"/>
            <w:vAlign w:val="center"/>
          </w:tcPr>
          <w:p w14:paraId="749E8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178518" w14:textId="77777777" w:rsidTr="00503750">
        <w:tc>
          <w:tcPr>
            <w:tcW w:w="2302" w:type="dxa"/>
            <w:vAlign w:val="center"/>
          </w:tcPr>
          <w:p w14:paraId="16830A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3FD71E" w14:textId="7D01BB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2C72CC" w14:textId="3ABBDD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CFCFC" w14:textId="1AF23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23992" w14:textId="386592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77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1B7A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4A0E67" w14:textId="12522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037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59D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BA6F47A" w14:textId="54FAA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FDDE4A" w14:textId="12C918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57AEC" w14:textId="6FE91F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998DB" w14:textId="4E284B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A03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2C7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566C93" w14:textId="5BDC96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42C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B83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32B5DA" w14:textId="67F827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772597" w14:textId="098747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9F0F1" w14:textId="3ACA2D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D1448" w14:textId="6D07C1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8FF9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75D4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5D3CD9" w14:textId="43F04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BF084" w14:textId="77777777" w:rsidTr="00503750">
        <w:tc>
          <w:tcPr>
            <w:tcW w:w="2302" w:type="dxa"/>
            <w:vAlign w:val="center"/>
          </w:tcPr>
          <w:p w14:paraId="1E5237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25B9A0" w14:textId="18499B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4F0537" w14:textId="4AFF12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803DF" w14:textId="33708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94346" w14:textId="55E2DC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6B6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6BF0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05946E" w14:textId="3CC825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63E14" w14:textId="77777777" w:rsidTr="00503750">
        <w:tc>
          <w:tcPr>
            <w:tcW w:w="15593" w:type="dxa"/>
            <w:gridSpan w:val="8"/>
            <w:vAlign w:val="center"/>
          </w:tcPr>
          <w:p w14:paraId="30E6C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810F1C" w14:textId="77777777" w:rsidTr="00503750">
        <w:tc>
          <w:tcPr>
            <w:tcW w:w="2302" w:type="dxa"/>
            <w:vAlign w:val="center"/>
          </w:tcPr>
          <w:p w14:paraId="27984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974DBF" w14:textId="35AE15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8E6258" w14:textId="3FE0F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F8829" w14:textId="105163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75D98" w14:textId="07F13B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E5BBE" w14:textId="6E36F8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28BD2" w14:textId="4AC8F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AE49C" w14:textId="41611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FC7A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12D8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CFF801" w14:textId="1B870D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6A1D85" w14:textId="1E97AC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B6B61" w14:textId="6990E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35004" w14:textId="42A23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172E2" w14:textId="71526C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1223E" w14:textId="22E134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B6BB5" w14:textId="484C88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7EADE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DB6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F1C58ED" w14:textId="197874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8C68D1" w14:textId="5DB57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E0959" w14:textId="240192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D952B4" w14:textId="36057E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6A626" w14:textId="4D295E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0C2B7" w14:textId="276487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AC830" w14:textId="134DFB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2248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E18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D5F27D" w14:textId="1726BC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4A564" w14:textId="64FE9D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9AA17" w14:textId="40F9BF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F4078" w14:textId="0F400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92F36" w14:textId="50257C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4E883" w14:textId="139EE8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89E6B" w14:textId="2F194B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E389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7BFDE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EDFA2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8D8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23C8E0F" w14:textId="7FB822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22B1AF" w14:textId="61B3DF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7776A" w14:textId="146AB1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D0CA0" w14:textId="4186CA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A3E47" w14:textId="28E07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3EFB3" w14:textId="6703D5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F91ED" w14:textId="041839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618B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A28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41ABCE" w14:textId="7E7A0F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68C4DD" w14:textId="5D524D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559FC" w14:textId="22C1AF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9CA3A" w14:textId="11ABEB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FD6F5" w14:textId="5FAA88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63E36" w14:textId="19B223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D62DA" w14:textId="701E2D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9FF8CD" w14:textId="77777777" w:rsidR="00944C3D" w:rsidRDefault="00944C3D" w:rsidP="00944C3D">
      <w:pPr>
        <w:rPr>
          <w:rFonts w:ascii="Arial" w:hAnsi="Arial"/>
          <w:b/>
        </w:rPr>
      </w:pPr>
    </w:p>
    <w:p w14:paraId="6618D11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9838CC" w14:textId="77777777" w:rsidTr="00503750">
        <w:tc>
          <w:tcPr>
            <w:tcW w:w="1944" w:type="dxa"/>
            <w:vAlign w:val="center"/>
          </w:tcPr>
          <w:p w14:paraId="611B8D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91C7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57C2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5BDA3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7337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CD62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E9DCC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AE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A3BE4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C1B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1473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32FC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DD5088C" w14:textId="77777777" w:rsidTr="00503750">
        <w:tc>
          <w:tcPr>
            <w:tcW w:w="15685" w:type="dxa"/>
            <w:gridSpan w:val="12"/>
            <w:vAlign w:val="center"/>
          </w:tcPr>
          <w:p w14:paraId="09C7B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856191" w14:textId="77777777" w:rsidTr="00503750">
        <w:tc>
          <w:tcPr>
            <w:tcW w:w="1944" w:type="dxa"/>
            <w:vAlign w:val="center"/>
          </w:tcPr>
          <w:p w14:paraId="00B5B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6AA957C" w14:textId="4E298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358E76" w14:textId="4804F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A7370F" w14:textId="3FC40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F80D66" w14:textId="0E77A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6B874" w14:textId="07173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7F0F09" w14:textId="3A9EE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709E65" w14:textId="49E55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793F2A" w14:textId="50E58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790A1F" w14:textId="1CE41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861543" w14:textId="4F10A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EA888C" w14:textId="70A7A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34EC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FCB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21DEA0" w14:textId="6AD09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6666DC" w14:textId="35A51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84CB61" w14:textId="11FA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7B30B1" w14:textId="098A4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07B1DF" w14:textId="7EC9C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3F7AFF" w14:textId="0447B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5E7150" w14:textId="159FF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2DDA76" w14:textId="495B4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22B6E3" w14:textId="16178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CEEA06" w14:textId="18170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F4AD90" w14:textId="6F9AB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9DD3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FE2A7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494636" w14:textId="0BF81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1775EF" w14:textId="02052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143660" w14:textId="4793B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76F816" w14:textId="2006E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183D74" w14:textId="4F297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FA86B4" w14:textId="0FA2C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0E48BC" w14:textId="1C02B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09279D" w14:textId="6FBDD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41B1A3" w14:textId="4D16D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48A0DD" w14:textId="31658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5038A5" w14:textId="1A615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827D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FC98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09D1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664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F80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7736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19BF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6723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5EAA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64C4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6A6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A51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BE3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8CE8C1" w14:textId="77777777" w:rsidTr="00503750">
        <w:tc>
          <w:tcPr>
            <w:tcW w:w="1944" w:type="dxa"/>
            <w:vAlign w:val="center"/>
          </w:tcPr>
          <w:p w14:paraId="544C1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3AB001" w14:textId="6BFDE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7EBCE0" w14:textId="6B4FA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20C527" w14:textId="49991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3832AC" w14:textId="19522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FCD197" w14:textId="3C849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017748" w14:textId="0B2BA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49CE6F" w14:textId="3DCDE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816AE4" w14:textId="0F75D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E7C41" w14:textId="00C3B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2191C6" w14:textId="386FA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E20955" w14:textId="0A444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A599D" w14:textId="77777777" w:rsidTr="00503750">
        <w:tc>
          <w:tcPr>
            <w:tcW w:w="15685" w:type="dxa"/>
            <w:gridSpan w:val="12"/>
            <w:vAlign w:val="center"/>
          </w:tcPr>
          <w:p w14:paraId="46CA3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F81758" w14:textId="77777777" w:rsidTr="00503750">
        <w:tc>
          <w:tcPr>
            <w:tcW w:w="1944" w:type="dxa"/>
            <w:vAlign w:val="center"/>
          </w:tcPr>
          <w:p w14:paraId="178CC5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914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92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6ED45E" w14:textId="1343E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5F3B0" w14:textId="08ACC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2831A" w14:textId="5C2E3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C3FF6" w14:textId="7156B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4E66BB" w14:textId="6C9AC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C7EDC6" w14:textId="013D4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F99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136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099077" w14:textId="5E088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4203E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7A47D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6B0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FD3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88AE26" w14:textId="220E3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8DD5BA" w14:textId="03138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4D0608" w14:textId="68D30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ED22FE" w14:textId="34562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644C0D" w14:textId="39B42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C69080" w14:textId="22019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24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D96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50C27D" w14:textId="1E1B9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F1BD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09DC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2C5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1E3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86793A" w14:textId="1E5DE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E59C62" w14:textId="046C9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AD2E3E" w14:textId="37603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D40E23" w14:textId="0386F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2F3A3E" w14:textId="61F34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A3B15" w14:textId="5994D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197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02F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57B030" w14:textId="7B749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E09EE" w14:textId="77777777" w:rsidTr="00503750">
        <w:tc>
          <w:tcPr>
            <w:tcW w:w="1944" w:type="dxa"/>
            <w:vAlign w:val="center"/>
          </w:tcPr>
          <w:p w14:paraId="54AD0C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BFF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889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360478" w14:textId="721BD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5668FB" w14:textId="1ACF4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06228C" w14:textId="06BD3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684BFF" w14:textId="7D253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384849" w14:textId="7BAF6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39D968" w14:textId="34692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565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4E0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3683E0" w14:textId="20865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47FCC" w14:textId="77777777" w:rsidTr="00503750">
        <w:tc>
          <w:tcPr>
            <w:tcW w:w="15685" w:type="dxa"/>
            <w:gridSpan w:val="12"/>
            <w:vAlign w:val="center"/>
          </w:tcPr>
          <w:p w14:paraId="797FD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ED8CE0" w14:textId="77777777" w:rsidTr="00503750">
        <w:tc>
          <w:tcPr>
            <w:tcW w:w="1944" w:type="dxa"/>
            <w:vAlign w:val="center"/>
          </w:tcPr>
          <w:p w14:paraId="2E178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1EE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5B5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4A3F86" w14:textId="67AB1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73E7FF" w14:textId="3B7B0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980631" w14:textId="07B9F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3256A7" w14:textId="2ABC5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32F7C5" w14:textId="061E1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5815C2" w14:textId="6AD04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47A178" w14:textId="3A379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0A6B4E" w14:textId="469F1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C39310" w14:textId="12C5B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9EE6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4425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F706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1D2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A5271B" w14:textId="738BB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D9F9CC" w14:textId="5F495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50C96B" w14:textId="79894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4C0490" w14:textId="69DC6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57B100" w14:textId="34E45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2E18AD" w14:textId="70E3B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59038" w14:textId="6D16A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2A996D" w14:textId="07D6A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C9F59" w14:textId="318CC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050B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08AB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E57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094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1791E0" w14:textId="3F84E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44149E" w14:textId="4A212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D7CDDC" w14:textId="5C01B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01504D" w14:textId="26EB0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72A2F1" w14:textId="642E6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E1D2E3" w14:textId="1FAF9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643869" w14:textId="767A1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D50E33" w14:textId="4284A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8EB69C" w14:textId="6D55C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64D1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2578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94B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4DB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C1C846" w14:textId="00744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CEC04" w14:textId="07205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670CFA" w14:textId="5A64D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699D26" w14:textId="2F8E3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BE9BD6" w14:textId="2061B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6D4334" w14:textId="0B38E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B7C8EE" w14:textId="22CBC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A41E4B" w14:textId="7AC3A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2AE6D4" w14:textId="465C5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930A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E27A7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AC978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2AD5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A11B5C" w14:textId="204B5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A388E5" w14:textId="755E3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C775F5" w14:textId="509EC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051DC2" w14:textId="119AC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536893" w14:textId="7FC24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DFCC16" w14:textId="1FCD4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A5250E" w14:textId="206FF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8B8BB6" w14:textId="34076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BA840" w14:textId="38F91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F25EA5" w14:textId="16121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2586AE" w14:textId="760CC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18AB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C3DF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987239" w14:textId="4276A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62B152" w14:textId="6DA2C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3994F9" w14:textId="15B49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14CEFA" w14:textId="18D45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552158" w14:textId="56F58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ECDC41" w14:textId="2CC6E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CA4E54" w14:textId="2A033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2BC682" w14:textId="6D123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6B2279" w14:textId="0BB29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164D1C" w14:textId="598A3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98D3C9" w14:textId="15D36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33F1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B3D7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5CE1B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F4EB92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64C17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24D0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22E8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22B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18C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7D6AB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A87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1AC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2E50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74B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DE2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DB0CC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8D33F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3EA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8627C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AFDB7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D18BF0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8297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EF829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169A6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B34DA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9643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44863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276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9F16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EB67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6C92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3F4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0D80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821FD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B11C8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3B7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5B5F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6D7F1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0E667E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B23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1A82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A299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83C7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1C51E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21D1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390E919" w14:textId="77777777" w:rsidTr="00503750">
        <w:trPr>
          <w:trHeight w:val="1073"/>
        </w:trPr>
        <w:tc>
          <w:tcPr>
            <w:tcW w:w="3614" w:type="dxa"/>
            <w:vMerge/>
          </w:tcPr>
          <w:p w14:paraId="722CA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B7E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B7B5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54D9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BC9B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52A5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F0A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C3DC528" w14:textId="77777777" w:rsidTr="00503750">
        <w:trPr>
          <w:trHeight w:val="283"/>
        </w:trPr>
        <w:tc>
          <w:tcPr>
            <w:tcW w:w="3614" w:type="dxa"/>
          </w:tcPr>
          <w:p w14:paraId="294B4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259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B02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CD8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0C7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5F7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A7B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6A7C55" w14:textId="77777777" w:rsidTr="00503750">
        <w:trPr>
          <w:trHeight w:val="283"/>
        </w:trPr>
        <w:tc>
          <w:tcPr>
            <w:tcW w:w="3614" w:type="dxa"/>
          </w:tcPr>
          <w:p w14:paraId="48C16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619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555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5F88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F5A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FEF1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8C4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69FEC66" w14:textId="77777777" w:rsidTr="00503750">
        <w:trPr>
          <w:trHeight w:val="283"/>
        </w:trPr>
        <w:tc>
          <w:tcPr>
            <w:tcW w:w="3614" w:type="dxa"/>
          </w:tcPr>
          <w:p w14:paraId="1130B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466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4D8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F99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418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115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65B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3CF7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E31EF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089A43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D27A4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4D4FF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A64F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F7928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61B0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70DFC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E940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EF4EC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522BB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34186D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6EC3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DF04D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DE87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F39A9E" w14:textId="729D8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F62C3" w14:textId="31CCB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C91A1" w14:textId="09133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BAF91" w14:textId="2AE5A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B44F6" w14:textId="18585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171CD" w14:textId="0F0DB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7968C" w14:textId="63E07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2740DE" w14:textId="1E7BB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3FC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D93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2420EA" w14:textId="4D4F8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F7DE3" w14:textId="1F281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D2EE0" w14:textId="25E7C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C372A" w14:textId="76176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D46C2" w14:textId="0746A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06E1A" w14:textId="2CCC6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C84F5" w14:textId="028EF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25769B" w14:textId="73CC5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379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42B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6160D5F" w14:textId="3CD40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0BB2CE" w14:textId="23EF3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752A4" w14:textId="2316C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A3433" w14:textId="3DAAA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013B1A" w14:textId="13A65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54595" w14:textId="134AE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B6FFA" w14:textId="6FED6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536D42" w14:textId="44F26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CF9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BA84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D8B0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F32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D6D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EB6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595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089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D47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7913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E1D9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4C9A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E1D377" w14:textId="34D5E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A5F11" w14:textId="1B972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DB2B2" w14:textId="202DE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D0DE3" w14:textId="41DD7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A9248" w14:textId="26782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AC5AC" w14:textId="4ED60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E3870" w14:textId="00D16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C8228A" w14:textId="1B5A8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94E6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6AAD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D7E1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91B7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2C6F66" w14:textId="44293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A44D0" w14:textId="39CD2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ED892" w14:textId="6D800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7574A" w14:textId="317E7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CB4A1" w14:textId="00A69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A8358" w14:textId="59083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D8E61" w14:textId="5DFE5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2BD6B0" w14:textId="13A97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582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EB0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048EBEC" w14:textId="47EC7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F8DA9" w14:textId="53912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A4677" w14:textId="09C04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AE144E" w14:textId="58E44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DBC57" w14:textId="5115C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F44CD" w14:textId="7EA22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F353B" w14:textId="5AE97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E9DA38" w14:textId="0C4F0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71F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50A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0715E1" w14:textId="02A7D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F3665" w14:textId="588BB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6C2D7" w14:textId="5004D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D9F93" w14:textId="14899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FB2B3" w14:textId="2DB15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7773C" w14:textId="66D1C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61C87" w14:textId="13519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6137D1" w14:textId="37003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62A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6D4B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F8277B" w14:textId="6EC35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F698F" w14:textId="4B287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15E8E" w14:textId="15185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52BA1" w14:textId="69676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78241" w14:textId="4E935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CA505" w14:textId="6D0A1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38D80" w14:textId="54D9C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085BCB" w14:textId="358B9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211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8E1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B9F2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84A0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B209885" w14:textId="1A27A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81043" w14:textId="2F2AE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4D48C" w14:textId="452A6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AE283" w14:textId="5E582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0ABE9" w14:textId="132B3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FC7D6" w14:textId="442EF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22D70" w14:textId="47050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D61395" w14:textId="3CAFF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5C54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28D7B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D22E79" w14:textId="6C465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DC61A" w14:textId="177D8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5ADBC" w14:textId="36442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6DA6A" w14:textId="0FDC9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5FB8A" w14:textId="77987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F873E" w14:textId="029AD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43283" w14:textId="295F4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D28F07" w14:textId="7044C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EF8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10BA4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2C6D3EA" w14:textId="65BFD9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0BC92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0C2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768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A3BE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E19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6F3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A17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86DC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C38F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7360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591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FB1F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320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04C0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226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0B0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C077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C752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F2154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DE7275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7DC399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6998CA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6BB00A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BB5AA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6457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7F80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7F3A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E420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62904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F15E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0E7F13" w14:textId="030CB1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2DE480" w14:textId="047216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A3F239" w14:textId="2D8B40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902183" w14:textId="317596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36DC1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44F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97DA79" w14:textId="6DADAC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A5263B" w14:textId="580A3A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B869D8" w14:textId="5F8BA5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C15716" w14:textId="25E7E4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759D9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8A6C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38C551" w14:textId="263163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F67191" w14:textId="4BE2FD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6FA9E9" w14:textId="407024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D61F25" w14:textId="7EDD30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74419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12A9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D5AF0B" w14:textId="58D9C4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A8F829" w14:textId="01F75C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451B75" w14:textId="6F745F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3B13D2" w14:textId="7E3823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E53DE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4054A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F6826E" w14:textId="7B8E34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F68829" w14:textId="675F9D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D24A56" w14:textId="276CBE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A9CFC" w14:textId="16CCCF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80A2A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85606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D0F968" w14:textId="3B7D452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FCF362" w14:textId="7CFD8AC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11BFF4" w14:textId="150AEE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FDED2C" w14:textId="2BB04B9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ECA934" w14:textId="77777777" w:rsidR="00944C3D" w:rsidRDefault="00944C3D" w:rsidP="00944C3D">
      <w:pPr>
        <w:rPr>
          <w:rFonts w:ascii="Arial" w:hAnsi="Arial"/>
          <w:b/>
        </w:rPr>
      </w:pPr>
    </w:p>
    <w:p w14:paraId="4C23DCC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FA6D51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6D96A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DCC28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C330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C02B4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ECFA9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AFC60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E4AA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1583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6F1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080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0D4C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B4E2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FAAA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483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940B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0794E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3E8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30BD8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6D9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5E5C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9AAC1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EE8D5E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5622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D08B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7C6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C95A2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E947BE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4143421" w14:textId="77777777" w:rsidTr="00503750">
        <w:tc>
          <w:tcPr>
            <w:tcW w:w="2835" w:type="dxa"/>
            <w:vAlign w:val="center"/>
          </w:tcPr>
          <w:p w14:paraId="41626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7687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EF2B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6321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8FA41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3C127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114EC9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620DAC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5753F95" w14:textId="4C3330D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521AE" w14:textId="0E6F707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9CF1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49F4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470198" w14:textId="53DB93A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E226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AC59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8FBB921" w14:textId="22CC6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9EAA6" w14:textId="60DD0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BB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7D4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3423CD" w14:textId="4F078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44DE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88B7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5B7F6F" w14:textId="7D864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490EE" w14:textId="7C336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8B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AE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87A0E5" w14:textId="290C0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5782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D9C7E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7B41600" w14:textId="2E712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CDA76" w14:textId="6659A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5C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7D3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2161E5" w14:textId="22DF6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CC26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5CED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A2C11B9" w14:textId="0AEBB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0BF38" w14:textId="4B3C2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4B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1A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46E99C" w14:textId="54E52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99DD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43BC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51FD2F0" w14:textId="7240C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C15A2" w14:textId="623C4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6B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952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35AC24" w14:textId="003D2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CA8C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C94D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9A450CE" w14:textId="007F75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CEB97" w14:textId="540FDA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6EA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7596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254D8B" w14:textId="559DB8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82FD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54249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B068401" w14:textId="256ED6C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402EBD0" w14:textId="77777777" w:rsidR="00944C3D" w:rsidRDefault="00944C3D" w:rsidP="00944C3D">
      <w:pPr>
        <w:rPr>
          <w:rFonts w:ascii="Arial" w:hAnsi="Arial"/>
          <w:b/>
        </w:rPr>
      </w:pPr>
    </w:p>
    <w:p w14:paraId="6F1D4F0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3C7F2AD" w14:textId="77777777" w:rsidTr="00503750">
        <w:tc>
          <w:tcPr>
            <w:tcW w:w="2835" w:type="dxa"/>
            <w:vAlign w:val="center"/>
          </w:tcPr>
          <w:p w14:paraId="526E59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E7D8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1233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04F5D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FC36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4F71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241A5A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B5B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F1F8C79" w14:textId="7CC52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CED01" w14:textId="479DE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C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16A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157BF8" w14:textId="6F6AE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50C9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7D8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92646E1" w14:textId="0EEDE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9FE61" w14:textId="62A70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0A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53D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71D63F" w14:textId="64DE1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A6AA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321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9FD3B3A" w14:textId="7ADCB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601C7" w14:textId="3CFEB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F0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0F3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F10A72" w14:textId="68F62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8475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4ADE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B559039" w14:textId="52F19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8A8171" w14:textId="66851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4C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E59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06780C" w14:textId="590AE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00D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15AC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F848093" w14:textId="4EAB93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58355" w14:textId="0F391C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C3E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6A0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C9F1DA" w14:textId="72B99F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271C9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7FF36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D4AB7B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1A92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08304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E1407D1" w14:textId="77777777" w:rsidTr="00503750">
        <w:trPr>
          <w:trHeight w:val="699"/>
        </w:trPr>
        <w:tc>
          <w:tcPr>
            <w:tcW w:w="3502" w:type="dxa"/>
            <w:vMerge/>
          </w:tcPr>
          <w:p w14:paraId="36773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41E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5F975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982D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7CC8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B259039" w14:textId="52B3A5E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1AC8D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E357D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1B8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479DD36" w14:textId="5AF9AB5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2866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E477D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AE52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892EB6D" w14:textId="6018DF4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5E8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D715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53581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FBA166B" w14:textId="77777777" w:rsidTr="00503750">
        <w:trPr>
          <w:trHeight w:val="593"/>
        </w:trPr>
        <w:tc>
          <w:tcPr>
            <w:tcW w:w="3497" w:type="dxa"/>
          </w:tcPr>
          <w:p w14:paraId="5567B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7BB5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892B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6786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FB0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9F4CE18" w14:textId="2A5EB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934915" w14:textId="01CE8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FD9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A7FD62" w14:textId="005317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B08FD1" w14:textId="69978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89F81A" w14:textId="474D5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B84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4BF930" w14:textId="7CC417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A34CCE" w14:textId="64E0A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C62E4F" w14:textId="5F41B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035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4FF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C3062E7" w14:textId="60981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4F21CA" w14:textId="5A771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2A2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A31CAC" w14:textId="046247A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8F99AD" w14:textId="32483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073540" w14:textId="08726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7E3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824826" w14:textId="525BBB0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16CE04" w14:textId="0D6C1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A652A" w14:textId="1855B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8726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2B5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BBE8D4F" w14:textId="59898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3FFAD8" w14:textId="57093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AE1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ED58F8" w14:textId="04E1190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7AFA23" w14:textId="22EE7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DAD499" w14:textId="4BBAC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0CE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3C5A67" w14:textId="33021C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64F4F7" w14:textId="39CA3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166F83" w14:textId="05545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304A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8CD6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A565295" w14:textId="41AD2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B150A" w14:textId="6445A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EBE4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E6B40A" w14:textId="4BED3E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95CC03" w14:textId="26EBC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C0438A" w14:textId="6BB89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84A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9B03E4C" w14:textId="07C6637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52E338" w14:textId="3AC2E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3AD9D" w14:textId="58916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ABAE5" w14:textId="77777777" w:rsidR="00944C3D" w:rsidRDefault="00944C3D" w:rsidP="00944C3D">
      <w:pPr>
        <w:rPr>
          <w:rFonts w:ascii="Arial" w:hAnsi="Arial"/>
          <w:b/>
        </w:rPr>
      </w:pPr>
    </w:p>
    <w:p w14:paraId="13D0B8EA" w14:textId="77777777" w:rsidR="00944C3D" w:rsidRDefault="00944C3D" w:rsidP="00944C3D">
      <w:pPr>
        <w:rPr>
          <w:rFonts w:ascii="Arial" w:hAnsi="Arial"/>
          <w:b/>
        </w:rPr>
      </w:pPr>
    </w:p>
    <w:p w14:paraId="495294B1" w14:textId="77777777" w:rsidR="00944C3D" w:rsidRDefault="00944C3D" w:rsidP="00944C3D">
      <w:pPr>
        <w:rPr>
          <w:rFonts w:ascii="Arial" w:hAnsi="Arial"/>
          <w:b/>
        </w:rPr>
      </w:pPr>
    </w:p>
    <w:p w14:paraId="001F202C" w14:textId="77777777" w:rsidR="00944C3D" w:rsidRDefault="00944C3D" w:rsidP="00944C3D">
      <w:pPr>
        <w:rPr>
          <w:rFonts w:ascii="Arial" w:hAnsi="Arial"/>
          <w:b/>
        </w:rPr>
      </w:pPr>
    </w:p>
    <w:p w14:paraId="4521F19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5FB28C6F" w14:textId="77777777" w:rsidTr="00503750">
        <w:tc>
          <w:tcPr>
            <w:tcW w:w="2622" w:type="dxa"/>
            <w:vAlign w:val="center"/>
          </w:tcPr>
          <w:p w14:paraId="423E9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5E483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AA69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4D66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E4E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994C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CB21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7A7B1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74A7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66D8C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FC25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35EB8E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985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9865E56" w14:textId="6CC58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DDF1EB" w14:textId="23263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9694B1" w14:textId="44292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D33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401B29" w14:textId="6CF16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B3BDC" w14:textId="77777777" w:rsidTr="00503750">
        <w:tc>
          <w:tcPr>
            <w:tcW w:w="2622" w:type="dxa"/>
            <w:vAlign w:val="center"/>
          </w:tcPr>
          <w:p w14:paraId="63E85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3F4E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4D707E7" w14:textId="0434A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7089B" w14:textId="67070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F1D410" w14:textId="1AA38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613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2E4934" w14:textId="4D977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CC6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F45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5AC793D" w14:textId="6C2B8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B3F553" w14:textId="34AAB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D734A9" w14:textId="78021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0C2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6B0E3" w14:textId="37C8D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A8B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CA0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D590809" w14:textId="4A698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960D06" w14:textId="21E5C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7E6B28" w14:textId="4DF70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E1B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52BD07" w14:textId="06466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CB7F0" w14:textId="77777777" w:rsidTr="00503750">
        <w:tc>
          <w:tcPr>
            <w:tcW w:w="2622" w:type="dxa"/>
            <w:vAlign w:val="center"/>
          </w:tcPr>
          <w:p w14:paraId="712A7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5D15119" w14:textId="05C5D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23948.83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20CCFA" w14:textId="7A68D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53257.60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6462B1" w14:textId="0E706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72535.69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2B1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689F1C" w14:textId="31A0B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4670.74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309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191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BDDE6E7" w14:textId="28999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F02036" w14:textId="6AF4E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0677F" w14:textId="69E47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5F4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7D7FF6" w14:textId="76EBC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64F63" w14:textId="77777777" w:rsidTr="00503750">
        <w:tc>
          <w:tcPr>
            <w:tcW w:w="2622" w:type="dxa"/>
            <w:vAlign w:val="center"/>
          </w:tcPr>
          <w:p w14:paraId="42AA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F582EB8" w14:textId="057D5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04F62D" w14:textId="7B69F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4F210" w14:textId="1D18D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A74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A8893" w14:textId="158D0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46BF9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D40569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02AEC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30CA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3D308B8" w14:textId="1293A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027979" w14:textId="084C5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FAEFC0" w14:textId="0CE54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CC5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FC6E93" w14:textId="565D4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3EE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CC12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4DC5302" w14:textId="00924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6963F7" w14:textId="572F2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2CFEAE" w14:textId="31A6B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332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7C93ED" w14:textId="25485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D45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19B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05690E8" w14:textId="4B0F3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01CDFA" w14:textId="0EAF6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47C46A" w14:textId="728FF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46F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E9B339" w14:textId="1765B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AC286" w14:textId="77777777" w:rsidTr="00503750">
        <w:tc>
          <w:tcPr>
            <w:tcW w:w="2622" w:type="dxa"/>
            <w:vAlign w:val="center"/>
          </w:tcPr>
          <w:p w14:paraId="52B80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9D17715" w14:textId="78C18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D25ECE" w14:textId="05601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8C008A" w14:textId="6C014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FDA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74F227" w14:textId="29400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C350D" w14:textId="77777777" w:rsidTr="00503750">
        <w:tc>
          <w:tcPr>
            <w:tcW w:w="2622" w:type="dxa"/>
            <w:vAlign w:val="center"/>
          </w:tcPr>
          <w:p w14:paraId="5C854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0252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52D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62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1E3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699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91A7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3C1C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225C4F0" w14:textId="15F223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23948.83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00F0B8" w14:textId="70AFB7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53257.60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1FB243" w14:textId="575D47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72535.69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0692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EC5A8" w14:textId="69428B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4670.74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CC3D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4EA37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089292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5E0F4B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21952C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8075A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FDACD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6DC99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CE19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156E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34EDD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A652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C8A4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CDA3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94C6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D9F5D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4936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0B58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74CB1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8EBC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C65C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FC786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543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F2EA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C0ABF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DF40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AA3A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AA0BF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1A87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AB24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EB364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491A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C585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3AB6B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869E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8F13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FBBC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F0B7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8C2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91D0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87FB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96C7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98327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E3C5F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6BDF8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E2019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EDB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996ED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31FA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31A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ABB80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D492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6B5F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04032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845B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0F81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CE371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2E13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BF36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E9B91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B4BF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A332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E32F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B9B9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1E7D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9CBDB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C11A2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9428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D31C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707967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11CCCB1" w14:textId="77777777" w:rsidTr="00503750">
        <w:tc>
          <w:tcPr>
            <w:tcW w:w="2835" w:type="dxa"/>
            <w:vAlign w:val="center"/>
          </w:tcPr>
          <w:p w14:paraId="19242B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B6B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D00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757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CD2B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B30FB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C3849A" w14:textId="77777777" w:rsidTr="00503750">
        <w:tc>
          <w:tcPr>
            <w:tcW w:w="2835" w:type="dxa"/>
            <w:vAlign w:val="center"/>
          </w:tcPr>
          <w:p w14:paraId="18E54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FA2D5C7" w14:textId="7C8E7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00B56" w14:textId="4A7A1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FA620" w14:textId="4B55F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50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E8865" w14:textId="1606E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27FA6" w14:textId="77777777" w:rsidTr="00503750">
        <w:tc>
          <w:tcPr>
            <w:tcW w:w="2835" w:type="dxa"/>
            <w:vAlign w:val="center"/>
          </w:tcPr>
          <w:p w14:paraId="4EC2CF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2A7ECDC" w14:textId="199B5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6890B" w14:textId="03955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42BAA" w14:textId="007D3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BC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EF9BA3" w14:textId="19641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8B66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F57EF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B89068F" w14:textId="0B08C5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D6D3F" w14:textId="6FDB92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4E6CB" w14:textId="38B835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702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B8A181" w14:textId="2E3F86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FB4672D" w14:textId="77777777" w:rsidTr="00503750">
        <w:tc>
          <w:tcPr>
            <w:tcW w:w="2835" w:type="dxa"/>
            <w:vAlign w:val="center"/>
          </w:tcPr>
          <w:p w14:paraId="421AF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F986792" w14:textId="6B18D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A031D" w14:textId="4D79E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6366B" w14:textId="7CC86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27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D962EA" w14:textId="666EB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7D66C" w14:textId="77777777" w:rsidTr="00503750">
        <w:tc>
          <w:tcPr>
            <w:tcW w:w="2835" w:type="dxa"/>
            <w:vAlign w:val="center"/>
          </w:tcPr>
          <w:p w14:paraId="56E6F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6A0438C" w14:textId="2CDEC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4C4B8A" w14:textId="00DF7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AECBC" w14:textId="3186F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8C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AF438" w14:textId="25504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62BC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6F9AB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323E5F2" w14:textId="1E2DCB4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392EB0" w14:textId="224A58B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0CB24" w14:textId="046DA99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DE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C1EEE1" w14:textId="6847DF3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E8AE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0F9EC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EE44D01" w14:textId="27BB4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B2736" w14:textId="39822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C023C" w14:textId="4AE70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E7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F8002" w14:textId="0DF75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A42A1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EEC0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05BDA239" w14:textId="77777777" w:rsidTr="00503750">
        <w:tc>
          <w:tcPr>
            <w:tcW w:w="2552" w:type="dxa"/>
            <w:shd w:val="clear" w:color="auto" w:fill="auto"/>
            <w:vAlign w:val="center"/>
          </w:tcPr>
          <w:p w14:paraId="394B29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38832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B1634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DF323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A25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63070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7050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C5F40A" w14:textId="21CB5F7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10476.80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30233D" w14:textId="6E1DE8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200.00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8C49B87" w14:textId="1A8BE5C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200.00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98F3EA4" w14:textId="3F5605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10476.80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7DA92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D123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023EA1C" w14:textId="5DAB3D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CD913B5" w14:textId="7B6760E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ED5D0EE" w14:textId="43D82F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BD33EC" w14:textId="45E44F3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3CEC41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E4468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66497D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16C3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ED96E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2AE3A7D" w14:textId="77777777" w:rsidTr="00503750">
        <w:tc>
          <w:tcPr>
            <w:tcW w:w="4395" w:type="dxa"/>
            <w:vMerge/>
          </w:tcPr>
          <w:p w14:paraId="2C2268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0CFC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03DE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0C07C8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1068E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390BEDC" w14:textId="6E161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  <w:lang w:eastAsia="sk-SK"/>
              </w:rPr>
              <w:t>897.00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F6CA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C463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764B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390650" w14:textId="3DB8F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2A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B2F21A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D20CE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EA53AFB" w14:textId="31989E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897.00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D486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0B8C05" w14:textId="77777777" w:rsidTr="00503750">
        <w:tc>
          <w:tcPr>
            <w:tcW w:w="4395" w:type="dxa"/>
            <w:vAlign w:val="center"/>
          </w:tcPr>
          <w:p w14:paraId="3A2A4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24B0138" w14:textId="4F37B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7A75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0BB70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079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3D6BF1E" w14:textId="7598A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6EA7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F46CE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7953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5831653" w14:textId="1B096E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FC6D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5327B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201A2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3D4E206" w14:textId="321A935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103273.33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EFD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CB697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29991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1902882" w14:textId="77777777" w:rsidTr="00503750">
        <w:tc>
          <w:tcPr>
            <w:tcW w:w="4395" w:type="dxa"/>
            <w:vAlign w:val="center"/>
          </w:tcPr>
          <w:p w14:paraId="786E1B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31B5F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C3CBF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2056D5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26EAC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AD73AE9" w14:textId="0F4DE7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FBDACA" w14:textId="0D5F69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07412E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53FB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AA4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7108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504A97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0603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1C61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767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C81138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EE5D4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20E9644" w14:textId="6849401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A7980E" w14:textId="4684EFC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6273A0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ED7C0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5F22C11" w14:textId="4906E0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917AF7" w14:textId="6914AE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EB33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2799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D15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C77A206" w14:textId="77777777" w:rsidTr="00503750">
        <w:tc>
          <w:tcPr>
            <w:tcW w:w="1843" w:type="dxa"/>
            <w:vAlign w:val="center"/>
          </w:tcPr>
          <w:p w14:paraId="45ABAA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5BACE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A8342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8AE1D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AAEDB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119E8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0853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F6EDB4F" w14:textId="77777777" w:rsidTr="00503750">
        <w:tc>
          <w:tcPr>
            <w:tcW w:w="1843" w:type="dxa"/>
            <w:vAlign w:val="center"/>
          </w:tcPr>
          <w:p w14:paraId="448FA2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54DD5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0041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EC4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24C2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59B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6BF3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2D960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E01B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28EA0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BEC6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D9E8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A7C3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F516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6F62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80249E" w14:textId="77777777" w:rsidTr="00503750">
        <w:tc>
          <w:tcPr>
            <w:tcW w:w="1843" w:type="dxa"/>
            <w:vAlign w:val="center"/>
          </w:tcPr>
          <w:p w14:paraId="01E08E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EBAA7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A622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8324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27ED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BDA2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188A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BDCD0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E0982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DD80F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E6BB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A798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8970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B270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97CD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30ACD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76EF3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6715F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61D6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70C7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9A93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2941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C8DF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64B1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E8B8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7B82BA8" w14:textId="77777777" w:rsidTr="00503750">
        <w:trPr>
          <w:trHeight w:val="664"/>
        </w:trPr>
        <w:tc>
          <w:tcPr>
            <w:tcW w:w="3372" w:type="dxa"/>
          </w:tcPr>
          <w:p w14:paraId="13EDA3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E9A15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8253D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AAD3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6FC4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DD2D8CB" w14:textId="1D2DA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D3993F" w14:textId="45B03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D3DF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8F88AD" w14:textId="394D0B7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7B2D2F" w14:textId="44CB8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816A31" w14:textId="34CAB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71DD0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2E20CC" w14:textId="5C2249E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7AD1CBC" w14:textId="22BA4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41E0E" w14:textId="2CF63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C087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C39E6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45297F2" w14:textId="125EC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9BDB61" w14:textId="7345B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4CF24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1E3446" w14:textId="44140E1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C80FF7" w14:textId="342DD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19227D" w14:textId="4076F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8808B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F636C0" w14:textId="590B6F3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9F31C0" w14:textId="7BA82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46FF5" w14:textId="17AA8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2E79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63B4B8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AB70A9D" w14:textId="77777777" w:rsidTr="00503750">
        <w:tc>
          <w:tcPr>
            <w:tcW w:w="2835" w:type="dxa"/>
            <w:vAlign w:val="center"/>
          </w:tcPr>
          <w:p w14:paraId="0BCDFC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85B73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775F1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B757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E9D7C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703B2AB" w14:textId="77777777" w:rsidTr="00503750">
        <w:tc>
          <w:tcPr>
            <w:tcW w:w="2835" w:type="dxa"/>
          </w:tcPr>
          <w:p w14:paraId="1B1F05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011794D" w14:textId="30DDE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72D95" w14:textId="5B515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4C5FDB" w14:textId="269AC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062D46" w14:textId="7D792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6B0E04" w14:textId="77777777" w:rsidTr="00503750">
        <w:tc>
          <w:tcPr>
            <w:tcW w:w="2835" w:type="dxa"/>
          </w:tcPr>
          <w:p w14:paraId="73EA14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625208C" w14:textId="6FB36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5E9B84" w14:textId="26462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80C5C9" w14:textId="3DF63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3077A7" w14:textId="5F28F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28FAD2" w14:textId="77777777" w:rsidTr="00503750">
        <w:tc>
          <w:tcPr>
            <w:tcW w:w="2835" w:type="dxa"/>
          </w:tcPr>
          <w:p w14:paraId="6C05B3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1B7ABC7" w14:textId="39573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45B074" w14:textId="672B4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8F5711" w14:textId="3607A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0BE3A4" w14:textId="6E662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DDF128" w14:textId="77777777" w:rsidTr="00503750">
        <w:tc>
          <w:tcPr>
            <w:tcW w:w="2835" w:type="dxa"/>
            <w:vAlign w:val="center"/>
          </w:tcPr>
          <w:p w14:paraId="062B3E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418097E" w14:textId="29725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30F2C0" w14:textId="78985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DD90A3" w14:textId="68EF3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026B5E" w14:textId="384E4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77584A" w14:textId="77777777" w:rsidTr="00503750">
        <w:tc>
          <w:tcPr>
            <w:tcW w:w="2835" w:type="dxa"/>
            <w:vAlign w:val="center"/>
          </w:tcPr>
          <w:p w14:paraId="087956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1FF5888" w14:textId="3D603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F434E5" w14:textId="457C4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9E06B6" w14:textId="367F0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7465F0" w14:textId="740E0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422C43" w14:textId="77777777" w:rsidTr="00503750">
        <w:tc>
          <w:tcPr>
            <w:tcW w:w="2835" w:type="dxa"/>
          </w:tcPr>
          <w:p w14:paraId="448300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0AD6A58" w14:textId="1E918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D59CAB" w14:textId="11797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E818C5" w14:textId="61FA9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0B36CD" w14:textId="6631B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D1798" w14:textId="77777777" w:rsidTr="00503750">
        <w:tc>
          <w:tcPr>
            <w:tcW w:w="2835" w:type="dxa"/>
          </w:tcPr>
          <w:p w14:paraId="4DA905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84D3597" w14:textId="488F7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DC236" w14:textId="0A131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E08216" w14:textId="50994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EB5231" w14:textId="7CE01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2CD4DF" w14:textId="77777777" w:rsidTr="00503750">
        <w:tc>
          <w:tcPr>
            <w:tcW w:w="2835" w:type="dxa"/>
          </w:tcPr>
          <w:p w14:paraId="653EC4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F27DDC" w14:textId="0E06B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D3216F" w14:textId="11DF7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B68839" w14:textId="03EE5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94D7F0" w14:textId="5441B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EF622E" w14:textId="77777777" w:rsidR="00944C3D" w:rsidRDefault="00944C3D" w:rsidP="00944C3D">
      <w:pPr>
        <w:rPr>
          <w:rFonts w:ascii="Arial" w:hAnsi="Arial"/>
          <w:b/>
        </w:rPr>
      </w:pPr>
    </w:p>
    <w:p w14:paraId="3496393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D26C02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21E60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27A5D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B59A1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8A4C0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366E3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ED3448A" w14:textId="77777777" w:rsidTr="00503750">
        <w:trPr>
          <w:trHeight w:val="443"/>
        </w:trPr>
        <w:tc>
          <w:tcPr>
            <w:tcW w:w="2560" w:type="dxa"/>
          </w:tcPr>
          <w:p w14:paraId="22A704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C69EB4E" w14:textId="5B475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750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862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EA5531" w14:textId="0CC28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CC1B6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9F959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DF9EC4" w14:textId="4F046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6DAA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A98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E3DE17" w14:textId="00F8E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1C3E5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4432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5CFFF1" w14:textId="4DD57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D39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A89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A4CB69" w14:textId="4D19D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18461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79100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0C467C1" w14:textId="0DB33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CD2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690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A4C4A2" w14:textId="35CA7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455531" w14:textId="77777777" w:rsidR="00944C3D" w:rsidRDefault="00944C3D" w:rsidP="00944C3D">
      <w:pPr>
        <w:rPr>
          <w:rFonts w:ascii="Arial" w:hAnsi="Arial"/>
          <w:b/>
        </w:rPr>
      </w:pPr>
    </w:p>
    <w:p w14:paraId="11E2102C" w14:textId="77777777" w:rsidR="00944C3D" w:rsidRDefault="00944C3D" w:rsidP="00944C3D">
      <w:pPr>
        <w:rPr>
          <w:rFonts w:ascii="Arial" w:hAnsi="Arial"/>
          <w:b/>
        </w:rPr>
      </w:pPr>
    </w:p>
    <w:p w14:paraId="289313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D609D40" w14:textId="77777777" w:rsidR="00944C3D" w:rsidRDefault="00944C3D" w:rsidP="00944C3D">
      <w:pPr>
        <w:rPr>
          <w:rFonts w:ascii="Arial" w:hAnsi="Arial"/>
          <w:b/>
        </w:rPr>
      </w:pPr>
    </w:p>
    <w:p w14:paraId="6E7D62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AC3DA5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B29BF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BA107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B9914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42E4A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9B9E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17F5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3549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0FC6F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49E1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5A3D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6EB0A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4A25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5014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2A4D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FBD5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8FB79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2F12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3CC3764" w14:textId="77777777" w:rsidTr="00503750">
        <w:trPr>
          <w:trHeight w:val="677"/>
        </w:trPr>
        <w:tc>
          <w:tcPr>
            <w:tcW w:w="3358" w:type="dxa"/>
          </w:tcPr>
          <w:p w14:paraId="176927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812AF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FEF20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73477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75DC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08F9D27" w14:textId="05CA2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8CBE75" w14:textId="43A6F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290BD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88E2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D62DBF7" w14:textId="3E11E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9D9350" w14:textId="683E1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5CE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B86E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7866348" w14:textId="7C4CE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9BA1AA" w14:textId="54E2E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CF9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2B52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1035CA1" w14:textId="3AF2A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0551B9" w14:textId="490FB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4C55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A628E5" w14:textId="4F7F0A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7BB3A1" w14:textId="50622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A70A8C" w14:textId="33948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2C054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9707C62" w14:textId="5370ED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606B2F" w14:textId="7F23E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CAAAA" w14:textId="4951A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D2BC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944A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F1560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07E3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7AB19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A12C1B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A7ED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5EE8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CEFE4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9E98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B569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7A783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6FE9C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0D13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6289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401F2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FF8DA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EC52F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691666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377A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4538C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36D4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0BF60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113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B4AAF6" w14:textId="38EA6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0F67BF" w14:textId="61730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F1822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EEB78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A68E242" w14:textId="6EE34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CFAE2" w14:textId="5826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06314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C1AC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984C378" w14:textId="69EEF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4BABAF" w14:textId="292F8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7F7EB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F9DC01F" w14:textId="12D796F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E02FBE" w14:textId="029B1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9454A2" w14:textId="46540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F7BB6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2C8D8B" w14:textId="47D3B85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3EDDBF" w14:textId="396A7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CDB078" w14:textId="333F8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DCD65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1716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43DEB6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FCDD3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63B6B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0A63B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B30B8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7C1C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26A4E53" w14:textId="2A6E1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4B9C2D" w14:textId="6FE9E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CAD21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CE9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9CBE837" w14:textId="5B888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985392" w14:textId="620DD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6A231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EB3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DD61A3" w14:textId="6DF30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76F00" w14:textId="38904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00D4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D15697" w14:textId="42BF48C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F3B6E6" w14:textId="1EFD7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BC5970" w14:textId="0E220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38ADE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C96236" w14:textId="157FDB2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C9852A" w14:textId="7DB23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06640A" w14:textId="50D91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750BD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354913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5AAA9DD" w14:textId="77777777" w:rsidTr="00503750">
        <w:tc>
          <w:tcPr>
            <w:tcW w:w="3686" w:type="dxa"/>
            <w:vAlign w:val="center"/>
          </w:tcPr>
          <w:p w14:paraId="6E5408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8CAA9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1DCF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A6FA1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4336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98BF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F7FB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BC47D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A0A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3921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D30D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FFC36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1C1C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7C6D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8E0F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A6EF1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F8CB5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69CCE6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2EAB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81DA0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DB6125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494F5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19B6F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0A50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3AF6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EBD1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DD9B94B" w14:textId="190ED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A63B39" w14:textId="3AF5A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900FA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1976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0F04A47" w14:textId="38F47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5E6686" w14:textId="1DA89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6A21C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6B44B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DB43C2A" w14:textId="7EE22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74C9B0" w14:textId="79D1A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8E0C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9EBC04" w14:textId="5C00632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9FAE70" w14:textId="4D9BB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F3AF03" w14:textId="614F6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3C3E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A7D1271" w14:textId="6EBFFA1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395DE7" w14:textId="71709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D4537E" w14:textId="61934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CEE7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9CCB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49DD8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0B8FA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C48E9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9EE4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C5AB8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6544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F0DB80E" w14:textId="2F50A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E48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6497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11818DB" w14:textId="7F6D6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C1C3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AA6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241936E" w14:textId="54C13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8A5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1CA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47C8936" w14:textId="4CFBE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1466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E2D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121B472" w14:textId="0ADE7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0346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9C35D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5C9BA77" w14:textId="6D3590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BE9761" w14:textId="77777777" w:rsidR="00944C3D" w:rsidRDefault="00944C3D" w:rsidP="00944C3D">
      <w:pPr>
        <w:rPr>
          <w:sz w:val="22"/>
          <w:szCs w:val="22"/>
        </w:rPr>
      </w:pPr>
    </w:p>
    <w:p w14:paraId="71C25DB2" w14:textId="77777777" w:rsidR="00944C3D" w:rsidRDefault="00944C3D" w:rsidP="00944C3D">
      <w:pPr>
        <w:rPr>
          <w:sz w:val="22"/>
          <w:szCs w:val="22"/>
        </w:rPr>
      </w:pPr>
    </w:p>
    <w:p w14:paraId="4891607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C2D7C6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099152" w14:textId="6BA5CD9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218C8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D8F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DDB33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5981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369E12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D2CA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AB771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A8BE1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6DE675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F090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AF6BCE8" w14:textId="4D9A7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B9F44F" w14:textId="63A31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CE02F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2F83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2CEA1C9" w14:textId="07DE6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215530" w14:textId="0DBF9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DA4E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552A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D49903B" w14:textId="6C9F3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2F1235" w14:textId="7BD20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4B73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1395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6E29AF" w14:textId="34467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1F471" w14:textId="5AFA2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BFCCF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D88ED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91B4AED" w14:textId="39A0E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162CC1" w14:textId="7721C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C67E2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270C4D" w14:textId="48E476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20FC761" w14:textId="6E6DE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60B32D" w14:textId="39A15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75932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3E21F25" w14:textId="7D44CC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D18FC8" w14:textId="70199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85AE1D" w14:textId="514F5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9B52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C64F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872A3B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5E708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B3F61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986EE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D4535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FEDB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C47DB1B" w14:textId="144A1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AD63A3" w14:textId="21F3D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186E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8DCC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3D914D1" w14:textId="43322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005B75" w14:textId="3DDC4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CE89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61E9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043A37B" w14:textId="4BAD3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E36CB6" w14:textId="1B243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BC22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9C8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E1A632" w14:textId="2FDE8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B1955F" w14:textId="6910A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BB5A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8DCCEF" w14:textId="0C3BB85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FBB49B" w14:textId="40DA4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4C7899" w14:textId="3906C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9CA9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B936C0E" w14:textId="419366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A52590" w14:textId="1D743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9EBBF0" w14:textId="2F2ED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B0491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824305A" w14:textId="31B2E0D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5F9C46" w14:textId="45B92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FB1061" w14:textId="28F5C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333DD" w:rsidRPr="001E40B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171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AC076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7A5F69B" w14:textId="3143BBD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4F264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6C5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8C0F29D" w14:textId="0E8AAF1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D2821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A8C7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F0A6341" w14:textId="796B6908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C8E81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15FF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FE226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07BB19A" w14:textId="77777777" w:rsidR="00944C3D" w:rsidRPr="003607F0" w:rsidRDefault="00944C3D" w:rsidP="00944C3D"/>
    <w:p w14:paraId="44591A0A" w14:textId="77777777" w:rsidR="00F47675" w:rsidRPr="00944C3D" w:rsidRDefault="00F47675" w:rsidP="00944C3D"/>
    <w:sectPr w:rsidR="00F47675" w:rsidRPr="00944C3D" w:rsidSect="008F2154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6A991A" w14:textId="77777777" w:rsidR="008F2154" w:rsidRDefault="008F2154">
      <w:r>
        <w:separator/>
      </w:r>
    </w:p>
  </w:endnote>
  <w:endnote w:type="continuationSeparator" w:id="0">
    <w:p w14:paraId="0EDF7931" w14:textId="77777777" w:rsidR="008F2154" w:rsidRDefault="008F2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851E9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4F47F0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1762D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3845D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71EFA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002B2F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0F6410" w14:textId="77777777" w:rsidR="008F2154" w:rsidRDefault="008F2154">
      <w:r>
        <w:separator/>
      </w:r>
    </w:p>
  </w:footnote>
  <w:footnote w:type="continuationSeparator" w:id="0">
    <w:p w14:paraId="62213D45" w14:textId="77777777" w:rsidR="008F2154" w:rsidRDefault="008F21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3233933">
    <w:abstractNumId w:val="13"/>
  </w:num>
  <w:num w:numId="2" w16cid:durableId="1458841144">
    <w:abstractNumId w:val="17"/>
  </w:num>
  <w:num w:numId="3" w16cid:durableId="1702625790">
    <w:abstractNumId w:val="8"/>
  </w:num>
  <w:num w:numId="4" w16cid:durableId="1345864495">
    <w:abstractNumId w:val="7"/>
  </w:num>
  <w:num w:numId="5" w16cid:durableId="135295129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0427734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9813433">
    <w:abstractNumId w:val="20"/>
  </w:num>
  <w:num w:numId="8" w16cid:durableId="1102186772">
    <w:abstractNumId w:val="10"/>
  </w:num>
  <w:num w:numId="9" w16cid:durableId="1407068232">
    <w:abstractNumId w:val="0"/>
  </w:num>
  <w:num w:numId="10" w16cid:durableId="584070008">
    <w:abstractNumId w:val="19"/>
  </w:num>
  <w:num w:numId="11" w16cid:durableId="105588769">
    <w:abstractNumId w:val="6"/>
  </w:num>
  <w:num w:numId="12" w16cid:durableId="442727309">
    <w:abstractNumId w:val="9"/>
  </w:num>
  <w:num w:numId="13" w16cid:durableId="1765759467">
    <w:abstractNumId w:val="12"/>
  </w:num>
  <w:num w:numId="14" w16cid:durableId="157036073">
    <w:abstractNumId w:val="15"/>
  </w:num>
  <w:num w:numId="15" w16cid:durableId="93861634">
    <w:abstractNumId w:val="14"/>
  </w:num>
  <w:num w:numId="16" w16cid:durableId="2098557964">
    <w:abstractNumId w:val="2"/>
  </w:num>
  <w:num w:numId="17" w16cid:durableId="1961297946">
    <w:abstractNumId w:val="4"/>
  </w:num>
  <w:num w:numId="18" w16cid:durableId="300161665">
    <w:abstractNumId w:val="11"/>
  </w:num>
  <w:num w:numId="19" w16cid:durableId="718091336">
    <w:abstractNumId w:val="5"/>
  </w:num>
  <w:num w:numId="20" w16cid:durableId="1652827412">
    <w:abstractNumId w:val="18"/>
  </w:num>
  <w:num w:numId="21" w16cid:durableId="14483107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9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8959500.doc"/>
    <w:docVar w:name="arg5" w:val="5"/>
  </w:docVars>
  <w:rsids>
    <w:rsidRoot w:val="007333D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33DD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F2154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101746"/>
  <w15:docId w15:val="{565378CD-362C-4866-8A1B-4304F3E0D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2024-03-20T08:26:00Z</dcterms:created>
  <dcterms:modified xsi:type="dcterms:W3CDTF">2024-03-20T08:28:00Z</dcterms:modified>
</cp:coreProperties>
</file>