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FC8EB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7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5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7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1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5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2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B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C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1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C2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71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B5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2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6E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5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6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63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C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611A2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82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57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A0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26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CD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67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95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D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66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6E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C8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A4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73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E4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A5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0A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55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9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EE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70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CA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7C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5B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3B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6B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55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B2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12B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0F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24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B6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69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47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C6E4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46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CB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C8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5B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04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2B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66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CC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92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BB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EDE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EE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C0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42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89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38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24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DAB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D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6C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8F2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1C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C4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37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37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51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F8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E7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7A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35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6A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66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EE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A472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D4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E6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5C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74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05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76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96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85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B49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BC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88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46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C8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AC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FC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F0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1FA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4E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88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32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4E4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BA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10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06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C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9B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E2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85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F3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DE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62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9D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16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642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F9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6F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5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D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3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54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6D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A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3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1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2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2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9B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F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D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E1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D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F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F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8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16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08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3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8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6A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24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A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4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13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B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2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7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6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A9135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7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4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6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7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4A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3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BF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4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D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9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6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98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8C61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D4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0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B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A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E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68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C3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7C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59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F3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90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13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6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F15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E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CB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AE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25DF3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9C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2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8A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FCD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D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5C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8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F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4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5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0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0F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A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A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84142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5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A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4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F3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D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2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0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B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5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4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D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7C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BD8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4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F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1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36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A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0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2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5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4D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F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84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8210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A9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4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E5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B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C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3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F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C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9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0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29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8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CAE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6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B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2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C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F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1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BE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514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F7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2F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4E87EA" w14:textId="195A334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D1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56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C2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4E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E76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A6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63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A6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AE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8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8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5C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D2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B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471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42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9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28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F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2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9F6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126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31D7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5AAFD5D" wp14:editId="1BC6B2E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02EEC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AAFD5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002EEC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E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0A3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D6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34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7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3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15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6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B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6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3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5EA4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8AF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E5D2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9D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0CAF548" wp14:editId="7530940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03E3E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CAF54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B03E3E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3ACF989" wp14:editId="7DEDE0C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C8056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ACF98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1C8056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9D5DEC2" wp14:editId="0CCF7AA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B39ED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5DEC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4B39ED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A0A7F8" wp14:editId="4458860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F09CAD" w14:textId="26246360" w:rsidR="000B647F" w:rsidRDefault="00000000" w:rsidP="00944C3D">
                                  <w:fldSimple w:instr=" MERGEFIELD  aDMOD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0A7F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EF09CAD" w14:textId="26246360" w:rsidR="000B647F" w:rsidRDefault="00000000" w:rsidP="00944C3D">
                            <w:fldSimple w:instr=" MERGEFIELD  aDMOD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1A5F1C" wp14:editId="75BF813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681D1" w14:textId="209EAA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5F1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F681D1" w14:textId="209EAA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ECD4F8F" wp14:editId="3571F18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10B7C" w14:textId="2E0BB407" w:rsidR="000B647F" w:rsidRDefault="00000000" w:rsidP="00944C3D">
                                  <w:fldSimple w:instr=" MERGEFIELD  aDRDO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D4F8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F510B7C" w14:textId="2E0BB407" w:rsidR="000B647F" w:rsidRDefault="00000000" w:rsidP="00944C3D">
                            <w:fldSimple w:instr=" MERGEFIELD  aDRDO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F4A7917" wp14:editId="17144D0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8F7E9A" w14:textId="60FF8E0E" w:rsidR="000B647F" w:rsidRDefault="00000000" w:rsidP="00944C3D">
                                  <w:fldSimple w:instr=" MERGEFIELD  aDMDO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A791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C8F7E9A" w14:textId="60FF8E0E" w:rsidR="000B647F" w:rsidRDefault="00000000" w:rsidP="00944C3D">
                            <w:fldSimple w:instr=" MERGEFIELD  aDMDO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38A76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7B0F0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FB8B7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0DC187B" wp14:editId="16A3E1B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4BE9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DC187B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7B4BE9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8177B82" wp14:editId="27E9EE8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E797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177B8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46E797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706707" wp14:editId="772D5FA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03573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70670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E03573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BB859A" wp14:editId="0F01293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3A20A" w14:textId="4A9A6169" w:rsidR="000B647F" w:rsidRDefault="00000000" w:rsidP="00944C3D">
                                  <w:fldSimple w:instr=" MERGEFIELD  aDRDOo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BB859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4E3A20A" w14:textId="4A9A6169" w:rsidR="000B647F" w:rsidRDefault="00000000" w:rsidP="00944C3D">
                            <w:fldSimple w:instr=" MERGEFIELD  aDRDOo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A969BF0" wp14:editId="3EE91D2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43EA98" w14:textId="68489475" w:rsidR="000B647F" w:rsidRDefault="00000000" w:rsidP="00944C3D">
                                  <w:fldSimple w:instr=" MERGEFIELD  aDMDO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69BF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543EA98" w14:textId="68489475" w:rsidR="000B647F" w:rsidRDefault="00000000" w:rsidP="00944C3D">
                            <w:fldSimple w:instr=" MERGEFIELD  aDMDO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0114322" wp14:editId="014925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129E1B" w14:textId="03805950" w:rsidR="000B647F" w:rsidRDefault="00000000" w:rsidP="00944C3D">
                                  <w:fldSimple w:instr=" MERGEFIELD  aDRODo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11432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B129E1B" w14:textId="03805950" w:rsidR="000B647F" w:rsidRDefault="00000000" w:rsidP="00944C3D">
                            <w:fldSimple w:instr=" MERGEFIELD  aDRODo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E316C07" wp14:editId="790A4D6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AE06D" w14:textId="3988F631" w:rsidR="000B647F" w:rsidRDefault="00000000" w:rsidP="00944C3D">
                                  <w:fldSimple w:instr=" MERGEFIELD  aDMOD  \* MERGEFORMAT ">
                                    <w:r w:rsidR="00FA40B1" w:rsidRPr="00FA40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316C0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FAE06D" w14:textId="3988F631" w:rsidR="000B647F" w:rsidRDefault="00000000" w:rsidP="00944C3D">
                            <w:fldSimple w:instr=" MERGEFIELD  aDMOD  \* MERGEFORMAT ">
                              <w:r w:rsidR="00FA40B1" w:rsidRPr="00FA40B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22B9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39696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F54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7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666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72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E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8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9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A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A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E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B3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C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7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24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B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C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FC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24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B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24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F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E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49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C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9F5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0B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C58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784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C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1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3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C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9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9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5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E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8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8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9F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2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67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A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4C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6E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702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C3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49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894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F15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F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B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B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ED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0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F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847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B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2F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D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2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40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9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F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1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18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8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3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9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BA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D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BA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B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ED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A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E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E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2179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7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A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D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E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8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AA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E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2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CD0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1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9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DB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0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2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4C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3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4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6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8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9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0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E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C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F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9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3D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9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C0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2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D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3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A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2899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14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1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98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8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F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5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1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86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C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0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B6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0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FA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2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5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9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E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D8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07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AA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F4C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711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D0A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F5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3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4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68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3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2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5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0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4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A5C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2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D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EB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7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5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9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8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0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9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2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3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5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D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B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62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0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D4E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0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42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8BA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355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3F5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F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E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21A8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5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E9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B47DCA8" wp14:editId="2EE8DF1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7FC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47DCA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EAA7FC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A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5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D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3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8C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52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D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6C348D4" wp14:editId="7CCDADD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D59B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C348D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FCD59B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88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5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03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6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A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DD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A9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C1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3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8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C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86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27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F0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4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FE49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67F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95B2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FB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A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9927C6C" wp14:editId="03BC365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2D1ED" w14:textId="2505D3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36121631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927C6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412D1ED" w14:textId="2505D3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36121631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B0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5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A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E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8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2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96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E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7D923A" wp14:editId="7A5FA71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6B1FD" w14:textId="2A52E4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2021563159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7D923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976B1FD" w14:textId="2A52E4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2021563159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E5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A8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8B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F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5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D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B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C7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A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B3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3B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3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AE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B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4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C0D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6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A20F4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418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3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E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8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C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2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7E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D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6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A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E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7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F93A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63D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193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2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29B00E4" wp14:editId="4F7E005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1E2C4" w14:textId="40EA83A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9B00E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3D1E2C4" w14:textId="40EA83A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8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9A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9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21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B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F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4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2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4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A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A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4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8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0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C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9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B5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0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C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B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E4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D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3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F4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7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D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F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F9A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B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4706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E228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39F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1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F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36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F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9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4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0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07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C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7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A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A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8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F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5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BC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8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4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D8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3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8DDE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EF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FDF2D4C" wp14:editId="1FD9787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31D6A7" w14:textId="740397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F2D4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031D6A7" w14:textId="740397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M.Bela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6CC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5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B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F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96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D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A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0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9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5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7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A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1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3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4EFBF2D" wp14:editId="2C861FE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4DF63" w14:textId="7FE5FD68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EFBF2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F64DF63" w14:textId="7FE5FD68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9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2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0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B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4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9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DD4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A1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F5D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DA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2C1B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32A11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082B2D1" wp14:editId="2112C3D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B41E63" w14:textId="11B8F6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82B2D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FB41E63" w14:textId="11B8F6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7F090C8" wp14:editId="12EF3BE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FC438A" w14:textId="2D2305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F090C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1FC438A" w14:textId="2D2305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DBBF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417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43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0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7F2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A8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E2B2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ED9A7F7" wp14:editId="7F0D9E8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30AE57" w14:textId="2E8AC4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D9A7F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C30AE57" w14:textId="2E8AC4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B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76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43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9E5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14E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14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65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9FDD6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A262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754D1" wp14:editId="0ACDC38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A10C7" w14:textId="53F7A7C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754D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E1A10C7" w14:textId="53F7A7C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7D3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7B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9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76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5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8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0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0382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19B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B782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507CC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D3A1BC" wp14:editId="5BF074E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3AA62" w14:textId="6156E5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40B1" w:rsidRPr="0000796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D3A1B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063AA62" w14:textId="6156E5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40B1" w:rsidRPr="0000796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3A8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E9CC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46F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4F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D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4E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A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3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19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B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0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9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C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03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A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4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9D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6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E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6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2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5C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E0E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C3E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566D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4534D078" w14:textId="06410504" w:rsidR="00FA40B1" w:rsidRPr="00ED0163" w:rsidRDefault="00FA40B1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2E7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9F9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AB5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4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4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18A8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6F3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BB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CF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5D6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70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46A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9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106C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122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292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7D7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81A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F4E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202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9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FF7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2DD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A15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97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53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7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CA1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F2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07C8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0DF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B9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B5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6A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241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C73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1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40C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B15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8E5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0F6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54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C6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43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5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8680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40D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1E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B4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66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B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90B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0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29A4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EBA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F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BA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FF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D3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980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A8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630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D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9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A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4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0C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D48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3A7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E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8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B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D4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8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AE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7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8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9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D2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6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22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B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CB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0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1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3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B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8A7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4C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CE567F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D2146B" w14:textId="77777777" w:rsidR="00944C3D" w:rsidRDefault="00944C3D" w:rsidP="00944C3D">
      <w:pPr>
        <w:rPr>
          <w:rFonts w:ascii="Arial" w:hAnsi="Arial"/>
        </w:rPr>
      </w:pPr>
    </w:p>
    <w:p w14:paraId="616634B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9016D9B" w14:textId="0EA8B23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6D6A954" w14:textId="78CA018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42AC312" w14:textId="78A8B90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78A754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5C2530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4DDBA87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AF70C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2B6D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1489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8D4388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D9F1A1" w14:textId="6D903700" w:rsidR="00944C3D" w:rsidRPr="008D0433" w:rsidRDefault="00FA40B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Štefan Žigo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17B3FD" w14:textId="63208E8E" w:rsidR="00944C3D" w:rsidRPr="008D0433" w:rsidRDefault="00FA40B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60A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393C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89A2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3E4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556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3B040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F38A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B468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A86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16B23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BF1BB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A96A5AD" w14:textId="7BCF5BD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05EBD3C" w14:textId="23C593B3" w:rsidR="00944C3D" w:rsidRDefault="00FA40B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1D8E63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A7A51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A7810B" w14:textId="5D02612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20E56D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2659C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054269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94E57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D852B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8E4E5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542D32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59E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FDDC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C5E7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CB5F9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FAAB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335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999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718FF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1F8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55BC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367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B5E2F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9AD0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3C1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5839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D1AF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4190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505E4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A3EA2FC" w14:textId="3F5500B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FFF96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484C9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AF708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87D014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EA6BB8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D756031" w14:textId="6DC00B0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AF8278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D10EC7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EADAAE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D4D42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80AEE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6762D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198E6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782D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68F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13D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621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1CC8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E03A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F6A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59A56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94EAF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ABA97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351D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2B3A1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6107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7930E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564E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0DBD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D38D6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881D8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56F9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B9D2C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7B5C7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3C633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5BF8D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0A0A1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D6099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DF609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2C7FB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D0605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B0C00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66C78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A4860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59C8D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FDC94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9CA0D0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01FEF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4453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E2F4D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7BEB2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EEAD6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762D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096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C959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862F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C0859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281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03A0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237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9225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90391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D17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F82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431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F98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E40E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E9D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0BAD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1F1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0E2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6CFBD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A022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F62B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3E3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6B71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0552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4A107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C661640" w14:textId="3B0A0CA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3703C2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BFEE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3F7B4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F69552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6F52E8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707F8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528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EB3D6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4E0F9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3241C3E" w14:textId="77777777" w:rsidTr="00503750">
        <w:tc>
          <w:tcPr>
            <w:tcW w:w="2302" w:type="dxa"/>
            <w:vAlign w:val="center"/>
          </w:tcPr>
          <w:p w14:paraId="66B8A3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46017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57A2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9C290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83AB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0784E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27A88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1CF2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8A6ABF" w14:textId="77777777" w:rsidTr="00503750">
        <w:tc>
          <w:tcPr>
            <w:tcW w:w="15593" w:type="dxa"/>
            <w:gridSpan w:val="8"/>
            <w:vAlign w:val="center"/>
          </w:tcPr>
          <w:p w14:paraId="6B5C2F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E8AAF7" w14:textId="77777777" w:rsidTr="00503750">
        <w:tc>
          <w:tcPr>
            <w:tcW w:w="2302" w:type="dxa"/>
            <w:vAlign w:val="center"/>
          </w:tcPr>
          <w:p w14:paraId="3B2E11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15E8B76" w14:textId="23F2F3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190F0C" w14:textId="787B3F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32FD5" w14:textId="5D353C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EA425" w14:textId="2D632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BE7E7" w14:textId="10D04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C2ED4" w14:textId="4F1ACE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D77C6" w14:textId="629B95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07ED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F39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D5FA5F" w14:textId="45FCC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F2BC97" w14:textId="4D826E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9E1E5" w14:textId="1EE6A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BDD64" w14:textId="35C875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91EF2" w14:textId="3EAECA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4E6AE" w14:textId="6DC26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286F7" w14:textId="3E46C3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162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CE8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389B19" w14:textId="1F7A8C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A2C2FB" w14:textId="3ACE9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EFA2A" w14:textId="24BA7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FF512" w14:textId="1ED1F4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9AF40" w14:textId="0E0068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4D974" w14:textId="7019E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7219D" w14:textId="3ABA90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27E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B1E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F999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3853C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77DD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8B8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9EBC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A22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D7DE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FA9643" w14:textId="77777777" w:rsidTr="00503750">
        <w:tc>
          <w:tcPr>
            <w:tcW w:w="2302" w:type="dxa"/>
            <w:vAlign w:val="center"/>
          </w:tcPr>
          <w:p w14:paraId="0A4096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C9F120" w14:textId="4AD548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34487E" w14:textId="50179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DEAF4" w14:textId="490679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B8309" w14:textId="22D6EC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EB56D" w14:textId="3EFECC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30989" w14:textId="67174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1BF08" w14:textId="28E52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AC883" w14:textId="77777777" w:rsidTr="00503750">
        <w:tc>
          <w:tcPr>
            <w:tcW w:w="15593" w:type="dxa"/>
            <w:gridSpan w:val="8"/>
            <w:vAlign w:val="center"/>
          </w:tcPr>
          <w:p w14:paraId="53634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EDB550A" w14:textId="77777777" w:rsidTr="00503750">
        <w:tc>
          <w:tcPr>
            <w:tcW w:w="2302" w:type="dxa"/>
            <w:vAlign w:val="center"/>
          </w:tcPr>
          <w:p w14:paraId="614B14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5C1E80" w14:textId="30C0EE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0ADA1C" w14:textId="057B11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E3432" w14:textId="1B3E51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53BB5" w14:textId="11451E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04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E2BF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C9EECF" w14:textId="7DDA9B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2CA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5A3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48B3BA" w14:textId="2ECEC9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23B4CB" w14:textId="622D3A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BC1DD" w14:textId="288713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A90743" w14:textId="19C825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876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2C3D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35AFB7" w14:textId="6B252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CC8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41A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213BCC" w14:textId="043EB0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FFD242" w14:textId="7EAFA0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1FCF3" w14:textId="16657F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1E159" w14:textId="0B0620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F0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C3D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D7CAD2" w14:textId="09166D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390AD" w14:textId="77777777" w:rsidTr="00503750">
        <w:tc>
          <w:tcPr>
            <w:tcW w:w="2302" w:type="dxa"/>
            <w:vAlign w:val="center"/>
          </w:tcPr>
          <w:p w14:paraId="21E98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A0327C" w14:textId="2B3C1C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BD7E97" w14:textId="1C3BE1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E1B87" w14:textId="18D0AC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2FE7C" w14:textId="464271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999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FFEA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CA4AC8" w14:textId="06F7A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65B63" w14:textId="77777777" w:rsidTr="00503750">
        <w:tc>
          <w:tcPr>
            <w:tcW w:w="15593" w:type="dxa"/>
            <w:gridSpan w:val="8"/>
            <w:vAlign w:val="center"/>
          </w:tcPr>
          <w:p w14:paraId="7CF23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7FA4FD" w14:textId="77777777" w:rsidTr="00503750">
        <w:tc>
          <w:tcPr>
            <w:tcW w:w="2302" w:type="dxa"/>
            <w:vAlign w:val="center"/>
          </w:tcPr>
          <w:p w14:paraId="674CE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06341D" w14:textId="4E599D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09EE49" w14:textId="73C9BD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757BC" w14:textId="5DDD0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DB2BF" w14:textId="376DD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F0EFF" w14:textId="3BA5A0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6F1CA9" w14:textId="54E399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B58F0" w14:textId="2E0B51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E213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E941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97F98F5" w14:textId="3F4B0C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1BEF35" w14:textId="29C765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49600" w14:textId="64E3D4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B5E5B" w14:textId="11469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FB987" w14:textId="7CB630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D3C3F" w14:textId="000594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D0C50" w14:textId="4CA81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46B5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BED3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8E710D" w14:textId="57CF7A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93C256" w14:textId="556DD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32313" w14:textId="69DA1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574D4" w14:textId="3DDD71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FDC8F" w14:textId="02AA63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D1105" w14:textId="4B29E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2DA10" w14:textId="30AEF7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C2D0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D77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F8552E" w14:textId="0A601D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E89AD5" w14:textId="56C8AC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89E0B" w14:textId="033BBB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3DC77" w14:textId="069F4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DC494" w14:textId="67391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B4BA4" w14:textId="57823B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19F61" w14:textId="7030A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AE6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678F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97BEE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2EBC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0FAE6B" w14:textId="6DB4A5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313B0" w14:textId="00B9F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73874" w14:textId="12B30D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D9B2C" w14:textId="6B7459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6C970" w14:textId="2B16B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AC173" w14:textId="3922C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C4B0A" w14:textId="2864D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CE01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83C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0CDCACA" w14:textId="516FE8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E97623" w14:textId="6D1FB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5CC85" w14:textId="789760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3DFD0" w14:textId="121182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DEBB4" w14:textId="5FC714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83A9E" w14:textId="3A41C7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DC49F" w14:textId="7E78F4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6E2534" w14:textId="77777777" w:rsidR="00944C3D" w:rsidRDefault="00944C3D" w:rsidP="00944C3D">
      <w:pPr>
        <w:rPr>
          <w:rFonts w:ascii="Arial" w:hAnsi="Arial"/>
          <w:b/>
        </w:rPr>
      </w:pPr>
    </w:p>
    <w:p w14:paraId="51961AF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0FDC7CF" w14:textId="77777777" w:rsidTr="00503750">
        <w:tc>
          <w:tcPr>
            <w:tcW w:w="1944" w:type="dxa"/>
            <w:vAlign w:val="center"/>
          </w:tcPr>
          <w:p w14:paraId="0695AF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7CA0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314A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B752D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53B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AF6A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2BDF3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C2E0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DB0E2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5E50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F08E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3363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C92460" w14:textId="77777777" w:rsidTr="00503750">
        <w:tc>
          <w:tcPr>
            <w:tcW w:w="15685" w:type="dxa"/>
            <w:gridSpan w:val="12"/>
            <w:vAlign w:val="center"/>
          </w:tcPr>
          <w:p w14:paraId="12E72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984064" w14:textId="77777777" w:rsidTr="00503750">
        <w:tc>
          <w:tcPr>
            <w:tcW w:w="1944" w:type="dxa"/>
            <w:vAlign w:val="center"/>
          </w:tcPr>
          <w:p w14:paraId="0A8557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6D8308" w14:textId="1CEB2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489A27" w14:textId="73209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4EB89C" w14:textId="54A5D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0D2ED6" w14:textId="29E90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CA8C61" w14:textId="150B7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782767" w14:textId="7F88B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8C5CCE" w14:textId="3C93B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D12220" w14:textId="13BDF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1716EB" w14:textId="4C919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D7016D" w14:textId="7A92E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5E7416" w14:textId="74159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1441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5EB1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2BA7E4" w14:textId="0CC6B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D49B37" w14:textId="582CC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53481A" w14:textId="627C8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01CCFC" w14:textId="10907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1BA95" w14:textId="074B9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FFDA92" w14:textId="02482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70D101" w14:textId="5AC81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0EF585" w14:textId="51403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EDC734" w14:textId="3272B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001891" w14:textId="59396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BB4420" w14:textId="614C2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5C3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0EC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105C378" w14:textId="767B7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28A923" w14:textId="26912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ED75B0" w14:textId="1B04D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C8AFD7" w14:textId="29FA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0E88D9" w14:textId="67078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4BA14" w14:textId="42D13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839BE2" w14:textId="17BA8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000870" w14:textId="3A8FA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509AA3" w14:textId="3B1F4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4932E9" w14:textId="26E20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2EA5C" w14:textId="40F43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9724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469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94B8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CEA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F56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887C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C57D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1720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DB17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C7EB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3408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811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94F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29FBD1" w14:textId="77777777" w:rsidTr="00503750">
        <w:tc>
          <w:tcPr>
            <w:tcW w:w="1944" w:type="dxa"/>
            <w:vAlign w:val="center"/>
          </w:tcPr>
          <w:p w14:paraId="58E0D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841B90" w14:textId="0D451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224027" w14:textId="046DF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03CDAC" w14:textId="1A014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F5E720" w14:textId="4EA77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B06D79" w14:textId="69954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64934B" w14:textId="0F0BD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73AA5E" w14:textId="52B89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5BB762" w14:textId="23342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96FF46" w14:textId="71784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CBDDA6" w14:textId="5CF37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02EC25" w14:textId="01CB7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C0512" w14:textId="77777777" w:rsidTr="00503750">
        <w:tc>
          <w:tcPr>
            <w:tcW w:w="15685" w:type="dxa"/>
            <w:gridSpan w:val="12"/>
            <w:vAlign w:val="center"/>
          </w:tcPr>
          <w:p w14:paraId="74AE5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928B3CD" w14:textId="77777777" w:rsidTr="00503750">
        <w:tc>
          <w:tcPr>
            <w:tcW w:w="1944" w:type="dxa"/>
            <w:vAlign w:val="center"/>
          </w:tcPr>
          <w:p w14:paraId="654B7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BFBA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496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27CB41" w14:textId="5E39B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AD3A21" w14:textId="31692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9BE2B2" w14:textId="1939B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54B749" w14:textId="0855C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081F39" w14:textId="4799D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28DEC" w14:textId="285DE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2B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9EF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B0BBFD" w14:textId="4200B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90F4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9867F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DA7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0B1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45449D" w14:textId="360AA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661986" w14:textId="5691C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EDDF07" w14:textId="7CD58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91F5F8" w14:textId="23058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96108B" w14:textId="0568E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05A299" w14:textId="64A29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3BB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B46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2B452A" w14:textId="20630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75F01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39C31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2D3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CF8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C9BEF8" w14:textId="26E37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B0049C" w14:textId="38093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ADD0AE" w14:textId="31B68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2B6E4B" w14:textId="3C9B6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32E6DF" w14:textId="50E3D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CFD89F" w14:textId="1F385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61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7FE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98C978" w14:textId="4FA92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040D8" w14:textId="77777777" w:rsidTr="00503750">
        <w:tc>
          <w:tcPr>
            <w:tcW w:w="1944" w:type="dxa"/>
            <w:vAlign w:val="center"/>
          </w:tcPr>
          <w:p w14:paraId="00886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EF8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C4C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617975" w14:textId="211F6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7D75E0" w14:textId="52AB5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1FF80E" w14:textId="5D2EA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7BF738" w14:textId="14F72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C7F9C8" w14:textId="3C121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C650B6" w14:textId="12E47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133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E15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3F6205" w14:textId="58D81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0F08A" w14:textId="77777777" w:rsidTr="00503750">
        <w:tc>
          <w:tcPr>
            <w:tcW w:w="15685" w:type="dxa"/>
            <w:gridSpan w:val="12"/>
            <w:vAlign w:val="center"/>
          </w:tcPr>
          <w:p w14:paraId="61E46E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2701CB" w14:textId="77777777" w:rsidTr="00503750">
        <w:tc>
          <w:tcPr>
            <w:tcW w:w="1944" w:type="dxa"/>
            <w:vAlign w:val="center"/>
          </w:tcPr>
          <w:p w14:paraId="5498A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7B2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192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FCAEFD" w14:textId="7D63A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D1E465" w14:textId="5BCB0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33D147" w14:textId="40A05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F081C9" w14:textId="2C08E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AFD290" w14:textId="4CCFE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2DB049" w14:textId="76CA4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D0AF6C" w14:textId="49E36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E67FFB" w14:textId="254E8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86712" w14:textId="1B5CC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7909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87CA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A9E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966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A13C2E" w14:textId="13CE7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E89F3" w14:textId="47D46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4F15EE" w14:textId="0E36E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91F75" w14:textId="3CAC9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0896BB" w14:textId="16D2E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8B6BDC" w14:textId="619C8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B5AE49" w14:textId="20C7C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EC1EC8" w14:textId="6AB2D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65A6A9" w14:textId="0C33D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FE29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32B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5077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72C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44D2D9" w14:textId="1D2AB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5997E4" w14:textId="566FE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24BD20" w14:textId="72D8F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78506A" w14:textId="2F382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B1C502" w14:textId="0B635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DF90AE" w14:textId="33E32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E2A78" w14:textId="3685B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700D78" w14:textId="22AC9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C18032" w14:textId="37569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CDB8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E83B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153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A86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B2AD8A" w14:textId="68069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B883BC" w14:textId="6B657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A2C620" w14:textId="0E443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9772CC" w14:textId="17496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1BC64A" w14:textId="31152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92D7FA" w14:textId="3AC30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747C85" w14:textId="04144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D9C6F8" w14:textId="49C7E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B2EAF6" w14:textId="41F0C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28A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FAE7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2D18E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B4BE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FD24F7" w14:textId="3846C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800A38" w14:textId="3BA1C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14F529" w14:textId="3AD8F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0E1888" w14:textId="736E3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0162A" w14:textId="0D1E1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EF0D5E" w14:textId="254D5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E0AD42" w14:textId="79EF9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639C36" w14:textId="035FE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6C9849" w14:textId="165A1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1B0C1A" w14:textId="4C236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AC0448" w14:textId="7E8CA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C10A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20E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819DC6" w14:textId="3DB4A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8EAE17" w14:textId="2762B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B97741" w14:textId="3DBF2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20DCB8" w14:textId="74E8B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C04C18" w14:textId="3F437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3418F9" w14:textId="51A0F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AEE3A5" w14:textId="6CDB0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600CF3" w14:textId="73E65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DDC895" w14:textId="29335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64AABC" w14:textId="5E3DA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F6C764" w14:textId="42FCF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8DC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A956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6F8CD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1B713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7A9A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8ABE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831561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7728F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056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BA6A6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C03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45C3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E3944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920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90F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BF2B3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8BBD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B8B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EA346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E90F3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A36749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EF962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44F1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F30C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0945FE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6248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271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7D4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6FE7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2FA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99EF8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A792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5285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4BE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F8BD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B9A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D9BF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8C6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C3639E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5387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1A03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AF93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34C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1DE5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AEE1F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ED3F9C1" w14:textId="77777777" w:rsidTr="00503750">
        <w:trPr>
          <w:trHeight w:val="1073"/>
        </w:trPr>
        <w:tc>
          <w:tcPr>
            <w:tcW w:w="3614" w:type="dxa"/>
            <w:vMerge/>
          </w:tcPr>
          <w:p w14:paraId="67575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D1B4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B4C1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2517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51D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3D7E4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C5834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0EF007" w14:textId="77777777" w:rsidTr="00503750">
        <w:trPr>
          <w:trHeight w:val="283"/>
        </w:trPr>
        <w:tc>
          <w:tcPr>
            <w:tcW w:w="3614" w:type="dxa"/>
          </w:tcPr>
          <w:p w14:paraId="65212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6CF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0CFE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79D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CB5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A07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D99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1DB41A" w14:textId="77777777" w:rsidTr="00503750">
        <w:trPr>
          <w:trHeight w:val="283"/>
        </w:trPr>
        <w:tc>
          <w:tcPr>
            <w:tcW w:w="3614" w:type="dxa"/>
          </w:tcPr>
          <w:p w14:paraId="651B23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3EDE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FBB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A35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3BC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4C1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463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D2BC78" w14:textId="77777777" w:rsidTr="00503750">
        <w:trPr>
          <w:trHeight w:val="283"/>
        </w:trPr>
        <w:tc>
          <w:tcPr>
            <w:tcW w:w="3614" w:type="dxa"/>
          </w:tcPr>
          <w:p w14:paraId="0D930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847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EE6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3B0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F50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763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65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94ED5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462AAE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81851C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42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84D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13F91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ECBC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AE2D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A6EB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46D9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B1671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70BB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798358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058A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A7EC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49FE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2C726CA" w14:textId="11B27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80426" w14:textId="19352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40DCE" w14:textId="56BF5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2762C" w14:textId="60192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7C43C2" w14:textId="1C8BB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05826" w14:textId="31475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26826" w14:textId="30841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E23213" w14:textId="572C8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CB42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2ABB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646AFB" w14:textId="6B2F2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91618" w14:textId="3E72E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17AAC" w14:textId="45EEE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BFE29" w14:textId="311ED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25777" w14:textId="64C73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251A2" w14:textId="25477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2B927" w14:textId="57922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45C60A" w14:textId="52479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F38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BB6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80756B" w14:textId="4696F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58AF9" w14:textId="74D92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14B18" w14:textId="65D74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AD359" w14:textId="1DECC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AF273" w14:textId="58B1C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3D5A8" w14:textId="30CEB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86A7E" w14:textId="3B26B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CA4329" w14:textId="3C03D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493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9972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CB94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D90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1BA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33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92A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A76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7BB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F225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1818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BF13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4B861D" w14:textId="45BB4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64C195" w14:textId="3BBFA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29B3" w14:textId="7903F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3972F" w14:textId="4A021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BDA49" w14:textId="201AD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21828" w14:textId="48C76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59744" w14:textId="4DDF1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28D24A" w14:textId="54F94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2CB3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96D18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1CCC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7A6C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D9B5FBC" w14:textId="13C0A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B47B1F" w14:textId="17CF2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44D92" w14:textId="3B25F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0B6DF" w14:textId="621BE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48B3D" w14:textId="711C6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E7150" w14:textId="274EC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DCED9" w14:textId="47574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152AEF" w14:textId="10DEB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DA8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F01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C0E89A" w14:textId="50FA6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82527" w14:textId="5B5E9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60E68" w14:textId="0C008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358F7" w14:textId="2EEB9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8C384" w14:textId="1B6D9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152E2" w14:textId="0D2F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556DB" w14:textId="10738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61F696" w14:textId="18E0E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DA8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87E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F79E48" w14:textId="52E55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7FF5EA" w14:textId="55DD0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9EFF8" w14:textId="2A376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7CE64" w14:textId="79265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5AF3E" w14:textId="623FB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099FE" w14:textId="48BC0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06F28" w14:textId="63437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3508C2" w14:textId="15129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DF4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66A3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AD8EC7" w14:textId="08294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B43C8" w14:textId="1B8D3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4212E" w14:textId="00B14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9AD2B" w14:textId="73C91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4FABA" w14:textId="36CEB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37C93" w14:textId="60733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7EE66D" w14:textId="7780C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5AA0F7" w14:textId="49C1C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B61D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F9CB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0DEB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E436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C16AF22" w14:textId="6599B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99DB1" w14:textId="7E86F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37055" w14:textId="08513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94F55" w14:textId="47E59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1563A5" w14:textId="42366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7CD9" w14:textId="7610C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E4463" w14:textId="5127C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423C3E" w14:textId="1E0E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84B25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A1B99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D6B391" w14:textId="30EB6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3790C" w14:textId="1B5F5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7A41E" w14:textId="2066A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FD5CE" w14:textId="7B679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DA47E8" w14:textId="4C2E3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563B9" w14:textId="14637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FA53F" w14:textId="7BC26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03313D" w14:textId="586A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ADB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78D9D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C4A1FE4" w14:textId="723DE1A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2B641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3E7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0FE8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54AF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E594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4A7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5259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FAF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630E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2D66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5D2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6684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3FF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9B3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F3B3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5D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D69E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E358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EB3D6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C77C81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45058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4F21C0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351BAB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72B23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FAB4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D89F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67C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CF43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8E4A5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173F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D5187A" w14:textId="011149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18B824" w14:textId="556F27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5D2348" w14:textId="5E53AC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1F51B5" w14:textId="78D600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206A3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6C6F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176184" w14:textId="142147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04C000" w14:textId="7349CB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467892" w14:textId="25B2AE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8C5833" w14:textId="60CDAB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DF5E6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A981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47E065" w14:textId="4A24C2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783A96" w14:textId="3AA035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6C79A9" w14:textId="5D9F98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843B2F" w14:textId="060266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BB6F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3577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391A4B" w14:textId="5F0C35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B28B8F" w14:textId="1F0FC0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A0BE65" w14:textId="3CDC18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B5138A" w14:textId="5B5AEF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77B01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0B9D6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73A649" w14:textId="79A91D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BF107D" w14:textId="2168E4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E880AC" w14:textId="1FA3EC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9D2A96" w14:textId="0D092D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B0FBA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3ABE0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BFA0FF" w14:textId="74BBB7B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905904" w14:textId="4D8E58B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B3A407" w14:textId="17E00B7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A87582" w14:textId="299F6C8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0B41B00" w14:textId="77777777" w:rsidR="00944C3D" w:rsidRDefault="00944C3D" w:rsidP="00944C3D">
      <w:pPr>
        <w:rPr>
          <w:rFonts w:ascii="Arial" w:hAnsi="Arial"/>
          <w:b/>
        </w:rPr>
      </w:pPr>
    </w:p>
    <w:p w14:paraId="587CB23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E0308A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2CD61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C268D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FCA9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F1D0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7D2D3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8DF6F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6EA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247F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589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63E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A182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493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6FC3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308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1918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0CFFA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4DCE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A94F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D79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1FC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9522A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EB9220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F5C5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3CC08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724A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5E32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BFC6C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EEAB3E" w14:textId="77777777" w:rsidTr="00503750">
        <w:tc>
          <w:tcPr>
            <w:tcW w:w="2835" w:type="dxa"/>
            <w:vAlign w:val="center"/>
          </w:tcPr>
          <w:p w14:paraId="40396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51895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27D9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2C152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D7F3E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582D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CAF6F8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A2C3D1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E2FA351" w14:textId="0FE9460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95B14" w14:textId="39F6DE3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7E37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EDED8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BD13D9" w14:textId="3FD3D85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1610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1578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4FD358A" w14:textId="6AFE7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BED17" w14:textId="0955F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34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426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4B1C16" w14:textId="2DA50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43E9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774AF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28EC5A8" w14:textId="35813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1A9B5" w14:textId="355F0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83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BD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DAFB37" w14:textId="5706C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9547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F418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FC5B1C9" w14:textId="19123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23779" w14:textId="4E752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6F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C56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2451F7" w14:textId="3E45C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0436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6DA0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4CD5CF2" w14:textId="4B14B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3851B" w14:textId="560BE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64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308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A547CC" w14:textId="14F6E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4CA0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E60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246C285" w14:textId="4DCE2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12801" w14:textId="6BB42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89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22C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63E7E9" w14:textId="5D814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276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868C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EB62E78" w14:textId="0668A2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1BA91" w14:textId="098B5E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F18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47F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7922A2" w14:textId="5EED19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09F0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59E05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0FF3EEC" w14:textId="4CEB7C8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B1D9FC0" w14:textId="77777777" w:rsidR="00944C3D" w:rsidRDefault="00944C3D" w:rsidP="00944C3D">
      <w:pPr>
        <w:rPr>
          <w:rFonts w:ascii="Arial" w:hAnsi="Arial"/>
          <w:b/>
        </w:rPr>
      </w:pPr>
    </w:p>
    <w:p w14:paraId="1A86758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C79A0C" w14:textId="77777777" w:rsidTr="00503750">
        <w:tc>
          <w:tcPr>
            <w:tcW w:w="2835" w:type="dxa"/>
            <w:vAlign w:val="center"/>
          </w:tcPr>
          <w:p w14:paraId="33585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F18E2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C8AD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5A65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8FEF5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8203C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2973D7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F6D8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707F5A5" w14:textId="01203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78B56" w14:textId="0F801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95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8FE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7E9F4" w14:textId="32F67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8E6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1EA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5875C30" w14:textId="288AA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86765" w14:textId="0295B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34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2E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399CFF" w14:textId="71BF1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04E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BD1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6271D4F" w14:textId="622A7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9C156C" w14:textId="1C811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B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5B3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3D298F" w14:textId="58D52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8E78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9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677DC26" w14:textId="26278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550AE" w14:textId="22D0B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50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83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FD9061" w14:textId="13F29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7F0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F6FD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D6756E9" w14:textId="45FCE7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E12D2" w14:textId="101844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4C4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1718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0ADE1D" w14:textId="3867F7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D522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CA3EAE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2FF108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778A6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AA5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D753C05" w14:textId="77777777" w:rsidTr="00503750">
        <w:trPr>
          <w:trHeight w:val="699"/>
        </w:trPr>
        <w:tc>
          <w:tcPr>
            <w:tcW w:w="3502" w:type="dxa"/>
            <w:vMerge/>
          </w:tcPr>
          <w:p w14:paraId="6E2A0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1E0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4B1A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94DA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8C3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343FA0" w14:textId="29B5D7F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279C5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FBE9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91F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44FED5A" w14:textId="1FB9A8D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951963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8685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4493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1EA83CC" w14:textId="4C6EEF7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CCEE7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CCE6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A95F6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83F0A26" w14:textId="77777777" w:rsidTr="00503750">
        <w:trPr>
          <w:trHeight w:val="593"/>
        </w:trPr>
        <w:tc>
          <w:tcPr>
            <w:tcW w:w="3497" w:type="dxa"/>
          </w:tcPr>
          <w:p w14:paraId="32BE5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BA75B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7E8E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E776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750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6E71858" w14:textId="74E24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9DC050" w14:textId="06D22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12B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B84597" w14:textId="008B039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527896" w14:textId="74D11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E8FE50" w14:textId="0F461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2BC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A2023D" w14:textId="62B5C7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3CDBD2" w14:textId="1C5A6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9ABDB" w14:textId="72B83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FCA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9A9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40A914" w14:textId="126F0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A33A48" w14:textId="7B0A5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2F3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F826A6" w14:textId="5105B7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EF8FCA" w14:textId="38489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BF7ED" w14:textId="03DCA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2F3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1EC102" w14:textId="361E64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DF278C" w14:textId="0E45A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FCD3B7" w14:textId="616AD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AB7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58A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6F2B13" w14:textId="311CA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D43F3C" w14:textId="183F8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6C9C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B3D610" w14:textId="782675A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27E23B" w14:textId="295A0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1EB0AC" w14:textId="3340F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F54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AA0943" w14:textId="6542F9A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3237F0" w14:textId="74C71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8E1E7" w14:textId="7E543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C4C2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EF7B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F5F2AF2" w14:textId="15B8D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FF592A" w14:textId="0602B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056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D2D209" w14:textId="4C0AC3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D05088" w14:textId="7DB97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AE19CA" w14:textId="14A0E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7641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EB32481" w14:textId="414A85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8C2602" w14:textId="7B332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9AD698" w14:textId="6F5C1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372B76" w14:textId="77777777" w:rsidR="00944C3D" w:rsidRDefault="00944C3D" w:rsidP="00944C3D">
      <w:pPr>
        <w:rPr>
          <w:rFonts w:ascii="Arial" w:hAnsi="Arial"/>
          <w:b/>
        </w:rPr>
      </w:pPr>
    </w:p>
    <w:p w14:paraId="008AF954" w14:textId="77777777" w:rsidR="00944C3D" w:rsidRDefault="00944C3D" w:rsidP="00944C3D">
      <w:pPr>
        <w:rPr>
          <w:rFonts w:ascii="Arial" w:hAnsi="Arial"/>
          <w:b/>
        </w:rPr>
      </w:pPr>
    </w:p>
    <w:p w14:paraId="6E8BCC7A" w14:textId="77777777" w:rsidR="00944C3D" w:rsidRDefault="00944C3D" w:rsidP="00944C3D">
      <w:pPr>
        <w:rPr>
          <w:rFonts w:ascii="Arial" w:hAnsi="Arial"/>
          <w:b/>
        </w:rPr>
      </w:pPr>
    </w:p>
    <w:p w14:paraId="043050AC" w14:textId="77777777" w:rsidR="00944C3D" w:rsidRDefault="00944C3D" w:rsidP="00944C3D">
      <w:pPr>
        <w:rPr>
          <w:rFonts w:ascii="Arial" w:hAnsi="Arial"/>
          <w:b/>
        </w:rPr>
      </w:pPr>
    </w:p>
    <w:p w14:paraId="4C93882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0"/>
        <w:gridCol w:w="1582"/>
        <w:gridCol w:w="1196"/>
        <w:gridCol w:w="1171"/>
        <w:gridCol w:w="1166"/>
        <w:gridCol w:w="1539"/>
      </w:tblGrid>
      <w:tr w:rsidR="00944C3D" w:rsidRPr="00050529" w14:paraId="685B1616" w14:textId="77777777" w:rsidTr="00503750">
        <w:tc>
          <w:tcPr>
            <w:tcW w:w="2622" w:type="dxa"/>
            <w:vAlign w:val="center"/>
          </w:tcPr>
          <w:p w14:paraId="52DB77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768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7719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BF5B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CE10F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12F5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2532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B0C8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B8996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E4FF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96B4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DE351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188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60AC9F9" w14:textId="1233E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F30FC0" w14:textId="0E857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B01EBB" w14:textId="32FAA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97A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4A2B8" w14:textId="2D08B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F0176" w14:textId="77777777" w:rsidTr="00503750">
        <w:tc>
          <w:tcPr>
            <w:tcW w:w="2622" w:type="dxa"/>
            <w:vAlign w:val="center"/>
          </w:tcPr>
          <w:p w14:paraId="24B68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622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540F5CC" w14:textId="64AB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225ABD" w14:textId="3CC47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FFF760" w14:textId="4F659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1F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2F2F2" w14:textId="390D1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BA1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A7D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6F6198" w14:textId="6D1DA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FFD956" w14:textId="21B68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419F45" w14:textId="07578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87E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3D8D1F" w14:textId="41E4A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755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571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EB9DFB" w14:textId="12990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8777B" w14:textId="65DBD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AC8699" w14:textId="1ACB1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45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A2B49A" w14:textId="13093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F5074" w14:textId="77777777" w:rsidTr="00503750">
        <w:tc>
          <w:tcPr>
            <w:tcW w:w="2622" w:type="dxa"/>
            <w:vAlign w:val="center"/>
          </w:tcPr>
          <w:p w14:paraId="679917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71CD738" w14:textId="0F4F8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89484.64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986AB" w14:textId="19F85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27512.28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00365" w14:textId="54074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2782.63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FF1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74B061" w14:textId="536DF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114214.29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085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DE5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88E1167" w14:textId="5E3C3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3E83E5" w14:textId="16ED6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56BC1C" w14:textId="10188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B6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701FCA" w14:textId="05F62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3783E" w14:textId="77777777" w:rsidTr="00503750">
        <w:tc>
          <w:tcPr>
            <w:tcW w:w="2622" w:type="dxa"/>
            <w:vAlign w:val="center"/>
          </w:tcPr>
          <w:p w14:paraId="3A9779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00FB0AC" w14:textId="2799B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F9A42E" w14:textId="276DE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1C4F8E" w14:textId="4D878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24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35EAF4" w14:textId="745B4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F794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BA8C80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D73EA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ACA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CF30CA" w14:textId="57754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8F931E" w14:textId="1F1C1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0BC8A8" w14:textId="22F3F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1D9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ADA42" w14:textId="40B30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6B65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F4F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0A5CD9" w14:textId="4B5E5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98A417" w14:textId="410E0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DBB3C0" w14:textId="3761E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8BC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6667BD" w14:textId="252EA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90AB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AF2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C504B45" w14:textId="15C23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648E66" w14:textId="149C7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B7D478" w14:textId="316B6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EC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A90170" w14:textId="6C139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A51F8" w14:textId="77777777" w:rsidTr="00503750">
        <w:tc>
          <w:tcPr>
            <w:tcW w:w="2622" w:type="dxa"/>
            <w:vAlign w:val="center"/>
          </w:tcPr>
          <w:p w14:paraId="0F0BF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9E07A94" w14:textId="4C072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CB5F74" w14:textId="1FF0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1996E4" w14:textId="313DF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BE9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288385" w14:textId="7C7CC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A07138" w14:textId="77777777" w:rsidTr="00503750">
        <w:tc>
          <w:tcPr>
            <w:tcW w:w="2622" w:type="dxa"/>
            <w:vAlign w:val="center"/>
          </w:tcPr>
          <w:p w14:paraId="46376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6E8F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793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C10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F96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EAB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F7FD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2460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889F79C" w14:textId="7FE2A3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89484.64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ECF909" w14:textId="247671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27512.28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A8E2F" w14:textId="4CDAA9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2782.63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CD78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9818B1" w14:textId="51072E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114214.29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D7BB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4FB95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91FD82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C875D6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0174E3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B63CB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5853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FC4C9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BEC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E8D69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6E6B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736D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D350E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A145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49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A571A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EF2D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FE6E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6D4DB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2A8E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BD47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6EA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C47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99FD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6A93A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31AC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CF01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6708F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ECE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BD48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3869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00E5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4026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60626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A9A0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6305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E5F3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65A5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7294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AA39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52E3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7DA3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4E355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4EEB6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6EA44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D0CB7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A8B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3C238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7AB3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E69A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8D37D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8C7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D24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4805A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BDE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835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905A3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065D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469B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8C184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C35C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3A05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00F4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7A34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C975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6AAF4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63E97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3B96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09D3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FBA4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86DE55B" w14:textId="77777777" w:rsidTr="00503750">
        <w:tc>
          <w:tcPr>
            <w:tcW w:w="2835" w:type="dxa"/>
            <w:vAlign w:val="center"/>
          </w:tcPr>
          <w:p w14:paraId="2AE6C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3B86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4609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9774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1263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2B94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17E1DB" w14:textId="77777777" w:rsidTr="00503750">
        <w:tc>
          <w:tcPr>
            <w:tcW w:w="2835" w:type="dxa"/>
            <w:vAlign w:val="center"/>
          </w:tcPr>
          <w:p w14:paraId="3B04A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D6DA3C7" w14:textId="50589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0EDC6" w14:textId="0B842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E8EA9" w14:textId="16CB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3B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EEB80F" w14:textId="22B18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FA851" w14:textId="77777777" w:rsidTr="00503750">
        <w:tc>
          <w:tcPr>
            <w:tcW w:w="2835" w:type="dxa"/>
            <w:vAlign w:val="center"/>
          </w:tcPr>
          <w:p w14:paraId="67405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9516C80" w14:textId="6FA36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C3847" w14:textId="4F17C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7C419" w14:textId="553B1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AD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F518A7" w14:textId="27478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354D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A909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DE28BE0" w14:textId="39ECC2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1CE0ED" w14:textId="50929A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DA1B0" w14:textId="036EC1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0C2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6ED87" w14:textId="2681FD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71F8BC7" w14:textId="77777777" w:rsidTr="00503750">
        <w:tc>
          <w:tcPr>
            <w:tcW w:w="2835" w:type="dxa"/>
            <w:vAlign w:val="center"/>
          </w:tcPr>
          <w:p w14:paraId="15FAC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078849D" w14:textId="5EAE4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45A32" w14:textId="046A9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4FDDE" w14:textId="18BDB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0BE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DC2260" w14:textId="66C61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964A6" w14:textId="77777777" w:rsidTr="00503750">
        <w:tc>
          <w:tcPr>
            <w:tcW w:w="2835" w:type="dxa"/>
            <w:vAlign w:val="center"/>
          </w:tcPr>
          <w:p w14:paraId="60420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1479985" w14:textId="4C58A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96793" w14:textId="3A614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7273A" w14:textId="28E4A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8B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9AD990" w14:textId="4D28A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4298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9B6E7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CFB65D" w14:textId="794137C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3E1C8" w14:textId="18C36DE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980E3" w14:textId="37F3CB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24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A551E9" w14:textId="54EFADD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FE6C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AFA81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7441AD3" w14:textId="5F504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C5DD88" w14:textId="3FB97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D06BD3" w14:textId="69B63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52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850CFC" w14:textId="421DE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563CB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63DD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22E85D3" w14:textId="77777777" w:rsidTr="00503750">
        <w:tc>
          <w:tcPr>
            <w:tcW w:w="2552" w:type="dxa"/>
            <w:shd w:val="clear" w:color="auto" w:fill="auto"/>
            <w:vAlign w:val="center"/>
          </w:tcPr>
          <w:p w14:paraId="263DC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051A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0C3B8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97AC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C5AA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3E2C6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DD0CC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E3353EB" w14:textId="5D30D79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22740FA" w14:textId="662484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79.20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6F49228" w14:textId="67DD1D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79.20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F97F27B" w14:textId="5B9D44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EB4AA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3395A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A633B0D" w14:textId="3DA2879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DD3798" w14:textId="697426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AA7BD7" w14:textId="30A3D80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5DB4BB" w14:textId="67104F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9C48B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F9DFF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84326B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B571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638B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83B7818" w14:textId="77777777" w:rsidTr="00503750">
        <w:tc>
          <w:tcPr>
            <w:tcW w:w="4395" w:type="dxa"/>
            <w:vMerge/>
          </w:tcPr>
          <w:p w14:paraId="33309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C8FB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E680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047B0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7B05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6932A29" w14:textId="1F1C9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C51D5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06011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DEFF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8DA7FA4" w14:textId="364BB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5F95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DB998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06521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D28FF6" w14:textId="464A80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E97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CF8B582" w14:textId="77777777" w:rsidTr="00503750">
        <w:tc>
          <w:tcPr>
            <w:tcW w:w="4395" w:type="dxa"/>
            <w:vAlign w:val="center"/>
          </w:tcPr>
          <w:p w14:paraId="509CE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DE38A53" w14:textId="0D329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3E60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94E90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C581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AB7F752" w14:textId="77414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97E7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09DE01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BC9B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1A60478" w14:textId="617D4A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064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9514E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AB68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1C3279E" w14:textId="6EC50F7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55952.23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D3A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501BA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6422D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E39C7DA" w14:textId="77777777" w:rsidTr="00503750">
        <w:tc>
          <w:tcPr>
            <w:tcW w:w="4395" w:type="dxa"/>
            <w:vAlign w:val="center"/>
          </w:tcPr>
          <w:p w14:paraId="23DCA6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E279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56C7E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65C92E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9B4C3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6CC0FE4" w14:textId="01DFAC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8A86A8" w14:textId="50CC39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78C979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7D7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0EED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50E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B1AAA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7A0C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DFE9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ABA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1E76B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ECE8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8B12D55" w14:textId="16B7E19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24F02B" w14:textId="606E92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0E93C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FBE17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A9F8B6A" w14:textId="7CCC14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B41821" w14:textId="0C5E5A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4872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4FAD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AE29E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7927C50" w14:textId="77777777" w:rsidTr="00503750">
        <w:tc>
          <w:tcPr>
            <w:tcW w:w="1843" w:type="dxa"/>
            <w:vAlign w:val="center"/>
          </w:tcPr>
          <w:p w14:paraId="348B6C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3CC3B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D087E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DFD6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B4085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54343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7EB2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36220E8" w14:textId="77777777" w:rsidTr="00503750">
        <w:tc>
          <w:tcPr>
            <w:tcW w:w="1843" w:type="dxa"/>
            <w:vAlign w:val="center"/>
          </w:tcPr>
          <w:p w14:paraId="79B802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34593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25CD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3A57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4284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CEF3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5BA1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FDFD1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6952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42158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3D59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92DF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99D3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5459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F4A8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29AD88" w14:textId="77777777" w:rsidTr="00503750">
        <w:tc>
          <w:tcPr>
            <w:tcW w:w="1843" w:type="dxa"/>
            <w:vAlign w:val="center"/>
          </w:tcPr>
          <w:p w14:paraId="7BE37C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12755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1A2F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93F6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5913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3D35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6EC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5354A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1F30C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43A33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DB2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8F4B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4AAF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E8E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1291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083EB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1E23A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EFA22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0D7B3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3D5C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1EF5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ABCA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9263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5BE2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FA182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00A607C" w14:textId="77777777" w:rsidTr="00503750">
        <w:trPr>
          <w:trHeight w:val="664"/>
        </w:trPr>
        <w:tc>
          <w:tcPr>
            <w:tcW w:w="3372" w:type="dxa"/>
          </w:tcPr>
          <w:p w14:paraId="4F7E72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0EA58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95800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FA76F1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2455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1E4A146" w14:textId="5B271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0BD2EC" w14:textId="4E99E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2DDA7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5CB604" w14:textId="56F24B4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BFA55F" w14:textId="6228D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381942" w14:textId="1C8D4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45521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22A069" w14:textId="6D35ADD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7090D1" w14:textId="7C93D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70965E" w14:textId="6BB30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AAEFF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46C04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EFCD231" w14:textId="5E87A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187E1D" w14:textId="6E7C7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7C5B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C55B07" w14:textId="5CDF24B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421C7F" w14:textId="6F8D3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4BFED6" w14:textId="14E53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43B25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D38A40" w14:textId="125AB86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6B8887" w14:textId="2FABB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15D43" w14:textId="331CD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1DE67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41F067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8C72E26" w14:textId="77777777" w:rsidTr="00503750">
        <w:tc>
          <w:tcPr>
            <w:tcW w:w="2835" w:type="dxa"/>
            <w:vAlign w:val="center"/>
          </w:tcPr>
          <w:p w14:paraId="05472B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5C3F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0519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AA21C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82830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997B0F4" w14:textId="77777777" w:rsidTr="00503750">
        <w:tc>
          <w:tcPr>
            <w:tcW w:w="2835" w:type="dxa"/>
          </w:tcPr>
          <w:p w14:paraId="2C4224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0879A8A" w14:textId="04CBD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03EA0" w14:textId="292E7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AF7D8E" w14:textId="0C699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09882" w14:textId="2BADF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F91898" w14:textId="77777777" w:rsidTr="00503750">
        <w:tc>
          <w:tcPr>
            <w:tcW w:w="2835" w:type="dxa"/>
          </w:tcPr>
          <w:p w14:paraId="2B6C79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B6CBD96" w14:textId="5D6CF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B229D7" w14:textId="13456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FBEACE" w14:textId="10F1D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6BC889" w14:textId="21D74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35D786" w14:textId="77777777" w:rsidTr="00503750">
        <w:tc>
          <w:tcPr>
            <w:tcW w:w="2835" w:type="dxa"/>
          </w:tcPr>
          <w:p w14:paraId="25315D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1DBFE7D" w14:textId="750A0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BEF434" w14:textId="605BC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AB2CDA" w14:textId="3AE83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E4AFB6" w14:textId="5613D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4EC0F0" w14:textId="77777777" w:rsidTr="00503750">
        <w:tc>
          <w:tcPr>
            <w:tcW w:w="2835" w:type="dxa"/>
            <w:vAlign w:val="center"/>
          </w:tcPr>
          <w:p w14:paraId="7C99F3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924AAC1" w14:textId="32F1D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76F60" w14:textId="3E348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3897BB" w14:textId="50736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21C351" w14:textId="78999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675B09" w14:textId="77777777" w:rsidTr="00503750">
        <w:tc>
          <w:tcPr>
            <w:tcW w:w="2835" w:type="dxa"/>
            <w:vAlign w:val="center"/>
          </w:tcPr>
          <w:p w14:paraId="164C67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34B27A" w14:textId="04466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AFAC9D" w14:textId="0BD22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7DE903" w14:textId="38453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60FA19" w14:textId="54DD3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39188C" w14:textId="77777777" w:rsidTr="00503750">
        <w:tc>
          <w:tcPr>
            <w:tcW w:w="2835" w:type="dxa"/>
          </w:tcPr>
          <w:p w14:paraId="121C4C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2BC0B59" w14:textId="4B2B2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0C4739" w14:textId="68352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153324" w14:textId="46A22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57D952" w14:textId="36206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F924AD" w14:textId="77777777" w:rsidTr="00503750">
        <w:tc>
          <w:tcPr>
            <w:tcW w:w="2835" w:type="dxa"/>
          </w:tcPr>
          <w:p w14:paraId="4F6F93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66CB595" w14:textId="10872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7EBF04" w14:textId="2CCC4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2C48A" w14:textId="02356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EA8B91" w14:textId="1DDD5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431031" w14:textId="77777777" w:rsidTr="00503750">
        <w:tc>
          <w:tcPr>
            <w:tcW w:w="2835" w:type="dxa"/>
          </w:tcPr>
          <w:p w14:paraId="2600CE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7FDD8B1" w14:textId="7576A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6EC4E2" w14:textId="50067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83EFFD" w14:textId="06109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9A873C" w14:textId="2CED5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D10A56" w14:textId="77777777" w:rsidR="00944C3D" w:rsidRDefault="00944C3D" w:rsidP="00944C3D">
      <w:pPr>
        <w:rPr>
          <w:rFonts w:ascii="Arial" w:hAnsi="Arial"/>
          <w:b/>
        </w:rPr>
      </w:pPr>
    </w:p>
    <w:p w14:paraId="7886333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454FE2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F68E5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64ABB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C0418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423A4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678D3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75C9AD4" w14:textId="77777777" w:rsidTr="00503750">
        <w:trPr>
          <w:trHeight w:val="443"/>
        </w:trPr>
        <w:tc>
          <w:tcPr>
            <w:tcW w:w="2560" w:type="dxa"/>
          </w:tcPr>
          <w:p w14:paraId="4BA7F9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62B3943" w14:textId="225A4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407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E5F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3D4A69" w14:textId="5E507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F487C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6AC74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0EE24E5" w14:textId="14F96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0A2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BFD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11BA0CC" w14:textId="7D378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1F1A5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F08C2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E0EABC9" w14:textId="7A39F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E14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FA3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535635" w14:textId="2F7F0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C1520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541D1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9176B71" w14:textId="25ED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81A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213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95F412" w14:textId="28F07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7470D8" w14:textId="77777777" w:rsidR="00944C3D" w:rsidRDefault="00944C3D" w:rsidP="00944C3D">
      <w:pPr>
        <w:rPr>
          <w:rFonts w:ascii="Arial" w:hAnsi="Arial"/>
          <w:b/>
        </w:rPr>
      </w:pPr>
    </w:p>
    <w:p w14:paraId="3619DEF1" w14:textId="77777777" w:rsidR="00944C3D" w:rsidRDefault="00944C3D" w:rsidP="00944C3D">
      <w:pPr>
        <w:rPr>
          <w:rFonts w:ascii="Arial" w:hAnsi="Arial"/>
          <w:b/>
        </w:rPr>
      </w:pPr>
    </w:p>
    <w:p w14:paraId="198AA0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63D9191" w14:textId="77777777" w:rsidR="00944C3D" w:rsidRDefault="00944C3D" w:rsidP="00944C3D">
      <w:pPr>
        <w:rPr>
          <w:rFonts w:ascii="Arial" w:hAnsi="Arial"/>
          <w:b/>
        </w:rPr>
      </w:pPr>
    </w:p>
    <w:p w14:paraId="330653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3E57DB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4C997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B83E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B4A7E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675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61428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E6C16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B3BA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95FF5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E6CC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31EF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B700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3E3D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71D4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E18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3BCD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D235B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D62F2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9BBEF9B" w14:textId="77777777" w:rsidTr="00503750">
        <w:trPr>
          <w:trHeight w:val="677"/>
        </w:trPr>
        <w:tc>
          <w:tcPr>
            <w:tcW w:w="3358" w:type="dxa"/>
          </w:tcPr>
          <w:p w14:paraId="37ED28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02760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9CDC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75F1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E3D6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4A0AB94" w14:textId="13C91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E3064F" w14:textId="24C4A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7C32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C70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0EED1C" w14:textId="027C1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AB0218" w14:textId="2E962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DFA2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9812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8FE4E2B" w14:textId="7E6CB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09B131" w14:textId="44DF7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F5B9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654D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85D5D7D" w14:textId="7C7EF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845AD" w14:textId="1754C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C7D0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D420FD" w14:textId="1AB9D3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025057" w14:textId="08B32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D10FEA" w14:textId="4701F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80154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234E9B4" w14:textId="5C20B7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F683C4" w14:textId="51F89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29ED43" w14:textId="7D413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BE35D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235CA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94C1FD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4A668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F0AB8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254F01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86E16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2604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38591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8AAB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D764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97BD6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3BDF3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92279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491A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7AB4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75262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44ADE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F1E879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D089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425B3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551D3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F60F0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4562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DF2316F" w14:textId="4C4AE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5F66C2" w14:textId="632CF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E473A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FAA23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D1D0D4C" w14:textId="22C62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93DF26" w14:textId="27856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CF1D5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C365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AE74EF" w14:textId="4C4CF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C8E391" w14:textId="21BA9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535B7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A5B9EC" w14:textId="5BA07A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6DA5D5D" w14:textId="59979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3C8F55" w14:textId="49864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9B3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E9994F" w14:textId="08DCFB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AB4FCE" w14:textId="0265A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215F16" w14:textId="3E3D7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6E53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75DB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1EEA8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B827B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7D9C7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D602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750D0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E17A6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C4F7047" w14:textId="3116C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9342C4" w14:textId="03FBA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E1DF9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82A0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14A08F2" w14:textId="3E836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45FC03" w14:textId="421B5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A90AD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4BC8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95C6603" w14:textId="0F376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C24A4C" w14:textId="66F64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26E61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11D404" w14:textId="031FF33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FF653C" w14:textId="344B4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DB8915" w14:textId="2BC4A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0B95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A56A733" w14:textId="4065A1B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592001" w14:textId="5A510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2D7CFC" w14:textId="61A58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73511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FFABD6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EF7BB2F" w14:textId="77777777" w:rsidTr="00503750">
        <w:tc>
          <w:tcPr>
            <w:tcW w:w="3686" w:type="dxa"/>
            <w:vAlign w:val="center"/>
          </w:tcPr>
          <w:p w14:paraId="41407D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21F09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A974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BAFB1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D4C3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4BC6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15A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09DA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E3B2C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2F2E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24B7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DCD9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FE22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7DB5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B09F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FD927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A2B60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C2D96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E931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2788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7E6CD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BA83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B619F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34F3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7F674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215D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5156D34" w14:textId="73B2B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0B4C6B" w14:textId="1149A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25C4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A926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42E06FD" w14:textId="716C3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CEF1FA" w14:textId="0516F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2D8C7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DDE5A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3AE4F5" w14:textId="11C33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6E728D" w14:textId="09F01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D4150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72E488" w14:textId="68AE0E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B628CC" w14:textId="4084B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7E976" w14:textId="6C820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5CAA1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B3894FA" w14:textId="361881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B7FAF6" w14:textId="651B3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23756C" w14:textId="79070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F535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125B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A5D403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C81A70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74F2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F7D14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98E15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F12F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3C1B6C9" w14:textId="3A3C3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E3D98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D36A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BA23BFA" w14:textId="182E9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7F17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1C3B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2181D8" w14:textId="1C14D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8E05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C304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5A2AB2F" w14:textId="15E8F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A522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66F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C35FFDA" w14:textId="15FA3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C06C7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261CA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1259B36" w14:textId="7E419A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0CEE69" w14:textId="77777777" w:rsidR="00944C3D" w:rsidRDefault="00944C3D" w:rsidP="00944C3D">
      <w:pPr>
        <w:rPr>
          <w:sz w:val="22"/>
          <w:szCs w:val="22"/>
        </w:rPr>
      </w:pPr>
    </w:p>
    <w:p w14:paraId="3223174D" w14:textId="77777777" w:rsidR="00944C3D" w:rsidRDefault="00944C3D" w:rsidP="00944C3D">
      <w:pPr>
        <w:rPr>
          <w:sz w:val="22"/>
          <w:szCs w:val="22"/>
        </w:rPr>
      </w:pPr>
    </w:p>
    <w:p w14:paraId="0741A0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BE773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4F0A624" w14:textId="1C81F81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F2284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37740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C6BB5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0E3CA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4EE507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C3A50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438AD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D6489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34D9A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592DBE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E09DBA6" w14:textId="2D695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3C166B" w14:textId="416BA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9CC8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8F43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2E780E" w14:textId="6B255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C05C2B" w14:textId="67988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7588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C37E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CC9BB5" w14:textId="61B2F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7E1EEE" w14:textId="45642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9C0F3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0DE0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65A8E00" w14:textId="5BDB9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065FF6" w14:textId="040E3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C8412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3FFDF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A20F440" w14:textId="65E63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46F23F" w14:textId="2BC90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89D7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78BFC6" w14:textId="01D659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61EEC3" w14:textId="27338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1194E5" w14:textId="37804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57DFD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128BFAC" w14:textId="41CA5DE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34DE80E" w14:textId="201A3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CC07E6" w14:textId="638A3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3331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BA87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84F617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979D7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246C1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F75767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A8C3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5BEE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9DC4209" w14:textId="2AF3E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DE3BCB" w14:textId="68BC4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5E8BE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60B6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74924B5" w14:textId="7416E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11FE88" w14:textId="0CAA8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13A2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294D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A8346D0" w14:textId="66BBF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40769F" w14:textId="1D262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41FC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4EF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E514D34" w14:textId="51A8C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0B8D8B" w14:textId="6DDD3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C3DB5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821B51" w14:textId="51A49F8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5EBC74" w14:textId="10301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7099AA" w14:textId="654CB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45DA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C23E26" w14:textId="5205FDD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D6EB5B" w14:textId="29363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0FDAB4" w14:textId="355D6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BDAC5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8D46436" w14:textId="101D61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1533EC" w14:textId="19DC1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75C970" w14:textId="5A9FE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40B1" w:rsidRPr="0000796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88AF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F39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81C0636" w14:textId="68CA32A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6273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49EAF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C91E51" w14:textId="30067A4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E9CCF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D37B6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C316805" w14:textId="038EADF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E7066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CF3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A98E9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1CF1145" w14:textId="77777777" w:rsidR="00944C3D" w:rsidRPr="003607F0" w:rsidRDefault="00944C3D" w:rsidP="00944C3D"/>
    <w:p w14:paraId="7FD62734" w14:textId="77777777" w:rsidR="00F47675" w:rsidRPr="00944C3D" w:rsidRDefault="00F47675" w:rsidP="00944C3D"/>
    <w:sectPr w:rsidR="00F47675" w:rsidRPr="00944C3D" w:rsidSect="00EB3D6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F180D4" w14:textId="77777777" w:rsidR="00EB3D6D" w:rsidRDefault="00EB3D6D">
      <w:r>
        <w:separator/>
      </w:r>
    </w:p>
  </w:endnote>
  <w:endnote w:type="continuationSeparator" w:id="0">
    <w:p w14:paraId="514A174F" w14:textId="77777777" w:rsidR="00EB3D6D" w:rsidRDefault="00EB3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6F3E0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EAB562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DE264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6FDD4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9FAFF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02F1C2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F73C5D" w14:textId="77777777" w:rsidR="00EB3D6D" w:rsidRDefault="00EB3D6D">
      <w:r>
        <w:separator/>
      </w:r>
    </w:p>
  </w:footnote>
  <w:footnote w:type="continuationSeparator" w:id="0">
    <w:p w14:paraId="18BE3132" w14:textId="77777777" w:rsidR="00EB3D6D" w:rsidRDefault="00EB3D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125993">
    <w:abstractNumId w:val="13"/>
  </w:num>
  <w:num w:numId="2" w16cid:durableId="1622804185">
    <w:abstractNumId w:val="17"/>
  </w:num>
  <w:num w:numId="3" w16cid:durableId="595137061">
    <w:abstractNumId w:val="8"/>
  </w:num>
  <w:num w:numId="4" w16cid:durableId="1419670114">
    <w:abstractNumId w:val="7"/>
  </w:num>
  <w:num w:numId="5" w16cid:durableId="9017149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154380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7650231">
    <w:abstractNumId w:val="20"/>
  </w:num>
  <w:num w:numId="8" w16cid:durableId="1202981016">
    <w:abstractNumId w:val="10"/>
  </w:num>
  <w:num w:numId="9" w16cid:durableId="471757741">
    <w:abstractNumId w:val="0"/>
  </w:num>
  <w:num w:numId="10" w16cid:durableId="1125582845">
    <w:abstractNumId w:val="19"/>
  </w:num>
  <w:num w:numId="11" w16cid:durableId="1681277980">
    <w:abstractNumId w:val="6"/>
  </w:num>
  <w:num w:numId="12" w16cid:durableId="156576921">
    <w:abstractNumId w:val="9"/>
  </w:num>
  <w:num w:numId="13" w16cid:durableId="1257979882">
    <w:abstractNumId w:val="12"/>
  </w:num>
  <w:num w:numId="14" w16cid:durableId="653215300">
    <w:abstractNumId w:val="15"/>
  </w:num>
  <w:num w:numId="15" w16cid:durableId="1467163005">
    <w:abstractNumId w:val="14"/>
  </w:num>
  <w:num w:numId="16" w16cid:durableId="438523450">
    <w:abstractNumId w:val="2"/>
  </w:num>
  <w:num w:numId="17" w16cid:durableId="1967076744">
    <w:abstractNumId w:val="4"/>
  </w:num>
  <w:num w:numId="18" w16cid:durableId="1568300309">
    <w:abstractNumId w:val="11"/>
  </w:num>
  <w:num w:numId="19" w16cid:durableId="1254513624">
    <w:abstractNumId w:val="5"/>
  </w:num>
  <w:num w:numId="20" w16cid:durableId="2097240238">
    <w:abstractNumId w:val="18"/>
  </w:num>
  <w:num w:numId="21" w16cid:durableId="666634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9941281.doc"/>
    <w:docVar w:name="arg5" w:val="6"/>
  </w:docVars>
  <w:rsids>
    <w:rsidRoot w:val="00FA40B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3D6D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40B1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E15E0F"/>
  <w15:docId w15:val="{6838AAD5-3DA6-426C-8046-3E1F309AD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5338</Words>
  <Characters>30428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2024-03-20T08:43:00Z</dcterms:created>
  <dcterms:modified xsi:type="dcterms:W3CDTF">2024-03-20T08:48:00Z</dcterms:modified>
</cp:coreProperties>
</file>