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1FC8EBB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79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5A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072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1E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BB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053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27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B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28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13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2B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1C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73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9A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59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2A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6EF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5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6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633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C7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6611A2E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82F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57D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A0C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26C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CDA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67C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955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D31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664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6E3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C87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A4A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738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E4A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A58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0AF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55D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C9E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EE15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707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CAF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7CD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5BF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3BC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6BE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557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B29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12B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0F4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24E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B63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69B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479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8C6E49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467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CB1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C8E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5B4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0470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2BC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661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CC9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925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BBC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EDE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EE1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C0F4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420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89C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38C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244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DAB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BD6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6C3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8F2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1CC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C49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37D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378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51E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F8F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E77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7A1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356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6AD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660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EE0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4CA472A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D46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E68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5C2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749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05F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761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965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852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B49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BCE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88D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46D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C8F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AC9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FC6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F08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1FA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4E1D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884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32C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4E4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BABF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106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06E6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8C3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9B4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E20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858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F36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DE7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629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9D3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16C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8642ED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90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F6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5C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DD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33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41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6D3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AE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539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10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2A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2C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BA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F9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DA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1D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D2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7F7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FF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48B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68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8F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30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84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A3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4F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AE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4B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13C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B5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28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76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F60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1A91357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7A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C45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66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F73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4A9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32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BF0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38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57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D9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E4B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62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D6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998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68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591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8E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E8C610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D43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204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B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AD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E5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850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685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C3C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97C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590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F30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3908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1130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76B4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F15A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2E90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7CB3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FAE4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25DF3B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B9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9C9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424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AF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4FCD7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D0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5CE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86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F0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A0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5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00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FB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AE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AB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A94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41423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51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8D8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AA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3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43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3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DD7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26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01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7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AB7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5C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8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DC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CF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6BD8B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B47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FB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C13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6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A3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01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24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53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D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F4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847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210C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A9A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A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4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5B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D6A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6BD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C6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636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21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CC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DC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69B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05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9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8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73CAEA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64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BC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728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C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F6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21F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E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148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F7D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2F4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4E87EA" w14:textId="195A334B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lang w:eastAsia="sk-SK"/>
              </w:rPr>
              <w:t>31. 12. 2023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0D16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565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0C26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4E4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76A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BA61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632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8A6F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E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8E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83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CA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2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BC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CF471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22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90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C55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9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8E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FD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223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F65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261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1D7F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5AAFD5D" wp14:editId="1BC6B2ED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02EECB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AAFD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0002EECB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E2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A36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D69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34F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0E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7C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A36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5A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9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A9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B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6A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3F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95EA48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8AF49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88E5D2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9DD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0CAF548" wp14:editId="7530940F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03E3EC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AF548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1B03E3EC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3ACF989" wp14:editId="7DEDE0CC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80568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CF989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11C80568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D5DEC2" wp14:editId="0CCF7AA4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39EDC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5DEC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04B39EDC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0EA0A7F8" wp14:editId="44588606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09CAD" w14:textId="26246360" w:rsidR="000B647F" w:rsidRDefault="00000000" w:rsidP="00944C3D">
                                  <w:fldSimple w:instr=" MERGEFIELD  aDMOD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0A7F8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6EF09CAD" w14:textId="26246360" w:rsidR="000B647F" w:rsidRDefault="00000000" w:rsidP="00944C3D">
                            <w:fldSimple w:instr=" MERGEFIELD  aDMOD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131A5F1C" wp14:editId="75BF8139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F681D1" w14:textId="209EAAB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A5F1C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5DF681D1" w14:textId="209EAAB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2023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4ECD4F8F" wp14:editId="3571F180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510B7C" w14:textId="2E0BB407" w:rsidR="000B647F" w:rsidRDefault="00000000" w:rsidP="00944C3D">
                                  <w:fldSimple w:instr=" MERGEFIELD  aDRDO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D4F8F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0F510B7C" w14:textId="2E0BB407" w:rsidR="000B647F" w:rsidRDefault="00000000" w:rsidP="00944C3D">
                            <w:fldSimple w:instr=" MERGEFIELD  aDRDO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6F4A7917" wp14:editId="17144D09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F7E9A" w14:textId="60FF8E0E" w:rsidR="000B647F" w:rsidRDefault="00000000" w:rsidP="00944C3D">
                                  <w:fldSimple w:instr=" MERGEFIELD  aDMDO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A7917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2C8F7E9A" w14:textId="60FF8E0E" w:rsidR="000B647F" w:rsidRDefault="00000000" w:rsidP="00944C3D">
                            <w:fldSimple w:instr=" MERGEFIELD  aDMDO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38A767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47B0F0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FFB8B7A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0DC187B" wp14:editId="16A3E1BB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B4BE9F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C187B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37B4BE9F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8177B82" wp14:editId="27E9EE87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E797E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77B82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546E797E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706707" wp14:editId="772D5FA7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03573F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06707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4E03573F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BB859A" wp14:editId="0F012935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E3A20A" w14:textId="4A9A6169" w:rsidR="000B647F" w:rsidRDefault="00000000" w:rsidP="00944C3D">
                                  <w:fldSimple w:instr=" MERGEFIELD  aDRDOo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B859A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64E3A20A" w14:textId="4A9A6169" w:rsidR="000B647F" w:rsidRDefault="00000000" w:rsidP="00944C3D">
                            <w:fldSimple w:instr=" MERGEFIELD  aDRDOo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A969BF0" wp14:editId="3EE91D2E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3EA98" w14:textId="68489475" w:rsidR="000B647F" w:rsidRDefault="00000000" w:rsidP="00944C3D">
                                  <w:fldSimple w:instr=" MERGEFIELD  aDMDO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69BF0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3543EA98" w14:textId="68489475" w:rsidR="000B647F" w:rsidRDefault="00000000" w:rsidP="00944C3D">
                            <w:fldSimple w:instr=" MERGEFIELD  aDMDO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0114322" wp14:editId="01492587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29E1B" w14:textId="03805950" w:rsidR="000B647F" w:rsidRDefault="00000000" w:rsidP="00944C3D">
                                  <w:fldSimple w:instr=" MERGEFIELD  aDRODo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14322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4B129E1B" w14:textId="03805950" w:rsidR="000B647F" w:rsidRDefault="00000000" w:rsidP="00944C3D">
                            <w:fldSimple w:instr=" MERGEFIELD  aDRODo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E316C07" wp14:editId="790A4D64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AE06D" w14:textId="3988F631" w:rsidR="000B647F" w:rsidRDefault="00000000" w:rsidP="00944C3D">
                                  <w:fldSimple w:instr=" MERGEFIELD  aDMOD  \* MERGEFORMAT ">
                                    <w:r w:rsidR="00FA40B1" w:rsidRPr="00FA40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16C0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05FAE06D" w14:textId="3988F631" w:rsidR="000B647F" w:rsidRDefault="00000000" w:rsidP="00944C3D">
                            <w:fldSimple w:instr=" MERGEFIELD  aDMOD  \* MERGEFORMAT ">
                              <w:r w:rsidR="00FA40B1" w:rsidRPr="00FA40B1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22B9A9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F39696C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D3F54B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8F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6664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23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35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89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9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A5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A96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EC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B35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CC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B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7B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243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BC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CD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C1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4E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58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B4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3B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4F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FC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EE1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9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A9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A09F51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0B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58B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843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CB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616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72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C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9C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97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55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BE4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B88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84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B5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F8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024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678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A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4CD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6E2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02D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5C36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496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94B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151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F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7B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D1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B3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E25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D0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0A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F2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38473E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B6A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2F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D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F8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07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9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38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69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86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8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30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92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BA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D4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BA0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B3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DE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AA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2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E3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2179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7E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A2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ADA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EE8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84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A5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E6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621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3CD0C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4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11D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96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B9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0B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23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38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CD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34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E47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83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6C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78A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95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41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07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E9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C9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3F5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9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93D0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493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C09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26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3D7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3D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6D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2AA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28999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49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1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83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87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FF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55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13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6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EC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0E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6D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0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AF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2B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52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90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65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ED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D84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07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AAA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4CD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118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0A9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5A6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13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C4B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8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3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027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05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00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24E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70A5C4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92C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DF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B5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77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5D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9E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83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05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60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945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C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2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31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54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DF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F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B8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67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29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057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4ED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033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427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8BA4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3556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3F52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F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E2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21A86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5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9B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47DCA8" wp14:editId="2EE8DF17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AA7FCC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7DCA8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4EAA7FCC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A1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FB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50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9DC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0A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C3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8CD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28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8D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6C348D4" wp14:editId="7CCDADD3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D59B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348D4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4FCD59B5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11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81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2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C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30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67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A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DC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A96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BFE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16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3C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0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8A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B1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39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81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C1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60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27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0F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45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FFE496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7F7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D95B2D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2FB4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AF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927C6C" wp14:editId="03BC365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2D1ED" w14:textId="2505D3D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36121631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27C6C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1412D1ED" w14:textId="2505D3D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36121631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05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BC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57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AA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7E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83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23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60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DE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7D923A" wp14:editId="7A5FA71D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76B1FD" w14:textId="2A52E45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2021563159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D923A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3976B1FD" w14:textId="2A52E45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2021563159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E5A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A82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8BF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4FF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506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D8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B2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C75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A5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3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10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BA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33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E7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BF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4B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C0D7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6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3A20F41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D418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B5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036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EF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86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70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E26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32C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7E5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DB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A5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A0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EB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8A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3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71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1F93A0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3DA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0193A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22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9B00E4" wp14:editId="4F7E005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1E2C4" w14:textId="40EA83A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č.2494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B00E4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53D1E2C4" w14:textId="40EA83A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č.2494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8E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A5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9C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21D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4B5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F8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3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41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23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4D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A2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787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A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4A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83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BD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0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7C6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9C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B56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B1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0D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C8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B9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49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DE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38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4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78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DA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FC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D3F9A4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B8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706F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E2288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2A39F9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81B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3F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66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FC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75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90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78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0D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E8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72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AC4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73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A7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A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87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F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5F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CF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81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4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2F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8A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EB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98DDED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EF22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DF2D4C" wp14:editId="1FD9787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31D6A7" w14:textId="740397B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M.Bela 2,4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F2D4C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2031D6A7" w14:textId="740397B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M.Bela 2,4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6CC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5A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B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404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F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96C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DB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BA0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0A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99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A8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F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7A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A4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11D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96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37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EFBF2D" wp14:editId="2C861FE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64DF63" w14:textId="7FE5FD68" w:rsidR="000B647F" w:rsidRDefault="00000000" w:rsidP="00944C3D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aSUB_ULICA_CISLO  \* MERGEFORMAT </w:instrTex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FBF2D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4F64DF63" w14:textId="7FE5FD68" w:rsidR="000B647F" w:rsidRDefault="00000000" w:rsidP="00944C3D">
                            <w:r>
                              <w:fldChar w:fldCharType="begin"/>
                            </w:r>
                            <w:r>
                              <w:instrText xml:space="preserve"> MERGEFIELD  aSUB_ULICA_CISLO  \* MERGEFORMAT </w:instrTex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94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2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0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EB0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43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9B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DDD4D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6A1B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7F5DF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DAF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C2C1B8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432A110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082B2D1" wp14:editId="2112C3D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B41E63" w14:textId="11B8F65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2B2D1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3FB41E63" w14:textId="11B8F65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F090C8" wp14:editId="12EF3BE6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FC438A" w14:textId="2D2305D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090C8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71FC438A" w14:textId="2D2305D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DBBF2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C4179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31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08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F7F22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A85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E2B2F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ED9A7F7" wp14:editId="7F0D9E85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30AE57" w14:textId="2E8AC4D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9A7F7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2C30AE57" w14:textId="2E8AC4D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B3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76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3F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E54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4E9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14F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65A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29FDD6C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0A262C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8754D1" wp14:editId="0ACDC38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1A10C7" w14:textId="53F7A7C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754D1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3E1A10C7" w14:textId="53F7A7C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7D3C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7B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9B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6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59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D5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8B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01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0382F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14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19B8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2B7822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7507CC6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2D3A1BC" wp14:editId="5BF074E6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63AA62" w14:textId="6156E5F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FA40B1" w:rsidRPr="0000796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D3A1BC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4063AA62" w14:textId="6156E5F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FA40B1" w:rsidRPr="0000796D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3A8AC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BE9CC1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346FD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F0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D7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E3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A8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B5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D39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98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5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B3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0B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93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46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CE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7D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39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5B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4F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9DA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CA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6B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7E1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38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68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CA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E2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CB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45E0EE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C3E4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566D2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</w:p>
          <w:p w14:paraId="4534D078" w14:textId="06410504" w:rsidR="00FA40B1" w:rsidRPr="00ED0163" w:rsidRDefault="00FA40B1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29.2.2024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2E70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9F91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AB5B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4C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49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18A8D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6F36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BB9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CF1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D64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707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746A3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9F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106CE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122B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92B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D71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1AD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4EC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02028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9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3FF7B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2DDD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15C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972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3F5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778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ACA1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20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507C8D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0DFE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B97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B5C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6A4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41F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3C734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13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140CE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B15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E59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F65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549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C6F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F4389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056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86801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40D4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1EF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B44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662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BC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E90BB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0E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29A4A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EBAD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7A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BA2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FF0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D37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A980A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8A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E630A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DF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92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A0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AE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50C8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9DD48B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93A7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EE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98E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BCB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4D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8B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E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7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38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9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D25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E6C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24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B1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BD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F9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0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13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A3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BC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8A7B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79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CF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3CE567F6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47D2146B" w14:textId="77777777" w:rsidR="00944C3D" w:rsidRDefault="00944C3D" w:rsidP="00944C3D">
      <w:pPr>
        <w:rPr>
          <w:rFonts w:ascii="Arial" w:hAnsi="Arial"/>
        </w:rPr>
      </w:pPr>
    </w:p>
    <w:p w14:paraId="616634B8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29016D9B" w14:textId="0EA8B23A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6D6A954" w14:textId="78CA0181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642AC312" w14:textId="78A8B908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578A7549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75C25300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4"/>
        <w:gridCol w:w="2799"/>
      </w:tblGrid>
      <w:tr w:rsidR="00944C3D" w:rsidRPr="008D0433" w14:paraId="4DDBA872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AF70CE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B6D4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14891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78D43888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ED9F1A1" w14:textId="6D903700" w:rsidR="00944C3D" w:rsidRPr="008D0433" w:rsidRDefault="00FA40B1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Štefan Žigo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17B3FD" w14:textId="63208E8E" w:rsidR="00944C3D" w:rsidRPr="008D0433" w:rsidRDefault="00FA40B1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60A62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B393C4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0089A2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B3E4E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5569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43B040A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4F38A6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B468D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A86BC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716B233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7CBF1BB3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4A96A5AD" w14:textId="7BCF5BD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105EBD3C" w14:textId="23C593B3" w:rsidR="00944C3D" w:rsidRDefault="00FA40B1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</w:p>
    <w:p w14:paraId="1D8E630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7A7A51F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1A7810B" w14:textId="5D026120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520E56D7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B2659C3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054269C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594E57A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2D852B8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8E4E5E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5542D322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759EC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FDDCB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3AC5E72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CCB5F9B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FAAB0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23356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69993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2718FF9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411F859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155BC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01367D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3B5E2FC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79AD02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D3C18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058393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D1AF5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E41907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4505E4D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7A3EA2FC" w14:textId="3F5500BC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4FFF96C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B484C9A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FAF7089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487D0146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7EA6BB89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5D756031" w14:textId="6DC00B06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7AF82784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1D10EC7D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1EADAAEC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2D4D42D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080AEEC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6762D1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0198E66D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782DD1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268FF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113D9D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DA6210C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1CC84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7E03A5A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CF6A85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559A567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794EAF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5ABA97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351D4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2B3A1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46107E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97930EA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29564E7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6F0DBDD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7D38D64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0881D86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7856F90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3B9D2C3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17B5C7F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33C633D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55BF8D6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30A0A18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D6099B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1DF6091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02C7FB7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4D06057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7B0C001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166C781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5A48602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259C8DE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1FDC94B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39CA0D08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001FEF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44535D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E2F4D8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7BEB24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7EEAD63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762D1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5096D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5C959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8862F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4C08594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22810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2603A0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42376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F9225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4903910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8D17EB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7F822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54317E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9F985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AE40E37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BE9D7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50BAD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5C1F18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00E2D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96CFBD1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0A0225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F62B1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583E3D0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6B719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0552E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84A1074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0C661640" w14:textId="3B0A0CA8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43703C23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3BFEEF8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53F7B4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F69552B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6F52E8E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6707F8E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7E52876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EB3D6D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6D4E0F94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13241C3E" w14:textId="77777777" w:rsidTr="00503750">
        <w:tc>
          <w:tcPr>
            <w:tcW w:w="2302" w:type="dxa"/>
            <w:vAlign w:val="center"/>
          </w:tcPr>
          <w:p w14:paraId="66B8A35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546017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057A23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39C290D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783ABD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00784E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227A886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51CF275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A8A6ABF" w14:textId="77777777" w:rsidTr="00503750">
        <w:tc>
          <w:tcPr>
            <w:tcW w:w="15593" w:type="dxa"/>
            <w:gridSpan w:val="8"/>
            <w:vAlign w:val="center"/>
          </w:tcPr>
          <w:p w14:paraId="6B5C2F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2E8AAF7" w14:textId="77777777" w:rsidTr="00503750">
        <w:tc>
          <w:tcPr>
            <w:tcW w:w="2302" w:type="dxa"/>
            <w:vAlign w:val="center"/>
          </w:tcPr>
          <w:p w14:paraId="3B2E11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15E8B76" w14:textId="23F2F3E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3190F0C" w14:textId="787B3F9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632FD5" w14:textId="5D353C1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2EA425" w14:textId="2D63252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5BE7E7" w14:textId="10D042C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DC2ED4" w14:textId="4F1ACE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FD77C6" w14:textId="629B95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C07ED4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2F39C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6D5FA5F" w14:textId="45FCCD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9F2BC97" w14:textId="4D826E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39E1E5" w14:textId="1EE6A85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9BDD64" w14:textId="35C875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891EF2" w14:textId="3EAECA8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74E6AE" w14:textId="6DC26B1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C286F7" w14:textId="3E46C3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D1623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BCE87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D389B19" w14:textId="1F7A8C9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FA2C2FB" w14:textId="3ACE9DA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1EFA2A" w14:textId="24BA794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6FF512" w14:textId="1ED1F4A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19AF40" w14:textId="0E0068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64D974" w14:textId="7019EFC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F7219D" w14:textId="3ABA901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827EA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CB1E4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2F999F6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33853CB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977DD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68B85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9EBC1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A22E5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5D7DE9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7FA9643" w14:textId="77777777" w:rsidTr="00503750">
        <w:tc>
          <w:tcPr>
            <w:tcW w:w="2302" w:type="dxa"/>
            <w:vAlign w:val="center"/>
          </w:tcPr>
          <w:p w14:paraId="0A4096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AC9F120" w14:textId="4AD548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034487E" w14:textId="5017951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CDEAF4" w14:textId="4906794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BB8309" w14:textId="22D6EC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9EB56D" w14:textId="3EFECCE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A30989" w14:textId="671740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B1BF08" w14:textId="28E5264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DAC883" w14:textId="77777777" w:rsidTr="00503750">
        <w:tc>
          <w:tcPr>
            <w:tcW w:w="15593" w:type="dxa"/>
            <w:gridSpan w:val="8"/>
            <w:vAlign w:val="center"/>
          </w:tcPr>
          <w:p w14:paraId="536341A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1EDB550A" w14:textId="77777777" w:rsidTr="00503750">
        <w:tc>
          <w:tcPr>
            <w:tcW w:w="2302" w:type="dxa"/>
            <w:vAlign w:val="center"/>
          </w:tcPr>
          <w:p w14:paraId="614B147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85C1E80" w14:textId="30C0EEC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10ADA1C" w14:textId="057B11C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5E3432" w14:textId="1B3E51E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053BB5" w14:textId="11451EF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D044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0E2BF1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5C9EECF" w14:textId="7DDA9BB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A2CA9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F5A32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248B3BA" w14:textId="2ECEC9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A23B4CB" w14:textId="622D3A3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DBC1DD" w14:textId="288713D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A90743" w14:textId="19C825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88763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02C3D3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C35AFB7" w14:textId="6B252D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8CC83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A41A9F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4213BCC" w14:textId="043EB0B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9FFD242" w14:textId="7EAFA0C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31FCF3" w14:textId="16657FF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C1E159" w14:textId="0B0620F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EF02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A4C3D4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9D7CAD2" w14:textId="09166D0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A390AD" w14:textId="77777777" w:rsidTr="00503750">
        <w:tc>
          <w:tcPr>
            <w:tcW w:w="2302" w:type="dxa"/>
            <w:vAlign w:val="center"/>
          </w:tcPr>
          <w:p w14:paraId="21E985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6A0327C" w14:textId="2B3C1C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ABD7E97" w14:textId="1C3BE16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AE1B87" w14:textId="18D0AC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62FE7C" w14:textId="4642715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C999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CFFEA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0CA4AC8" w14:textId="06F7AC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E65B63" w14:textId="77777777" w:rsidTr="00503750">
        <w:tc>
          <w:tcPr>
            <w:tcW w:w="15593" w:type="dxa"/>
            <w:gridSpan w:val="8"/>
            <w:vAlign w:val="center"/>
          </w:tcPr>
          <w:p w14:paraId="7CF23B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37FA4FD" w14:textId="77777777" w:rsidTr="00503750">
        <w:tc>
          <w:tcPr>
            <w:tcW w:w="2302" w:type="dxa"/>
            <w:vAlign w:val="center"/>
          </w:tcPr>
          <w:p w14:paraId="674CE5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C06341D" w14:textId="4E599D3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509EE49" w14:textId="73C9BD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0757BC" w14:textId="5DDD08F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BDB2BF" w14:textId="376DD00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7F0EFF" w14:textId="3BA5A0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6F1CA9" w14:textId="54E3996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AB58F0" w14:textId="2E0B517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1E2138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72E941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97F98F5" w14:textId="3F4B0C0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F1BEF35" w14:textId="29C7651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B49600" w14:textId="64E3D4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EB5E5B" w14:textId="1146900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8FB987" w14:textId="7CB6300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CD3C3F" w14:textId="0005946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8D0C50" w14:textId="4CA81FA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446B5C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6BED38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68E710D" w14:textId="57CF7A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193C256" w14:textId="556DD2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932313" w14:textId="69DA10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B574D4" w14:textId="3DDD71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4FDC8F" w14:textId="02AA63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CD1105" w14:textId="4B29ED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12DA10" w14:textId="30AEF70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9C2D0B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4D770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7F8552E" w14:textId="0A601D9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CE89AD5" w14:textId="56C8ACC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889E0B" w14:textId="033BBBF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23DC77" w14:textId="069F447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CDC494" w14:textId="67391AB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FB4BA4" w14:textId="57823B3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919F61" w14:textId="7030A3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0BAE68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5678F2E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E97BEE9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502EBC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C0FAE6B" w14:textId="6DB4A51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0A313B0" w14:textId="00B9F72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373874" w14:textId="12B30D1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7D9B2C" w14:textId="6B7459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B6C970" w14:textId="2B16BAF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5AC173" w14:textId="3922CE0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BC4B0A" w14:textId="2864D56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3CE01B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7E83C9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0CDCACA" w14:textId="516FE8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1E97623" w14:textId="6D1FBF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65CC85" w14:textId="7897601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63DFD0" w14:textId="1211827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8DEBB4" w14:textId="5FC7144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983A9E" w14:textId="3A41C7E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0DC49F" w14:textId="7E78F4E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96E2534" w14:textId="77777777" w:rsidR="00944C3D" w:rsidRDefault="00944C3D" w:rsidP="00944C3D">
      <w:pPr>
        <w:rPr>
          <w:rFonts w:ascii="Arial" w:hAnsi="Arial"/>
          <w:b/>
        </w:rPr>
      </w:pPr>
    </w:p>
    <w:p w14:paraId="51961AF9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30FDC7CF" w14:textId="77777777" w:rsidTr="00503750">
        <w:tc>
          <w:tcPr>
            <w:tcW w:w="1944" w:type="dxa"/>
            <w:vAlign w:val="center"/>
          </w:tcPr>
          <w:p w14:paraId="0695AF8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377CA0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4314AE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B752D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2953B2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0AF6A2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32BDF3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C2E0C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4DB0E2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15E50B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0F08E4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633630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7C92460" w14:textId="77777777" w:rsidTr="00503750">
        <w:tc>
          <w:tcPr>
            <w:tcW w:w="15685" w:type="dxa"/>
            <w:gridSpan w:val="12"/>
            <w:vAlign w:val="center"/>
          </w:tcPr>
          <w:p w14:paraId="12E720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2984064" w14:textId="77777777" w:rsidTr="00503750">
        <w:tc>
          <w:tcPr>
            <w:tcW w:w="1944" w:type="dxa"/>
            <w:vAlign w:val="center"/>
          </w:tcPr>
          <w:p w14:paraId="0A8557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86D8308" w14:textId="1CEB23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C489A27" w14:textId="732098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84EB89C" w14:textId="54A5D6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F0D2ED6" w14:textId="29E904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CA8C61" w14:textId="150B79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0782767" w14:textId="7F88BE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C8C5CCE" w14:textId="3C93B1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FD12220" w14:textId="13BDF6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51716EB" w14:textId="4C919B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1D7016D" w14:textId="7A92E1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05E7416" w14:textId="74159E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31441C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35EB12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62BA7E4" w14:textId="0CC6BE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3D49B37" w14:textId="582CCA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E53481A" w14:textId="627C85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C01CCFC" w14:textId="109075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C21BA95" w14:textId="074B9D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4FFDA92" w14:textId="024826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70D101" w14:textId="5AC81A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10EF585" w14:textId="514037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5EDC734" w14:textId="3272B3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E001891" w14:textId="593968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4BB4420" w14:textId="614C2B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55C3D4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00EC0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3105C378" w14:textId="767B76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528A923" w14:textId="269127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3ED75B0" w14:textId="1B04D8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7C8AFD7" w14:textId="29FAFA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90E88D9" w14:textId="670780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DA4BA14" w14:textId="42D136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3839BE2" w14:textId="17BA8D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B000870" w14:textId="3A8FA5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B509AA3" w14:textId="3B1F4F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E4932E9" w14:textId="26E20F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932EA5C" w14:textId="40F439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397241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24698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94B88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1CEA0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EF56D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1887C9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C57DA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417201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4DB179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2C7EB0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134086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D8118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C94F9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B29FBD1" w14:textId="77777777" w:rsidTr="00503750">
        <w:tc>
          <w:tcPr>
            <w:tcW w:w="1944" w:type="dxa"/>
            <w:vAlign w:val="center"/>
          </w:tcPr>
          <w:p w14:paraId="58E0D6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4841B90" w14:textId="0D451C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B224027" w14:textId="046DFE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C03CDAC" w14:textId="1A014C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8F5E720" w14:textId="4EA77E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CB06D79" w14:textId="699545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764934B" w14:textId="0F0BDE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873AA5E" w14:textId="52B892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85BB762" w14:textId="23342F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196FF46" w14:textId="71784E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8CBDDA6" w14:textId="5CF37C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02EC25" w14:textId="01CB7B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AC0512" w14:textId="77777777" w:rsidTr="00503750">
        <w:tc>
          <w:tcPr>
            <w:tcW w:w="15685" w:type="dxa"/>
            <w:gridSpan w:val="12"/>
            <w:vAlign w:val="center"/>
          </w:tcPr>
          <w:p w14:paraId="74AE59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928B3CD" w14:textId="77777777" w:rsidTr="00503750">
        <w:tc>
          <w:tcPr>
            <w:tcW w:w="1944" w:type="dxa"/>
            <w:vAlign w:val="center"/>
          </w:tcPr>
          <w:p w14:paraId="654B7CB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BFBAD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14961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727CB41" w14:textId="5E39B8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CAD3A21" w14:textId="316926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C9BE2B2" w14:textId="1939B0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354B749" w14:textId="0855CD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4081F39" w14:textId="4799D3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A28DEC" w14:textId="285DE2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52B63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C9EFF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AB0BBFD" w14:textId="4200BE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090F48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19867F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7DA70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20B1C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F45449D" w14:textId="360AA8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F661986" w14:textId="5691C1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AEDDF07" w14:textId="7CD588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291F5F8" w14:textId="230586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496108B" w14:textId="0568E0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C05A299" w14:textId="64A291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F3BBC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1B46F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22B452A" w14:textId="20630E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75F017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039C31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A2D38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3CF89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BC9BEF8" w14:textId="26E37F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5B0049C" w14:textId="380934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CADD0AE" w14:textId="31B686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32B6E4B" w14:textId="3C9B64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432E6DF" w14:textId="50E3DB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FCFD89F" w14:textId="1F3858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3B61C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C7FE5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198C978" w14:textId="4FA926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A040D8" w14:textId="77777777" w:rsidTr="00503750">
        <w:tc>
          <w:tcPr>
            <w:tcW w:w="1944" w:type="dxa"/>
            <w:vAlign w:val="center"/>
          </w:tcPr>
          <w:p w14:paraId="008860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AEF8B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2C4C2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1617975" w14:textId="211F62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37D75E0" w14:textId="52AB51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F1FF80E" w14:textId="5D2EA3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87BF738" w14:textId="14F72F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C7F9C8" w14:textId="3C121C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0C650B6" w14:textId="12E47C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31334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2E153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93F6205" w14:textId="58D81E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80F08A" w14:textId="77777777" w:rsidTr="00503750">
        <w:tc>
          <w:tcPr>
            <w:tcW w:w="15685" w:type="dxa"/>
            <w:gridSpan w:val="12"/>
            <w:vAlign w:val="center"/>
          </w:tcPr>
          <w:p w14:paraId="61E46EF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92701CB" w14:textId="77777777" w:rsidTr="00503750">
        <w:tc>
          <w:tcPr>
            <w:tcW w:w="1944" w:type="dxa"/>
            <w:vAlign w:val="center"/>
          </w:tcPr>
          <w:p w14:paraId="5498A1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E7B23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51927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0FCAEFD" w14:textId="7D63A6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8D1E465" w14:textId="5BCB08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733D147" w14:textId="40A057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9F081C9" w14:textId="2C08E3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AAFD290" w14:textId="4CCFE3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2DB049" w14:textId="76CA42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1D0AF6C" w14:textId="49E368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DE67FFB" w14:textId="254E81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EC86712" w14:textId="1B5CC4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B79096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787CA3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0A9E3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09664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4A13C2E" w14:textId="13CE76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88E89F3" w14:textId="47D461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F4F15EE" w14:textId="0E36E0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8091F75" w14:textId="3CAC9B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10896BB" w14:textId="16D2EF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18B6BDC" w14:textId="619C8F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B5AE49" w14:textId="20C7C7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0EC1EC8" w14:textId="6AB2DE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D65A6A9" w14:textId="0C33D9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5FE291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5032B9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45077D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B72CD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E44D2D9" w14:textId="1D2AB6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15997E4" w14:textId="566FE0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524BD20" w14:textId="72D8FB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D78506A" w14:textId="2F3827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BB1C502" w14:textId="0B6355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DDF90AE" w14:textId="33E321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BE2A78" w14:textId="3685B8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E700D78" w14:textId="22AC93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BC18032" w14:textId="37569B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ECDB8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E83BD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F1535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BA868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6B2AD8A" w14:textId="68069E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FB883BC" w14:textId="6B6577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A2C620" w14:textId="0E443C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39772CC" w14:textId="174967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41BC64A" w14:textId="311520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892D7FA" w14:textId="3AC307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4747C85" w14:textId="04144D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3D9C6F8" w14:textId="49C7E0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4B2EAF6" w14:textId="41F0CA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F28A6A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1FAE7CB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02D18E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AB4BE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2FD24F7" w14:textId="3846C2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4800A38" w14:textId="3BA1CF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F14F529" w14:textId="3AD8FC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20E1888" w14:textId="736E35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D0162A" w14:textId="0D1E14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6EF0D5E" w14:textId="254D58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BE0AD42" w14:textId="79EF95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5639C36" w14:textId="035FED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96C9849" w14:textId="165A1F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61B0C1A" w14:textId="4C236F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6AC0448" w14:textId="7E8CA8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4C10AF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7D20E1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1819DC6" w14:textId="3DB4A8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48EAE17" w14:textId="2762B2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0B97741" w14:textId="3DBF21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620DCB8" w14:textId="74E8B1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5C04C18" w14:textId="3F437F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D3418F9" w14:textId="51A0F2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AEE3A5" w14:textId="6CDB0E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A600CF3" w14:textId="73E655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DDC895" w14:textId="293353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464AABC" w14:textId="5E3DAE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4F6C764" w14:textId="42FCFC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328DCB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1A956B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86F8CD6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11B71378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A7A9AA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C8ABE6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08315616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7728F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1056CF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BA6A6E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7C039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45C3DC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FE39443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179203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790FA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0BF2B3A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08BBD3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8B8B3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EA3466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3E90F36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A36749C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5EF9628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44F18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F30C9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60945FE4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162485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22715D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07D43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1B6FE71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72FA3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9EF8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A792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B52858A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44BEB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F8BD0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1B9AD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D9BF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88C69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1C3639E2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253872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01A03A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7AF93A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4634C7B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1DE5EF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7AEE1F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3ED3F9C1" w14:textId="77777777" w:rsidTr="00503750">
        <w:trPr>
          <w:trHeight w:val="1073"/>
        </w:trPr>
        <w:tc>
          <w:tcPr>
            <w:tcW w:w="3614" w:type="dxa"/>
            <w:vMerge/>
          </w:tcPr>
          <w:p w14:paraId="675759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D1B4C5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B4C1F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7251706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3951D7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13D7E42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5C5834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710EF007" w14:textId="77777777" w:rsidTr="00503750">
        <w:trPr>
          <w:trHeight w:val="283"/>
        </w:trPr>
        <w:tc>
          <w:tcPr>
            <w:tcW w:w="3614" w:type="dxa"/>
          </w:tcPr>
          <w:p w14:paraId="652123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6CFC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70CFE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879D4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4CB55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7A07C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D99AA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B1DB41A" w14:textId="77777777" w:rsidTr="00503750">
        <w:trPr>
          <w:trHeight w:val="283"/>
        </w:trPr>
        <w:tc>
          <w:tcPr>
            <w:tcW w:w="3614" w:type="dxa"/>
          </w:tcPr>
          <w:p w14:paraId="651B23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3EDEF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FBB0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5A356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63BC6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E4C11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74632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DD2BC78" w14:textId="77777777" w:rsidTr="00503750">
        <w:trPr>
          <w:trHeight w:val="283"/>
        </w:trPr>
        <w:tc>
          <w:tcPr>
            <w:tcW w:w="3614" w:type="dxa"/>
          </w:tcPr>
          <w:p w14:paraId="0D930DC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847E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EE6F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C3B09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FF5096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7639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0865E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894ED5B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3462AAE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381851C3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484246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3184DD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513F91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0ECBC8C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AE2D0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2A6EB6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746D95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2B16717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170BBB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2798358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8058A5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6A7EC8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549FEF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52C726CA" w14:textId="11B27F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280426" w14:textId="19352F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340DCE" w14:textId="56BF5B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02762C" w14:textId="601925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7C43C2" w14:textId="1C8BB2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405826" w14:textId="31475C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826826" w14:textId="308411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EE23213" w14:textId="572C8D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CB424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32ABB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9646AFB" w14:textId="6B2F23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691618" w14:textId="3E72E4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817AAC" w14:textId="45EEE7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4BFE29" w14:textId="311ED3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625777" w14:textId="64C734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C251A2" w14:textId="254770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C2B927" w14:textId="57922B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345C60A" w14:textId="524797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7F382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EBB67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7680756B" w14:textId="4696FE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258AF9" w14:textId="74D92F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514B18" w14:textId="65D743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9BAD359" w14:textId="1DECCE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4AF273" w14:textId="58B1C3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43D5A8" w14:textId="30CEBB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686A7E" w14:textId="3B26BD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2CA4329" w14:textId="3C03DE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A4939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F9972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1CB946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AD908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31BA2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63328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392AA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CA769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D7BBD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F2251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A18186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EBF131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34B861D" w14:textId="45BB45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64C195" w14:textId="3BBFA6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6329B3" w14:textId="7903F8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43972F" w14:textId="4A0217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0BDA49" w14:textId="201AD9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C21828" w14:textId="48C769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259744" w14:textId="4DDF1A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28D24A" w14:textId="54F943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42CB3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96D181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21CCCF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27A6C5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D9B5FBC" w14:textId="13C0A9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B47B1F" w14:textId="17CF2C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E44D92" w14:textId="3B25F5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80B6DF" w14:textId="621BEF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F48B3D" w14:textId="711C68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8E7150" w14:textId="274EC7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9DCED9" w14:textId="47574B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7152AEF" w14:textId="10DEBF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3DA8F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5F01E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27C0E89A" w14:textId="50FA6B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A82527" w14:textId="5B5E9C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A60E68" w14:textId="0C0080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8358F7" w14:textId="2EEB9B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F8C384" w14:textId="1B6D9A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B7152E2" w14:textId="0D2F04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8556DB" w14:textId="107386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61F696" w14:textId="18E0E9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9DA8E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C87E8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24F79E48" w14:textId="52E55F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7FF5EA" w14:textId="55DD06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09EFF8" w14:textId="2A3764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47CE64" w14:textId="792655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C5AF3E" w14:textId="623FB9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E099FE" w14:textId="48BC06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806F28" w14:textId="63437B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63508C2" w14:textId="151294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DDF48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A66A3F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EAD8EC7" w14:textId="082943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4B43C8" w14:textId="1B8D37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74212E" w14:textId="00B142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29AD2B" w14:textId="73C913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E4FABA" w14:textId="36CEBB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737C93" w14:textId="607336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7EE66D" w14:textId="7780C2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B5AA0F7" w14:textId="49C1C8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FB61D0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3F9CB5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D0DEBC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6E436C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C16AF22" w14:textId="6599BA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499DB1" w14:textId="7E86FC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337055" w14:textId="08513F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694F55" w14:textId="47E592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1563A5" w14:textId="423667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9C7CD9" w14:textId="7610CC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6E4463" w14:textId="5127CE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423C3E" w14:textId="1E0E8E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84B25A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7A1B995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FD6B391" w14:textId="30EB61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B3790C" w14:textId="1B5F5E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37A41E" w14:textId="2066AF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9FD5CE" w14:textId="7B6799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DA47E8" w14:textId="4C2E37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0563B9" w14:textId="14637E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CFA53F" w14:textId="7BC26E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803313D" w14:textId="586A20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BADB3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978D9D8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3C4A1FE4" w14:textId="723DE1A8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02B6414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F3E7C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C0FE86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54AFB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E5943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74A7B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052591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2FAF4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A630E6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2D662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B5D2D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66840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AE3FF6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7C9B36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F3B3C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45D3A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8D69EF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C9E3582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EB3D6D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5C77C81E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7A450588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44F21C0E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1351BAB2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172B236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CFAB40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8D89F6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967CA7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DCF433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6D8E4A58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173F6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8D5187A" w14:textId="0111496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218B824" w14:textId="556F27D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95D2348" w14:textId="5E53AC2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51F51B5" w14:textId="78D6001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4206A3A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06C6F7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A176184" w14:textId="1421479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E04C000" w14:textId="7349CB7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7467892" w14:textId="25B2AEA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58C5833" w14:textId="60CDAB4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6DF5E67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2A981A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47E065" w14:textId="4A24C2D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8783A96" w14:textId="3AA035D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76C79A9" w14:textId="5D9F988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7843B2F" w14:textId="060266B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BBB6FB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235779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8391A4B" w14:textId="5F0C351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1B28B8F" w14:textId="1F0FC0F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9A0BE65" w14:textId="3CDC18E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6B5138A" w14:textId="5B5AEFA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D77B01B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0B9D6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473A649" w14:textId="79A91D2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3BF107D" w14:textId="2168E48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3E880AC" w14:textId="1FA3EC2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99D2A96" w14:textId="0D092DE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0B0FBAF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03ABE011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3BFA0FF" w14:textId="74BBB7B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9905904" w14:textId="4D8E58BF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1B3A407" w14:textId="17E00B73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3A87582" w14:textId="299F6C8D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0B41B00" w14:textId="77777777" w:rsidR="00944C3D" w:rsidRDefault="00944C3D" w:rsidP="00944C3D">
      <w:pPr>
        <w:rPr>
          <w:rFonts w:ascii="Arial" w:hAnsi="Arial"/>
          <w:b/>
        </w:rPr>
      </w:pPr>
    </w:p>
    <w:p w14:paraId="587CB234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3E0308A0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42CD619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C268D0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4DFCA92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0F1D05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07D2D3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6F8DF6FD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156EAF4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5247FA4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E5895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763ED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DA1824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344931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76FC39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53089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21918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50CFFAB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14DCED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7A94F7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3FD79FF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E1FCD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C9522A0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4EB9220E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2F5C52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3CC08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5724A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5E3263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08BFC6C7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37EEAB3E" w14:textId="77777777" w:rsidTr="00503750">
        <w:tc>
          <w:tcPr>
            <w:tcW w:w="2835" w:type="dxa"/>
            <w:vAlign w:val="center"/>
          </w:tcPr>
          <w:p w14:paraId="403966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751895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B27D9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52C1524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D7F3E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582D9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2CAF6F8F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5A2C3D11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6E2FA351" w14:textId="0FE9460D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995B14" w14:textId="39F6DE38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47E375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EDED80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CBD13D9" w14:textId="3FD3D856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81610A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15781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74FD358A" w14:textId="6AFE79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FBED17" w14:textId="0955FB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BC34B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E426C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54B1C16" w14:textId="2DA50A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E43E93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774AF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28EC5A8" w14:textId="35813E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41A9B5" w14:textId="355F0B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1838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04BDF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9DAFB37" w14:textId="5706CB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695475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7F41862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0FC5B1C9" w14:textId="19123F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423779" w14:textId="4E7526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56F3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BC567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2451F7" w14:textId="3E45CC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C04364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66DA03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54CD5CF2" w14:textId="4B14B8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73851B" w14:textId="560BE9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C64A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308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EA547CC" w14:textId="14F6E9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C4CA01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3BE604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0246C285" w14:textId="4DCE2D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A12801" w14:textId="6BB427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8897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722C1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B63E7E9" w14:textId="5D8147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3276F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2868C0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7EB62E78" w14:textId="0668A22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21BA91" w14:textId="098B5ED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FF18B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647F6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97922A2" w14:textId="5EED19F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609F071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659E050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00FF3EEC" w14:textId="4CEB7C82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5B1D9FC0" w14:textId="77777777" w:rsidR="00944C3D" w:rsidRDefault="00944C3D" w:rsidP="00944C3D">
      <w:pPr>
        <w:rPr>
          <w:rFonts w:ascii="Arial" w:hAnsi="Arial"/>
          <w:b/>
        </w:rPr>
      </w:pPr>
    </w:p>
    <w:p w14:paraId="1A86758D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37C79A0C" w14:textId="77777777" w:rsidTr="00503750">
        <w:tc>
          <w:tcPr>
            <w:tcW w:w="2835" w:type="dxa"/>
            <w:vAlign w:val="center"/>
          </w:tcPr>
          <w:p w14:paraId="335857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5F18E2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58C8AD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25A654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78FEF5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68203CC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42973D7C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F6D81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2707F5A5" w14:textId="012036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678B56" w14:textId="0F801B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595E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8FE7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8B7E9F4" w14:textId="32F67D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48E66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F1EA40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15875C30" w14:textId="288AA5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E86765" w14:textId="0295BA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D34B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12ED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4399CFF" w14:textId="71BF16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704E8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4BD1D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26271D4F" w14:textId="622A71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9C156C" w14:textId="1C811E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FEEB3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5B3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E3D298F" w14:textId="58D523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98E78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E8098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0677DC26" w14:textId="262782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4550AE" w14:textId="22D0BC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3509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C837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DFD9061" w14:textId="13F292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F7F09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BF6FD7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6D6756E9" w14:textId="45FCE75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7E12D2" w14:textId="1018440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A4C49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17184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40ADE1D" w14:textId="3867F71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5D522C7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CA3EAEE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62FF1087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3778A6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2AAA51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0D753C05" w14:textId="77777777" w:rsidTr="00503750">
        <w:trPr>
          <w:trHeight w:val="699"/>
        </w:trPr>
        <w:tc>
          <w:tcPr>
            <w:tcW w:w="3502" w:type="dxa"/>
            <w:vMerge/>
          </w:tcPr>
          <w:p w14:paraId="6E2A05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5D1E0B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64B1A0D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494DA93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58C37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4F343FA0" w14:textId="29B5D7FD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279C55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9FBE9CA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D91FA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744FED5A" w14:textId="1FB9A8D2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3951963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88685EE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204493E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01EA83CC" w14:textId="4C6EEF71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CCEE7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BCCE63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EA95F6B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083F0A26" w14:textId="77777777" w:rsidTr="00503750">
        <w:trPr>
          <w:trHeight w:val="593"/>
        </w:trPr>
        <w:tc>
          <w:tcPr>
            <w:tcW w:w="3497" w:type="dxa"/>
          </w:tcPr>
          <w:p w14:paraId="32BE5A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4BA75B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E7E8E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0E7767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5750F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26E71858" w14:textId="74E249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A9DC050" w14:textId="06D22B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712B9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AB84597" w14:textId="008B039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A527896" w14:textId="74D112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E8FE50" w14:textId="0F461D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D2BC9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9A2023D" w14:textId="62B5C77B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73CDBD2" w14:textId="1C5A61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C9ABDB" w14:textId="72B83F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FFCA1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A9A94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5740A914" w14:textId="126F05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6A33A48" w14:textId="7B0A5C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12F3C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5F826A6" w14:textId="5105B7F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BEF8FCA" w14:textId="38489C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6BF7ED" w14:textId="03DCA6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52F39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71EC102" w14:textId="361E648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1DF278C" w14:textId="0E45A2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8FCD3B7" w14:textId="616ADD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8AB7A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758A9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2F6F2B13" w14:textId="311CA3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6D43F3C" w14:textId="183F8D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6C9C0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FB3D610" w14:textId="782675A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127E23B" w14:textId="295A05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21EB0AC" w14:textId="3340FF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1F547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7AA0943" w14:textId="6542F9AD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13237F0" w14:textId="74C71B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E98E1E7" w14:textId="7E543C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0C4C2B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0EF7B1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F5F2AF2" w14:textId="15B8D6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0FF592A" w14:textId="0602B2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2056E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5D2D209" w14:textId="4C0AC3C1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3D05088" w14:textId="7DB971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AE19CA" w14:textId="14A0EE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276414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0EB32481" w14:textId="414A85B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98C2602" w14:textId="7B3327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09AD698" w14:textId="6F5C10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372B76" w14:textId="77777777" w:rsidR="00944C3D" w:rsidRDefault="00944C3D" w:rsidP="00944C3D">
      <w:pPr>
        <w:rPr>
          <w:rFonts w:ascii="Arial" w:hAnsi="Arial"/>
          <w:b/>
        </w:rPr>
      </w:pPr>
    </w:p>
    <w:p w14:paraId="008AF954" w14:textId="77777777" w:rsidR="00944C3D" w:rsidRDefault="00944C3D" w:rsidP="00944C3D">
      <w:pPr>
        <w:rPr>
          <w:rFonts w:ascii="Arial" w:hAnsi="Arial"/>
          <w:b/>
        </w:rPr>
      </w:pPr>
    </w:p>
    <w:p w14:paraId="6E8BCC7A" w14:textId="77777777" w:rsidR="00944C3D" w:rsidRDefault="00944C3D" w:rsidP="00944C3D">
      <w:pPr>
        <w:rPr>
          <w:rFonts w:ascii="Arial" w:hAnsi="Arial"/>
          <w:b/>
        </w:rPr>
      </w:pPr>
    </w:p>
    <w:p w14:paraId="043050AC" w14:textId="77777777" w:rsidR="00944C3D" w:rsidRDefault="00944C3D" w:rsidP="00944C3D">
      <w:pPr>
        <w:rPr>
          <w:rFonts w:ascii="Arial" w:hAnsi="Arial"/>
          <w:b/>
        </w:rPr>
      </w:pPr>
    </w:p>
    <w:p w14:paraId="4C938829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1582"/>
        <w:gridCol w:w="1196"/>
        <w:gridCol w:w="1171"/>
        <w:gridCol w:w="1166"/>
        <w:gridCol w:w="1539"/>
      </w:tblGrid>
      <w:tr w:rsidR="00944C3D" w:rsidRPr="00050529" w14:paraId="685B1616" w14:textId="77777777" w:rsidTr="00503750">
        <w:tc>
          <w:tcPr>
            <w:tcW w:w="2622" w:type="dxa"/>
            <w:vAlign w:val="center"/>
          </w:tcPr>
          <w:p w14:paraId="52DB772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48768F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077198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2BF5B9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0CE10FF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312F5D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012532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0B0C8C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7B8996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72E4FF06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96B42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4DE3516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61887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060AC9F9" w14:textId="1233E2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6F30FC0" w14:textId="0E8571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B01EBB" w14:textId="32FAAF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097A7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04A2B8" w14:textId="2D08B8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BF0176" w14:textId="77777777" w:rsidTr="00503750">
        <w:tc>
          <w:tcPr>
            <w:tcW w:w="2622" w:type="dxa"/>
            <w:vAlign w:val="center"/>
          </w:tcPr>
          <w:p w14:paraId="24B686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096225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1540F5CC" w14:textId="64AB51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8225ABD" w14:textId="3CC47A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8FFF760" w14:textId="4F659C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C1FB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D2F2F2" w14:textId="390D17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5BA1B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7A7D3A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2C6F6198" w14:textId="6D1DA8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7FFD956" w14:textId="21B683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D419F45" w14:textId="075784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987EA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3D8D1F" w14:textId="41E4A2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F7558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85715C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1FEB9DFB" w14:textId="129907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18777B" w14:textId="65DBD4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AC8699" w14:textId="1ACB10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B458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A2B49A" w14:textId="13093A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9F5074" w14:textId="77777777" w:rsidTr="00503750">
        <w:tc>
          <w:tcPr>
            <w:tcW w:w="2622" w:type="dxa"/>
            <w:vAlign w:val="center"/>
          </w:tcPr>
          <w:p w14:paraId="679917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771CD738" w14:textId="0F4F80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89484.64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87986AB" w14:textId="19F85F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27512.28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9300365" w14:textId="54074B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2782.63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FF19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74B061" w14:textId="536DF0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114214.29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8085B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7DE5C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688E1167" w14:textId="5E3C37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3E83E5" w14:textId="16ED62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256BC1C" w14:textId="101884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7B68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701FCA" w14:textId="05F621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183783E" w14:textId="77777777" w:rsidTr="00503750">
        <w:tc>
          <w:tcPr>
            <w:tcW w:w="2622" w:type="dxa"/>
            <w:vAlign w:val="center"/>
          </w:tcPr>
          <w:p w14:paraId="3A9779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600FB0AC" w14:textId="2799BD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F9A42E" w14:textId="276DE5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81C4F8E" w14:textId="4D878D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124C2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A35EAF4" w14:textId="745B41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0F7948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6BA8C80D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1D73EA6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DACA1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62CF30CA" w14:textId="577540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18F931E" w14:textId="1F1C11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C0BC8A8" w14:textId="22F3FD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B1D97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5ADA42" w14:textId="40B306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A6B65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2F4FF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0C0A5CD9" w14:textId="4B5E5A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498A417" w14:textId="410E06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DBB3C0" w14:textId="3761EF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8BC0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6667BD" w14:textId="252EAD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A90AB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AAF25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6C504B45" w14:textId="15C239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F648E66" w14:textId="149C7D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B7D478" w14:textId="316B65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5ECB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1A90170" w14:textId="6C139C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4A51F8" w14:textId="77777777" w:rsidTr="00503750">
        <w:tc>
          <w:tcPr>
            <w:tcW w:w="2622" w:type="dxa"/>
            <w:vAlign w:val="center"/>
          </w:tcPr>
          <w:p w14:paraId="0F0BFC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59E07A94" w14:textId="4C0726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3CB5F74" w14:textId="1FF052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1996E4" w14:textId="313DFB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BE9A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288385" w14:textId="7C7CC6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A07138" w14:textId="77777777" w:rsidTr="00503750">
        <w:tc>
          <w:tcPr>
            <w:tcW w:w="2622" w:type="dxa"/>
            <w:vAlign w:val="center"/>
          </w:tcPr>
          <w:p w14:paraId="463769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56E8FE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37933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C105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F96D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EAB7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8F7FDF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224602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3889F79C" w14:textId="7FE2A3D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89484.64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FECF909" w14:textId="2476713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27512.28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11A8E2F" w14:textId="4CDAA91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2782.63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2CD789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9818B1" w14:textId="51072E1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114214.29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CD7BBE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B4FB95F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691FD82F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1C875D69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10174E34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B63CBC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5B5853B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1FC4C91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20BEC42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1E8D694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776E6B3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736D4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7D350E3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AA145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21492F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4A571A8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EF2DC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7FE6E2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26D4DB5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12A8E1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8BD478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206EAE8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52C47E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899FDC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6A93A3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731ACC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CF014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06708F2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CFECE6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7BD482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7386949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500E52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640263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0606268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BA9A02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E6305E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7E5F30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865A52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572942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7AA395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052E36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E7DA301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64E3557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44EEB6C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6EA446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6D0CB77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AA8BC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23C238E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47AB3B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BE69AF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78D37D4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B28C7B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24D248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4805AD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6BDE9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835FF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5905A3D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3065D6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D469B5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48C1848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C35CB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3A05E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5B00F4F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77A348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7C9756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6AAF4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163E973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A3B968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B09D34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2FBA49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486DE55B" w14:textId="77777777" w:rsidTr="00503750">
        <w:tc>
          <w:tcPr>
            <w:tcW w:w="2835" w:type="dxa"/>
            <w:vAlign w:val="center"/>
          </w:tcPr>
          <w:p w14:paraId="2AE6CFA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3B8675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4609D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09774F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41263B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72B943E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817E1DB" w14:textId="77777777" w:rsidTr="00503750">
        <w:tc>
          <w:tcPr>
            <w:tcW w:w="2835" w:type="dxa"/>
            <w:vAlign w:val="center"/>
          </w:tcPr>
          <w:p w14:paraId="3B04AD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3D6DA3C7" w14:textId="505892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30EDC6" w14:textId="0B8423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1E8EA9" w14:textId="16CBD5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153B9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3EEB80F" w14:textId="22B180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BFA851" w14:textId="77777777" w:rsidTr="00503750">
        <w:tc>
          <w:tcPr>
            <w:tcW w:w="2835" w:type="dxa"/>
            <w:vAlign w:val="center"/>
          </w:tcPr>
          <w:p w14:paraId="674050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29516C80" w14:textId="6FA36D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BC3847" w14:textId="4F17C5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C7C419" w14:textId="553B1A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BAD7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2F518A7" w14:textId="274782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A354D7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06A9099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1DE28BE0" w14:textId="39ECC26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1CE0ED" w14:textId="50929A5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EDA1B0" w14:textId="036EC18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60C29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16ED87" w14:textId="2681FD1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071F8BC7" w14:textId="77777777" w:rsidTr="00503750">
        <w:tc>
          <w:tcPr>
            <w:tcW w:w="2835" w:type="dxa"/>
            <w:vAlign w:val="center"/>
          </w:tcPr>
          <w:p w14:paraId="15FAC5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5078849D" w14:textId="5EAE42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845A32" w14:textId="046A92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84FDDE" w14:textId="18BDB6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0BEE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BDC2260" w14:textId="66C614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9964A6" w14:textId="77777777" w:rsidTr="00503750">
        <w:tc>
          <w:tcPr>
            <w:tcW w:w="2835" w:type="dxa"/>
            <w:vAlign w:val="center"/>
          </w:tcPr>
          <w:p w14:paraId="60420F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61479985" w14:textId="4C58AF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D96793" w14:textId="3A6148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67273A" w14:textId="28E4AC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58B8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9AD990" w14:textId="4D28A9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44298A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39B6E72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38CFB65D" w14:textId="794137C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393E1C8" w14:textId="18C36DE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4980E3" w14:textId="37F3CB69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E246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A551E9" w14:textId="54EFADD0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4FE6CF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1AFA816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17441AD3" w14:textId="5F5042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C5DD88" w14:textId="3FB97C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D06BD3" w14:textId="69B633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C520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850CFC" w14:textId="421DE9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563CB6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463DDB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622E85D3" w14:textId="77777777" w:rsidTr="00503750">
        <w:tc>
          <w:tcPr>
            <w:tcW w:w="2552" w:type="dxa"/>
            <w:shd w:val="clear" w:color="auto" w:fill="auto"/>
            <w:vAlign w:val="center"/>
          </w:tcPr>
          <w:p w14:paraId="263DC04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2A051A0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0C3B8D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F97AC9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8C5AA9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33E2C60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DD0CC1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E3353EB" w14:textId="5D30D79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22740FA" w14:textId="662484F6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79.20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6F49228" w14:textId="67DD1DA9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79.20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F97F27B" w14:textId="5B9D4402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0EB4AAB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33395A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A633B0D" w14:textId="3DA2879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BDD3798" w14:textId="6974269B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0AA7BD7" w14:textId="30A3D80A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75DB4BB" w14:textId="67104F9B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D9C48B4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F9DFF4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284326B4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4B5711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6638B3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583B7818" w14:textId="77777777" w:rsidTr="00503750">
        <w:tc>
          <w:tcPr>
            <w:tcW w:w="4395" w:type="dxa"/>
            <w:vMerge/>
          </w:tcPr>
          <w:p w14:paraId="333094C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9C8FB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5E6809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3047B02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C7B05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16932A29" w14:textId="1F1C9F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6C51D5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B06011A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DEFF0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48DA7FA4" w14:textId="364BBF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15F95E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31DB9982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406521E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02D28FF6" w14:textId="464A803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2E979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CF8B582" w14:textId="77777777" w:rsidTr="00503750">
        <w:tc>
          <w:tcPr>
            <w:tcW w:w="4395" w:type="dxa"/>
            <w:vAlign w:val="center"/>
          </w:tcPr>
          <w:p w14:paraId="509CE3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2DE38A53" w14:textId="0D3293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D3E601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6494E907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5C5818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3AB7F752" w14:textId="774145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E97E76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209DE01C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FBC9B7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41A60478" w14:textId="617D4A2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906455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09514EA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3AB680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41C3279E" w14:textId="6EC50F71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55952.23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6D3A60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2501BAA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36422D9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4E39C7DA" w14:textId="77777777" w:rsidTr="00503750">
        <w:tc>
          <w:tcPr>
            <w:tcW w:w="4395" w:type="dxa"/>
            <w:vAlign w:val="center"/>
          </w:tcPr>
          <w:p w14:paraId="23DCA63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62E279E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256C7E6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665C92ED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19B4C3E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46CC0FE4" w14:textId="01DFACB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D8A86A8" w14:textId="50CC39D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378C979A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087D7B4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0EED2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50E1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3B1AAA9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27A0C6F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5DFE9B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BABAA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441E76BD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61ECE8F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58B12D55" w14:textId="16B7E194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024F02B" w14:textId="606E924B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190E93CA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5FBE17A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1A9F8B6A" w14:textId="7CCC145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5B41821" w14:textId="0C5E5A9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F48722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94FAD0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0AE29E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67927C50" w14:textId="77777777" w:rsidTr="00503750">
        <w:tc>
          <w:tcPr>
            <w:tcW w:w="1843" w:type="dxa"/>
            <w:vAlign w:val="center"/>
          </w:tcPr>
          <w:p w14:paraId="348B6C7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63CC3B3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D087E3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39DFD6C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5B40853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5543436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107EB27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436220E8" w14:textId="77777777" w:rsidTr="00503750">
        <w:tc>
          <w:tcPr>
            <w:tcW w:w="1843" w:type="dxa"/>
            <w:vAlign w:val="center"/>
          </w:tcPr>
          <w:p w14:paraId="79B8028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2345930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25CD1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3A57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142840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FCEF36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15BA1F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5FDFD1A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26952E6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421581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E3D592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292DFA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799D38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354595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5F4A8D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829AD88" w14:textId="77777777" w:rsidTr="00503750">
        <w:tc>
          <w:tcPr>
            <w:tcW w:w="1843" w:type="dxa"/>
            <w:vAlign w:val="center"/>
          </w:tcPr>
          <w:p w14:paraId="7BE37C5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612755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1A2F4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93F63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75913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F3D356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36ECD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25354A0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01F30C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643A339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7DB2E6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8F4B5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A4AAF2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2E8E3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B1291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8083EBE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21E23AE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7EFA229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D0D7B3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3D5CD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21EF50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8ABCAD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9263B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F5BE20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2FA182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400A607C" w14:textId="77777777" w:rsidTr="00503750">
        <w:trPr>
          <w:trHeight w:val="664"/>
        </w:trPr>
        <w:tc>
          <w:tcPr>
            <w:tcW w:w="3372" w:type="dxa"/>
          </w:tcPr>
          <w:p w14:paraId="4F7E720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40EA58A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7958002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7FA76F10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924552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31E4A146" w14:textId="5B2713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B0BD2EC" w14:textId="4E99E4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2DDA7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55CB604" w14:textId="56F24B4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0BFA55F" w14:textId="6228D2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3381942" w14:textId="1C8D47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E45521D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C22A069" w14:textId="6D35ADD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77090D1" w14:textId="7C93D8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470965E" w14:textId="6BB301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AAAEFFB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246C04B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EFCD231" w14:textId="5E87A6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4187E1D" w14:textId="6E7C71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57C5B9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AC55B07" w14:textId="5CDF24B6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0421C7F" w14:textId="6F8D31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4BFED6" w14:textId="14E53D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E43B259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4ED38A40" w14:textId="125AB86C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46B8887" w14:textId="2FABB1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C615D43" w14:textId="331CDF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61DE676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141F0673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18C72E26" w14:textId="77777777" w:rsidTr="00503750">
        <w:tc>
          <w:tcPr>
            <w:tcW w:w="2835" w:type="dxa"/>
            <w:vAlign w:val="center"/>
          </w:tcPr>
          <w:p w14:paraId="05472B7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165C3FB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6C05192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1AA21C6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5828300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997B0F4" w14:textId="77777777" w:rsidTr="00503750">
        <w:tc>
          <w:tcPr>
            <w:tcW w:w="2835" w:type="dxa"/>
          </w:tcPr>
          <w:p w14:paraId="2C4224B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00879A8A" w14:textId="04CBDA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D403EA0" w14:textId="292E7A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AF7D8E" w14:textId="0C6995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B709882" w14:textId="2BADF5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EF91898" w14:textId="77777777" w:rsidTr="00503750">
        <w:tc>
          <w:tcPr>
            <w:tcW w:w="2835" w:type="dxa"/>
          </w:tcPr>
          <w:p w14:paraId="2B6C790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7B6CBD96" w14:textId="5D6CF5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5B229D7" w14:textId="13456C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FBEACE" w14:textId="10F1D1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16BC889" w14:textId="21D74F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035D786" w14:textId="77777777" w:rsidTr="00503750">
        <w:tc>
          <w:tcPr>
            <w:tcW w:w="2835" w:type="dxa"/>
          </w:tcPr>
          <w:p w14:paraId="25315D7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71DBFE7D" w14:textId="750A08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FBEF434" w14:textId="605BC9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BAB2CDA" w14:textId="3AE83F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0E4AFB6" w14:textId="5613D8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64EC0F0" w14:textId="77777777" w:rsidTr="00503750">
        <w:tc>
          <w:tcPr>
            <w:tcW w:w="2835" w:type="dxa"/>
            <w:vAlign w:val="center"/>
          </w:tcPr>
          <w:p w14:paraId="7C99F3A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3924AAC1" w14:textId="32F1DD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B76F60" w14:textId="3E3489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3897BB" w14:textId="507367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C21C351" w14:textId="789990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2675B09" w14:textId="77777777" w:rsidTr="00503750">
        <w:tc>
          <w:tcPr>
            <w:tcW w:w="2835" w:type="dxa"/>
            <w:vAlign w:val="center"/>
          </w:tcPr>
          <w:p w14:paraId="164C67B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C34B27A" w14:textId="044666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CAFAC9D" w14:textId="0BD221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A7DE903" w14:textId="38453D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B60FA19" w14:textId="54DD33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E39188C" w14:textId="77777777" w:rsidTr="00503750">
        <w:tc>
          <w:tcPr>
            <w:tcW w:w="2835" w:type="dxa"/>
          </w:tcPr>
          <w:p w14:paraId="121C4CD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62BC0B59" w14:textId="4B2B2A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30C4739" w14:textId="68352C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153324" w14:textId="46A225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D57D952" w14:textId="362063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9F924AD" w14:textId="77777777" w:rsidTr="00503750">
        <w:tc>
          <w:tcPr>
            <w:tcW w:w="2835" w:type="dxa"/>
          </w:tcPr>
          <w:p w14:paraId="4F6F932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066CB595" w14:textId="10872B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37EBF04" w14:textId="2CCC41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072C48A" w14:textId="02356A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DEA8B91" w14:textId="1DDD54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7431031" w14:textId="77777777" w:rsidTr="00503750">
        <w:tc>
          <w:tcPr>
            <w:tcW w:w="2835" w:type="dxa"/>
          </w:tcPr>
          <w:p w14:paraId="2600CE7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07FDD8B1" w14:textId="7576A0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06EC4E2" w14:textId="500672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83EFFD" w14:textId="061095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9A873C" w14:textId="2CED5C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2D10A56" w14:textId="77777777" w:rsidR="00944C3D" w:rsidRDefault="00944C3D" w:rsidP="00944C3D">
      <w:pPr>
        <w:rPr>
          <w:rFonts w:ascii="Arial" w:hAnsi="Arial"/>
          <w:b/>
        </w:rPr>
      </w:pPr>
    </w:p>
    <w:p w14:paraId="7886333F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0454FE2F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F68E5F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064ABB6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7C04184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4423A4D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2678D37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075C9AD4" w14:textId="77777777" w:rsidTr="00503750">
        <w:trPr>
          <w:trHeight w:val="443"/>
        </w:trPr>
        <w:tc>
          <w:tcPr>
            <w:tcW w:w="2560" w:type="dxa"/>
          </w:tcPr>
          <w:p w14:paraId="4BA7F9E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062B3943" w14:textId="225A44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3407C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BE5FD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13D4A69" w14:textId="5E507C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BF487C1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06AC741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20EE24E5" w14:textId="14F96A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B0A21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EBFDA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11BA0CC" w14:textId="7D378E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51F1A54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2F08C23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7E0EABC9" w14:textId="7A39FA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3E143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3FA38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1535635" w14:textId="2F7F06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9C15206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3541D1B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39176B71" w14:textId="25ED8F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281A1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22132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E95F412" w14:textId="28F077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87470D8" w14:textId="77777777" w:rsidR="00944C3D" w:rsidRDefault="00944C3D" w:rsidP="00944C3D">
      <w:pPr>
        <w:rPr>
          <w:rFonts w:ascii="Arial" w:hAnsi="Arial"/>
          <w:b/>
        </w:rPr>
      </w:pPr>
    </w:p>
    <w:p w14:paraId="3619DEF1" w14:textId="77777777" w:rsidR="00944C3D" w:rsidRDefault="00944C3D" w:rsidP="00944C3D">
      <w:pPr>
        <w:rPr>
          <w:rFonts w:ascii="Arial" w:hAnsi="Arial"/>
          <w:b/>
        </w:rPr>
      </w:pPr>
    </w:p>
    <w:p w14:paraId="198AA08A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763D9191" w14:textId="77777777" w:rsidR="00944C3D" w:rsidRDefault="00944C3D" w:rsidP="00944C3D">
      <w:pPr>
        <w:rPr>
          <w:rFonts w:ascii="Arial" w:hAnsi="Arial"/>
          <w:b/>
        </w:rPr>
      </w:pPr>
    </w:p>
    <w:p w14:paraId="330653CC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73E57DB3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4C9972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14B83EB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7B4A7E8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10675E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461428C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E6C16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3B3BA7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995FF5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FE6CC2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431EF5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AB7005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C3E3DB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A71D41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BE18F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73BCD4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AD235B4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D62F21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9BBEF9B" w14:textId="77777777" w:rsidTr="00503750">
        <w:trPr>
          <w:trHeight w:val="677"/>
        </w:trPr>
        <w:tc>
          <w:tcPr>
            <w:tcW w:w="3358" w:type="dxa"/>
          </w:tcPr>
          <w:p w14:paraId="37ED28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2027600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219CDC4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A75F1B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9E3D64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14A0AB94" w14:textId="13C91D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2E3064F" w14:textId="24C4AC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17C320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9C704C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30EED1C" w14:textId="027C14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EAB0218" w14:textId="2E9623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DFA262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498122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8FE4E2B" w14:textId="7E6CB4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F09B131" w14:textId="44DF78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3F5B95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B654D8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285D5D7D" w14:textId="7C7EF3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0D845AD" w14:textId="1754CF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75C7D0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4D420FD" w14:textId="1AB9D33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9025057" w14:textId="08B328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8D10FEA" w14:textId="4701F1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180154E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7234E9B4" w14:textId="5C20B72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2F683C4" w14:textId="51F89E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629ED43" w14:textId="7D4137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BE35D0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41235CA8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94C1FD5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04A668A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7F0AB84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254F012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86E16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260457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3385913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5F8AAB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5D7648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A97BD62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73BDF30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92279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A491A1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17AB4C0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B752622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844ADE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F1E879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DD0890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7425B30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6551D32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9F60F00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14562F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7DF2316F" w14:textId="4C4AED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F5F66C2" w14:textId="632CFE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9E473AB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0FAA236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0D1D0D4C" w14:textId="22C62C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E93DF26" w14:textId="27856D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2CF1D59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4C36502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AAE74EF" w14:textId="4C4CF4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1C8E391" w14:textId="21BA94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8535B7D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EA5B9EC" w14:textId="5BA07A4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6DA5D5D" w14:textId="59979C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23C8F55" w14:textId="498649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49B340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0E9994F" w14:textId="08DCFB5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CAB4FCE" w14:textId="0265A2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215F16" w14:textId="3E3D71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06E531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375DBE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51EEA85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B827BF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7D9C7E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8D6023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2750D0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E17A6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4C4F7047" w14:textId="3116C4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E9342C4" w14:textId="03FBA8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7E1DF9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F82A0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414A08F2" w14:textId="3E8369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045FC03" w14:textId="421B5A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0A90AD8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F4BC8A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395C6603" w14:textId="0F376D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C24A4C" w14:textId="66F648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726E61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011D404" w14:textId="031FF33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6FF653C" w14:textId="344B47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EDB8915" w14:textId="2BC4AB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B20B958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3A56A733" w14:textId="4065A1B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9592001" w14:textId="5A5106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B2D7CFC" w14:textId="61A586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1735117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FFABD64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0EF7BB2F" w14:textId="77777777" w:rsidTr="00503750">
        <w:tc>
          <w:tcPr>
            <w:tcW w:w="3686" w:type="dxa"/>
            <w:vAlign w:val="center"/>
          </w:tcPr>
          <w:p w14:paraId="41407D9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621F090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BA974E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6BAFB18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0D4C30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4BC6C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F15A0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B909DA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E3B2CB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F2F2ED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024B71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8DCD9F8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5FE227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17DB5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EB09F5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BFD927A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6BA2B604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5C2D96C3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9E931C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22788DD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97E6CD2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1BA83D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B619F9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0B34F3E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67F6743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2215DB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65156D34" w14:textId="73B2B6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20B4C6B" w14:textId="1149A1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25C409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0A9264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542E06FD" w14:textId="716C3E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4CEF1FA" w14:textId="0516F5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42D8C7A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4DDE5A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63AE4F5" w14:textId="11C337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C6E728D" w14:textId="09F01A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8D4150E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272E488" w14:textId="68AE0E4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CB628CC" w14:textId="4084BF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347E976" w14:textId="6C8200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5CAA11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0B3894FA" w14:textId="361881B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4B7FAF6" w14:textId="651B3E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123756C" w14:textId="79070E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F5358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B125BEB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A5D4035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3C81A705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674F23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3F7D14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798E154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4F12FC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3C1B6C9" w14:textId="3A3C3B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9E3D98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AD36A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7BA23BFA" w14:textId="182E9E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B7F17D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51C3B7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372181D8" w14:textId="1C14DC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C8E051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5C304F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55A2AB2F" w14:textId="15E8F3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EA5226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F66F79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3C35FFDA" w14:textId="15FA33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AC06C7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0261CA5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71259B36" w14:textId="7E419A0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30CEE69" w14:textId="77777777" w:rsidR="00944C3D" w:rsidRDefault="00944C3D" w:rsidP="00944C3D">
      <w:pPr>
        <w:rPr>
          <w:sz w:val="22"/>
          <w:szCs w:val="22"/>
        </w:rPr>
      </w:pPr>
    </w:p>
    <w:p w14:paraId="3223174D" w14:textId="77777777" w:rsidR="00944C3D" w:rsidRDefault="00944C3D" w:rsidP="00944C3D">
      <w:pPr>
        <w:rPr>
          <w:sz w:val="22"/>
          <w:szCs w:val="22"/>
        </w:rPr>
      </w:pPr>
    </w:p>
    <w:p w14:paraId="0741A0B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BBE7738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54F0A624" w14:textId="1C81F813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F22843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A37740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1C6BB51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0E3CAB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64EE507E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1C3A50C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438AD7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0D64892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3B34D9AB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592DBE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0E09DBA6" w14:textId="2D6954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B3C166B" w14:textId="416BA4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F9CC878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58F43F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42E780E" w14:textId="6B255A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5C05C2B" w14:textId="67988C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77588C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CC37E2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2CC9BB5" w14:textId="61B2F8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E7E1EEE" w14:textId="456422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E9C0F32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30DE01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465A8E00" w14:textId="5BDB9F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B065FF6" w14:textId="040E32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5C8412A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23FFDF29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2A20F440" w14:textId="65E633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D46F23F" w14:textId="2BC90C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689D7C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E78BFC6" w14:textId="01D659E0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961EEC3" w14:textId="273389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D1194E5" w14:textId="378044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457DFD8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128BFAC" w14:textId="41CA5DE4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34DE80E" w14:textId="201A3A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ECC07E6" w14:textId="638A3B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A33316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FBA87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384F617E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5979D75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3246C16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5F75767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5A8C37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85BEE9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59DC4209" w14:textId="2AF3E5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1DE3BCB" w14:textId="68BC4D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95E8BE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660B69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274924B5" w14:textId="7416EA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C11FE88" w14:textId="0CAA84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913A28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B294D3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5A8346D0" w14:textId="66BBFE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940769F" w14:textId="1D262B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641FC8A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14EFD1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0E514D34" w14:textId="51A8C5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00B8D8B" w14:textId="6DDD3D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9C3DB5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C821B51" w14:textId="51A49F83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65EBC74" w14:textId="103017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B7099AA" w14:textId="654CBD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E45DA4B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9C23E26" w14:textId="5205FDD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BD6EB5B" w14:textId="293637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F0FDAB4" w14:textId="355D6E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8BDAC53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08D46436" w14:textId="101D610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571533EC" w14:textId="19DC1C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375C970" w14:textId="5A9FEA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FA40B1" w:rsidRPr="0000796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F88AF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BF39E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581C0636" w14:textId="68CA32A9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46273C8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49EAFF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30C91E51" w14:textId="30067A4D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2E9CCF8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D37B63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5C316805" w14:textId="038EADF3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6E70669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1CF32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6A98E91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01CF1145" w14:textId="77777777" w:rsidR="00944C3D" w:rsidRPr="003607F0" w:rsidRDefault="00944C3D" w:rsidP="00944C3D"/>
    <w:p w14:paraId="7FD62734" w14:textId="77777777" w:rsidR="00F47675" w:rsidRPr="00944C3D" w:rsidRDefault="00F47675" w:rsidP="00944C3D"/>
    <w:sectPr w:rsidR="00F47675" w:rsidRPr="00944C3D" w:rsidSect="00EB3D6D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180D4" w14:textId="77777777" w:rsidR="00EB3D6D" w:rsidRDefault="00EB3D6D">
      <w:r>
        <w:separator/>
      </w:r>
    </w:p>
  </w:endnote>
  <w:endnote w:type="continuationSeparator" w:id="0">
    <w:p w14:paraId="514A174F" w14:textId="77777777" w:rsidR="00EB3D6D" w:rsidRDefault="00EB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F3E07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4EAB5621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E264C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56FDD4A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FAFFC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402F1C28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73C5D" w14:textId="77777777" w:rsidR="00EB3D6D" w:rsidRDefault="00EB3D6D">
      <w:r>
        <w:separator/>
      </w:r>
    </w:p>
  </w:footnote>
  <w:footnote w:type="continuationSeparator" w:id="0">
    <w:p w14:paraId="18BE3132" w14:textId="77777777" w:rsidR="00EB3D6D" w:rsidRDefault="00EB3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125993">
    <w:abstractNumId w:val="13"/>
  </w:num>
  <w:num w:numId="2" w16cid:durableId="1622804185">
    <w:abstractNumId w:val="17"/>
  </w:num>
  <w:num w:numId="3" w16cid:durableId="595137061">
    <w:abstractNumId w:val="8"/>
  </w:num>
  <w:num w:numId="4" w16cid:durableId="1419670114">
    <w:abstractNumId w:val="7"/>
  </w:num>
  <w:num w:numId="5" w16cid:durableId="90171494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54380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7650231">
    <w:abstractNumId w:val="20"/>
  </w:num>
  <w:num w:numId="8" w16cid:durableId="1202981016">
    <w:abstractNumId w:val="10"/>
  </w:num>
  <w:num w:numId="9" w16cid:durableId="471757741">
    <w:abstractNumId w:val="0"/>
  </w:num>
  <w:num w:numId="10" w16cid:durableId="1125582845">
    <w:abstractNumId w:val="19"/>
  </w:num>
  <w:num w:numId="11" w16cid:durableId="1681277980">
    <w:abstractNumId w:val="6"/>
  </w:num>
  <w:num w:numId="12" w16cid:durableId="156576921">
    <w:abstractNumId w:val="9"/>
  </w:num>
  <w:num w:numId="13" w16cid:durableId="1257979882">
    <w:abstractNumId w:val="12"/>
  </w:num>
  <w:num w:numId="14" w16cid:durableId="653215300">
    <w:abstractNumId w:val="15"/>
  </w:num>
  <w:num w:numId="15" w16cid:durableId="1467163005">
    <w:abstractNumId w:val="14"/>
  </w:num>
  <w:num w:numId="16" w16cid:durableId="438523450">
    <w:abstractNumId w:val="2"/>
  </w:num>
  <w:num w:numId="17" w16cid:durableId="1967076744">
    <w:abstractNumId w:val="4"/>
  </w:num>
  <w:num w:numId="18" w16cid:durableId="1568300309">
    <w:abstractNumId w:val="11"/>
  </w:num>
  <w:num w:numId="19" w16cid:durableId="1254513624">
    <w:abstractNumId w:val="5"/>
  </w:num>
  <w:num w:numId="20" w16cid:durableId="2097240238">
    <w:abstractNumId w:val="18"/>
  </w:num>
  <w:num w:numId="21" w16cid:durableId="666634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340"/>
    <w:docVar w:name="arg2" w:val="Driver=asa17;DBF=D:\anasoft\data\tebys.db;DBN=tebys;ENG=SQL17;commlinks=TCPIP{ip=192.168.1.241};uid=hromnikova;con=finus(10.15);pwd=488300282956Vaveto1"/>
    <w:docVar w:name="arg3" w:val="0"/>
    <w:docVar w:name="arg4" w:val="C:\Users\HROMNI~1.TEB\AppData\Local\Temp\9941281.doc"/>
    <w:docVar w:name="arg5" w:val="6"/>
  </w:docVars>
  <w:rsids>
    <w:rsidRoot w:val="00FA40B1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B3D6D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A40B1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15E0F"/>
  <w15:docId w15:val="{6838AAD5-3DA6-426C-8046-3E1F309A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5</TotalTime>
  <Pages>1</Pages>
  <Words>5338</Words>
  <Characters>30428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2</cp:revision>
  <cp:lastPrinted>2009-07-30T10:15:00Z</cp:lastPrinted>
  <dcterms:created xsi:type="dcterms:W3CDTF">2024-03-20T08:43:00Z</dcterms:created>
  <dcterms:modified xsi:type="dcterms:W3CDTF">2024-03-20T08:48:00Z</dcterms:modified>
</cp:coreProperties>
</file>