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538CE1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15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B9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54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8A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6B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2C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7A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1A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3D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4B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E8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9A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4C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DE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2E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47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AC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CB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11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5C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94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48C91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611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A7D6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E935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413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5671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41C3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706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51E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9992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EF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2200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238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C281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09B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435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872B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9C3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1401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4E6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7CA9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71DC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2A3E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9EDE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CF30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B88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0F21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E2F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B27B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37A8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3B8A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5C8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67FA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0721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36D91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C6D1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32E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E69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945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1895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1A24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F839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D49A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FCF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406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06D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CF5C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BC9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DF48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9D4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8897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25DA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4CCE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810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AAB9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8CD4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D03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D2D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6EB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4D06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A1C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23C7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9F7B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549F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7312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921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5C5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10F4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CF0F5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6CD1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A381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9D87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6098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C503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35D7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D89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D38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C842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BDFA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7F1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97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70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F79A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0052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61BD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C0B7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B46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CFB5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0BB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AF6D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1301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0D0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4C3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35FD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4561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C4E1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59C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50AD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2DC4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CBD3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D93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B83C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E6A75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708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C20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C4A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1B9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369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8E6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F91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9BE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835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2EA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2E1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135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4E1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BFD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40D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9FB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243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C03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1CA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D85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8B2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A99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094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75C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C73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34F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C55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711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D8E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C27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295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CEB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2A6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0E937F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AE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5A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C3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FC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48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76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71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BC4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0B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0A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39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A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BD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E6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B6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E1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AF9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8C19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DA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B7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BC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A3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B1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C1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48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BFE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335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11D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721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645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EBC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45F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8EE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E6D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AC6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AAD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9EB8896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3A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B8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48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6C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5655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B4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B9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C0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DF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3F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5A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BF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1D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53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9A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7F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883DAB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2B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11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B5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17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6A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D1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4C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BA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64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B8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5D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DD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80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82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B1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3C50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52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1C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15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A6B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B0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87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AE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35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3B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9D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2F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335C3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58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B8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F1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8A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F4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E5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4E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24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2D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B8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899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1E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D7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4D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7D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1C26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5A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CA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C3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43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8A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3D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17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2A80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4ABF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729D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3D96B2" w14:textId="62AF0105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ADFD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AF9C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D0EB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9C6D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DE97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25F6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22BC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5A6A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7A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DB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19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BB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8C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A6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9E13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05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BD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E8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6E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09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F7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3FC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7AB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662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B0186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58FD9FC" wp14:editId="0AAA8E0A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E63D22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58FD9F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75E63D22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56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6AE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52C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CAD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37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29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C1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41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A4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61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75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BE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4F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3C59E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E67A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8C4FB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1B77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C17C1EA" wp14:editId="46771542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47489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17C1EA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147489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1776A5A" wp14:editId="3D37F5AF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B5CCDA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776A5A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26B5CCDA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6D8FF23" wp14:editId="6DC09CE8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B4933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D8FF23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BB4933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1505D28" wp14:editId="53127829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FB2723" w14:textId="6C5BBA31" w:rsidR="000B647F" w:rsidRDefault="00000000" w:rsidP="00944C3D">
                                  <w:fldSimple w:instr=" MERGEFIELD  aDMOD  \* MERGEFORMAT ">
                                    <w:r w:rsidR="003E2963" w:rsidRPr="003E296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505D28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20FB2723" w14:textId="6C5BBA31" w:rsidR="000B647F" w:rsidRDefault="00000000" w:rsidP="00944C3D">
                            <w:fldSimple w:instr=" MERGEFIELD  aDMOD  \* MERGEFORMAT ">
                              <w:r w:rsidR="003E2963" w:rsidRPr="003E2963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06989251" wp14:editId="2631E3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10E97B" w14:textId="2CDBB1E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2963" w:rsidRPr="00A95A9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989251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810E97B" w14:textId="2CDBB1E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2963" w:rsidRPr="00A95A9D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2F54AEF" wp14:editId="7748914E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5B65D6" w14:textId="73468619" w:rsidR="000B647F" w:rsidRDefault="00000000" w:rsidP="00944C3D">
                                  <w:fldSimple w:instr=" MERGEFIELD  aDRDO  \* MERGEFORMAT ">
                                    <w:r w:rsidR="003E2963" w:rsidRPr="003E296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F54AEF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C5B65D6" w14:textId="73468619" w:rsidR="000B647F" w:rsidRDefault="00000000" w:rsidP="00944C3D">
                            <w:fldSimple w:instr=" MERGEFIELD  aDRDO  \* MERGEFORMAT ">
                              <w:r w:rsidR="003E2963" w:rsidRPr="003E2963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35FB5F6A" wp14:editId="0788259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FAD0B5" w14:textId="31CE78B6" w:rsidR="000B647F" w:rsidRDefault="00000000" w:rsidP="00944C3D">
                                  <w:fldSimple w:instr=" MERGEFIELD  aDMDO  \* MERGEFORMAT ">
                                    <w:r w:rsidR="003E2963" w:rsidRPr="003E296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FB5F6A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5AFAD0B5" w14:textId="31CE78B6" w:rsidR="000B647F" w:rsidRDefault="00000000" w:rsidP="00944C3D">
                            <w:fldSimple w:instr=" MERGEFIELD  aDMDO  \* MERGEFORMAT ">
                              <w:r w:rsidR="003E2963" w:rsidRPr="003E2963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1F8A4F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ADCF23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9441BA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D16377F" wp14:editId="285BB45E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EAD20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16377F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35EAD20D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1233A96" wp14:editId="1F8B6E6D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BDE04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233A96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FBDE04E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3180E95" wp14:editId="0CF452CF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E2902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180E9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34E29028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4197929" wp14:editId="3049E8F2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C92F96" w14:textId="32B5CABE" w:rsidR="000B647F" w:rsidRDefault="00000000" w:rsidP="00944C3D">
                                  <w:fldSimple w:instr=" MERGEFIELD  aDRDOo  \* MERGEFORMAT ">
                                    <w:r w:rsidR="003E2963" w:rsidRPr="003E296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197929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7C92F96" w14:textId="32B5CABE" w:rsidR="000B647F" w:rsidRDefault="00000000" w:rsidP="00944C3D">
                            <w:fldSimple w:instr=" MERGEFIELD  aDRDOo  \* MERGEFORMAT ">
                              <w:r w:rsidR="003E2963" w:rsidRPr="003E2963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1E7A5798" wp14:editId="567F273A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0117BE" w14:textId="38D535E3" w:rsidR="000B647F" w:rsidRDefault="00000000" w:rsidP="00944C3D">
                                  <w:fldSimple w:instr=" MERGEFIELD  aDMDO  \* MERGEFORMAT ">
                                    <w:r w:rsidR="003E2963" w:rsidRPr="003E296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7A5798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E0117BE" w14:textId="38D535E3" w:rsidR="000B647F" w:rsidRDefault="00000000" w:rsidP="00944C3D">
                            <w:fldSimple w:instr=" MERGEFIELD  aDMDO  \* MERGEFORMAT ">
                              <w:r w:rsidR="003E2963" w:rsidRPr="003E2963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710C112" wp14:editId="08CBCA0D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5B0725" w14:textId="5A9E2AF7" w:rsidR="000B647F" w:rsidRDefault="00000000" w:rsidP="00944C3D">
                                  <w:fldSimple w:instr=" MERGEFIELD  aDRODo  \* MERGEFORMAT ">
                                    <w:r w:rsidR="003E2963" w:rsidRPr="003E296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10C112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15B0725" w14:textId="5A9E2AF7" w:rsidR="000B647F" w:rsidRDefault="00000000" w:rsidP="00944C3D">
                            <w:fldSimple w:instr=" MERGEFIELD  aDRODo  \* MERGEFORMAT ">
                              <w:r w:rsidR="003E2963" w:rsidRPr="003E2963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0D130787" wp14:editId="2E147F5D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30ABC2" w14:textId="4F907F7A" w:rsidR="000B647F" w:rsidRDefault="00000000" w:rsidP="00944C3D">
                                  <w:fldSimple w:instr=" MERGEFIELD  aDMOD  \* MERGEFORMAT ">
                                    <w:r w:rsidR="003E2963" w:rsidRPr="003E296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13078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C30ABC2" w14:textId="4F907F7A" w:rsidR="000B647F" w:rsidRDefault="00000000" w:rsidP="00944C3D">
                            <w:fldSimple w:instr=" MERGEFIELD  aDMOD  \* MERGEFORMAT ">
                              <w:r w:rsidR="003E2963" w:rsidRPr="003E2963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4E5345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8153482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CD0F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A2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9CED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93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5A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C9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42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8C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FF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4F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90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41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BE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D1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96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9E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7F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7C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17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D9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6C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1F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97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46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C7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5C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D1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A298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D7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EF2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CB7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C4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9F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E0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65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87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70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CA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D8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A7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A9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8E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1A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F2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B8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9C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A2BF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641E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C2A1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6A98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1F08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5B1D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3E7B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DE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DA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FB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EB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3C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8B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CF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08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54EE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FC9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B4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50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06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A4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42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08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97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4A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7E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43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57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87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BB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E6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1E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FE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A0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CF8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60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F8AB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04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B1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F9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E4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92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CD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63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F3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1F45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1D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90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25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6E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89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AA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BB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9C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00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7D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82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1F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D0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DF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DD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E6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51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1F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EBE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78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A70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21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43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23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0A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E8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35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8D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5C96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73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18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3D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352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D1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41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B7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62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56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CF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03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84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A6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E3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4B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0B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95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8A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BD2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321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143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401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309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3DC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B51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2C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D6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FF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E6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B6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DF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A6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EA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2FCF4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2F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4A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ED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02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17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1F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C7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D6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BE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13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3B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014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25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AF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A8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5C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3B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C8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1B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C251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C17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2B9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F9A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516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263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33FB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6F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9C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F775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07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85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366EAE6" wp14:editId="7E4E6AC5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169F0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66EAE6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44169F0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EA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4B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A2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33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2B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E8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4D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4C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4A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2162F304" wp14:editId="6C11A636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F1B8D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62F304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52F1B8DD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5B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66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7E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04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63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80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16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E4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70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62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1F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42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AF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6A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F48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7A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BC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94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DE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71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F6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42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552F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9BB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B6B4C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740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7F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C224393" wp14:editId="4987563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D7260E" w14:textId="020C30F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2963" w:rsidRPr="00A95A9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37920324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224393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2AD7260E" w14:textId="020C30F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2963" w:rsidRPr="00A95A9D">
                              <w:rPr>
                                <w:rFonts w:ascii="Arial" w:hAnsi="Arial" w:cs="Arial"/>
                                <w:noProof/>
                              </w:rPr>
                              <w:t>37920324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0B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DE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F3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CF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81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2D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80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8A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F8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803408A" wp14:editId="5FCFCFB0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5CD794" w14:textId="777DB31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2963" w:rsidRPr="00A95A9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2021926093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03408A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7B5CD794" w14:textId="777DB31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2963" w:rsidRPr="00A95A9D">
                              <w:rPr>
                                <w:rFonts w:ascii="Arial" w:hAnsi="Arial" w:cs="Arial"/>
                                <w:noProof/>
                              </w:rPr>
                              <w:t>2021926093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4B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B4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20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A1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58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F2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1A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3B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0D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1B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AE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D4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34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07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A8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7E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5D49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AF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9431C8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EA9B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68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86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25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22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AA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A4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5F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D7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28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22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34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C5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93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D4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4D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09A7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89FE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B7AC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1F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25F7FCF" wp14:editId="64B6FF1D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5BC576" w14:textId="027B1EA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2963" w:rsidRPr="00A95A9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Šafárikova 2733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5F7FCF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7C5BC576" w14:textId="027B1EA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2963" w:rsidRPr="00A95A9D">
                              <w:rPr>
                                <w:rFonts w:ascii="Arial" w:hAnsi="Arial" w:cs="Arial"/>
                                <w:noProof/>
                              </w:rPr>
                              <w:t>Šafárikova 2733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12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4A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F7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29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7D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D0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48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B91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7E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4D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9F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34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19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13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2E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1E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A9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4D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B4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CD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CB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90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9D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7A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41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DC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3A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A3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43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E9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DE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965D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59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6C7D54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4D9C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B86F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E0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49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B2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8E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7A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5F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BA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11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1E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23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BB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0C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8E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5C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4C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FB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32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15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DD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4B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89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3E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31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E37CE2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D4F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B65F059" wp14:editId="70C266FD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405DC3" w14:textId="45B9268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2963" w:rsidRPr="00A95A9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Šafárikova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65F059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63405DC3" w14:textId="45B9268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2963" w:rsidRPr="00A95A9D">
                              <w:rPr>
                                <w:rFonts w:ascii="Arial" w:hAnsi="Arial" w:cs="Arial"/>
                                <w:noProof/>
                              </w:rPr>
                              <w:t>Šafárikova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C062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5E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F6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BA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96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75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4A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33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866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60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36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67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1F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38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FB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AF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40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CF5DDE3" wp14:editId="2F4E2F8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525A14" w14:textId="46397F70" w:rsidR="000B647F" w:rsidRDefault="00000000" w:rsidP="00944C3D">
                                  <w:fldSimple w:instr=" MERGEFIELD  aSUB_ULICA_CISLO  \* MERGEFORMAT ">
                                    <w:r w:rsidR="003E2963" w:rsidRPr="003E296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5/2733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F5DDE3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2525A14" w14:textId="46397F70" w:rsidR="000B647F" w:rsidRDefault="00000000" w:rsidP="00944C3D">
                            <w:fldSimple w:instr=" MERGEFIELD  aSUB_ULICA_CISLO  \* MERGEFORMAT ">
                              <w:r w:rsidR="003E2963" w:rsidRPr="003E2963">
                                <w:rPr>
                                  <w:rFonts w:ascii="Arial" w:hAnsi="Arial" w:cs="Arial"/>
                                  <w:noProof/>
                                </w:rPr>
                                <w:t>5/2733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C9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A0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7B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BB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67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E4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7870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AC78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05C0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42C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59610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4DEC9F2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582DEDB" wp14:editId="68AC5EF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3880A3" w14:textId="7EB63C9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2963" w:rsidRPr="00A95A9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82DEDB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193880A3" w14:textId="7EB63C9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2963" w:rsidRPr="00A95A9D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7C3D052" wp14:editId="6E1BA22B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B5D025" w14:textId="37A8094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2963" w:rsidRPr="00A95A9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C3D052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01B5D025" w14:textId="37A8094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2963" w:rsidRPr="00A95A9D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9A2E2A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DD0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A0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76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EE5D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41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1623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529374B" wp14:editId="093B12D7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C52582" w14:textId="24F2EDB0" w:rsidR="000B647F" w:rsidRPr="00391121" w:rsidRDefault="003E2963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915913076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29374B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7C52582" w14:textId="24F2EDB0" w:rsidR="000B647F" w:rsidRPr="00391121" w:rsidRDefault="003E2963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915913076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49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874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9E3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F7D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F23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A06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ADE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9873D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245564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3A4E665F" wp14:editId="6CBA210D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0AAC59" w14:textId="22A8A98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4E665F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690AAC59" w14:textId="22A8A98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B0D7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CA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83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99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A7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4A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E0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AD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53C8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E6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F8E05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68442A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AFE10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B92E80F" wp14:editId="0DDD568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7B357F" w14:textId="32E90A29" w:rsidR="000B647F" w:rsidRPr="00391121" w:rsidRDefault="003E2963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j.hromnikova@spbtn.sk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92E80F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067B357F" w14:textId="32E90A29" w:rsidR="000B647F" w:rsidRPr="00391121" w:rsidRDefault="003E2963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j.hromnikova@spbtn.sk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FCD01A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C552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EED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2F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17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30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D8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8D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FC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5E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10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7E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9E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13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24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41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82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86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77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DD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C63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5A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5C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2D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90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33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52B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13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20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F779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524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64DF7DD" w14:textId="0FBF86B5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3E2963">
              <w:rPr>
                <w:rFonts w:ascii="Arial" w:hAnsi="Arial"/>
                <w:lang w:eastAsia="sk-SK"/>
              </w:rPr>
              <w:t>29.2.2024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82A9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560C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E0ED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A7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7B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8394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DEC5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24C8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3AE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A8E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3A4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BB58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3F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193C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BD75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730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11F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AB9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4D8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1A97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7B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58DF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9331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96E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FA3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414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85C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D9DD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49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85A8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F835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7A5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DDE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4A9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CF6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5077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7A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3D41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C95D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351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442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AAA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6F8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7AB4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2C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0837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30CE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267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11D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27B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BAB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6D5B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AD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E426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6370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934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905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97E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E49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6B1F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B7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D679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2E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E7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A8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E8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2A3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1916A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0880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DE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AE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79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75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DD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55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B7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34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E1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3C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6A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09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1D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A4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6A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33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7D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F7E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A0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74878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40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51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907128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0F5EAAE0" w14:textId="77777777" w:rsidR="00944C3D" w:rsidRDefault="00944C3D" w:rsidP="00944C3D">
      <w:pPr>
        <w:rPr>
          <w:rFonts w:ascii="Arial" w:hAnsi="Arial"/>
        </w:rPr>
      </w:pPr>
    </w:p>
    <w:p w14:paraId="3DCE011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30C54D4" w14:textId="64B19D0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B1F0675" w14:textId="0CE19612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60478E3E" w14:textId="4546EE6E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428D543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D8A4508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5F8A9C8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C8707A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33D00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63DE5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AA34AC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3A342C7" w14:textId="2E361AF6" w:rsidR="00944C3D" w:rsidRPr="008D0433" w:rsidRDefault="003E296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Poláček Jozef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945A96F" w14:textId="50441812" w:rsidR="00944C3D" w:rsidRPr="008D0433" w:rsidRDefault="003E296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081B2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D6E85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577D3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0EDA2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7873A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EA010D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49D04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6CE6E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881C8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D37363A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3A28152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EBF6676" w14:textId="0098D109" w:rsidR="00944C3D" w:rsidRDefault="003E2963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7FCA7DA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6445AA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7555A8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07DF16A" w14:textId="240C06D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AA32E38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1311BD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F2FDB7E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340527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44D7750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8B126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097DF31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A0458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3D162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2AEA2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B9809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D5A3B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9BBFC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BD85E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AA0D7B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58606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1C595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3F33E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2F5528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37D3E4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6F895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97E6D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CE2920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B09271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92D12D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31399801" w14:textId="7C6E5BDC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989318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F3E2012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D61416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7181292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18D3D4F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275EA79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70B0F793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016B78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26559E9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128B19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7D526F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5E912C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CDEB67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536FB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95E8F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BAD27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51E2E6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709DF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0DEC6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D757D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A6A033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37A80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DA72E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1B7C8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5C9BE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4D5721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B86A449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7596CC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CADA84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7D1CFA1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5BB41A5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762E2A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79E0E3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941CE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E25003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C85157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89562E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65FF13C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5A5879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A4E7ED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065150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0E3E72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228E0D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546B88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521E8D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0EE32C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6C3115E7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6D1E0E3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514811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6EA833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45C9DD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B148EF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22240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70778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498F3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ABB36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0E297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EBCC3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A932A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ACE8E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1342F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1A828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C59CB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BEA08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C466D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4EDF6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FAC6B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C0F71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774D0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779C2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53107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5352C5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23A56F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CBE32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7AB34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DF88D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9B155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E8DEF1D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61AFCFB" w14:textId="30C70241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14681409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7D5517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DA43FC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12F18B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6D5295B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AA07D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F496F8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4A6359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27507C5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341A09A0" w14:textId="77777777" w:rsidTr="00503750">
        <w:tc>
          <w:tcPr>
            <w:tcW w:w="2302" w:type="dxa"/>
            <w:vAlign w:val="center"/>
          </w:tcPr>
          <w:p w14:paraId="55BDE9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1A7FE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4E3FE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99673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BCF09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409F06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FD83D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15CEA8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7F78205" w14:textId="77777777" w:rsidTr="00503750">
        <w:tc>
          <w:tcPr>
            <w:tcW w:w="15593" w:type="dxa"/>
            <w:gridSpan w:val="8"/>
            <w:vAlign w:val="center"/>
          </w:tcPr>
          <w:p w14:paraId="65F01F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E60446C" w14:textId="77777777" w:rsidTr="00503750">
        <w:tc>
          <w:tcPr>
            <w:tcW w:w="2302" w:type="dxa"/>
            <w:vAlign w:val="center"/>
          </w:tcPr>
          <w:p w14:paraId="7D43E8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12F4245" w14:textId="2D2DD5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0E19D2" w14:textId="5CA53B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017571" w14:textId="4FB907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03361C" w14:textId="284FAE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3FA3A5" w14:textId="609169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75B1C0" w14:textId="37E9EF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311786" w14:textId="549451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9E138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E2DCD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E3C56E2" w14:textId="0972ED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DE0526" w14:textId="028CF6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7875F9" w14:textId="76D457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528BFB" w14:textId="4BC980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0CA57" w14:textId="408E53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EF4140" w14:textId="15445F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A6FF54" w14:textId="6961AE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AC691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15F1B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8ADC21B" w14:textId="789E7D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CFC54C8" w14:textId="439E87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4D67BA" w14:textId="63F34B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13A10" w14:textId="17D3CE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6D5C72" w14:textId="2EC7D9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8032B8" w14:textId="2F2B7F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26843F" w14:textId="437B71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9C81E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1474E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78ED3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D46C7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6BAE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10049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0A5F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055E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212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670F581" w14:textId="77777777" w:rsidTr="00503750">
        <w:tc>
          <w:tcPr>
            <w:tcW w:w="2302" w:type="dxa"/>
            <w:vAlign w:val="center"/>
          </w:tcPr>
          <w:p w14:paraId="722FA4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8B3793B" w14:textId="3F6411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83E8F33" w14:textId="78C55C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0844EF" w14:textId="3F7894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496183" w14:textId="6C127B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2EAC84" w14:textId="63D350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9D1A33" w14:textId="6B229D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02CCA0" w14:textId="04DBB8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4DECB7" w14:textId="77777777" w:rsidTr="00503750">
        <w:tc>
          <w:tcPr>
            <w:tcW w:w="15593" w:type="dxa"/>
            <w:gridSpan w:val="8"/>
            <w:vAlign w:val="center"/>
          </w:tcPr>
          <w:p w14:paraId="66875E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286C260" w14:textId="77777777" w:rsidTr="00503750">
        <w:tc>
          <w:tcPr>
            <w:tcW w:w="2302" w:type="dxa"/>
            <w:vAlign w:val="center"/>
          </w:tcPr>
          <w:p w14:paraId="327F12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FF2D9CE" w14:textId="4B59D8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29A977E" w14:textId="3ED6E4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B28693" w14:textId="73BF72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E1B262" w14:textId="3BA51A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8532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F0C9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6666E8" w14:textId="497174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A8010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6DBAC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4766DBD" w14:textId="010736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E5CDC6D" w14:textId="67E19E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81299A" w14:textId="49C30D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25B0EB" w14:textId="18E1C1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00F5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C97B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84C5E1" w14:textId="4EA5C3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949BC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13B93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591A835" w14:textId="5CCE02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EEED64" w14:textId="5F0A01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160400" w14:textId="301FEB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A43258" w14:textId="17929E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2C12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C497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700BE63" w14:textId="0D37BD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19414B" w14:textId="77777777" w:rsidTr="00503750">
        <w:tc>
          <w:tcPr>
            <w:tcW w:w="2302" w:type="dxa"/>
            <w:vAlign w:val="center"/>
          </w:tcPr>
          <w:p w14:paraId="6A29FE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810D98E" w14:textId="52B6D9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770243" w14:textId="678A6F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9EB0D7" w14:textId="69574F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F2DC2F" w14:textId="264F85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F5B3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AFE44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A96F22" w14:textId="2C74F2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028B2F" w14:textId="77777777" w:rsidTr="00503750">
        <w:tc>
          <w:tcPr>
            <w:tcW w:w="15593" w:type="dxa"/>
            <w:gridSpan w:val="8"/>
            <w:vAlign w:val="center"/>
          </w:tcPr>
          <w:p w14:paraId="35EAC1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BFFE4C6" w14:textId="77777777" w:rsidTr="00503750">
        <w:tc>
          <w:tcPr>
            <w:tcW w:w="2302" w:type="dxa"/>
            <w:vAlign w:val="center"/>
          </w:tcPr>
          <w:p w14:paraId="1EA252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44D974B" w14:textId="303888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FB208A4" w14:textId="5A682C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0240BD" w14:textId="5D5237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7A5F3C" w14:textId="401099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A47311" w14:textId="518D9A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DF06CD" w14:textId="39743C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14C615" w14:textId="43DE41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C8FAB6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2F875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0B79CEE" w14:textId="6D31C6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F0C072A" w14:textId="6C86F4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7BB2A5" w14:textId="506F8F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813C5B" w14:textId="0EDB34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F555C8" w14:textId="6CAAA5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E8DAFC" w14:textId="09C93F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25BCCE" w14:textId="30F743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7B165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846E3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29AEE3F" w14:textId="519008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B2D003" w14:textId="183A61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E2D6DD" w14:textId="102659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59929B" w14:textId="3BB39C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5A389A" w14:textId="68621B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3A32D4" w14:textId="258486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BCC26A" w14:textId="14146A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81A72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A155D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0A64E70" w14:textId="5BF271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1C0CC1" w14:textId="0BD987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2241CC" w14:textId="53F171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430859" w14:textId="1C7878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A424FC" w14:textId="3F40A2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2BAB8C" w14:textId="38D05C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60BEB9" w14:textId="656A47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4036AF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DF59AC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C7BD90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47EC8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E9D8D5" w14:textId="0EAA0A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C3028FD" w14:textId="1364D4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A141F0" w14:textId="4D324E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B475D" w14:textId="13083F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9D96F2" w14:textId="549329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B4ABCA" w14:textId="633A94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2F311B" w14:textId="1147A3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2EF8F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64119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A890719" w14:textId="7F950D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E23A8C" w14:textId="37CCD1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ECFF59" w14:textId="1C35D5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CE827" w14:textId="0D869B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32EC72" w14:textId="53F6C0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A5A7CF" w14:textId="6383BC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23743C" w14:textId="09A1CB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D10F28A" w14:textId="77777777" w:rsidR="00944C3D" w:rsidRDefault="00944C3D" w:rsidP="00944C3D">
      <w:pPr>
        <w:rPr>
          <w:rFonts w:ascii="Arial" w:hAnsi="Arial"/>
          <w:b/>
        </w:rPr>
      </w:pPr>
    </w:p>
    <w:p w14:paraId="0E3592C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42D4ACF" w14:textId="77777777" w:rsidTr="00503750">
        <w:tc>
          <w:tcPr>
            <w:tcW w:w="1944" w:type="dxa"/>
            <w:vAlign w:val="center"/>
          </w:tcPr>
          <w:p w14:paraId="384D368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532EA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D55A0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8EE55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A5EA4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BE980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7E4FA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66362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DC571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A92E4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04281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26F55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62D74A1" w14:textId="77777777" w:rsidTr="00503750">
        <w:tc>
          <w:tcPr>
            <w:tcW w:w="15685" w:type="dxa"/>
            <w:gridSpan w:val="12"/>
            <w:vAlign w:val="center"/>
          </w:tcPr>
          <w:p w14:paraId="589BA5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3C0731D" w14:textId="77777777" w:rsidTr="00503750">
        <w:tc>
          <w:tcPr>
            <w:tcW w:w="1944" w:type="dxa"/>
            <w:vAlign w:val="center"/>
          </w:tcPr>
          <w:p w14:paraId="78E038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D241D4" w14:textId="2C0F84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9344166" w14:textId="7D3B31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4BDC8AA" w14:textId="6492D8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C7D6BC" w14:textId="431554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085ADE2" w14:textId="1A6EAD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6C8ACC" w14:textId="3074BC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61589D3" w14:textId="762F97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55C0F" w14:textId="74D099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B9A7AE" w14:textId="06B5C3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9629E31" w14:textId="1314DA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75BB1CA" w14:textId="6D4B1E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1CD3DA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90D0C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4A4A892" w14:textId="70FC9B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BE3B35E" w14:textId="2198B4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964FE2E" w14:textId="080DD4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780D2B" w14:textId="68C102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9DF806" w14:textId="6DDC89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40CA02" w14:textId="145006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9281AC" w14:textId="2BADFB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85803F" w14:textId="260551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95C5C7" w14:textId="10FFBF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0D15BC7" w14:textId="223EF2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ABABE20" w14:textId="248599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746FB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1F820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6F7FB60" w14:textId="621EB9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2736A39" w14:textId="6FAA69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BEB6BD" w14:textId="7C1721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F756D0A" w14:textId="24D61C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6E5068E" w14:textId="59FA96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393AF9" w14:textId="1302F6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981D94" w14:textId="102171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FB3764E" w14:textId="2F5730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CE695F" w14:textId="323F2B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3AD55F4" w14:textId="364CB8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BC72F75" w14:textId="2D711C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DD431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4EEEC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CEDA1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34CC7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37F6A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A339D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592DB2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91C4C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DAB7D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70AF8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AFEE0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EF63E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7BFE5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86B76B5" w14:textId="77777777" w:rsidTr="00503750">
        <w:tc>
          <w:tcPr>
            <w:tcW w:w="1944" w:type="dxa"/>
            <w:vAlign w:val="center"/>
          </w:tcPr>
          <w:p w14:paraId="2E64F6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258DCDC" w14:textId="572C79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61DC7BA" w14:textId="792B82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F840250" w14:textId="36A6BB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598571" w14:textId="6BE18C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60F361" w14:textId="4445C9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6593F9" w14:textId="6FA268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EA9918" w14:textId="24003B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FFD4D5" w14:textId="06E91B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394C22D" w14:textId="08F7D1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CEA072B" w14:textId="2CC26D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22001E" w14:textId="0D9A01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A93689" w14:textId="77777777" w:rsidTr="00503750">
        <w:tc>
          <w:tcPr>
            <w:tcW w:w="15685" w:type="dxa"/>
            <w:gridSpan w:val="12"/>
            <w:vAlign w:val="center"/>
          </w:tcPr>
          <w:p w14:paraId="2DB5E8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B4F1806" w14:textId="77777777" w:rsidTr="00503750">
        <w:tc>
          <w:tcPr>
            <w:tcW w:w="1944" w:type="dxa"/>
            <w:vAlign w:val="center"/>
          </w:tcPr>
          <w:p w14:paraId="149DF06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A1C4F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2672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D05807D" w14:textId="09573E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71EF93A" w14:textId="725D06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4BFA4A" w14:textId="45C3A3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CDC903" w14:textId="13F31A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A57A05" w14:textId="0309B0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46C418" w14:textId="6D73B6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DDA1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59C35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4BDAAD2" w14:textId="7E81FA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665AB2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5980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8B43A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525B2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248C3D5" w14:textId="7F80EE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C8D6AB1" w14:textId="11AFA3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42D781" w14:textId="3D683F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7523A1E" w14:textId="12C656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8C6AF7" w14:textId="17A88C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F045F3" w14:textId="3E1689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5B821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3FAE9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BEC041C" w14:textId="541B55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74DCDD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9B245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71448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0350E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E811063" w14:textId="407E3C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5E8461" w14:textId="1E5648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092B9E" w14:textId="32C5AF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DB36F2" w14:textId="61E769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BD7C724" w14:textId="7C6A74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FF9921" w14:textId="777C92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A253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D7B0C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4ABF222" w14:textId="1D5A35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21E50A" w14:textId="77777777" w:rsidTr="00503750">
        <w:tc>
          <w:tcPr>
            <w:tcW w:w="1944" w:type="dxa"/>
            <w:vAlign w:val="center"/>
          </w:tcPr>
          <w:p w14:paraId="7549F4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12E55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98DA2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9A11BC4" w14:textId="17505F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4B2F84F" w14:textId="655EF8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0ECBAD5" w14:textId="68A8EA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C81F79" w14:textId="449C5A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6C313C" w14:textId="6096CA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A9ACB1" w14:textId="327965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52D5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1C30F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324AD87" w14:textId="4179F6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415E39" w14:textId="77777777" w:rsidTr="00503750">
        <w:tc>
          <w:tcPr>
            <w:tcW w:w="15685" w:type="dxa"/>
            <w:gridSpan w:val="12"/>
            <w:vAlign w:val="center"/>
          </w:tcPr>
          <w:p w14:paraId="3C5C98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A0C03E4" w14:textId="77777777" w:rsidTr="00503750">
        <w:tc>
          <w:tcPr>
            <w:tcW w:w="1944" w:type="dxa"/>
            <w:vAlign w:val="center"/>
          </w:tcPr>
          <w:p w14:paraId="31C879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2DA2C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6F050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C445117" w14:textId="475EC9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E7BA05" w14:textId="123E8D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D8236B" w14:textId="2913B3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D36BED" w14:textId="76C15B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2E05BCF" w14:textId="24BA4B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2EDFA6" w14:textId="79DF90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546E022" w14:textId="6DA851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B1169B8" w14:textId="7E20C9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6118AF1" w14:textId="7CF992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9899BB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09FDE8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BE9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71DF0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29AD284" w14:textId="225B3F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88AC44F" w14:textId="62026E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99C093" w14:textId="59B2C2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DA8DF" w14:textId="6F7435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C46FFF" w14:textId="3F301A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093C36" w14:textId="507911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A57D4C3" w14:textId="634C25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689FB1A" w14:textId="17F0E7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731279" w14:textId="6D549B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61122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4E52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BBB3C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91E8E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44E6665" w14:textId="6E5426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EBB27FB" w14:textId="336740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CF98240" w14:textId="45DE8E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06C8AF" w14:textId="40105D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E4DCFF1" w14:textId="3EAEBF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A2F3FD3" w14:textId="5C178F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B02B16" w14:textId="70F40C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E71D5FD" w14:textId="1A0D0A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02B3370" w14:textId="0FC90C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A0B97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B021A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AAEC4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DC7C3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3B60BCA" w14:textId="0BFFE9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9EF002C" w14:textId="46410F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0E6963D" w14:textId="0E496E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1E7E8D" w14:textId="1A33E2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1E99946" w14:textId="3171F2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9A9F928" w14:textId="271448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C84E91" w14:textId="1B665F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77B051D" w14:textId="1AD26D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5800DDE" w14:textId="21145B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2C28DE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CF6FBF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C608BE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B2877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A862BC8" w14:textId="20E98D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84A723F" w14:textId="30CB3F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B0DA583" w14:textId="4C8699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938F80" w14:textId="43C590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F4CD30" w14:textId="58DD6C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7059F1" w14:textId="0FFF4F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375289" w14:textId="4BAA36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661F65" w14:textId="0153CD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CCF466C" w14:textId="29E335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6CD8A2E" w14:textId="35364F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3AE498" w14:textId="04E1CF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A3C86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EE44A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711B14D" w14:textId="0E458F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CCBCABD" w14:textId="4F802B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12D807D" w14:textId="2F50C9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9A70E5B" w14:textId="72DE79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8DE95D2" w14:textId="416E61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E266E2F" w14:textId="768A80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5DD332" w14:textId="7F4AC4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7C0201" w14:textId="6DAFB7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595DE" w14:textId="12CB57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D330D4A" w14:textId="783940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91923B" w14:textId="07DDD1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F4CB78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D292C7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F9B2E64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9AA518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F4F7A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717DD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E7E5BF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60750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1A3A8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F48756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09BC3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2B4DB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650E6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9CC01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24F33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D825B5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46E53E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39262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C2B4640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332F99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D5F28A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59EF0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D7396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6628A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8B78DA5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76A728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5D8A2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2EC27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7F2593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4C1B8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6DD48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23BF6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BE044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5D12D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4D7E5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97ADE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9B687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8B9BD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25A1BC5F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8E7A5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9BAC5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D458B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00C1D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BE3E7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12C90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C01E37B" w14:textId="77777777" w:rsidTr="00503750">
        <w:trPr>
          <w:trHeight w:val="1073"/>
        </w:trPr>
        <w:tc>
          <w:tcPr>
            <w:tcW w:w="3614" w:type="dxa"/>
            <w:vMerge/>
          </w:tcPr>
          <w:p w14:paraId="48C44A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D68FD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FC380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A2974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2373BD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A3B06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571DB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7514079" w14:textId="77777777" w:rsidTr="00503750">
        <w:trPr>
          <w:trHeight w:val="283"/>
        </w:trPr>
        <w:tc>
          <w:tcPr>
            <w:tcW w:w="3614" w:type="dxa"/>
          </w:tcPr>
          <w:p w14:paraId="1F80C5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A1D9F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D78B4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AB7C8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7A05C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E09CB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8DE68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7C3CAD6" w14:textId="77777777" w:rsidTr="00503750">
        <w:trPr>
          <w:trHeight w:val="283"/>
        </w:trPr>
        <w:tc>
          <w:tcPr>
            <w:tcW w:w="3614" w:type="dxa"/>
          </w:tcPr>
          <w:p w14:paraId="032366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011E9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A3FD0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D25E0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114C8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56566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E28A1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2E6EBC7" w14:textId="77777777" w:rsidTr="00503750">
        <w:trPr>
          <w:trHeight w:val="283"/>
        </w:trPr>
        <w:tc>
          <w:tcPr>
            <w:tcW w:w="3614" w:type="dxa"/>
          </w:tcPr>
          <w:p w14:paraId="1D4945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F016C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4AC9F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D6DF2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DEA6B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5207F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AD61B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F0209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A1E041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20F9D737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4C9091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611E07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804FF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52BED2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D8EAD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65A885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10DB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AD429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858C7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08C9D5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BC21AD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638BBE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7D20B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45E08D2" w14:textId="6AE16A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851411" w14:textId="0A57DF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5F975B" w14:textId="29C121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3E6D54" w14:textId="3C25AD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F4FF3E" w14:textId="4C30DA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F0AB30" w14:textId="0C0F26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E43D16" w14:textId="682F02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0083727" w14:textId="08509A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3076E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98DFD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74EED6D" w14:textId="4AEF30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F758C5" w14:textId="63F013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15662C" w14:textId="7A34A7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FD48FA" w14:textId="1CD723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E571FF" w14:textId="1B38F3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52F413" w14:textId="4C7B8D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6A7A73" w14:textId="00E6E8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0E83B1C" w14:textId="52476A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A2192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64DDA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3D2993F" w14:textId="508F3A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4DBF82" w14:textId="044673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B8ABDA" w14:textId="191CEE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A5AAED" w14:textId="7C28E8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9B330C" w14:textId="21EE10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020B07" w14:textId="37E63E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6E0A2C" w14:textId="626764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58912C6" w14:textId="251A73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0E92B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AB1A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61413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B4B9B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A49A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BD0C5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33ABF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FD36D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D0B43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42E08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1362B9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B1F11C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1F8F772" w14:textId="71DB3B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39C48E" w14:textId="3CEB4A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3643E4" w14:textId="1738F3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D76688" w14:textId="05D1A4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854E0B" w14:textId="5E2882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FBF47" w14:textId="771062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2A0B58" w14:textId="78191F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C01EEE2" w14:textId="42E35E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91B97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6342C3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A316A4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385B30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B31B303" w14:textId="150F41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AD5F04" w14:textId="797DB8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230FFF" w14:textId="5734A9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2960B6" w14:textId="67EBEA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6FECFF" w14:textId="42BF89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E3EC66" w14:textId="1932F7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F0BEF9" w14:textId="450683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4DB3FF5" w14:textId="71A8BB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C1A5D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4C607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C220776" w14:textId="6D4CFE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8524DE" w14:textId="171620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E41AD0" w14:textId="19D8AE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E55FF2" w14:textId="29F952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9EC492" w14:textId="26F07D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E7E00A" w14:textId="7E1328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8AD904" w14:textId="3E5D41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B4522E" w14:textId="3F883C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1F856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10448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C5D5792" w14:textId="6C08FA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F5616C" w14:textId="69BC2B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A7167E" w14:textId="56AD91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16CAB2" w14:textId="70B472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6AF04B" w14:textId="3586AA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916116" w14:textId="162420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65BCA" w14:textId="07B43D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C3C2335" w14:textId="27718B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2F67F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64D1EB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79F9CE9" w14:textId="6366A3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534F12" w14:textId="0F9E47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0D1066" w14:textId="58F126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3AEEFF" w14:textId="07B356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EF9397" w14:textId="52EDB5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FDD15C" w14:textId="0BF020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559787" w14:textId="7E1358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AA2FF77" w14:textId="3B65EA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54EEF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7B3A88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F139CD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F5FCB0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8FD856B" w14:textId="005F03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F42F98" w14:textId="560625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D285E8" w14:textId="40B4CA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7C4C9" w14:textId="2F00B1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F53301" w14:textId="49642A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B291FE" w14:textId="5B1160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9794F1" w14:textId="44B22C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039A8F4" w14:textId="1F2175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8D2A56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5E73C14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9CAF2C0" w14:textId="2B58C7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CF7270" w14:textId="281D83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5FF7D" w14:textId="28D1E4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073F37" w14:textId="7B2F23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1114E4" w14:textId="331D69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5B6EF4" w14:textId="69F24A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BC77DC" w14:textId="79FFAB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04EF802" w14:textId="0AFEFB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29DF54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0D70B3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4D725B0" w14:textId="1413C32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CCDAB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370B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BA8A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5999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5612F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2249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65B1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63F69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F70F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23913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85BB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85474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0B825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9556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2CB36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EA3E3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62BE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36A08A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4A6359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EB9A75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356CE2A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42FF540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637DA1D7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6EE089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714E5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7A33B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C289E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D49CE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77853B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5B6A4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ADE05D3" w14:textId="5746C9F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2923AF5" w14:textId="0061651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EEC9188" w14:textId="4EFAB08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4980804" w14:textId="05B8476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38812F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E30CA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0E7D2CD" w14:textId="5A93805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88EF796" w14:textId="3F0D7D1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FBD0BA8" w14:textId="0ED00D8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27527E3" w14:textId="243D2C4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EA624CA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664C96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32FCD03" w14:textId="147022B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BD8C447" w14:textId="52293BF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5EECFFA" w14:textId="1E9EB0B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5AD9125" w14:textId="2789326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865A72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6DE26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65FA23" w14:textId="3545C28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A3A0CDF" w14:textId="09D0EB4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00CA01B" w14:textId="0C52105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F66DE29" w14:textId="4638C71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BDCE3B3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EC98D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52ECFD" w14:textId="3FE4FB3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95A59C2" w14:textId="7AC7B13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A325BFD" w14:textId="0275D21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8FFE40E" w14:textId="2B68846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2AA839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418122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A7E6BD8" w14:textId="53B342D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EFBFDFA" w14:textId="3BA0989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44B6F16" w14:textId="4EA04BD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CF15DDB" w14:textId="09401AC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287C49F" w14:textId="77777777" w:rsidR="00944C3D" w:rsidRDefault="00944C3D" w:rsidP="00944C3D">
      <w:pPr>
        <w:rPr>
          <w:rFonts w:ascii="Arial" w:hAnsi="Arial"/>
          <w:b/>
        </w:rPr>
      </w:pPr>
    </w:p>
    <w:p w14:paraId="5D8EF681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07802132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50939EA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4A3B88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8DE2F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EE2CB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4DB082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6EBA4E2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9862A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B2861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73991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6809A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B8F4DF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C5481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0F94E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746D6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3AA77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DF6138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3B9706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2BCDF2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6DF39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CADF6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77FFD6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7CA1496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528AE1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4FE50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B6414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B9E9A0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E888803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1629633" w14:textId="77777777" w:rsidTr="00503750">
        <w:tc>
          <w:tcPr>
            <w:tcW w:w="2835" w:type="dxa"/>
            <w:vAlign w:val="center"/>
          </w:tcPr>
          <w:p w14:paraId="66D6CA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9155B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36560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33F5D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0F7DC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FD033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961F164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E291878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99C6353" w14:textId="187F18B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9B35AD" w14:textId="453DB48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67157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AFA4E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65581D0" w14:textId="056301B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94A17A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D7641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2CB114E1" w14:textId="3469D1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7AC82B" w14:textId="24375B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5DD7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2477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0EF333" w14:textId="1CA694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4A8C0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30396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BBBC80C" w14:textId="6852C1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F6754F" w14:textId="194E91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FF48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9764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9026E33" w14:textId="5B6E47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9498DD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FEB62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4400622" w14:textId="7A782F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37F182" w14:textId="7558CE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8FA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DD4E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1AD61B" w14:textId="62F2E5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D08F1A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8B8FB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B9907F5" w14:textId="5237E7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300A6" w14:textId="5FD343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CC8E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73BB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DFCD37" w14:textId="6D36A4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545366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D0E7C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FDBC846" w14:textId="5E16D8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9EEB0A" w14:textId="1302CC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ABAE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583C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9188934" w14:textId="07AE9A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BE43B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710632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3AB85C48" w14:textId="3F0D1A4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B907D4" w14:textId="0FEBCB6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6E296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37490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AF89D7B" w14:textId="5A593E7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4396B2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9D06134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A2DDDE9" w14:textId="75B090B0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CA6FB34" w14:textId="77777777" w:rsidR="00944C3D" w:rsidRDefault="00944C3D" w:rsidP="00944C3D">
      <w:pPr>
        <w:rPr>
          <w:rFonts w:ascii="Arial" w:hAnsi="Arial"/>
          <w:b/>
        </w:rPr>
      </w:pPr>
    </w:p>
    <w:p w14:paraId="7CFFBF45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112F304" w14:textId="77777777" w:rsidTr="00503750">
        <w:tc>
          <w:tcPr>
            <w:tcW w:w="2835" w:type="dxa"/>
            <w:vAlign w:val="center"/>
          </w:tcPr>
          <w:p w14:paraId="7A59C1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6070ED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758CE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550405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164FAD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09C9E2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71C519B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F01A9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2DC81E47" w14:textId="5CEE19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3E4BA7" w14:textId="790136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E938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3904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633CB2" w14:textId="20EE7C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C30FC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47372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BEC9A78" w14:textId="539F2A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EEDDAF" w14:textId="2AF6FB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BB78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0DEF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4AEC4DC" w14:textId="5C8DFD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2CC40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9420A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5905746" w14:textId="751F01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70F557" w14:textId="124926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80ED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21AB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C29722" w14:textId="53FAEE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97902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C69F2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77F5EB0" w14:textId="3D80FE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4CE5" w14:textId="6D0A36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72C7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5E6E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C89F65" w14:textId="2E4BF9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CAF42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482E7D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D03EBC1" w14:textId="132F1F5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78391C" w14:textId="5A031D7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33B38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7AF90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B0DAEA" w14:textId="56A6F32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F05A8B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726CDA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7E9C1822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6AB4C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4ABD1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50A0633" w14:textId="77777777" w:rsidTr="00503750">
        <w:trPr>
          <w:trHeight w:val="699"/>
        </w:trPr>
        <w:tc>
          <w:tcPr>
            <w:tcW w:w="3502" w:type="dxa"/>
            <w:vMerge/>
          </w:tcPr>
          <w:p w14:paraId="4556C3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2CA8BF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0B684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239400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C9CAE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1EC3F8E" w14:textId="1F1C94F4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F4EEF2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4FF80E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95906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7613FE3" w14:textId="658104D9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8DCADA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811787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90089C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4B1DD00" w14:textId="268B376A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67816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14774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40C15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753F4E58" w14:textId="77777777" w:rsidTr="00503750">
        <w:trPr>
          <w:trHeight w:val="593"/>
        </w:trPr>
        <w:tc>
          <w:tcPr>
            <w:tcW w:w="3497" w:type="dxa"/>
          </w:tcPr>
          <w:p w14:paraId="5846A6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96249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806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E89F88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AD75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19433AA" w14:textId="5B3F95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8EE8E9" w14:textId="05CB1F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717BB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E11251E" w14:textId="513EB73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2C9DF50" w14:textId="09AF50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890429" w14:textId="1E172D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019DE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0A45874" w14:textId="55E29FA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BE2115D" w14:textId="251151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C0F19A" w14:textId="75928C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3AFBE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41466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D9B5868" w14:textId="012123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9B989F" w14:textId="14DFD0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456B8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DFB015" w14:textId="19B4F9C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072C834" w14:textId="0A3FBD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776407" w14:textId="6F40E0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0A98F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33B3E83" w14:textId="266FBFA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D9F5F7" w14:textId="63FC63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BDDE6B" w14:textId="31740A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0B741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29B43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982040C" w14:textId="032CF1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E2134F" w14:textId="0E88B6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D59ED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71B7FB" w14:textId="1409C3D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2ABC3F1" w14:textId="1AEEBD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88D164" w14:textId="701C15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CD55B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F3AF905" w14:textId="2EF6DC2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46FEBBD" w14:textId="3BB00E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B390F8" w14:textId="62A79A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2F2EAD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B5EC6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DEDD3E7" w14:textId="0642B1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E71C23" w14:textId="7C619D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CAC0E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51E7305" w14:textId="3AAC1BC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C2F6E4C" w14:textId="12D250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A7072B" w14:textId="57778D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0774A2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95663C8" w14:textId="2A7F032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EED04" w14:textId="3BD7AB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176195" w14:textId="4D2C5A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126417" w14:textId="77777777" w:rsidR="00944C3D" w:rsidRDefault="00944C3D" w:rsidP="00944C3D">
      <w:pPr>
        <w:rPr>
          <w:rFonts w:ascii="Arial" w:hAnsi="Arial"/>
          <w:b/>
        </w:rPr>
      </w:pPr>
    </w:p>
    <w:p w14:paraId="5C9675EF" w14:textId="77777777" w:rsidR="00944C3D" w:rsidRDefault="00944C3D" w:rsidP="00944C3D">
      <w:pPr>
        <w:rPr>
          <w:rFonts w:ascii="Arial" w:hAnsi="Arial"/>
          <w:b/>
        </w:rPr>
      </w:pPr>
    </w:p>
    <w:p w14:paraId="133738C8" w14:textId="77777777" w:rsidR="00944C3D" w:rsidRDefault="00944C3D" w:rsidP="00944C3D">
      <w:pPr>
        <w:rPr>
          <w:rFonts w:ascii="Arial" w:hAnsi="Arial"/>
          <w:b/>
        </w:rPr>
      </w:pPr>
    </w:p>
    <w:p w14:paraId="488A016F" w14:textId="77777777" w:rsidR="00944C3D" w:rsidRDefault="00944C3D" w:rsidP="00944C3D">
      <w:pPr>
        <w:rPr>
          <w:rFonts w:ascii="Arial" w:hAnsi="Arial"/>
          <w:b/>
        </w:rPr>
      </w:pPr>
    </w:p>
    <w:p w14:paraId="7165E2A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14:paraId="5961F590" w14:textId="77777777" w:rsidTr="00503750">
        <w:tc>
          <w:tcPr>
            <w:tcW w:w="2622" w:type="dxa"/>
            <w:vAlign w:val="center"/>
          </w:tcPr>
          <w:p w14:paraId="6CB6018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D6499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374FF3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12EA1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4FAC4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341D8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701CD7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D7ECB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4472B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FEC233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E167D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6AD3493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11083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719EE782" w14:textId="6CD55A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8245199" w14:textId="334005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5B4B34" w14:textId="7CCD02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60BD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59104D" w14:textId="489487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AE946B" w14:textId="77777777" w:rsidTr="00503750">
        <w:tc>
          <w:tcPr>
            <w:tcW w:w="2622" w:type="dxa"/>
            <w:vAlign w:val="center"/>
          </w:tcPr>
          <w:p w14:paraId="46AD9F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DC317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07958A8" w14:textId="694999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A4AE70C" w14:textId="2ACAF3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8E6BCF" w14:textId="14783D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CAC3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C3CD79" w14:textId="3252A7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21C3B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38091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664F6AE7" w14:textId="6A0064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FC51928" w14:textId="0C0592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62C2F7" w14:textId="5E7613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DE3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F2F159" w14:textId="17E06E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690A5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15D27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0DBD8CE9" w14:textId="44BAC8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D38F1A" w14:textId="75D56A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25A4B9" w14:textId="052AE9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2D23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BB8EFA" w14:textId="2CC000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7387F8" w14:textId="77777777" w:rsidTr="00503750">
        <w:tc>
          <w:tcPr>
            <w:tcW w:w="2622" w:type="dxa"/>
            <w:vAlign w:val="center"/>
          </w:tcPr>
          <w:p w14:paraId="1DBDF5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B833065" w14:textId="1715A0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14028.10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E44F50" w14:textId="708BC1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22694.40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C36184" w14:textId="7FCCC6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23301.55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80DA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436B2D" w14:textId="0602C4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13420.95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63162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B3421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9EB1904" w14:textId="0F2CCA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B2B86B9" w14:textId="38B2F4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DC19A3" w14:textId="79AF2E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D03F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0FE8CF" w14:textId="481012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BDBE6F" w14:textId="77777777" w:rsidTr="00503750">
        <w:tc>
          <w:tcPr>
            <w:tcW w:w="2622" w:type="dxa"/>
            <w:vAlign w:val="center"/>
          </w:tcPr>
          <w:p w14:paraId="6A56B9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C138467" w14:textId="546502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3CB310B" w14:textId="0AAAEC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2553BB" w14:textId="25D1D2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09F3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CFECD7" w14:textId="60E75D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854A9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D3F895B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6D4EEA5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98B57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19E13C7" w14:textId="710BF1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8698C9E" w14:textId="5ADD8E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443C47" w14:textId="5F247F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C93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4669A1" w14:textId="6883DC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7AC77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78166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A4AB935" w14:textId="4DCF1E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FAFD8C1" w14:textId="79915C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1B4E49" w14:textId="085E78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972F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4FA617C" w14:textId="7D280B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28A7E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542C5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DA430BD" w14:textId="3AF485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EEEA38A" w14:textId="54112C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04E004" w14:textId="0A3D65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12CF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9FBD28" w14:textId="35FEC2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A66904" w14:textId="77777777" w:rsidTr="00503750">
        <w:tc>
          <w:tcPr>
            <w:tcW w:w="2622" w:type="dxa"/>
            <w:vAlign w:val="center"/>
          </w:tcPr>
          <w:p w14:paraId="0FBD68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7069BF22" w14:textId="59025A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3D67812" w14:textId="77BFB4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C91E62" w14:textId="349BD0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9F79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FBA2EE" w14:textId="683E78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F424AB" w14:textId="77777777" w:rsidTr="00503750">
        <w:tc>
          <w:tcPr>
            <w:tcW w:w="2622" w:type="dxa"/>
            <w:vAlign w:val="center"/>
          </w:tcPr>
          <w:p w14:paraId="56178F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60DB96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33108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B1094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6172D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4923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547004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32FB1C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7C3EA4C" w14:textId="758BF57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b/>
                <w:noProof/>
                <w:sz w:val="18"/>
                <w:szCs w:val="18"/>
              </w:rPr>
              <w:t>14028.10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0038A3" w14:textId="0760083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b/>
                <w:noProof/>
                <w:sz w:val="18"/>
                <w:szCs w:val="18"/>
              </w:rPr>
              <w:t>22694.40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897339" w14:textId="7D62F1E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b/>
                <w:noProof/>
                <w:sz w:val="18"/>
                <w:szCs w:val="18"/>
              </w:rPr>
              <w:t>23301.55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16196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D9CAD5" w14:textId="4CE1D5B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b/>
                <w:noProof/>
                <w:sz w:val="18"/>
                <w:szCs w:val="18"/>
              </w:rPr>
              <w:t>13420.95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FE1A44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E6798D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07F91CFC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75F95FE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90A375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201CB85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D99B0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91C5CB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66360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8D974E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8F2630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32A2C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0E9B5AA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595A7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CE1A7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EDAF0E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D545F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F03AB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109036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E53A9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EAC92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3330F7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95684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04D3E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D42D94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03D86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CD772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3600DF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EF83B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91B90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673A0D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29572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9D1B9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2538192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10CFD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00CA7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664B8C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8B986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02D52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0B930A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889BF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62BAA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79F6F9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45D03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5D34D3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1CCF90E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5249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2D83E0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90479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F7581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8FA761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C2792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1818E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C80C2E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66B9D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AEA77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C5B08A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4419D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EF548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2D8E7D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EE5F3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9F75E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97A752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CA271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C8BF3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85B835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B4BC8E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566E3F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7444E5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27EA17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0602A31B" w14:textId="77777777" w:rsidTr="00503750">
        <w:tc>
          <w:tcPr>
            <w:tcW w:w="2835" w:type="dxa"/>
            <w:vAlign w:val="center"/>
          </w:tcPr>
          <w:p w14:paraId="5F0468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72CF1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23E44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9CDC6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559D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4D8F1A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EF30088" w14:textId="77777777" w:rsidTr="00503750">
        <w:tc>
          <w:tcPr>
            <w:tcW w:w="2835" w:type="dxa"/>
            <w:vAlign w:val="center"/>
          </w:tcPr>
          <w:p w14:paraId="2E37E4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1411F1A" w14:textId="020E0B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52F553" w14:textId="770790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9A3290" w14:textId="736863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92AE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2E1BF3" w14:textId="641F7F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977BF0" w14:textId="77777777" w:rsidTr="00503750">
        <w:tc>
          <w:tcPr>
            <w:tcW w:w="2835" w:type="dxa"/>
            <w:vAlign w:val="center"/>
          </w:tcPr>
          <w:p w14:paraId="2B6857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CF7208B" w14:textId="34C3FA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A858E7" w14:textId="0278FE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6758AE" w14:textId="446508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C1DE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941FE0" w14:textId="55C7BE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DA81B8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6A7A7C6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804646B" w14:textId="45D4BDA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D629E" w14:textId="72B9BC4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D2A14" w14:textId="4205014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14239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A57DDF" w14:textId="6B757A4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B75DA95" w14:textId="77777777" w:rsidTr="00503750">
        <w:tc>
          <w:tcPr>
            <w:tcW w:w="2835" w:type="dxa"/>
            <w:vAlign w:val="center"/>
          </w:tcPr>
          <w:p w14:paraId="79AF42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3855D70" w14:textId="1D612C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5E696E" w14:textId="3341D9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F6F56" w14:textId="1D8279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5F0F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F3078F" w14:textId="5DC053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050DFC" w14:textId="77777777" w:rsidTr="00503750">
        <w:tc>
          <w:tcPr>
            <w:tcW w:w="2835" w:type="dxa"/>
            <w:vAlign w:val="center"/>
          </w:tcPr>
          <w:p w14:paraId="634F53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547341A" w14:textId="0EBD7A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A6BEA2" w14:textId="46268C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EC29FC" w14:textId="5FBE96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13A0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F8CE0A" w14:textId="49E76B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96F113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0F6207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0D4742C1" w14:textId="1D2922B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D8A655" w14:textId="13E2AE8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71B18A" w14:textId="0F70778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B4F0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888D05" w14:textId="328519A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424C1F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1AB544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4CCCA43" w14:textId="258A9B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783519" w14:textId="4BA61D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99C1DF" w14:textId="1DDCCD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AF4D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4D1C45" w14:textId="43500A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6F1EE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7021FA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6AB35FEC" w14:textId="77777777" w:rsidTr="00503750">
        <w:tc>
          <w:tcPr>
            <w:tcW w:w="2552" w:type="dxa"/>
            <w:shd w:val="clear" w:color="auto" w:fill="auto"/>
            <w:vAlign w:val="center"/>
          </w:tcPr>
          <w:p w14:paraId="5785DE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45B3E13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0D46D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06C27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0229B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83F11ED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E73E1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E978837" w14:textId="7B56D7E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6516AD7" w14:textId="5636A09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C7C912D" w14:textId="772DE96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1DA2160" w14:textId="6EB044D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CECC91A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369F97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390549E" w14:textId="5DEE85B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30AF881" w14:textId="0925F36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6EC552B" w14:textId="3706064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38C001B" w14:textId="6C8C472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42EBB44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76ED1D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9F4E455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1760A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8810D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8A7B59A" w14:textId="77777777" w:rsidTr="00503750">
        <w:tc>
          <w:tcPr>
            <w:tcW w:w="4395" w:type="dxa"/>
            <w:vMerge/>
          </w:tcPr>
          <w:p w14:paraId="62E85A9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6E8E2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2F3F40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9C57C07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4EE96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013B078" w14:textId="355939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E65930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A2D5CE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83423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346F64E" w14:textId="64ABDA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463F7F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17BC6A9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95117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70DDB0C" w14:textId="4B91AFA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99919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453BE8F" w14:textId="77777777" w:rsidTr="00503750">
        <w:tc>
          <w:tcPr>
            <w:tcW w:w="4395" w:type="dxa"/>
            <w:vAlign w:val="center"/>
          </w:tcPr>
          <w:p w14:paraId="44812B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A5D232F" w14:textId="740172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21B81E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7DA741A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BC231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3F360D1" w14:textId="4CB0D4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D5D1B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BCC3CF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2A4EC8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C11C949" w14:textId="10CF5DF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63C6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9A54EE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54BB6A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4AC2113" w14:textId="7E3BC485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b/>
                <w:noProof/>
                <w:sz w:val="18"/>
                <w:szCs w:val="18"/>
              </w:rPr>
              <w:t>67066.31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A7DDD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5D0003A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7A59FE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26365572" w14:textId="77777777" w:rsidTr="00503750">
        <w:tc>
          <w:tcPr>
            <w:tcW w:w="4395" w:type="dxa"/>
            <w:vAlign w:val="center"/>
          </w:tcPr>
          <w:p w14:paraId="37F3BA2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1C3A541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4B81CD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D07BD47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D78AFE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A005727" w14:textId="4272167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1C5C25" w14:textId="495C5EB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C298309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4CF50B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6FC195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094EB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39B9E41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F94AC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5ADD8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962EF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5FBE268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4131C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4C326788" w14:textId="274E10DF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4BA9BE8" w14:textId="48F57A3C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6F5CFFC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B29826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27D76DA" w14:textId="7DF395B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245485D" w14:textId="5677EE0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F38B2D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32AA9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BC748A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9AC2047" w14:textId="77777777" w:rsidTr="00503750">
        <w:tc>
          <w:tcPr>
            <w:tcW w:w="1843" w:type="dxa"/>
            <w:vAlign w:val="center"/>
          </w:tcPr>
          <w:p w14:paraId="273C35A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BE2CD4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56EA5B4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BBE8D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EE04F3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E4C5D1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29BAF9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9AE2F3B" w14:textId="77777777" w:rsidTr="00503750">
        <w:tc>
          <w:tcPr>
            <w:tcW w:w="1843" w:type="dxa"/>
            <w:vAlign w:val="center"/>
          </w:tcPr>
          <w:p w14:paraId="1B5F17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A0C4C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4E0425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A5EBE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FC02B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5524E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F76BF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8B4F1C5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3A56CA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EA3185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1EAAA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2A5C1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C0889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8EC3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DD5F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2031D7E" w14:textId="77777777" w:rsidTr="00503750">
        <w:tc>
          <w:tcPr>
            <w:tcW w:w="1843" w:type="dxa"/>
            <w:vAlign w:val="center"/>
          </w:tcPr>
          <w:p w14:paraId="70ABC5A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8CB06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FBE19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AD700A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5419F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19962E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47545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B3B09B9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C8F2CB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BB315F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5E62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FE629D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BE089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F6B76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6E6B1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6BB4313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2F0C9D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A7AEE9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920731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B4D5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A01AC6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D3F1FE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B7441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909164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CA79A4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02FCD605" w14:textId="77777777" w:rsidTr="00503750">
        <w:trPr>
          <w:trHeight w:val="664"/>
        </w:trPr>
        <w:tc>
          <w:tcPr>
            <w:tcW w:w="3372" w:type="dxa"/>
          </w:tcPr>
          <w:p w14:paraId="04D54C8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5E601F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3E5D3D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5898DB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8AB3B6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C12EA77" w14:textId="00D1A5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B98E01" w14:textId="5D47A0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97CA7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90F492D" w14:textId="5C0CEDD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A77220F" w14:textId="004471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6263B5" w14:textId="07DADD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60ABF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E3EAAB8" w14:textId="5775BDE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52821DF" w14:textId="71F128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A8375C" w14:textId="058914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BC6CED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EB24A5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8DAF878" w14:textId="4C6EE7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7B0003" w14:textId="4F71EF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1C1E5C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7AB80E9" w14:textId="14AC7F5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97D490E" w14:textId="6BCC8F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687E4C" w14:textId="2A4F88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BC123F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698D7AA" w14:textId="46CE92E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0965C9E" w14:textId="1F9DC7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6BD44B" w14:textId="54DEFF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C14BBE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27A400E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438A9F5E" w14:textId="77777777" w:rsidTr="00503750">
        <w:tc>
          <w:tcPr>
            <w:tcW w:w="2835" w:type="dxa"/>
            <w:vAlign w:val="center"/>
          </w:tcPr>
          <w:p w14:paraId="26F7FB1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269001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136706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083737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DF177B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23217A8" w14:textId="77777777" w:rsidTr="00503750">
        <w:tc>
          <w:tcPr>
            <w:tcW w:w="2835" w:type="dxa"/>
          </w:tcPr>
          <w:p w14:paraId="3810B01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33F4A9F" w14:textId="3D20FC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1EBCC8" w14:textId="778466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3D2AC8" w14:textId="423917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19F2A9A" w14:textId="3C72CC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E33103" w14:textId="77777777" w:rsidTr="00503750">
        <w:tc>
          <w:tcPr>
            <w:tcW w:w="2835" w:type="dxa"/>
          </w:tcPr>
          <w:p w14:paraId="16C26D5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BE945E6" w14:textId="39380F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2B513B" w14:textId="281D8C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D84BFB" w14:textId="2079F8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3E7A649" w14:textId="186D92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421C0C" w14:textId="77777777" w:rsidTr="00503750">
        <w:tc>
          <w:tcPr>
            <w:tcW w:w="2835" w:type="dxa"/>
          </w:tcPr>
          <w:p w14:paraId="5EDC088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A40AF23" w14:textId="558C50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8BA81B" w14:textId="5D00B9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BCFE35" w14:textId="4441AE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3710E66" w14:textId="75A44C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C48AB24" w14:textId="77777777" w:rsidTr="00503750">
        <w:tc>
          <w:tcPr>
            <w:tcW w:w="2835" w:type="dxa"/>
            <w:vAlign w:val="center"/>
          </w:tcPr>
          <w:p w14:paraId="5A3ACCA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1CCA09C6" w14:textId="0C65E0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E5A203" w14:textId="2520F8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84FF98" w14:textId="315CBF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24E2E08" w14:textId="7B468F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F097765" w14:textId="77777777" w:rsidTr="00503750">
        <w:tc>
          <w:tcPr>
            <w:tcW w:w="2835" w:type="dxa"/>
            <w:vAlign w:val="center"/>
          </w:tcPr>
          <w:p w14:paraId="0ADA73C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9992C5A" w14:textId="03AC16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477155" w14:textId="0C619A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D38E70" w14:textId="1B0785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60C403F" w14:textId="144F30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310C8F" w14:textId="77777777" w:rsidTr="00503750">
        <w:tc>
          <w:tcPr>
            <w:tcW w:w="2835" w:type="dxa"/>
          </w:tcPr>
          <w:p w14:paraId="6936349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F8D131F" w14:textId="75B8D3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236CEB" w14:textId="5C522F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4165959" w14:textId="645620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6E8D57" w14:textId="3368D9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129ED7" w14:textId="77777777" w:rsidTr="00503750">
        <w:tc>
          <w:tcPr>
            <w:tcW w:w="2835" w:type="dxa"/>
          </w:tcPr>
          <w:p w14:paraId="78BBAE8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3225B8F" w14:textId="2A0337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1F6EEA" w14:textId="47A3A8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EEEB6A" w14:textId="2E1102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0CA0445" w14:textId="2DF6F0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34C56B" w14:textId="77777777" w:rsidTr="00503750">
        <w:tc>
          <w:tcPr>
            <w:tcW w:w="2835" w:type="dxa"/>
          </w:tcPr>
          <w:p w14:paraId="4264546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E07CDE4" w14:textId="78C219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725F2C" w14:textId="537E71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AB9EF6E" w14:textId="79FBBA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A231DA4" w14:textId="064349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3864D20" w14:textId="77777777" w:rsidR="00944C3D" w:rsidRDefault="00944C3D" w:rsidP="00944C3D">
      <w:pPr>
        <w:rPr>
          <w:rFonts w:ascii="Arial" w:hAnsi="Arial"/>
          <w:b/>
        </w:rPr>
      </w:pPr>
    </w:p>
    <w:p w14:paraId="52498164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442955A7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8F5CD7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8D7B2F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F9365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4A6C9E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0D9C670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CBB720D" w14:textId="77777777" w:rsidTr="00503750">
        <w:trPr>
          <w:trHeight w:val="443"/>
        </w:trPr>
        <w:tc>
          <w:tcPr>
            <w:tcW w:w="2560" w:type="dxa"/>
          </w:tcPr>
          <w:p w14:paraId="00C7C6E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B266097" w14:textId="23E83F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A543E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CDE2D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27A6683" w14:textId="5AF9A7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A8A3CD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E133AF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2CA9C5A" w14:textId="739992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1DD1B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A7448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A096D08" w14:textId="60BBD8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15E3E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5EA0A56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3F6F1AE" w14:textId="6CA93E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3A28B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DBD99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DA4DF42" w14:textId="294B06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8737D8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7D4272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0EEB2AC" w14:textId="05715F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04950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7A0D9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0BA1A14" w14:textId="658835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4765DB7" w14:textId="77777777" w:rsidR="00944C3D" w:rsidRDefault="00944C3D" w:rsidP="00944C3D">
      <w:pPr>
        <w:rPr>
          <w:rFonts w:ascii="Arial" w:hAnsi="Arial"/>
          <w:b/>
        </w:rPr>
      </w:pPr>
    </w:p>
    <w:p w14:paraId="5BF6263F" w14:textId="77777777" w:rsidR="00944C3D" w:rsidRDefault="00944C3D" w:rsidP="00944C3D">
      <w:pPr>
        <w:rPr>
          <w:rFonts w:ascii="Arial" w:hAnsi="Arial"/>
          <w:b/>
        </w:rPr>
      </w:pPr>
    </w:p>
    <w:p w14:paraId="0D2626E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BAEB0CE" w14:textId="77777777" w:rsidR="00944C3D" w:rsidRDefault="00944C3D" w:rsidP="00944C3D">
      <w:pPr>
        <w:rPr>
          <w:rFonts w:ascii="Arial" w:hAnsi="Arial"/>
          <w:b/>
        </w:rPr>
      </w:pPr>
    </w:p>
    <w:p w14:paraId="47C1764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57966FAD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63E23D8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960554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FB4D68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A01DAD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14725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16632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8BD87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F01452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435F7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563B6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D65A1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3FCE20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EC6DD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E27C7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72BBC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777733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C8BF4E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25C8466" w14:textId="77777777" w:rsidTr="00503750">
        <w:trPr>
          <w:trHeight w:val="677"/>
        </w:trPr>
        <w:tc>
          <w:tcPr>
            <w:tcW w:w="3358" w:type="dxa"/>
          </w:tcPr>
          <w:p w14:paraId="603FE9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0EFF4F3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38FE54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277A89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2503D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B565E35" w14:textId="161A93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68E720" w14:textId="55D58D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7ECE2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38B8D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BB9E5F9" w14:textId="6C7BB6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B8681D" w14:textId="00E780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0AFB8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1B812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DB7F6C1" w14:textId="10D1BD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8247D9" w14:textId="5054FC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AF4CD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A5FCC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8417447" w14:textId="2E0103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2166F0E" w14:textId="7D0615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7F060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D22DADE" w14:textId="1931FCE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D337AE6" w14:textId="1A93D9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AFE93F5" w14:textId="694F79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738EDC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B1632B4" w14:textId="03CC339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DA3CACD" w14:textId="13AA0D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FA80924" w14:textId="078780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83C4D2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C69036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783F91A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3B524C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751629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DF1A050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9C344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328C3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53BB6D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99FD3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3830A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B3BD105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EE2A6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816BC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0CE8BE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ED9E3A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7FF432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6BF0B1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8B859C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A18B9A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519849F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A5B397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C9467B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35A09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03BBE10" w14:textId="05BD55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F7340B" w14:textId="3CA1CE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9D7D61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45C53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4503705D" w14:textId="32CB9A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FA6911" w14:textId="0B38E5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084BC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8DFC1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B155EEA" w14:textId="20B93A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DE70DC6" w14:textId="043242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C332B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D5106BC" w14:textId="610B19F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87C3F87" w14:textId="3D5880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19DE0BB" w14:textId="6EA5D7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D1A72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B7E371C" w14:textId="00051F1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414D45D" w14:textId="1D8C71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E23A730" w14:textId="4F7B85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05ED9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47887B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34EDC5DA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6EFAFA0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D56BF2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3EF0DB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FB67A9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0CC01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D684C1E" w14:textId="4216BB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53CFCAE" w14:textId="71B342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99721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68B16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70F1E0DB" w14:textId="791442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A4C34FD" w14:textId="1A2E81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6A263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1BB1F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22A1D8E9" w14:textId="551495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0B312C" w14:textId="1D4689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248CE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14A20BF" w14:textId="12F53A4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3D6FB67" w14:textId="4BC0A9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778B37" w14:textId="6B057E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32E170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73F5908" w14:textId="3DD4755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4476831" w14:textId="712E2B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274E2F1" w14:textId="3E391D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FFF4DC5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0574E5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3504984F" w14:textId="77777777" w:rsidTr="00503750">
        <w:tc>
          <w:tcPr>
            <w:tcW w:w="3686" w:type="dxa"/>
            <w:vAlign w:val="center"/>
          </w:tcPr>
          <w:p w14:paraId="506630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B6A512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8B93A7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85A83A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C53E7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9E769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DC6A2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0C90EB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379BD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6A2E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4991B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808AC2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C46C7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26D6D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B1D24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59FC9E7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FC1EA2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D40AFA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115EC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6E23E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93E6208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B6346E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AA4EA4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3BCB37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721F13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94399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1611615" w14:textId="62933E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98DB4D" w14:textId="6E13D7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8B8FC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C3089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D29127C" w14:textId="14623B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B6E567" w14:textId="2CEFA6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8DBF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F1702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0CEBB0E" w14:textId="70C87E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5EAECDE" w14:textId="262248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2151C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9074CFF" w14:textId="64C3393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8218AD5" w14:textId="62D1F5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9D7F00F" w14:textId="509E2B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8364B2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54A3EF1" w14:textId="7C09B5F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C5D77B2" w14:textId="5D009B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8C5C0D5" w14:textId="1628CD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BAFF2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CDAF94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79A9DB2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ED2C7A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1A07B4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4A5FC7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736FAB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7433A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9233863" w14:textId="028C42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FB5F0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33C32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75C60D4" w14:textId="5660B2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04879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F78C0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6720A5E" w14:textId="17D7E9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69315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8D1DA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5BA76B7" w14:textId="44D4C2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0F848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79758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43C943C" w14:textId="57BF83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9B1F5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55D35B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3E2B089" w14:textId="7F5E87D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C0DD620" w14:textId="77777777" w:rsidR="00944C3D" w:rsidRDefault="00944C3D" w:rsidP="00944C3D">
      <w:pPr>
        <w:rPr>
          <w:sz w:val="22"/>
          <w:szCs w:val="22"/>
        </w:rPr>
      </w:pPr>
    </w:p>
    <w:p w14:paraId="59DC3FB9" w14:textId="77777777" w:rsidR="00944C3D" w:rsidRDefault="00944C3D" w:rsidP="00944C3D">
      <w:pPr>
        <w:rPr>
          <w:sz w:val="22"/>
          <w:szCs w:val="22"/>
        </w:rPr>
      </w:pPr>
    </w:p>
    <w:p w14:paraId="71857B9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8E33276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F13B435" w14:textId="4814A07D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1F518D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C6C3C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52653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00DAD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1B68B429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7DD88CB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79A8F0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F6D33C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B6DBD12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AD4526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E69F429" w14:textId="5964BB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1C8B252" w14:textId="0C6FF9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67B099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FB27B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D307372" w14:textId="4082DD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6C9CAEF" w14:textId="42BC13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5F8D5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92BCCB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05A0AD6" w14:textId="1FECA0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95E729C" w14:textId="61E43C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510AF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7BEDD9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047CDBC" w14:textId="1CD600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DAC8402" w14:textId="4F30F7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EB92D43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61F194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2186C9C" w14:textId="13BC2A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0B9E00" w14:textId="15BF5A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0D32A9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10A0CD9" w14:textId="46CF5E2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99BD2CD" w14:textId="229635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9F2C096" w14:textId="4BF460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78FF7AF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0158C24" w14:textId="668BC92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5AE1E23" w14:textId="302BF3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3C7157B" w14:textId="60BAAC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1DD2E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31026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2F8D939A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B36B18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C45DFD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FA8F36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A6DD25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56439B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107C361" w14:textId="757B16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1DF3129" w14:textId="557048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DBA4FA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22AB19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AEBB5DC" w14:textId="12343B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FACA81E" w14:textId="475044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4983D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F8EA1D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DE2BB33" w14:textId="0C9E58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E34590F" w14:textId="3826B9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725B99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454B96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158C75C" w14:textId="2034E0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5E4D755" w14:textId="18EC5B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32928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D4D8F66" w14:textId="5F0D58E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3832914" w14:textId="349542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9CBA2D4" w14:textId="679D0B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528063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32D2F05" w14:textId="4FD5D30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771C010" w14:textId="413509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1E1F95B" w14:textId="24C152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C48528C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B82D32E" w14:textId="24BC62B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4EC60D4" w14:textId="431358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B4B8C0B" w14:textId="2F8380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963" w:rsidRPr="00A95A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9382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005B7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BC15DA3" w14:textId="43B473B9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43210A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B5B9B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9A2CCFE" w14:textId="7CC84E3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59EFD8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6FC714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3E353138" w14:textId="2B6D24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19ADFA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7D37F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D7DB9C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C10DF50" w14:textId="77777777" w:rsidR="00944C3D" w:rsidRPr="003607F0" w:rsidRDefault="00944C3D" w:rsidP="00944C3D"/>
    <w:p w14:paraId="5E53F2A0" w14:textId="77777777" w:rsidR="00F47675" w:rsidRPr="00944C3D" w:rsidRDefault="00F47675" w:rsidP="00944C3D"/>
    <w:sectPr w:rsidR="00F47675" w:rsidRPr="00944C3D" w:rsidSect="004A6359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E3772E5" w14:textId="77777777" w:rsidR="004A6359" w:rsidRDefault="004A6359">
      <w:r>
        <w:separator/>
      </w:r>
    </w:p>
  </w:endnote>
  <w:endnote w:type="continuationSeparator" w:id="0">
    <w:p w14:paraId="1FE0E120" w14:textId="77777777" w:rsidR="004A6359" w:rsidRDefault="004A63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E70C3B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15CCE929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474788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8902C4E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43F7BF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49840399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759122" w14:textId="77777777" w:rsidR="004A6359" w:rsidRDefault="004A6359">
      <w:r>
        <w:separator/>
      </w:r>
    </w:p>
  </w:footnote>
  <w:footnote w:type="continuationSeparator" w:id="0">
    <w:p w14:paraId="0BBF4794" w14:textId="77777777" w:rsidR="004A6359" w:rsidRDefault="004A63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9257566">
    <w:abstractNumId w:val="13"/>
  </w:num>
  <w:num w:numId="2" w16cid:durableId="60518549">
    <w:abstractNumId w:val="17"/>
  </w:num>
  <w:num w:numId="3" w16cid:durableId="1967540799">
    <w:abstractNumId w:val="8"/>
  </w:num>
  <w:num w:numId="4" w16cid:durableId="124351432">
    <w:abstractNumId w:val="7"/>
  </w:num>
  <w:num w:numId="5" w16cid:durableId="171986134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54713786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83855418">
    <w:abstractNumId w:val="20"/>
  </w:num>
  <w:num w:numId="8" w16cid:durableId="598490733">
    <w:abstractNumId w:val="10"/>
  </w:num>
  <w:num w:numId="9" w16cid:durableId="1860392804">
    <w:abstractNumId w:val="0"/>
  </w:num>
  <w:num w:numId="10" w16cid:durableId="854534267">
    <w:abstractNumId w:val="19"/>
  </w:num>
  <w:num w:numId="11" w16cid:durableId="2043439746">
    <w:abstractNumId w:val="6"/>
  </w:num>
  <w:num w:numId="12" w16cid:durableId="689451096">
    <w:abstractNumId w:val="9"/>
  </w:num>
  <w:num w:numId="13" w16cid:durableId="1676299098">
    <w:abstractNumId w:val="12"/>
  </w:num>
  <w:num w:numId="14" w16cid:durableId="1610967418">
    <w:abstractNumId w:val="15"/>
  </w:num>
  <w:num w:numId="15" w16cid:durableId="291599684">
    <w:abstractNumId w:val="14"/>
  </w:num>
  <w:num w:numId="16" w16cid:durableId="707923316">
    <w:abstractNumId w:val="2"/>
  </w:num>
  <w:num w:numId="17" w16cid:durableId="132602121">
    <w:abstractNumId w:val="4"/>
  </w:num>
  <w:num w:numId="18" w16cid:durableId="1252157145">
    <w:abstractNumId w:val="11"/>
  </w:num>
  <w:num w:numId="19" w16cid:durableId="1419208450">
    <w:abstractNumId w:val="5"/>
  </w:num>
  <w:num w:numId="20" w16cid:durableId="128741363">
    <w:abstractNumId w:val="18"/>
  </w:num>
  <w:num w:numId="21" w16cid:durableId="14324360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2733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5492594.doc"/>
    <w:docVar w:name="arg5" w:val="3"/>
  </w:docVars>
  <w:rsids>
    <w:rsidRoot w:val="003E2963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2963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6359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D9C550B"/>
  <w15:docId w15:val="{490B6C76-FAAC-43AD-B26F-F823B7CE4B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</Pages>
  <Words>5338</Words>
  <Characters>30430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2024-03-21T12:47:00Z</dcterms:created>
  <dcterms:modified xsi:type="dcterms:W3CDTF">2024-03-21T12:49:00Z</dcterms:modified>
</cp:coreProperties>
</file>