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38CE1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5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9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4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A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B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C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A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A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D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B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8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9A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C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DE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E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7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C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B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1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C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94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48C91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611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7D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93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413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671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1C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706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51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992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E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20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238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281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09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435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72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9C3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401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4E6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CA9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1DC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A3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EDE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F3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B8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F21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E2F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27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7A8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B8A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5C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7F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72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36D91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6D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32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E69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94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895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A2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83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49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FC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40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06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F5C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BC9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F4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9D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89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5D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CCE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810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AB9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CD4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D0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D2D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6E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D06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A1C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3C7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F7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49F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312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921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5C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0F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CF0F5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CD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381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D8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098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50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5D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D89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D3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842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DF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7F1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9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7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79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052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1B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0B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B46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FB5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0BB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F6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301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0D0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4C3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5FD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561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4E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59C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0AD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DC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BD3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D93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83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E6A75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08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2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4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1B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69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E6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91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BE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83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EA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E1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3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E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FD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0D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F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4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03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C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D85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B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9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94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5C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7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4F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5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11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8E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2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9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E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A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E937F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E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5A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3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C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8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6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1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C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B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A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9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A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D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6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B6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1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F9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8C19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A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7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C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A3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1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1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8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FE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35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1D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21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45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EBC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5F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EE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6D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C6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AD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EB889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A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8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8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C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5655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4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9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0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F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F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A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F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D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3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A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F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83DA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2B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1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5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7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A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1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C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A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4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8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D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D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0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2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1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3C50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2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C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5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6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0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7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E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5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B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D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F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35C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8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B8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F1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A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4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5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E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4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D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8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9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E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7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D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D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1C26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A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A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3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3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A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D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7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2A80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B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29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D96B2" w14:textId="62AF010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ADF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AF9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0E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C6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E97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5F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2B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A6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A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B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9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B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C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6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9E13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5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D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8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E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9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7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FC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AB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662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018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58FD9FC" wp14:editId="0AAA8E0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63D2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8FD9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5E63D22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6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E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2C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AD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7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9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1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1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A4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1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5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E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F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3C59E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E67A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8C4FB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B7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C17C1EA" wp14:editId="4677154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47489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7C1EA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147489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1776A5A" wp14:editId="3D37F5A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5CCD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76A5A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6B5CCD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D8FF23" wp14:editId="6DC09CE8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B4933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8FF23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BB4933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1505D28" wp14:editId="5312782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FB2723" w14:textId="6C5BBA31" w:rsidR="000B647F" w:rsidRDefault="00000000" w:rsidP="00944C3D">
                                  <w:fldSimple w:instr=" MERGEFIELD  aDMOD  \* MERGEFORMAT ">
                                    <w:r w:rsidR="003E2963" w:rsidRPr="003E29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05D28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0FB2723" w14:textId="6C5BBA31" w:rsidR="000B647F" w:rsidRDefault="00000000" w:rsidP="00944C3D">
                            <w:fldSimple w:instr=" MERGEFIELD  aDMOD  \* MERGEFORMAT ">
                              <w:r w:rsidR="003E2963" w:rsidRPr="003E296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6989251" wp14:editId="2631E3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10E97B" w14:textId="2CDBB1E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963" w:rsidRPr="00A95A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89251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810E97B" w14:textId="2CDBB1E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963" w:rsidRPr="00A95A9D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2F54AEF" wp14:editId="7748914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5B65D6" w14:textId="73468619" w:rsidR="000B647F" w:rsidRDefault="00000000" w:rsidP="00944C3D">
                                  <w:fldSimple w:instr=" MERGEFIELD  aDRDO  \* MERGEFORMAT ">
                                    <w:r w:rsidR="003E2963" w:rsidRPr="003E29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54AE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C5B65D6" w14:textId="73468619" w:rsidR="000B647F" w:rsidRDefault="00000000" w:rsidP="00944C3D">
                            <w:fldSimple w:instr=" MERGEFIELD  aDRDO  \* MERGEFORMAT ">
                              <w:r w:rsidR="003E2963" w:rsidRPr="003E2963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5FB5F6A" wp14:editId="0788259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FAD0B5" w14:textId="31CE78B6" w:rsidR="000B647F" w:rsidRDefault="00000000" w:rsidP="00944C3D">
                                  <w:fldSimple w:instr=" MERGEFIELD  aDMDO  \* MERGEFORMAT ">
                                    <w:r w:rsidR="003E2963" w:rsidRPr="003E29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B5F6A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FAD0B5" w14:textId="31CE78B6" w:rsidR="000B647F" w:rsidRDefault="00000000" w:rsidP="00944C3D">
                            <w:fldSimple w:instr=" MERGEFIELD  aDMDO  \* MERGEFORMAT ">
                              <w:r w:rsidR="003E2963" w:rsidRPr="003E296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F8A4F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ADCF23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9441BA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D16377F" wp14:editId="285BB45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AD20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6377F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5EAD20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1233A96" wp14:editId="1F8B6E6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DE04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33A96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FBDE04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180E95" wp14:editId="0CF452C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2902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80E9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4E2902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4197929" wp14:editId="3049E8F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92F96" w14:textId="32B5CABE" w:rsidR="000B647F" w:rsidRDefault="00000000" w:rsidP="00944C3D">
                                  <w:fldSimple w:instr=" MERGEFIELD  aDRDOo  \* MERGEFORMAT ">
                                    <w:r w:rsidR="003E2963" w:rsidRPr="003E29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9792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7C92F96" w14:textId="32B5CABE" w:rsidR="000B647F" w:rsidRDefault="00000000" w:rsidP="00944C3D">
                            <w:fldSimple w:instr=" MERGEFIELD  aDRDOo  \* MERGEFORMAT ">
                              <w:r w:rsidR="003E2963" w:rsidRPr="003E2963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E7A5798" wp14:editId="567F273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0117BE" w14:textId="38D535E3" w:rsidR="000B647F" w:rsidRDefault="00000000" w:rsidP="00944C3D">
                                  <w:fldSimple w:instr=" MERGEFIELD  aDMDO  \* MERGEFORMAT ">
                                    <w:r w:rsidR="003E2963" w:rsidRPr="003E29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A579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E0117BE" w14:textId="38D535E3" w:rsidR="000B647F" w:rsidRDefault="00000000" w:rsidP="00944C3D">
                            <w:fldSimple w:instr=" MERGEFIELD  aDMDO  \* MERGEFORMAT ">
                              <w:r w:rsidR="003E2963" w:rsidRPr="003E296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710C112" wp14:editId="08CBCA0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5B0725" w14:textId="5A9E2AF7" w:rsidR="000B647F" w:rsidRDefault="00000000" w:rsidP="00944C3D">
                                  <w:fldSimple w:instr=" MERGEFIELD  aDRODo  \* MERGEFORMAT ">
                                    <w:r w:rsidR="003E2963" w:rsidRPr="003E29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0C11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15B0725" w14:textId="5A9E2AF7" w:rsidR="000B647F" w:rsidRDefault="00000000" w:rsidP="00944C3D">
                            <w:fldSimple w:instr=" MERGEFIELD  aDRODo  \* MERGEFORMAT ">
                              <w:r w:rsidR="003E2963" w:rsidRPr="003E2963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D130787" wp14:editId="2E147F5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30ABC2" w14:textId="4F907F7A" w:rsidR="000B647F" w:rsidRDefault="00000000" w:rsidP="00944C3D">
                                  <w:fldSimple w:instr=" MERGEFIELD  aDMOD  \* MERGEFORMAT ">
                                    <w:r w:rsidR="003E2963" w:rsidRPr="003E29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3078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C30ABC2" w14:textId="4F907F7A" w:rsidR="000B647F" w:rsidRDefault="00000000" w:rsidP="00944C3D">
                            <w:fldSimple w:instr=" MERGEFIELD  aDMOD  \* MERGEFORMAT ">
                              <w:r w:rsidR="003E2963" w:rsidRPr="003E296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E5345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15348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CD0F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A2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CED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3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A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9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2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C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FF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F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0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1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1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6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E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F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C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7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9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6C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F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7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6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7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C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1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A298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7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F2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B7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4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F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0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5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7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0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A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8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7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A9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E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A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2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B8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2BF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41E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2A1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A98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F08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B1D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E7B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E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A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B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B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C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B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F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8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54EE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C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4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0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6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4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2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8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7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A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E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3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7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7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BB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6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E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E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0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F8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0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8AB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4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1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9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4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2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CD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3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3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1F45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D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0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5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E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9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A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B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C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0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D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82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F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0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F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D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6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1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F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BE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8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A70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1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3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23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A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8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5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D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5C96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3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8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D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5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1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1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7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62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56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CF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3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4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6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3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B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B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5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A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D2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21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43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01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9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DC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51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C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6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F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6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6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F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6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A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2FCF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F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A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D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2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7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1F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7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6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E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3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3B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01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5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F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8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C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B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8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B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25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17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B9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9A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16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263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3F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F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9C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F775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7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5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366EAE6" wp14:editId="7E4E6AC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169F0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6EAE6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4169F0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A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B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2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3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B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8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D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4C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A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162F304" wp14:editId="6C11A63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F1B8D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2F30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2F1B8D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B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6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E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4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3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0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16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4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0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2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F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42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AF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A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4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A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BC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94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DE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1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6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2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552F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BB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6B4C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740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7F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224393" wp14:editId="4987563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D7260E" w14:textId="020C30F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963" w:rsidRPr="00A95A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37920324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2439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AD7260E" w14:textId="020C30F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963" w:rsidRPr="00A95A9D">
                              <w:rPr>
                                <w:rFonts w:ascii="Arial" w:hAnsi="Arial" w:cs="Arial"/>
                                <w:noProof/>
                              </w:rPr>
                              <w:t>37920324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B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E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3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F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1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D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80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A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8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03408A" wp14:editId="5FCFCFB0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CD794" w14:textId="777DB31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963" w:rsidRPr="00A95A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2021926093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3408A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B5CD794" w14:textId="777DB31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963" w:rsidRPr="00A95A9D">
                              <w:rPr>
                                <w:rFonts w:ascii="Arial" w:hAnsi="Arial" w:cs="Arial"/>
                                <w:noProof/>
                              </w:rPr>
                              <w:t>2021926093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B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4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0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A1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8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2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A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B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D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B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E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4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4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7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8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E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5D49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F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9431C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A9B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8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6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5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2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A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4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F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7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8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2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4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5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3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4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D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09A7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9F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7AC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F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5F7FCF" wp14:editId="64B6FF1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BC576" w14:textId="027B1EA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963" w:rsidRPr="00A95A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 2733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F7FCF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C5BC576" w14:textId="027B1EA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963" w:rsidRPr="00A95A9D">
                              <w:rPr>
                                <w:rFonts w:ascii="Arial" w:hAnsi="Arial" w:cs="Arial"/>
                                <w:noProof/>
                              </w:rPr>
                              <w:t>Šafárikova 2733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2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4A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7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9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D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0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8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9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E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D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F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4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9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13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2E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E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9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D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B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D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B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0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D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A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1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C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A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3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3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9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E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965D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9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7D5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4D9C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B86F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0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9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2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E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A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F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1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E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3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B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C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E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C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C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B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2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5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D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89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E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1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E37CE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4F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65F059" wp14:editId="70C266F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05DC3" w14:textId="45B9268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963" w:rsidRPr="00A95A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5F059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3405DC3" w14:textId="45B9268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963" w:rsidRPr="00A95A9D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062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E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6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A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6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5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A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3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6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0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36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7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F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8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B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F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0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F5DDE3" wp14:editId="2F4E2F8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25A14" w14:textId="46397F70" w:rsidR="000B647F" w:rsidRDefault="00000000" w:rsidP="00944C3D">
                                  <w:fldSimple w:instr=" MERGEFIELD  aSUB_ULICA_CISLO  \* MERGEFORMAT ">
                                    <w:r w:rsidR="003E2963" w:rsidRPr="003E29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5/2733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5DDE3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2525A14" w14:textId="46397F70" w:rsidR="000B647F" w:rsidRDefault="00000000" w:rsidP="00944C3D">
                            <w:fldSimple w:instr=" MERGEFIELD  aSUB_ULICA_CISLO  \* MERGEFORMAT ">
                              <w:r w:rsidR="003E2963" w:rsidRPr="003E2963">
                                <w:rPr>
                                  <w:rFonts w:ascii="Arial" w:hAnsi="Arial" w:cs="Arial"/>
                                  <w:noProof/>
                                </w:rPr>
                                <w:t>5/2733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9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0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B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B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7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4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7870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C7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05C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2C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5961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DEC9F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82DEDB" wp14:editId="68AC5EF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3880A3" w14:textId="7EB63C9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963" w:rsidRPr="00A95A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2DED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93880A3" w14:textId="7EB63C9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963" w:rsidRPr="00A95A9D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C3D052" wp14:editId="6E1BA22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B5D025" w14:textId="37A8094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963" w:rsidRPr="00A95A9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3D05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1B5D025" w14:textId="37A8094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963" w:rsidRPr="00A95A9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A2E2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DD0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0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76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EE5D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1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1623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29374B" wp14:editId="093B12D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52582" w14:textId="24F2EDB0" w:rsidR="000B647F" w:rsidRPr="00391121" w:rsidRDefault="003E296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9374B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7C52582" w14:textId="24F2EDB0" w:rsidR="000B647F" w:rsidRPr="00391121" w:rsidRDefault="003E296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9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74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E3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7D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23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06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DE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9873D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45564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4E665F" wp14:editId="6CBA210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AAC59" w14:textId="22A8A98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E665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90AAC59" w14:textId="22A8A98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0D7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A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3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9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7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A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0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D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53C8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6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E05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8442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AFE10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B92E80F" wp14:editId="0DDD568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7B357F" w14:textId="32E90A29" w:rsidR="000B647F" w:rsidRPr="00391121" w:rsidRDefault="003E296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2E80F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67B357F" w14:textId="32E90A29" w:rsidR="000B647F" w:rsidRPr="00391121" w:rsidRDefault="003E296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CD01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C552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EED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F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7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0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8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D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C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E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0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E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E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3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24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1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2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6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7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D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6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5A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C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D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0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3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2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3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0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F779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24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4DF7DD" w14:textId="0FBF86B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E2963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2A9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60C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0ED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7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B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8394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EC5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C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AE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8E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A4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B58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F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193C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D75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30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1F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B9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D8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A97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B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58DF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331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6E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A3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14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5C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9DD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9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85A8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35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A5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DE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A9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F6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077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A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3D41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95D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51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42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AA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F8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7AB4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C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0837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0CE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67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1D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7B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AB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6D5B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D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E426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70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34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05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7E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49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B1F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7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D679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E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7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8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8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A3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1916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880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E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E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9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5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D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5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B7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4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1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C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A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9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D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4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A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3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7D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7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A0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487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0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1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907128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F5EAAE0" w14:textId="77777777" w:rsidR="00944C3D" w:rsidRDefault="00944C3D" w:rsidP="00944C3D">
      <w:pPr>
        <w:rPr>
          <w:rFonts w:ascii="Arial" w:hAnsi="Arial"/>
        </w:rPr>
      </w:pPr>
    </w:p>
    <w:p w14:paraId="3DCE011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30C54D4" w14:textId="64B19D0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B1F0675" w14:textId="0CE19612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0478E3E" w14:textId="4546EE6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428D54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D8A450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5F8A9C8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C8707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3D00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3DE5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AA34AC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3A342C7" w14:textId="2E361AF6" w:rsidR="00944C3D" w:rsidRPr="008D0433" w:rsidRDefault="003E296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Poláček Jozef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45A96F" w14:textId="50441812" w:rsidR="00944C3D" w:rsidRPr="008D0433" w:rsidRDefault="003E296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81B2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D6E85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577D3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EDA2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873A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EA010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49D04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6CE6E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81C8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37363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A28152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EBF6676" w14:textId="0098D109" w:rsidR="00944C3D" w:rsidRDefault="003E2963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7FCA7DA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445AA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7555A8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7DF16A" w14:textId="240C06D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AA32E38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1311BD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F2FDB7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40527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4D775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8B126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097DF3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A0458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3D162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2AEA2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B9809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D5A3B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9BBF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BD85E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AA0D7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58606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1C595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3F33E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2F552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7D3E4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6F895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97E6D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E2920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09271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2D12D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1399801" w14:textId="7C6E5BD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989318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3E201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61416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718129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18D3D4F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275EA7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0B0F79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016B78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26559E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28B19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D526F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E912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CDEB67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536FB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95E8F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BAD27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51E2E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09DF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0DEC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D757D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A6A03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37A80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DA72E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1B7C8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5C9BE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D5721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86A449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7596C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CADA8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D1CFA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BB41A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762E2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79E0E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941C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E25003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C8515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89562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5FF13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5A587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A4E7E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06515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0E3E7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228E0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546B88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521E8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EE32C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C3115E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D1E0E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51481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EA833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5C9DD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B148EF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22240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0778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498F3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ABB36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0E297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EBCC3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932A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ACE8E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1342F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1A828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C59C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BEA08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466D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4EDF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FAC6B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C0F71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774D0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779C2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53107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5352C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3A56F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CBE32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AB3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DF88D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9B155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E8DEF1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61AFCFB" w14:textId="30C7024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468140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D5517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DA43FC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12F18B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6D5295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AA07D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F496F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4A635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7507C5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41A09A0" w14:textId="77777777" w:rsidTr="00503750">
        <w:tc>
          <w:tcPr>
            <w:tcW w:w="2302" w:type="dxa"/>
            <w:vAlign w:val="center"/>
          </w:tcPr>
          <w:p w14:paraId="55BDE9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1A7FE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4E3FE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99673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BCF09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09F06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FD83D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5CEA8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7F78205" w14:textId="77777777" w:rsidTr="00503750">
        <w:tc>
          <w:tcPr>
            <w:tcW w:w="15593" w:type="dxa"/>
            <w:gridSpan w:val="8"/>
            <w:vAlign w:val="center"/>
          </w:tcPr>
          <w:p w14:paraId="65F01F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E60446C" w14:textId="77777777" w:rsidTr="00503750">
        <w:tc>
          <w:tcPr>
            <w:tcW w:w="2302" w:type="dxa"/>
            <w:vAlign w:val="center"/>
          </w:tcPr>
          <w:p w14:paraId="7D43E8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2F4245" w14:textId="2D2DD5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0E19D2" w14:textId="5CA53B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017571" w14:textId="4FB907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03361C" w14:textId="284FAE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3FA3A5" w14:textId="609169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75B1C0" w14:textId="37E9EF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11786" w14:textId="549451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9E138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2DCD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3C56E2" w14:textId="0972ED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DE0526" w14:textId="028CF6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7875F9" w14:textId="76D457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528BFB" w14:textId="4BC980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0CA57" w14:textId="408E53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F4140" w14:textId="15445F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6FF54" w14:textId="6961AE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AC691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15F1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8ADC21B" w14:textId="789E7D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FC54C8" w14:textId="439E87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4D67BA" w14:textId="63F34B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13A10" w14:textId="17D3CE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6D5C72" w14:textId="2EC7D9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032B8" w14:textId="2F2B7F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6843F" w14:textId="437B71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C81E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474E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78ED3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D46C7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6BAE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0049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0A5F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055E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212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670F581" w14:textId="77777777" w:rsidTr="00503750">
        <w:tc>
          <w:tcPr>
            <w:tcW w:w="2302" w:type="dxa"/>
            <w:vAlign w:val="center"/>
          </w:tcPr>
          <w:p w14:paraId="722FA4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B3793B" w14:textId="3F6411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3E8F33" w14:textId="78C55C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0844EF" w14:textId="3F7894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496183" w14:textId="6C127B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2EAC84" w14:textId="63D350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9D1A33" w14:textId="6B229D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02CCA0" w14:textId="04DBB8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DECB7" w14:textId="77777777" w:rsidTr="00503750">
        <w:tc>
          <w:tcPr>
            <w:tcW w:w="15593" w:type="dxa"/>
            <w:gridSpan w:val="8"/>
            <w:vAlign w:val="center"/>
          </w:tcPr>
          <w:p w14:paraId="66875E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286C260" w14:textId="77777777" w:rsidTr="00503750">
        <w:tc>
          <w:tcPr>
            <w:tcW w:w="2302" w:type="dxa"/>
            <w:vAlign w:val="center"/>
          </w:tcPr>
          <w:p w14:paraId="327F12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F2D9CE" w14:textId="4B59D8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9A977E" w14:textId="3ED6E4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B28693" w14:textId="73BF72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E1B262" w14:textId="3BA51A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8532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F0C9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6666E8" w14:textId="497174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A8010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DBAC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4766DBD" w14:textId="010736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5CDC6D" w14:textId="67E19E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1299A" w14:textId="49C30D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25B0EB" w14:textId="18E1C1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0F5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C97B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84C5E1" w14:textId="4EA5C3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49BC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3B93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591A835" w14:textId="5CCE02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EEED64" w14:textId="5F0A01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60400" w14:textId="301FEB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A43258" w14:textId="17929E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C12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C497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00BE63" w14:textId="0D37BD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9414B" w14:textId="77777777" w:rsidTr="00503750">
        <w:tc>
          <w:tcPr>
            <w:tcW w:w="2302" w:type="dxa"/>
            <w:vAlign w:val="center"/>
          </w:tcPr>
          <w:p w14:paraId="6A29FE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10D98E" w14:textId="52B6D9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770243" w14:textId="678A6F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9EB0D7" w14:textId="69574F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2DC2F" w14:textId="264F85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5B3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FE44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A96F22" w14:textId="2C74F2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028B2F" w14:textId="77777777" w:rsidTr="00503750">
        <w:tc>
          <w:tcPr>
            <w:tcW w:w="15593" w:type="dxa"/>
            <w:gridSpan w:val="8"/>
            <w:vAlign w:val="center"/>
          </w:tcPr>
          <w:p w14:paraId="35EAC1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BFFE4C6" w14:textId="77777777" w:rsidTr="00503750">
        <w:tc>
          <w:tcPr>
            <w:tcW w:w="2302" w:type="dxa"/>
            <w:vAlign w:val="center"/>
          </w:tcPr>
          <w:p w14:paraId="1EA252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4D974B" w14:textId="303888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B208A4" w14:textId="5A682C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0240BD" w14:textId="5D5237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A5F3C" w14:textId="401099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A47311" w14:textId="518D9A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F06CD" w14:textId="39743C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14C615" w14:textId="43DE41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C8FAB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2F875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0B79CEE" w14:textId="6D31C6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0C072A" w14:textId="6C86F4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BB2A5" w14:textId="506F8F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813C5B" w14:textId="0EDB34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F555C8" w14:textId="6CAAA5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8DAFC" w14:textId="09C93F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25BCCE" w14:textId="30F743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B165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846E3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29AEE3F" w14:textId="519008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B2D003" w14:textId="183A61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E2D6DD" w14:textId="102659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59929B" w14:textId="3BB39C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5A389A" w14:textId="68621B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3A32D4" w14:textId="258486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BCC26A" w14:textId="14146A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81A72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A155D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A64E70" w14:textId="5BF271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1C0CC1" w14:textId="0BD987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2241CC" w14:textId="53F171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430859" w14:textId="1C7878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A424FC" w14:textId="3F40A2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BAB8C" w14:textId="38D05C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60BEB9" w14:textId="656A47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4036A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DF59A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C7BD90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47EC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E9D8D5" w14:textId="0EAA0A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3028FD" w14:textId="1364D4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141F0" w14:textId="4D324E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B475D" w14:textId="13083F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9D96F2" w14:textId="549329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4ABCA" w14:textId="633A94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2F311B" w14:textId="1147A3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2EF8F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6411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A890719" w14:textId="7F950D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E23A8C" w14:textId="37CCD1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ECFF59" w14:textId="1C35D5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CE827" w14:textId="0D869B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2EC72" w14:textId="53F6C0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A5A7CF" w14:textId="6383BC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3743C" w14:textId="09A1CB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10F28A" w14:textId="77777777" w:rsidR="00944C3D" w:rsidRDefault="00944C3D" w:rsidP="00944C3D">
      <w:pPr>
        <w:rPr>
          <w:rFonts w:ascii="Arial" w:hAnsi="Arial"/>
          <w:b/>
        </w:rPr>
      </w:pPr>
    </w:p>
    <w:p w14:paraId="0E3592C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42D4ACF" w14:textId="77777777" w:rsidTr="00503750">
        <w:tc>
          <w:tcPr>
            <w:tcW w:w="1944" w:type="dxa"/>
            <w:vAlign w:val="center"/>
          </w:tcPr>
          <w:p w14:paraId="384D36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532EA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D55A0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8EE5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A5EA4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BE980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7E4FA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66362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DC571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A92E4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04281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26F55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62D74A1" w14:textId="77777777" w:rsidTr="00503750">
        <w:tc>
          <w:tcPr>
            <w:tcW w:w="15685" w:type="dxa"/>
            <w:gridSpan w:val="12"/>
            <w:vAlign w:val="center"/>
          </w:tcPr>
          <w:p w14:paraId="589BA5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3C0731D" w14:textId="77777777" w:rsidTr="00503750">
        <w:tc>
          <w:tcPr>
            <w:tcW w:w="1944" w:type="dxa"/>
            <w:vAlign w:val="center"/>
          </w:tcPr>
          <w:p w14:paraId="78E038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D241D4" w14:textId="2C0F8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344166" w14:textId="7D3B3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BDC8AA" w14:textId="6492D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C7D6BC" w14:textId="43155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85ADE2" w14:textId="1A6EA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6C8ACC" w14:textId="3074B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1589D3" w14:textId="762F9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55C0F" w14:textId="74D09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B9A7AE" w14:textId="06B5C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629E31" w14:textId="1314D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5BB1CA" w14:textId="6D4B1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1CD3D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90D0C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4A4A892" w14:textId="70FC9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E3B35E" w14:textId="2198B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964FE2E" w14:textId="080DD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780D2B" w14:textId="68C10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9DF806" w14:textId="6DDC8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40CA02" w14:textId="14500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9281AC" w14:textId="2BADF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85803F" w14:textId="26055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95C5C7" w14:textId="10FFB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D15BC7" w14:textId="223EF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BABE20" w14:textId="24859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746FB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F82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6F7FB60" w14:textId="621EB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2736A39" w14:textId="6FAA6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BEB6BD" w14:textId="7C172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756D0A" w14:textId="24D61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E5068E" w14:textId="59FA9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393AF9" w14:textId="1302F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981D94" w14:textId="10217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B3764E" w14:textId="2F573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CE695F" w14:textId="323F2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AD55F4" w14:textId="364CB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C72F75" w14:textId="2D711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DD431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4EEE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CEDA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4CC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7F6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A339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92DB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91C4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DAB7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70AF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AFEE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F63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BFE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86B76B5" w14:textId="77777777" w:rsidTr="00503750">
        <w:tc>
          <w:tcPr>
            <w:tcW w:w="1944" w:type="dxa"/>
            <w:vAlign w:val="center"/>
          </w:tcPr>
          <w:p w14:paraId="2E64F6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58DCDC" w14:textId="572C79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1DC7BA" w14:textId="792B8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840250" w14:textId="36A6B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598571" w14:textId="6BE18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60F361" w14:textId="4445C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6593F9" w14:textId="6FA268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EA9918" w14:textId="24003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FFD4D5" w14:textId="06E91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94C22D" w14:textId="08F7D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EA072B" w14:textId="2CC26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22001E" w14:textId="0D9A0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93689" w14:textId="77777777" w:rsidTr="00503750">
        <w:tc>
          <w:tcPr>
            <w:tcW w:w="15685" w:type="dxa"/>
            <w:gridSpan w:val="12"/>
            <w:vAlign w:val="center"/>
          </w:tcPr>
          <w:p w14:paraId="2DB5E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B4F1806" w14:textId="77777777" w:rsidTr="00503750">
        <w:tc>
          <w:tcPr>
            <w:tcW w:w="1944" w:type="dxa"/>
            <w:vAlign w:val="center"/>
          </w:tcPr>
          <w:p w14:paraId="149DF0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A1C4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267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05807D" w14:textId="09573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1EF93A" w14:textId="725D0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4BFA4A" w14:textId="45C3A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CDC903" w14:textId="13F31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A57A05" w14:textId="0309B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46C418" w14:textId="6D73B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DDA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59C3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BDAAD2" w14:textId="7E81F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65AB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5980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8B43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25B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48C3D5" w14:textId="7F80E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8D6AB1" w14:textId="11AFA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42D781" w14:textId="3D683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523A1E" w14:textId="12C65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8C6AF7" w14:textId="17A88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F045F3" w14:textId="3E168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B82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FAE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EC041C" w14:textId="541B5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74DCD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9B245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7144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350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811063" w14:textId="407E3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5E8461" w14:textId="1E564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092B9E" w14:textId="32C5A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DB36F2" w14:textId="61E76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D7C724" w14:textId="7C6A7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FF9921" w14:textId="777C9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A25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D7B0C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4ABF222" w14:textId="1D5A3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21E50A" w14:textId="77777777" w:rsidTr="00503750">
        <w:tc>
          <w:tcPr>
            <w:tcW w:w="1944" w:type="dxa"/>
            <w:vAlign w:val="center"/>
          </w:tcPr>
          <w:p w14:paraId="7549F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12E5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8DA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A11BC4" w14:textId="17505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B2F84F" w14:textId="655EF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ECBAD5" w14:textId="68A8E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C81F79" w14:textId="449C5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6C313C" w14:textId="6096C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A9ACB1" w14:textId="32796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52D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C30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24AD87" w14:textId="4179F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15E39" w14:textId="77777777" w:rsidTr="00503750">
        <w:tc>
          <w:tcPr>
            <w:tcW w:w="15685" w:type="dxa"/>
            <w:gridSpan w:val="12"/>
            <w:vAlign w:val="center"/>
          </w:tcPr>
          <w:p w14:paraId="3C5C98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A0C03E4" w14:textId="77777777" w:rsidTr="00503750">
        <w:tc>
          <w:tcPr>
            <w:tcW w:w="1944" w:type="dxa"/>
            <w:vAlign w:val="center"/>
          </w:tcPr>
          <w:p w14:paraId="31C879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2DA2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F05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445117" w14:textId="475EC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E7BA05" w14:textId="123E8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D8236B" w14:textId="2913B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D36BED" w14:textId="76C15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E05BCF" w14:textId="24BA4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2EDFA6" w14:textId="79DF9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46E022" w14:textId="6DA85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1169B8" w14:textId="7E20C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118AF1" w14:textId="7CF992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9899B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9FDE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BE9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1DF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9AD284" w14:textId="225B3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8AC44F" w14:textId="62026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99C093" w14:textId="59B2C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DA8DF" w14:textId="6F743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C46FFF" w14:textId="3F301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093C36" w14:textId="50791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57D4C3" w14:textId="634C2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89FB1A" w14:textId="17F0E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731279" w14:textId="6D549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61122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4E52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BBB3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1E8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4E6665" w14:textId="6E542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BB27FB" w14:textId="33674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F98240" w14:textId="45DE8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06C8AF" w14:textId="40105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4DCFF1" w14:textId="3EAEB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2F3FD3" w14:textId="5C178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B02B16" w14:textId="70F40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71D5FD" w14:textId="1A0D0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2B3370" w14:textId="0FC90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0B97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B021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AEC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C7C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B60BCA" w14:textId="0BFFE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EF002C" w14:textId="46410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E6963D" w14:textId="0E496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1E7E8D" w14:textId="1A33E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E99946" w14:textId="3171F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A9F928" w14:textId="27144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C84E91" w14:textId="1B665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7B051D" w14:textId="1AD26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800DDE" w14:textId="21145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2C28D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CF6FB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C608BE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B287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862BC8" w14:textId="20E98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4A723F" w14:textId="30CB3F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0DA583" w14:textId="4C869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938F80" w14:textId="43C59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F4CD30" w14:textId="58DD6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7059F1" w14:textId="0FFF4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375289" w14:textId="4BAA3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661F65" w14:textId="0153C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CF466C" w14:textId="29E33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CD8A2E" w14:textId="35364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3AE498" w14:textId="04E1C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3C86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EE44A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711B14D" w14:textId="0E458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CBCABD" w14:textId="4F802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2D807D" w14:textId="2F50C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A70E5B" w14:textId="72DE7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DE95D2" w14:textId="416E6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266E2F" w14:textId="768A8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5DD332" w14:textId="7F4AC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7C0201" w14:textId="6DAFB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595DE" w14:textId="12CB57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330D4A" w14:textId="78394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91923B" w14:textId="07DDD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4CB7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292C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9B2E6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9AA518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4F7A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17DD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E7E5BF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60750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A3A8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48756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09BC3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B4DB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650E6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CC01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4F33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D825B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6E53E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9262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2B464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332F99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D5F28A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59EF0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7396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628A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8B78DA5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6A728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5D8A2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EC27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7F259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4C1B8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DD48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3BF6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BE044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5D12D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4D7E5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7ADE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B687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8B9BD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5A1BC5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8E7A5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9BAC5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D458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00C1D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BE3E7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12C9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C01E37B" w14:textId="77777777" w:rsidTr="00503750">
        <w:trPr>
          <w:trHeight w:val="1073"/>
        </w:trPr>
        <w:tc>
          <w:tcPr>
            <w:tcW w:w="3614" w:type="dxa"/>
            <w:vMerge/>
          </w:tcPr>
          <w:p w14:paraId="48C44A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D68FD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FC380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A2974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373BD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A3B06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571D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7514079" w14:textId="77777777" w:rsidTr="00503750">
        <w:trPr>
          <w:trHeight w:val="283"/>
        </w:trPr>
        <w:tc>
          <w:tcPr>
            <w:tcW w:w="3614" w:type="dxa"/>
          </w:tcPr>
          <w:p w14:paraId="1F80C5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1D9F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D78B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AB7C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A05C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09C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DE68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C3CAD6" w14:textId="77777777" w:rsidTr="00503750">
        <w:trPr>
          <w:trHeight w:val="283"/>
        </w:trPr>
        <w:tc>
          <w:tcPr>
            <w:tcW w:w="3614" w:type="dxa"/>
          </w:tcPr>
          <w:p w14:paraId="032366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11E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3FD0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D25E0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14C8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5656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28A1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E6EBC7" w14:textId="77777777" w:rsidTr="00503750">
        <w:trPr>
          <w:trHeight w:val="283"/>
        </w:trPr>
        <w:tc>
          <w:tcPr>
            <w:tcW w:w="3614" w:type="dxa"/>
          </w:tcPr>
          <w:p w14:paraId="1D4945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016C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4AC9F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D6DF2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EA6B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207F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AD61B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F0209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A1E041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0F9D73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C9091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11E0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804FF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2BED2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D8EAD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5A885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10DB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AD429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858C7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08C9D5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BC21A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638BB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7D20B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45E08D2" w14:textId="6AE16A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51411" w14:textId="0A57D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F975B" w14:textId="29C12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3E6D54" w14:textId="3C25A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F4FF3E" w14:textId="4C30D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F0AB30" w14:textId="0C0F2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E43D16" w14:textId="682F0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083727" w14:textId="08509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076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8DFD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74EED6D" w14:textId="4AEF3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F758C5" w14:textId="63F01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15662C" w14:textId="7A34A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FD48FA" w14:textId="1CD72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E571FF" w14:textId="1B38F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2F413" w14:textId="4C7B8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A7A73" w14:textId="00E6E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E83B1C" w14:textId="52476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219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4DDA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3D2993F" w14:textId="508F3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4DBF82" w14:textId="04467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B8ABDA" w14:textId="191CE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A5AAED" w14:textId="7C28E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9B330C" w14:textId="21EE1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20B07" w14:textId="37E63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6E0A2C" w14:textId="62676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8912C6" w14:textId="251A7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E92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AB1A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6141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B4B9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A49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D0C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3AB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D36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0B4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42E08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1362B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1F11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1F8F772" w14:textId="71DB3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39C48E" w14:textId="3CEB4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3643E4" w14:textId="1738F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76688" w14:textId="05D1A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854E0B" w14:textId="5E288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FBF47" w14:textId="77106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A0B58" w14:textId="78191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01EEE2" w14:textId="42E35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91B97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6342C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A316A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85B3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B31B303" w14:textId="150F4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AD5F04" w14:textId="797DB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230FFF" w14:textId="5734A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2960B6" w14:textId="67EBE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6FECFF" w14:textId="42BF8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E3EC66" w14:textId="1932F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0BEF9" w14:textId="45068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DB3FF5" w14:textId="71A8B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1A5D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C60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C220776" w14:textId="6D4CF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8524DE" w14:textId="17162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E41AD0" w14:textId="19D8A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E55FF2" w14:textId="29F95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9EC492" w14:textId="26F07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E7E00A" w14:textId="7E132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AD904" w14:textId="3E5D4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B4522E" w14:textId="3F883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F85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0448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C5D5792" w14:textId="6C08F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5616C" w14:textId="69BC2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A7167E" w14:textId="56AD9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16CAB2" w14:textId="70B47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AF04B" w14:textId="3586A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916116" w14:textId="16242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65BCA" w14:textId="07B43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3C2335" w14:textId="27718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2F67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4D1EB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79F9CE9" w14:textId="6366A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34F12" w14:textId="0F9E47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0D1066" w14:textId="58F12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AEEFF" w14:textId="07B356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F9397" w14:textId="52EDB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DD15C" w14:textId="0BF02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59787" w14:textId="7E135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A2FF77" w14:textId="3B65E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54EEF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7B3A8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F139CD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5FCB0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8FD856B" w14:textId="005F0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F42F98" w14:textId="56062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D285E8" w14:textId="40B4C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7C4C9" w14:textId="2F00B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53301" w14:textId="49642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291FE" w14:textId="5B116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794F1" w14:textId="44B22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39A8F4" w14:textId="1F217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D2A5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E73C14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9CAF2C0" w14:textId="2B58C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CF7270" w14:textId="281D8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5FF7D" w14:textId="28D1E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073F37" w14:textId="7B2F2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1114E4" w14:textId="331D6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5B6EF4" w14:textId="69F24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C77DC" w14:textId="79FFA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4EF802" w14:textId="0AFEF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9DF5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D70B3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4D725B0" w14:textId="1413C32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CCDAB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370B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BA8A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5999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5612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2249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65B1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63F6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F70F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2391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85BB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8547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0B82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9556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2CB3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EA3E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62BE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36A08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4A635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EB9A75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356CE2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42FF54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37DA1D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EE089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14E5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A33B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289E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49CE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77853B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5B6A4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DE05D3" w14:textId="5746C9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923AF5" w14:textId="006165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EC9188" w14:textId="4EFAB0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980804" w14:textId="05B8476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8812F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E30CA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E7D2CD" w14:textId="5A9380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8EF796" w14:textId="3F0D7D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BD0BA8" w14:textId="0ED00D8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7527E3" w14:textId="243D2C4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A624C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64C96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2FCD03" w14:textId="147022B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D8C447" w14:textId="52293B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EECFFA" w14:textId="1E9EB0B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AD9125" w14:textId="2789326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65A72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6DE26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65FA23" w14:textId="3545C2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A3A0CDF" w14:textId="09D0EB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0CA01B" w14:textId="0C5210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66DE29" w14:textId="4638C7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DCE3B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EC98D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52ECFD" w14:textId="3FE4FB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5A59C2" w14:textId="7AC7B1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325BFD" w14:textId="0275D21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FFE40E" w14:textId="2B6884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2AA839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418122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7E6BD8" w14:textId="53B342D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FBFDFA" w14:textId="3BA0989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4B6F16" w14:textId="4EA04BD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F15DDB" w14:textId="09401AC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287C49F" w14:textId="77777777" w:rsidR="00944C3D" w:rsidRDefault="00944C3D" w:rsidP="00944C3D">
      <w:pPr>
        <w:rPr>
          <w:rFonts w:ascii="Arial" w:hAnsi="Arial"/>
          <w:b/>
        </w:rPr>
      </w:pPr>
    </w:p>
    <w:p w14:paraId="5D8EF68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780213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0939E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A3B88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8DE2F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EE2CB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DB082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EBA4E2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9862A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B2861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73991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6809A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B8F4D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C5481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F94E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746D6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3AA77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DF613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B9706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BCDF2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6DF3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CADF6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77FFD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CA1496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28AE1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4FE50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B6414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9E9A0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E88880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1629633" w14:textId="77777777" w:rsidTr="00503750">
        <w:tc>
          <w:tcPr>
            <w:tcW w:w="2835" w:type="dxa"/>
            <w:vAlign w:val="center"/>
          </w:tcPr>
          <w:p w14:paraId="66D6CA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9155B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36560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33F5D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0F7DC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FD033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961F16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E29187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99C6353" w14:textId="187F18B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9B35AD" w14:textId="453DB48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67157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AFA4E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5581D0" w14:textId="056301B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4A17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D7641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CB114E1" w14:textId="3469D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AC82B" w14:textId="24375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5DD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247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0EF333" w14:textId="1CA69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4A8C0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30396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BBBC80C" w14:textId="6852C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F6754F" w14:textId="194E9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F4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976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026E33" w14:textId="5B6E4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498D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FEB62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4400622" w14:textId="7A782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37F182" w14:textId="7558C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8F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DD4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1AD61B" w14:textId="62F2E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D08F1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8B8FB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B9907F5" w14:textId="5237E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300A6" w14:textId="5FD34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CC8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73B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DFCD37" w14:textId="6D36A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54536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D0E7C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FDBC846" w14:textId="5E16D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9EEB0A" w14:textId="1302C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ABA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583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188934" w14:textId="07AE9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E43B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71063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AB85C48" w14:textId="3F0D1A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907D4" w14:textId="0FEBCB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6E29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3749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F89D7B" w14:textId="5A593E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396B2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9D0613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A2DDDE9" w14:textId="75B090B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CA6FB34" w14:textId="77777777" w:rsidR="00944C3D" w:rsidRDefault="00944C3D" w:rsidP="00944C3D">
      <w:pPr>
        <w:rPr>
          <w:rFonts w:ascii="Arial" w:hAnsi="Arial"/>
          <w:b/>
        </w:rPr>
      </w:pPr>
    </w:p>
    <w:p w14:paraId="7CFFBF4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112F304" w14:textId="77777777" w:rsidTr="00503750">
        <w:tc>
          <w:tcPr>
            <w:tcW w:w="2835" w:type="dxa"/>
            <w:vAlign w:val="center"/>
          </w:tcPr>
          <w:p w14:paraId="7A59C1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070ED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758CE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50405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64FAD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9C9E2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71C519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F01A9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DC81E47" w14:textId="5CEE1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E4BA7" w14:textId="79013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E93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390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633CB2" w14:textId="20EE7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30FC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47372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BEC9A78" w14:textId="539F2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EDDAF" w14:textId="2AF6F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BB7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0DE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AEC4DC" w14:textId="5C8DF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2CC4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420A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5905746" w14:textId="751F0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70F557" w14:textId="12492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80E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21A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C29722" w14:textId="53FAE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97902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69F2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77F5EB0" w14:textId="3D80F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4CE5" w14:textId="6D0A3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72C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5E6E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C89F65" w14:textId="2E4BF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CAF42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82E7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D03EBC1" w14:textId="132F1F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78391C" w14:textId="5A031D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33B3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7AF9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B0DAEA" w14:textId="56A6F3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05A8B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726CDA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E9C182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6AB4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4ABD1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50A0633" w14:textId="77777777" w:rsidTr="00503750">
        <w:trPr>
          <w:trHeight w:val="699"/>
        </w:trPr>
        <w:tc>
          <w:tcPr>
            <w:tcW w:w="3502" w:type="dxa"/>
            <w:vMerge/>
          </w:tcPr>
          <w:p w14:paraId="4556C3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CA8BF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0B684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239400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9CA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1EC3F8E" w14:textId="1F1C94F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F4EEF2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4FF80E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5906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7613FE3" w14:textId="658104D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8DCADA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811787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90089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4B1DD00" w14:textId="268B376A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67816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14774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40C15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53F4E58" w14:textId="77777777" w:rsidTr="00503750">
        <w:trPr>
          <w:trHeight w:val="593"/>
        </w:trPr>
        <w:tc>
          <w:tcPr>
            <w:tcW w:w="3497" w:type="dxa"/>
          </w:tcPr>
          <w:p w14:paraId="5846A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96249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806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E89F8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AD75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19433AA" w14:textId="5B3F9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8EE8E9" w14:textId="05CB1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717BB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11251E" w14:textId="513EB73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C9DF50" w14:textId="09AF5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890429" w14:textId="1E172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019D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A45874" w14:textId="55E29FA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E2115D" w14:textId="25115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C0F19A" w14:textId="75928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3AFB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1466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D9B5868" w14:textId="012123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9B989F" w14:textId="14DFD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56B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DFB015" w14:textId="19B4F9C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072C834" w14:textId="0A3FB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776407" w14:textId="6F40E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A98F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3B3E83" w14:textId="266FBFA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D9F5F7" w14:textId="63FC6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BDDE6B" w14:textId="31740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0B74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9B43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982040C" w14:textId="032CF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E2134F" w14:textId="0E88B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D59E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71B7FB" w14:textId="1409C3D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ABC3F1" w14:textId="1AEEB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88D164" w14:textId="701C1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D55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3AF905" w14:textId="2EF6DC2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6FEBBD" w14:textId="3BB00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B390F8" w14:textId="62A79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2F2EA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B5EC6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DEDD3E7" w14:textId="0642B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E71C23" w14:textId="7C619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AC0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1E7305" w14:textId="3AAC1BC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2F6E4C" w14:textId="12D25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A7072B" w14:textId="57778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0774A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95663C8" w14:textId="2A7F032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EED04" w14:textId="3BD7A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176195" w14:textId="4D2C5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126417" w14:textId="77777777" w:rsidR="00944C3D" w:rsidRDefault="00944C3D" w:rsidP="00944C3D">
      <w:pPr>
        <w:rPr>
          <w:rFonts w:ascii="Arial" w:hAnsi="Arial"/>
          <w:b/>
        </w:rPr>
      </w:pPr>
    </w:p>
    <w:p w14:paraId="5C9675EF" w14:textId="77777777" w:rsidR="00944C3D" w:rsidRDefault="00944C3D" w:rsidP="00944C3D">
      <w:pPr>
        <w:rPr>
          <w:rFonts w:ascii="Arial" w:hAnsi="Arial"/>
          <w:b/>
        </w:rPr>
      </w:pPr>
    </w:p>
    <w:p w14:paraId="133738C8" w14:textId="77777777" w:rsidR="00944C3D" w:rsidRDefault="00944C3D" w:rsidP="00944C3D">
      <w:pPr>
        <w:rPr>
          <w:rFonts w:ascii="Arial" w:hAnsi="Arial"/>
          <w:b/>
        </w:rPr>
      </w:pPr>
    </w:p>
    <w:p w14:paraId="488A016F" w14:textId="77777777" w:rsidR="00944C3D" w:rsidRDefault="00944C3D" w:rsidP="00944C3D">
      <w:pPr>
        <w:rPr>
          <w:rFonts w:ascii="Arial" w:hAnsi="Arial"/>
          <w:b/>
        </w:rPr>
      </w:pPr>
    </w:p>
    <w:p w14:paraId="7165E2A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5961F590" w14:textId="77777777" w:rsidTr="00503750">
        <w:tc>
          <w:tcPr>
            <w:tcW w:w="2622" w:type="dxa"/>
            <w:vAlign w:val="center"/>
          </w:tcPr>
          <w:p w14:paraId="6CB601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D6499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74FF3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12EA1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4FAC4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341D8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01CD7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D7ECB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4472B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FEC233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E167D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AD3493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1083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19EE782" w14:textId="6CD55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245199" w14:textId="33400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5B4B34" w14:textId="7CCD0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60B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59104D" w14:textId="48948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AE946B" w14:textId="77777777" w:rsidTr="00503750">
        <w:tc>
          <w:tcPr>
            <w:tcW w:w="2622" w:type="dxa"/>
            <w:vAlign w:val="center"/>
          </w:tcPr>
          <w:p w14:paraId="46AD9F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DC317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07958A8" w14:textId="69499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4AE70C" w14:textId="2ACAF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8E6BCF" w14:textId="14783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CAC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C3CD79" w14:textId="3252A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21C3B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38091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64F6AE7" w14:textId="6A006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C51928" w14:textId="0C059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62C2F7" w14:textId="5E761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E3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F2F159" w14:textId="17E06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90A5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5D27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DBD8CE9" w14:textId="44BAC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D38F1A" w14:textId="75D56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25A4B9" w14:textId="052AE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2D2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BB8EFA" w14:textId="2CC00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7387F8" w14:textId="77777777" w:rsidTr="00503750">
        <w:tc>
          <w:tcPr>
            <w:tcW w:w="2622" w:type="dxa"/>
            <w:vAlign w:val="center"/>
          </w:tcPr>
          <w:p w14:paraId="1DBDF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B833065" w14:textId="1715A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14028.10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E44F50" w14:textId="708BC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22694.40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36184" w14:textId="7FCCC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23301.55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80D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436B2D" w14:textId="0602C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13420.95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316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342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9EB1904" w14:textId="0F2CC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2B86B9" w14:textId="38B2F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DC19A3" w14:textId="79AF2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D03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0FE8CF" w14:textId="48101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BDBE6F" w14:textId="77777777" w:rsidTr="00503750">
        <w:tc>
          <w:tcPr>
            <w:tcW w:w="2622" w:type="dxa"/>
            <w:vAlign w:val="center"/>
          </w:tcPr>
          <w:p w14:paraId="6A56B9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C138467" w14:textId="54650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CB310B" w14:textId="0AAAE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2553BB" w14:textId="25D1D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09F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CFECD7" w14:textId="60E75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854A9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D3F895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D4EEA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8B57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19E13C7" w14:textId="710BF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698C9E" w14:textId="5ADD8E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443C47" w14:textId="5F247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C93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4669A1" w14:textId="6883D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7AC77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816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A4AB935" w14:textId="4DCF1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AFD8C1" w14:textId="79915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1B4E49" w14:textId="085E7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972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FA617C" w14:textId="7D280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28A7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42C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DA430BD" w14:textId="3AF48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EEA38A" w14:textId="54112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04E004" w14:textId="0A3D6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12C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9FBD28" w14:textId="35FEC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66904" w14:textId="77777777" w:rsidTr="00503750">
        <w:tc>
          <w:tcPr>
            <w:tcW w:w="2622" w:type="dxa"/>
            <w:vAlign w:val="center"/>
          </w:tcPr>
          <w:p w14:paraId="0FBD68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7069BF22" w14:textId="59025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D67812" w14:textId="77BFB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C91E62" w14:textId="349BD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9F7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FBA2EE" w14:textId="683E7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F424AB" w14:textId="77777777" w:rsidTr="00503750">
        <w:tc>
          <w:tcPr>
            <w:tcW w:w="2622" w:type="dxa"/>
            <w:vAlign w:val="center"/>
          </w:tcPr>
          <w:p w14:paraId="56178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0DB9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310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109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172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492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547004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2FB1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7C3EA4C" w14:textId="758BF5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14028.10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0038A3" w14:textId="076008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22694.40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897339" w14:textId="7D62F1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23301.55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1619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D9CAD5" w14:textId="4CE1D5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13420.95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E1A4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6798D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7F91CF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75F95F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90A375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01CB8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D99B0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91C5C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66360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8D974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8F263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32A2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E9B5A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595A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CE1A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EDAF0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D545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F03A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10903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E53A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EAC9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3330F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9568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04D3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D42D9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03D8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CD77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3600D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EF83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91B9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673A0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2957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9D1B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53819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10CF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00CA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664B8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8B98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02D5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0B930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889B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62BAA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79F6F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45D03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5D34D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CCF90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5249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2D83E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9047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F758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8FA76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C279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1818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C80C2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66B9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AEA7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C5B08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4419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F548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2D8E7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EE5F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9F75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97A75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CA27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C8BF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85B83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B4BC8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66E3F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444E5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27EA1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602A31B" w14:textId="77777777" w:rsidTr="00503750">
        <w:tc>
          <w:tcPr>
            <w:tcW w:w="2835" w:type="dxa"/>
            <w:vAlign w:val="center"/>
          </w:tcPr>
          <w:p w14:paraId="5F0468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72CF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23E44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9CDC6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559D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D8F1A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EF30088" w14:textId="77777777" w:rsidTr="00503750">
        <w:tc>
          <w:tcPr>
            <w:tcW w:w="2835" w:type="dxa"/>
            <w:vAlign w:val="center"/>
          </w:tcPr>
          <w:p w14:paraId="2E37E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1411F1A" w14:textId="020E0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52F553" w14:textId="77079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9A3290" w14:textId="73686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92A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2E1BF3" w14:textId="641F7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77BF0" w14:textId="77777777" w:rsidTr="00503750">
        <w:tc>
          <w:tcPr>
            <w:tcW w:w="2835" w:type="dxa"/>
            <w:vAlign w:val="center"/>
          </w:tcPr>
          <w:p w14:paraId="2B685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CF7208B" w14:textId="34C3F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A858E7" w14:textId="0278F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6758AE" w14:textId="44650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C1D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941FE0" w14:textId="55C7B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DA81B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A7A7C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804646B" w14:textId="45D4BD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D629E" w14:textId="72B9BC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D2A14" w14:textId="420501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1423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A57DDF" w14:textId="6B757A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B75DA95" w14:textId="77777777" w:rsidTr="00503750">
        <w:tc>
          <w:tcPr>
            <w:tcW w:w="2835" w:type="dxa"/>
            <w:vAlign w:val="center"/>
          </w:tcPr>
          <w:p w14:paraId="79AF42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3855D70" w14:textId="1D612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5E696E" w14:textId="3341D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F6F56" w14:textId="1D827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5F0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F3078F" w14:textId="5DC05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050DFC" w14:textId="77777777" w:rsidTr="00503750">
        <w:tc>
          <w:tcPr>
            <w:tcW w:w="2835" w:type="dxa"/>
            <w:vAlign w:val="center"/>
          </w:tcPr>
          <w:p w14:paraId="634F5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547341A" w14:textId="0EBD7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A6BEA2" w14:textId="46268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EC29FC" w14:textId="5FBE9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3A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F8CE0A" w14:textId="49E76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6F11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0F620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D4742C1" w14:textId="1D2922B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D8A655" w14:textId="13E2AE8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71B18A" w14:textId="0F70778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B4F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888D05" w14:textId="328519A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424C1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1AB54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4CCCA43" w14:textId="258A9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83519" w14:textId="4BA61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99C1DF" w14:textId="1DDCC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F4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4D1C45" w14:textId="43500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6F1EE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7021FA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AB35FEC" w14:textId="77777777" w:rsidTr="00503750">
        <w:tc>
          <w:tcPr>
            <w:tcW w:w="2552" w:type="dxa"/>
            <w:shd w:val="clear" w:color="auto" w:fill="auto"/>
            <w:vAlign w:val="center"/>
          </w:tcPr>
          <w:p w14:paraId="5785DE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5B3E1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0D46D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06C27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0229B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83F11E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E73E1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E978837" w14:textId="7B56D7E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6516AD7" w14:textId="5636A09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C7C912D" w14:textId="772DE96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1DA2160" w14:textId="6EB044D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ECC91A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69F97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390549E" w14:textId="5DEE85B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30AF881" w14:textId="0925F36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EC552B" w14:textId="3706064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38C001B" w14:textId="6C8C472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2EBB44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76ED1D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9F4E45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1760A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8810D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8A7B59A" w14:textId="77777777" w:rsidTr="00503750">
        <w:tc>
          <w:tcPr>
            <w:tcW w:w="4395" w:type="dxa"/>
            <w:vMerge/>
          </w:tcPr>
          <w:p w14:paraId="62E85A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6E8E2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F3F40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9C57C0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4EE9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013B078" w14:textId="35593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65930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A2D5CE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83423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346F64E" w14:textId="64ABD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63F7F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17BC6A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95117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70DDB0C" w14:textId="4B91AF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9919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453BE8F" w14:textId="77777777" w:rsidTr="00503750">
        <w:tc>
          <w:tcPr>
            <w:tcW w:w="4395" w:type="dxa"/>
            <w:vAlign w:val="center"/>
          </w:tcPr>
          <w:p w14:paraId="44812B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A5D232F" w14:textId="74017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1B81E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7DA741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BC23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3F360D1" w14:textId="4CB0D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D5D1B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BCC3CF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2A4EC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C11C949" w14:textId="10CF5D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63C6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9A54EE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54BB6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4AC2113" w14:textId="7E3BC485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67066.31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7DDD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5D0003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7A59FE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6365572" w14:textId="77777777" w:rsidTr="00503750">
        <w:tc>
          <w:tcPr>
            <w:tcW w:w="4395" w:type="dxa"/>
            <w:vAlign w:val="center"/>
          </w:tcPr>
          <w:p w14:paraId="37F3BA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C3A541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4B81CD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D07BD4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D78AFE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A005727" w14:textId="427216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1C5C25" w14:textId="495C5E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C29830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CF50B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FC19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94E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39B9E4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F94AC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5ADD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62E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5FBE26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4131C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C326788" w14:textId="274E10D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BA9BE8" w14:textId="48F57A3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6F5CFF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B29826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27D76DA" w14:textId="7DF395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45485D" w14:textId="5677EE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F38B2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32AA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C748A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9AC2047" w14:textId="77777777" w:rsidTr="00503750">
        <w:tc>
          <w:tcPr>
            <w:tcW w:w="1843" w:type="dxa"/>
            <w:vAlign w:val="center"/>
          </w:tcPr>
          <w:p w14:paraId="273C35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BE2CD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6EA5B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BBE8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EE04F3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E4C5D1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29BAF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9AE2F3B" w14:textId="77777777" w:rsidTr="00503750">
        <w:tc>
          <w:tcPr>
            <w:tcW w:w="1843" w:type="dxa"/>
            <w:vAlign w:val="center"/>
          </w:tcPr>
          <w:p w14:paraId="1B5F17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A0C4C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E042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5EBE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C02B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5524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76BF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8B4F1C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A56CA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EA318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EAAA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A5C1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0889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8EC3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DD5F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2031D7E" w14:textId="77777777" w:rsidTr="00503750">
        <w:tc>
          <w:tcPr>
            <w:tcW w:w="1843" w:type="dxa"/>
            <w:vAlign w:val="center"/>
          </w:tcPr>
          <w:p w14:paraId="70ABC5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8CB06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BE19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D700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5419F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9962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7545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B3B09B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C8F2C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BB315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5E62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E629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E089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F6B7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E6B1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6BB431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2F0C9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A7AEE9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2073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B4D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A01AC6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3F1FE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B744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0916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A79A4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2FCD605" w14:textId="77777777" w:rsidTr="00503750">
        <w:trPr>
          <w:trHeight w:val="664"/>
        </w:trPr>
        <w:tc>
          <w:tcPr>
            <w:tcW w:w="3372" w:type="dxa"/>
          </w:tcPr>
          <w:p w14:paraId="04D54C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5E601F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3E5D3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5898DB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AB3B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C12EA77" w14:textId="00D1A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B98E01" w14:textId="5D47A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97CA7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90F492D" w14:textId="5C0CEDD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A77220F" w14:textId="00447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6263B5" w14:textId="07DAD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60ABF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3EAAB8" w14:textId="5775BDE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52821DF" w14:textId="71F12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A8375C" w14:textId="05891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BC6CE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EB24A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8DAF878" w14:textId="4C6EE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7B0003" w14:textId="4F71EF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C1E5C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7AB80E9" w14:textId="14AC7F5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97D490E" w14:textId="6BCC8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687E4C" w14:textId="2A4F8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BC123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698D7AA" w14:textId="46CE92E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965C9E" w14:textId="1F9DC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6BD44B" w14:textId="54DEF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14BBE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7A400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38A9F5E" w14:textId="77777777" w:rsidTr="00503750">
        <w:tc>
          <w:tcPr>
            <w:tcW w:w="2835" w:type="dxa"/>
            <w:vAlign w:val="center"/>
          </w:tcPr>
          <w:p w14:paraId="26F7FB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26900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13670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08373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DF177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23217A8" w14:textId="77777777" w:rsidTr="00503750">
        <w:tc>
          <w:tcPr>
            <w:tcW w:w="2835" w:type="dxa"/>
          </w:tcPr>
          <w:p w14:paraId="3810B0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33F4A9F" w14:textId="3D20F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1EBCC8" w14:textId="77846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3D2AC8" w14:textId="42391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19F2A9A" w14:textId="3C72C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E33103" w14:textId="77777777" w:rsidTr="00503750">
        <w:tc>
          <w:tcPr>
            <w:tcW w:w="2835" w:type="dxa"/>
          </w:tcPr>
          <w:p w14:paraId="16C26D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BE945E6" w14:textId="39380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2B513B" w14:textId="281D8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D84BFB" w14:textId="2079F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E7A649" w14:textId="186D9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421C0C" w14:textId="77777777" w:rsidTr="00503750">
        <w:tc>
          <w:tcPr>
            <w:tcW w:w="2835" w:type="dxa"/>
          </w:tcPr>
          <w:p w14:paraId="5EDC08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A40AF23" w14:textId="558C5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8BA81B" w14:textId="5D00B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BCFE35" w14:textId="4441A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710E66" w14:textId="75A44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48AB24" w14:textId="77777777" w:rsidTr="00503750">
        <w:tc>
          <w:tcPr>
            <w:tcW w:w="2835" w:type="dxa"/>
            <w:vAlign w:val="center"/>
          </w:tcPr>
          <w:p w14:paraId="5A3ACC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CCA09C6" w14:textId="0C65E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E5A203" w14:textId="2520F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84FF98" w14:textId="315CB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4E2E08" w14:textId="7B468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097765" w14:textId="77777777" w:rsidTr="00503750">
        <w:tc>
          <w:tcPr>
            <w:tcW w:w="2835" w:type="dxa"/>
            <w:vAlign w:val="center"/>
          </w:tcPr>
          <w:p w14:paraId="0ADA73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9992C5A" w14:textId="03AC1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477155" w14:textId="0C619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D38E70" w14:textId="1B078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0C403F" w14:textId="144F3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310C8F" w14:textId="77777777" w:rsidTr="00503750">
        <w:tc>
          <w:tcPr>
            <w:tcW w:w="2835" w:type="dxa"/>
          </w:tcPr>
          <w:p w14:paraId="693634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F8D131F" w14:textId="75B8D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236CEB" w14:textId="5C522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165959" w14:textId="64562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6E8D57" w14:textId="3368D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129ED7" w14:textId="77777777" w:rsidTr="00503750">
        <w:tc>
          <w:tcPr>
            <w:tcW w:w="2835" w:type="dxa"/>
          </w:tcPr>
          <w:p w14:paraId="78BBAE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3225B8F" w14:textId="2A033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1F6EEA" w14:textId="47A3A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EEEB6A" w14:textId="2E110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CA0445" w14:textId="2DF6F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34C56B" w14:textId="77777777" w:rsidTr="00503750">
        <w:tc>
          <w:tcPr>
            <w:tcW w:w="2835" w:type="dxa"/>
          </w:tcPr>
          <w:p w14:paraId="4264546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E07CDE4" w14:textId="78C21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25F2C" w14:textId="537E7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B9EF6E" w14:textId="79FBB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231DA4" w14:textId="06434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864D20" w14:textId="77777777" w:rsidR="00944C3D" w:rsidRDefault="00944C3D" w:rsidP="00944C3D">
      <w:pPr>
        <w:rPr>
          <w:rFonts w:ascii="Arial" w:hAnsi="Arial"/>
          <w:b/>
        </w:rPr>
      </w:pPr>
    </w:p>
    <w:p w14:paraId="5249816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42955A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8F5CD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8D7B2F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F936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4A6C9E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D9C67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CBB720D" w14:textId="77777777" w:rsidTr="00503750">
        <w:trPr>
          <w:trHeight w:val="443"/>
        </w:trPr>
        <w:tc>
          <w:tcPr>
            <w:tcW w:w="2560" w:type="dxa"/>
          </w:tcPr>
          <w:p w14:paraId="00C7C6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B266097" w14:textId="23E83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543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DE2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7A6683" w14:textId="5AF9A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A8A3C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E133A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2CA9C5A" w14:textId="73999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DD1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744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A096D08" w14:textId="60BBD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15E3E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EA0A5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3F6F1AE" w14:textId="6CA93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3A28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DBD9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A4DF42" w14:textId="294B0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8737D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7D427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0EEB2AC" w14:textId="05715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0495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7A0D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0BA1A14" w14:textId="65883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765DB7" w14:textId="77777777" w:rsidR="00944C3D" w:rsidRDefault="00944C3D" w:rsidP="00944C3D">
      <w:pPr>
        <w:rPr>
          <w:rFonts w:ascii="Arial" w:hAnsi="Arial"/>
          <w:b/>
        </w:rPr>
      </w:pPr>
    </w:p>
    <w:p w14:paraId="5BF6263F" w14:textId="77777777" w:rsidR="00944C3D" w:rsidRDefault="00944C3D" w:rsidP="00944C3D">
      <w:pPr>
        <w:rPr>
          <w:rFonts w:ascii="Arial" w:hAnsi="Arial"/>
          <w:b/>
        </w:rPr>
      </w:pPr>
    </w:p>
    <w:p w14:paraId="0D2626E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BAEB0CE" w14:textId="77777777" w:rsidR="00944C3D" w:rsidRDefault="00944C3D" w:rsidP="00944C3D">
      <w:pPr>
        <w:rPr>
          <w:rFonts w:ascii="Arial" w:hAnsi="Arial"/>
          <w:b/>
        </w:rPr>
      </w:pPr>
    </w:p>
    <w:p w14:paraId="47C1764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7966FA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3E23D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96055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FB4D6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A01DAD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14725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16632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8BD87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01452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435F7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563B6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D65A1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FCE20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EC6DD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E27C7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72BBC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77733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C8BF4E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25C8466" w14:textId="77777777" w:rsidTr="00503750">
        <w:trPr>
          <w:trHeight w:val="677"/>
        </w:trPr>
        <w:tc>
          <w:tcPr>
            <w:tcW w:w="3358" w:type="dxa"/>
          </w:tcPr>
          <w:p w14:paraId="603FE9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EFF4F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38FE5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77A89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503D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B565E35" w14:textId="161A9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68E720" w14:textId="55D58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7ECE2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38B8D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BB9E5F9" w14:textId="6C7BB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B8681D" w14:textId="00E78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0AFB8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B812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DB7F6C1" w14:textId="10D1B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8247D9" w14:textId="5054F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AF4CD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A5FCC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8417447" w14:textId="2E0103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166F0E" w14:textId="7D061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7F060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22DADE" w14:textId="1931FCE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D337AE6" w14:textId="1A93D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FE93F5" w14:textId="694F7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738ED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B1632B4" w14:textId="03CC339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DA3CACD" w14:textId="13AA0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A80924" w14:textId="07878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3C4D2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C69036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83F91A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3B524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75162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DF1A05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9C344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328C3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3BB6D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99FD3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3830A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3BD10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EE2A6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816BC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CE8BE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ED9E3A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7FF432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6BF0B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8B859C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A18B9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19849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A5B39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9467B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35A09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03BBE10" w14:textId="05BD5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F7340B" w14:textId="3CA1C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9D7D6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45C53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503705D" w14:textId="32CB9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FA6911" w14:textId="0B38E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084BC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8DFC1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B155EEA" w14:textId="20B93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E70DC6" w14:textId="04324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C332B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D5106BC" w14:textId="610B19F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7C3F87" w14:textId="3D588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9DE0BB" w14:textId="6EA5D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D1A72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7E371C" w14:textId="00051F1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414D45D" w14:textId="1D8C7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23A730" w14:textId="4F7B8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05ED9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47887B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4EDC5D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EFAFA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D56BF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3EF0D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B67A9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CC01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D684C1E" w14:textId="4216B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3CFCAE" w14:textId="71B34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99721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68B16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0F1E0DB" w14:textId="79144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4C34FD" w14:textId="1A2E8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6A263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1BB1F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2A1D8E9" w14:textId="55149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0B312C" w14:textId="1D468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248CE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4A20BF" w14:textId="12F53A4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3D6FB67" w14:textId="4BC0A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778B37" w14:textId="6B057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32E17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73F5908" w14:textId="3DD4755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4476831" w14:textId="712E2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74E2F1" w14:textId="3E391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FF4DC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0574E5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504984F" w14:textId="77777777" w:rsidTr="00503750">
        <w:tc>
          <w:tcPr>
            <w:tcW w:w="3686" w:type="dxa"/>
            <w:vAlign w:val="center"/>
          </w:tcPr>
          <w:p w14:paraId="506630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B6A51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8B93A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85A83A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C53E7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E769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DC6A2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C90EB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379BD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6A2E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991B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08AC2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46C7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26D6D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B1D24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9FC9E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FC1EA2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D40AFA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115EC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6E23E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93E620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B6346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AA4EA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3BCB3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21F13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94399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1611615" w14:textId="62933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98DB4D" w14:textId="6E13D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8B8FC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C3089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D29127C" w14:textId="14623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B6E567" w14:textId="2CEFA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8DBF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F1702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0CEBB0E" w14:textId="70C87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EAECDE" w14:textId="26224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2151C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9074CFF" w14:textId="64C3393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8218AD5" w14:textId="62D1F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D7F00F" w14:textId="509E2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8364B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54A3EF1" w14:textId="7C09B5F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C5D77B2" w14:textId="5D009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C5C0D5" w14:textId="1628C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BAFF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DAF94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79A9DB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ED2C7A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A07B4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4A5FC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736FA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433A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9233863" w14:textId="028C42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FB5F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3C32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75C60D4" w14:textId="5660B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0487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78C0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6720A5E" w14:textId="17D7E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69315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D1DA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5BA76B7" w14:textId="44D4C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0F848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9758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43C943C" w14:textId="57BF8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9B1F5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5D35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3E2B089" w14:textId="7F5E87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0DD620" w14:textId="77777777" w:rsidR="00944C3D" w:rsidRDefault="00944C3D" w:rsidP="00944C3D">
      <w:pPr>
        <w:rPr>
          <w:sz w:val="22"/>
          <w:szCs w:val="22"/>
        </w:rPr>
      </w:pPr>
    </w:p>
    <w:p w14:paraId="59DC3FB9" w14:textId="77777777" w:rsidR="00944C3D" w:rsidRDefault="00944C3D" w:rsidP="00944C3D">
      <w:pPr>
        <w:rPr>
          <w:sz w:val="22"/>
          <w:szCs w:val="22"/>
        </w:rPr>
      </w:pPr>
    </w:p>
    <w:p w14:paraId="71857B9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8E3327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F13B435" w14:textId="4814A07D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1F518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C6C3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5265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00DAD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B68B42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DD88CB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79A8F0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F6D33C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B6DBD1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AD4526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E69F429" w14:textId="5964B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C8B252" w14:textId="0C6FF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7B099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FB27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D307372" w14:textId="4082D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6C9CAEF" w14:textId="42BC1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5F8D5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2BCC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05A0AD6" w14:textId="1FECA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5E729C" w14:textId="61E43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510AF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7BEDD9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047CDBC" w14:textId="1CD60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AC8402" w14:textId="4F30F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B92D4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61F19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2186C9C" w14:textId="13BC2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0B9E00" w14:textId="15BF5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D32A9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0A0CD9" w14:textId="46CF5E2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99BD2CD" w14:textId="22963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F2C096" w14:textId="4BF46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8FF7A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0158C24" w14:textId="668BC92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5AE1E23" w14:textId="302BF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C7157B" w14:textId="60BAAC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1DD2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31026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F8D939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B36B18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C45DFD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FA8F36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A6DD2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6439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107C361" w14:textId="757B1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DF3129" w14:textId="55704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BA4FA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2AB19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AEBB5DC" w14:textId="12343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ACA81E" w14:textId="47504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4983D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8EA1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DE2BB33" w14:textId="0C9E5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34590F" w14:textId="3826B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25B99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54B9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158C75C" w14:textId="2034E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E4D755" w14:textId="18EC5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32928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4D8F66" w14:textId="5F0D58E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3832914" w14:textId="34954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9CBA2D4" w14:textId="679D0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28063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2D2F05" w14:textId="4FD5D30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771C010" w14:textId="41350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E1F95B" w14:textId="24C15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48528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B82D32E" w14:textId="24BC62B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EC60D4" w14:textId="43135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4B8C0B" w14:textId="2F838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963" w:rsidRPr="00A95A9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9382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005B7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BC15DA3" w14:textId="43B473B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43210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B5B9B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9A2CCFE" w14:textId="7CC84E3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59EFD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6FC71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E353138" w14:textId="2B6D24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9ADFA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7D37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D7DB9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C10DF50" w14:textId="77777777" w:rsidR="00944C3D" w:rsidRPr="003607F0" w:rsidRDefault="00944C3D" w:rsidP="00944C3D"/>
    <w:p w14:paraId="5E53F2A0" w14:textId="77777777" w:rsidR="00F47675" w:rsidRPr="00944C3D" w:rsidRDefault="00F47675" w:rsidP="00944C3D"/>
    <w:sectPr w:rsidR="00F47675" w:rsidRPr="00944C3D" w:rsidSect="004A635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772E5" w14:textId="77777777" w:rsidR="004A6359" w:rsidRDefault="004A6359">
      <w:r>
        <w:separator/>
      </w:r>
    </w:p>
  </w:endnote>
  <w:endnote w:type="continuationSeparator" w:id="0">
    <w:p w14:paraId="1FE0E120" w14:textId="77777777" w:rsidR="004A6359" w:rsidRDefault="004A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70C3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5CCE92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7478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8902C4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3F7B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984039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59122" w14:textId="77777777" w:rsidR="004A6359" w:rsidRDefault="004A6359">
      <w:r>
        <w:separator/>
      </w:r>
    </w:p>
  </w:footnote>
  <w:footnote w:type="continuationSeparator" w:id="0">
    <w:p w14:paraId="0BBF4794" w14:textId="77777777" w:rsidR="004A6359" w:rsidRDefault="004A6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257566">
    <w:abstractNumId w:val="13"/>
  </w:num>
  <w:num w:numId="2" w16cid:durableId="60518549">
    <w:abstractNumId w:val="17"/>
  </w:num>
  <w:num w:numId="3" w16cid:durableId="1967540799">
    <w:abstractNumId w:val="8"/>
  </w:num>
  <w:num w:numId="4" w16cid:durableId="124351432">
    <w:abstractNumId w:val="7"/>
  </w:num>
  <w:num w:numId="5" w16cid:durableId="171986134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713786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3855418">
    <w:abstractNumId w:val="20"/>
  </w:num>
  <w:num w:numId="8" w16cid:durableId="598490733">
    <w:abstractNumId w:val="10"/>
  </w:num>
  <w:num w:numId="9" w16cid:durableId="1860392804">
    <w:abstractNumId w:val="0"/>
  </w:num>
  <w:num w:numId="10" w16cid:durableId="854534267">
    <w:abstractNumId w:val="19"/>
  </w:num>
  <w:num w:numId="11" w16cid:durableId="2043439746">
    <w:abstractNumId w:val="6"/>
  </w:num>
  <w:num w:numId="12" w16cid:durableId="689451096">
    <w:abstractNumId w:val="9"/>
  </w:num>
  <w:num w:numId="13" w16cid:durableId="1676299098">
    <w:abstractNumId w:val="12"/>
  </w:num>
  <w:num w:numId="14" w16cid:durableId="1610967418">
    <w:abstractNumId w:val="15"/>
  </w:num>
  <w:num w:numId="15" w16cid:durableId="291599684">
    <w:abstractNumId w:val="14"/>
  </w:num>
  <w:num w:numId="16" w16cid:durableId="707923316">
    <w:abstractNumId w:val="2"/>
  </w:num>
  <w:num w:numId="17" w16cid:durableId="132602121">
    <w:abstractNumId w:val="4"/>
  </w:num>
  <w:num w:numId="18" w16cid:durableId="1252157145">
    <w:abstractNumId w:val="11"/>
  </w:num>
  <w:num w:numId="19" w16cid:durableId="1419208450">
    <w:abstractNumId w:val="5"/>
  </w:num>
  <w:num w:numId="20" w16cid:durableId="128741363">
    <w:abstractNumId w:val="18"/>
  </w:num>
  <w:num w:numId="21" w16cid:durableId="1432436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2733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5492594.doc"/>
    <w:docVar w:name="arg5" w:val="3"/>
  </w:docVars>
  <w:rsids>
    <w:rsidRoot w:val="003E2963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2963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6359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C550B"/>
  <w15:docId w15:val="{490B6C76-FAAC-43AD-B26F-F823B7CE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5338</Words>
  <Characters>30430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2024-03-21T12:47:00Z</dcterms:created>
  <dcterms:modified xsi:type="dcterms:W3CDTF">2024-03-21T12:49:00Z</dcterms:modified>
</cp:coreProperties>
</file>