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D8A1D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EE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8D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A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CA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0F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88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F8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86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88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E0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D2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F5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BA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3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1B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B5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E0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86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E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DA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2C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AA99C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A04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2F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F8F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C5C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D2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11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08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85B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E3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B0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91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617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D2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5A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C3D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485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7F0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188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F80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0B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24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04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372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77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831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6D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A5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5A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AD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BA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4BE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08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52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F8A0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30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1BA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622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BF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42B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D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07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D7E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E87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8A1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71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02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6A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689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08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339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E3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BB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60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F8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39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8A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7E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295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EA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83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621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9B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6E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6FD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0D0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2B5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E6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8025F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35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7CC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F78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5E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2BF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DF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66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B0B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1B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C01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D6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AB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35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DD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4B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7F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145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53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EE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43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6B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5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05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3C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7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67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CD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BB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76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E2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04C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51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E62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829EA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07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96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A80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EE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70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F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7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271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FAB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F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D31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8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52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6B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7B9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29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52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1B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C0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A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76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30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41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C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6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F4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F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91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EA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694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182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18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2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9174A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C7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63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3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A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2C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8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6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60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2E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97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8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8D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26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A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A5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3C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B65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A25A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28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14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31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19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3C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31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DF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067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84B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10D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16C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B78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C50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3CA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A0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43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858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495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05390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A7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7C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0D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FF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6E6C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DB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28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9E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8A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ED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54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D8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2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8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0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F340C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9E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A1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8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33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47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0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16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C1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C7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D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48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38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E3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A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D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818D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E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8C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27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A5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B3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BA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0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87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CE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64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F5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DD3D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AD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F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00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50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8A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2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A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A9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4D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9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AA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4F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57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6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1E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63B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87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4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09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A0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47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FF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C1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FBD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29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876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DF8698" w14:textId="361E0DA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B63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580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B9E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064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48EA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283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DA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AB2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43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EE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BD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6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4A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AB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78DD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5C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13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E6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8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C5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DD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37C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E61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68A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E0C3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46C948B" wp14:editId="548B40E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CADD2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6C948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DCADD2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E8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301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13D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28A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B9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14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F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05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E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56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A4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BE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8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E1D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CCD8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173EC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FCE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D44F444" wp14:editId="595BD08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FEAB6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44F44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7FEAB6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25CE188" wp14:editId="3044E13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4041F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5CE188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D4041F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D81E243" wp14:editId="5AD1FCE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2C7F8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81E243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02C7F8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4E01E95" wp14:editId="65020CD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1F3ED" w14:textId="6E76818B" w:rsidR="000B647F" w:rsidRDefault="00000000" w:rsidP="00944C3D">
                                  <w:fldSimple w:instr=" MERGEFIELD  aDMOD  \* MERGEFORMAT ">
                                    <w:r w:rsidR="00485038" w:rsidRPr="0048503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E01E9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AA1F3ED" w14:textId="6E76818B" w:rsidR="000B647F" w:rsidRDefault="00000000" w:rsidP="00944C3D">
                            <w:fldSimple w:instr=" MERGEFIELD  aDMOD  \* MERGEFORMAT ">
                              <w:r w:rsidR="00485038" w:rsidRPr="0048503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AB3CF0E" wp14:editId="7F1B06F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86C8C" w14:textId="63DF559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5038" w:rsidRPr="00662D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B3CF0E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7186C8C" w14:textId="63DF559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5038" w:rsidRPr="00662D66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AE79C2E" wp14:editId="325F783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D8234" w14:textId="2443ADAC" w:rsidR="000B647F" w:rsidRDefault="00000000" w:rsidP="00944C3D">
                                  <w:fldSimple w:instr=" MERGEFIELD  aDRDO  \* MERGEFORMAT ">
                                    <w:r w:rsidR="00485038" w:rsidRPr="0048503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E79C2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B6D8234" w14:textId="2443ADAC" w:rsidR="000B647F" w:rsidRDefault="00000000" w:rsidP="00944C3D">
                            <w:fldSimple w:instr=" MERGEFIELD  aDRDO  \* MERGEFORMAT ">
                              <w:r w:rsidR="00485038" w:rsidRPr="0048503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3929D5C" wp14:editId="7AAB96A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903418" w14:textId="6622A939" w:rsidR="000B647F" w:rsidRDefault="00000000" w:rsidP="00944C3D">
                                  <w:fldSimple w:instr=" MERGEFIELD  aDMDO  \* MERGEFORMAT ">
                                    <w:r w:rsidR="00485038" w:rsidRPr="0048503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929D5C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5903418" w14:textId="6622A939" w:rsidR="000B647F" w:rsidRDefault="00000000" w:rsidP="00944C3D">
                            <w:fldSimple w:instr=" MERGEFIELD  aDMDO  \* MERGEFORMAT ">
                              <w:r w:rsidR="00485038" w:rsidRPr="0048503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8E42C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A47B5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51CE1D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3C07D42" wp14:editId="2A92241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CD3E5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C07D42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ECD3E5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3807641" wp14:editId="32456FE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7611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80764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417611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CE2FE62" wp14:editId="1B45CD0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2DFC1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E2FE62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82DFC1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FD7F7DC" wp14:editId="7B4C9D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396277" w14:textId="5BA6DB2B" w:rsidR="000B647F" w:rsidRDefault="00000000" w:rsidP="00944C3D">
                                  <w:fldSimple w:instr=" MERGEFIELD  aDRDOo  \* MERGEFORMAT ">
                                    <w:r w:rsidR="00485038" w:rsidRPr="0048503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D7F7D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5396277" w14:textId="5BA6DB2B" w:rsidR="000B647F" w:rsidRDefault="00000000" w:rsidP="00944C3D">
                            <w:fldSimple w:instr=" MERGEFIELD  aDRDOo  \* MERGEFORMAT ">
                              <w:r w:rsidR="00485038" w:rsidRPr="00485038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5338A52" wp14:editId="654E352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24BC6D" w14:textId="32076231" w:rsidR="000B647F" w:rsidRDefault="00000000" w:rsidP="00944C3D">
                                  <w:fldSimple w:instr=" MERGEFIELD  aDMDO  \* MERGEFORMAT ">
                                    <w:r w:rsidR="00485038" w:rsidRPr="0048503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338A5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424BC6D" w14:textId="32076231" w:rsidR="000B647F" w:rsidRDefault="00000000" w:rsidP="00944C3D">
                            <w:fldSimple w:instr=" MERGEFIELD  aDMDO  \* MERGEFORMAT ">
                              <w:r w:rsidR="00485038" w:rsidRPr="0048503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4599F9E" wp14:editId="7D4D155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9DA8A9" w14:textId="6EB60803" w:rsidR="000B647F" w:rsidRDefault="00000000" w:rsidP="00944C3D">
                                  <w:fldSimple w:instr=" MERGEFIELD  aDRODo  \* MERGEFORMAT ">
                                    <w:r w:rsidR="00485038" w:rsidRPr="0048503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599F9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A9DA8A9" w14:textId="6EB60803" w:rsidR="000B647F" w:rsidRDefault="00000000" w:rsidP="00944C3D">
                            <w:fldSimple w:instr=" MERGEFIELD  aDRODo  \* MERGEFORMAT ">
                              <w:r w:rsidR="00485038" w:rsidRPr="00485038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1387324" wp14:editId="3DA5D8F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9C6216" w14:textId="255AF8FB" w:rsidR="000B647F" w:rsidRDefault="00000000" w:rsidP="00944C3D">
                                  <w:fldSimple w:instr=" MERGEFIELD  aDMOD  \* MERGEFORMAT ">
                                    <w:r w:rsidR="00485038" w:rsidRPr="0048503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387324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F9C6216" w14:textId="255AF8FB" w:rsidR="000B647F" w:rsidRDefault="00000000" w:rsidP="00944C3D">
                            <w:fldSimple w:instr=" MERGEFIELD  aDMOD  \* MERGEFORMAT ">
                              <w:r w:rsidR="00485038" w:rsidRPr="0048503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11E8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9FE267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FA03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F8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94F7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EE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6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5A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B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D9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06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D7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6A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E0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B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FE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4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A6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0C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5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E6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3A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9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D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32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77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B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F6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5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D9E5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6F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9B5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946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5E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A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24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88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7D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3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C6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87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AC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15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5A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4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C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C1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D645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F5D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6F97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D4B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874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EE5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EE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5F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F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84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42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C0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D5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FF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61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4432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42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3F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B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94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69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6C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0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1E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DA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D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7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3A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69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C9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E0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DD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51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CE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18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BC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7D34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08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69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48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82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2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75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3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F7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328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5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B3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6E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44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47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BA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15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3B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55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F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7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3B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E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E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7B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76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8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C0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B2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C2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163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8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1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F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59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C8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3A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19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FAC5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BF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EC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2F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68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6A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85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C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B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50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BE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B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6A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2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06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07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A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B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E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5D8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9DE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BFD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A08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A1B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F8E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904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D0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1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D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C1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0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1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1C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8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D61E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A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17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B4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D0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4D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CC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02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65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40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7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B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9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AD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B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5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23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AF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B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E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0CD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99E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68C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6A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15B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C1D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4CB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54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8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D54A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BC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4D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E8127A4" wp14:editId="5BDA82F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40C4D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8127A4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940C4D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3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0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2C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87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59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77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18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8C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D6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8DFF787" wp14:editId="7327EB27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B0AB2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DFF78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5B0AB2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2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AA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D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F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D1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59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D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6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06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CE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F0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96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D3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3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94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2D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54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75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37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E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AB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EE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0118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83D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7F6D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9C5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D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D7533B3" wp14:editId="744D2FA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479DDC" w14:textId="178354C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5038" w:rsidRPr="00662D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36116971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7533B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F479DDC" w14:textId="178354C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5038" w:rsidRPr="00662D66">
                              <w:rPr>
                                <w:rFonts w:ascii="Arial" w:hAnsi="Arial" w:cs="Arial"/>
                                <w:noProof/>
                              </w:rPr>
                              <w:t>36116971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A4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62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64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B8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F7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7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EC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7D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81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02AA490" wp14:editId="0EF8027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9BE9A2" w14:textId="396699A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5038" w:rsidRPr="00662D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2021482001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2AA49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A9BE9A2" w14:textId="396699A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5038" w:rsidRPr="00662D66">
                              <w:rPr>
                                <w:rFonts w:ascii="Arial" w:hAnsi="Arial" w:cs="Arial"/>
                                <w:noProof/>
                              </w:rPr>
                              <w:t>2021482001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7D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7D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CB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94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D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D0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4A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A0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94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20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55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FD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3E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0B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46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3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9265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5E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EE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36B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11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1E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3F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85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10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D4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03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D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6F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7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8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4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C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34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9F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7A91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BAA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97A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85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B82E352" wp14:editId="4757B00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D39703" w14:textId="4061277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5038" w:rsidRPr="00662D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č.2628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82E35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CD39703" w14:textId="4061277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5038" w:rsidRPr="00662D66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č.2628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B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8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A3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E6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8E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77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30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E5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9B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E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09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C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69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E3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A7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2C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EA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D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B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BF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B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56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3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C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5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6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0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A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3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4B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7F7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67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D361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5907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772E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6C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F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55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7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C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6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38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71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88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4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1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2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F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AB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B0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64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98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D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A2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8D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41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AF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B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A071A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EEC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A09FF2D" wp14:editId="3C8F1F0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3CD7E0" w14:textId="746E848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5038" w:rsidRPr="00662D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Šmidkeho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09FF2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B3CD7E0" w14:textId="746E848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5038" w:rsidRPr="00662D66">
                              <w:rPr>
                                <w:rFonts w:ascii="Arial" w:hAnsi="Arial" w:cs="Arial"/>
                                <w:noProof/>
                              </w:rPr>
                              <w:t>Šmidkeho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717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4D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AA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89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11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08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AD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8A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90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EB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02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C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2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05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EF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0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D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9A5A2BC" wp14:editId="4260EEA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5FEB2E" w14:textId="07BBED12" w:rsidR="000B647F" w:rsidRDefault="00000000" w:rsidP="00944C3D">
                                  <w:fldSimple w:instr=" MERGEFIELD  aSUB_ULICA_CISLO  \* MERGEFORMAT ">
                                    <w:r w:rsidR="00485038" w:rsidRPr="0048503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9/2628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A5A2BC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5FEB2E" w14:textId="07BBED12" w:rsidR="000B647F" w:rsidRDefault="00000000" w:rsidP="00944C3D">
                            <w:fldSimple w:instr=" MERGEFIELD  aSUB_ULICA_CISLO  \* MERGEFORMAT ">
                              <w:r w:rsidR="00485038" w:rsidRPr="00485038">
                                <w:rPr>
                                  <w:rFonts w:ascii="Arial" w:hAnsi="Arial" w:cs="Arial"/>
                                  <w:noProof/>
                                </w:rPr>
                                <w:t>9/2628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95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1E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6D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9C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C9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51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380A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3D4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6FE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D49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56E6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3E789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BB1174D" wp14:editId="73D79E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6B8B4E" w14:textId="7F044A9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5038" w:rsidRPr="00662D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B1174D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26B8B4E" w14:textId="7F044A9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5038" w:rsidRPr="00662D6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1DABB9F" wp14:editId="2F5C960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306712" w14:textId="30AD64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5038" w:rsidRPr="00662D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DABB9F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4306712" w14:textId="30AD64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5038" w:rsidRPr="00662D6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917E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9FD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6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A8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45CE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4A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E8C9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DF39D00" wp14:editId="55DACD6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0E5302" w14:textId="22CDB4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5038" w:rsidRPr="00662D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F39D0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B0E5302" w14:textId="22CDB4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5038" w:rsidRPr="00662D66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4C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563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61B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099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5AE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621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E8A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B564C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8C35B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60708C4" wp14:editId="16E815F5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F3ABE" w14:textId="51FFECC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0708C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1FF3ABE" w14:textId="51FFECC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889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BA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CB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83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73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C8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D7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4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C8C3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6F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6129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831F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96A83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09F07CE" wp14:editId="4FFB65B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9BB810" w14:textId="4F55B4F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85038" w:rsidRPr="00662D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F07CE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19BB810" w14:textId="4F55B4F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85038" w:rsidRPr="00662D66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384F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5D83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96C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C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9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C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70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73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BB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7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39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7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22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B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C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7D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0C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E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47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FE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D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36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9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52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4C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3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5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7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D4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AB6F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FDE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58D5C1" w14:textId="4099559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85038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0D1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DBC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0DB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B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A0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0A4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E3D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C2B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B26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77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FDE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8E8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F1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A544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115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130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008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A9D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C6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3DA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55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B4FD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365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97C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EE7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619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751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4E1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AA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CABA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6B9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B46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AA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E36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08B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00C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62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5BD1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65B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783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FB2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AE8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8A8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9C4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6F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18CB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810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AF3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A38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80F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2EF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E36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5D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50B6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42C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526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3DC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29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587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4F0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02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9E09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1E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57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76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3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AE6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AA15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FAB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D5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61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FA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5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6B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51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FA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A0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C4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BF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48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F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7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93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DA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DC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C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68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0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C01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17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8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6E02CD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1257280" w14:textId="77777777" w:rsidR="00944C3D" w:rsidRDefault="00944C3D" w:rsidP="00944C3D">
      <w:pPr>
        <w:rPr>
          <w:rFonts w:ascii="Arial" w:hAnsi="Arial"/>
        </w:rPr>
      </w:pPr>
    </w:p>
    <w:p w14:paraId="04A6610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DE54326" w14:textId="1482B1C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F4E0170" w14:textId="74EB17C6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E9A109C" w14:textId="79FC0A2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77C123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DD427F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C18CFA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F0D1F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57D0D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6A3F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A3D839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EE2CEF3" w14:textId="5C293D0B" w:rsidR="00944C3D" w:rsidRPr="008D0433" w:rsidRDefault="0048503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Rút Kopcová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E2A0A3C" w14:textId="7716EAC4" w:rsidR="00944C3D" w:rsidRPr="008D0433" w:rsidRDefault="0048503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DD75D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8ED46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4EEC3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6C358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F38C2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8F7FE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57860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61114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3CD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2BC3F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F0AF51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26A2D74" w14:textId="37356C9D" w:rsidR="00944C3D" w:rsidRDefault="0048503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E5EA5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0A15F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DF95C6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5AB3AF" w14:textId="655BAC2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CAC195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55E7F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48A987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7B1C1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95E2C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CEABE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3DEFBC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4073A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45999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C563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D0612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C6DE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E3FF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EFD5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A9BB8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12AF8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88BD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58D3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D8119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48C69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9B1D7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6AB83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2681D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4F64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D15A7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287D6D4" w14:textId="08E7C12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0494F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87E5B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852AD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6C9A09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022D84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3D04608" w14:textId="17949BF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381B6EC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F74D7C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9D90AE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085C1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656B8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7FFC2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16D077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682FC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A0F66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BCE38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4E397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EC369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9B1FE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C73DF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7BF50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7FED2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5CF54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DDBA5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744C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A61D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D2915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81DF2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FDB88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40FB3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966D1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8767F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509505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15D0C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9C3C8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6EC58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40F3B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774E7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AD3D2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B49E4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CCDE6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21249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29B6A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F4437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704BC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D23BD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A276E5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B4EF8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F92E7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1D48C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22F42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CECC33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5C0DD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2F27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A971F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B034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2A996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20A0C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69C6C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EBF7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C92AE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1932A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74C0F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BF806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52A2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3FA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C84C0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EB8A2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C47C2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7EAEF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AFFE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04C0F1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01A1C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D5D0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AB9A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749A9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6ACDB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62E27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196A1CF" w14:textId="3DE9304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ACA4CF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F7F74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CD70EB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15BDF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C885FB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6CBFA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45462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E8053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EA20AA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67BC6A3" w14:textId="77777777" w:rsidTr="00503750">
        <w:tc>
          <w:tcPr>
            <w:tcW w:w="2302" w:type="dxa"/>
            <w:vAlign w:val="center"/>
          </w:tcPr>
          <w:p w14:paraId="4980A9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7EDA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39FA6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ECB2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27E9D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E79AC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CD006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39F04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4465754" w14:textId="77777777" w:rsidTr="00503750">
        <w:tc>
          <w:tcPr>
            <w:tcW w:w="15593" w:type="dxa"/>
            <w:gridSpan w:val="8"/>
            <w:vAlign w:val="center"/>
          </w:tcPr>
          <w:p w14:paraId="658040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1231A55" w14:textId="77777777" w:rsidTr="00503750">
        <w:tc>
          <w:tcPr>
            <w:tcW w:w="2302" w:type="dxa"/>
            <w:vAlign w:val="center"/>
          </w:tcPr>
          <w:p w14:paraId="1990E5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C4B4E9" w14:textId="22BE49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5D2D6E" w14:textId="644F1B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4A62F" w14:textId="19F67E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82F04" w14:textId="24C245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09367" w14:textId="7DE09F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3C670" w14:textId="48DDF6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07F5F" w14:textId="533BAD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CD8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B5F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21AC7CE" w14:textId="2BCA90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6FF67D" w14:textId="21C9A1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FEC49" w14:textId="1FD585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285BF3" w14:textId="68371C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5C524B" w14:textId="31053C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CDD8FE" w14:textId="6D838C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A68A1" w14:textId="7AD552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53EF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FBF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DE0FCE" w14:textId="27CC6A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11447A" w14:textId="51EF65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CD2DD" w14:textId="21C86E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23A41" w14:textId="1790F5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71C4E1" w14:textId="496CBE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AA98E" w14:textId="5C2FF4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780CE" w14:textId="50AF79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8718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D0D8B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BB384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0EFD0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0BD9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B46D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D22E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45B3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129C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EA329D" w14:textId="77777777" w:rsidTr="00503750">
        <w:tc>
          <w:tcPr>
            <w:tcW w:w="2302" w:type="dxa"/>
            <w:vAlign w:val="center"/>
          </w:tcPr>
          <w:p w14:paraId="05298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B6C0CA" w14:textId="776221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0EC6E0" w14:textId="3004C0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02969" w14:textId="207B56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1772A" w14:textId="3A33CF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54DD0" w14:textId="7C90B0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7104F" w14:textId="3FED82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9882E" w14:textId="06F4D5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E82FA" w14:textId="77777777" w:rsidTr="00503750">
        <w:tc>
          <w:tcPr>
            <w:tcW w:w="15593" w:type="dxa"/>
            <w:gridSpan w:val="8"/>
            <w:vAlign w:val="center"/>
          </w:tcPr>
          <w:p w14:paraId="5EA48C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98CD763" w14:textId="77777777" w:rsidTr="00503750">
        <w:tc>
          <w:tcPr>
            <w:tcW w:w="2302" w:type="dxa"/>
            <w:vAlign w:val="center"/>
          </w:tcPr>
          <w:p w14:paraId="011395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747F538" w14:textId="44157F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97457A" w14:textId="1CBA6F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14059" w14:textId="319B5E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E66CD" w14:textId="61A15C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5AC9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FD67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6B82FC" w14:textId="66336F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4AA8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2FC2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24AC09C" w14:textId="1BF901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CBC88A" w14:textId="64EFED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D8FB87" w14:textId="72F53A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3626A6" w14:textId="3CDF8A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59D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1D94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E2A1C3" w14:textId="43CF01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82963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EDE9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E26E759" w14:textId="5509ED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862296" w14:textId="42D715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9CBDB" w14:textId="2DF8AC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3E51AB" w14:textId="198312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007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B8E5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379CAE" w14:textId="60E2A4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716DF6" w14:textId="77777777" w:rsidTr="00503750">
        <w:tc>
          <w:tcPr>
            <w:tcW w:w="2302" w:type="dxa"/>
            <w:vAlign w:val="center"/>
          </w:tcPr>
          <w:p w14:paraId="51C91E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B9C993D" w14:textId="64DD54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AF7926" w14:textId="608EB6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7854A" w14:textId="48FDE4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514399" w14:textId="293BFE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9B04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0E13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0AE149" w14:textId="64E14F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C872D" w14:textId="77777777" w:rsidTr="00503750">
        <w:tc>
          <w:tcPr>
            <w:tcW w:w="15593" w:type="dxa"/>
            <w:gridSpan w:val="8"/>
            <w:vAlign w:val="center"/>
          </w:tcPr>
          <w:p w14:paraId="739431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8ED54FF" w14:textId="77777777" w:rsidTr="00503750">
        <w:tc>
          <w:tcPr>
            <w:tcW w:w="2302" w:type="dxa"/>
            <w:vAlign w:val="center"/>
          </w:tcPr>
          <w:p w14:paraId="6DEA8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026275" w14:textId="0AC205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880FD3" w14:textId="2C0687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D3EC05" w14:textId="684827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2318B" w14:textId="731F13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035E0A" w14:textId="3F9B50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B767C" w14:textId="465F2A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3D2626" w14:textId="7D2271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E4C9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3E2A8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96C1B34" w14:textId="2DE772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5C7740" w14:textId="4894C1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7B888" w14:textId="6B2226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EEA8F" w14:textId="563594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894FC8" w14:textId="0B3D1E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C691B5" w14:textId="2AB7A9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0B5E0" w14:textId="5C33BE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9415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D2CD3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C58FD3" w14:textId="718EE2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2B6845" w14:textId="056FFA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4BF801" w14:textId="67EF1D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62F81" w14:textId="64FDB1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094C7E" w14:textId="2F84C9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85572" w14:textId="58C824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829775" w14:textId="1BB157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E71D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4B9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E7E1378" w14:textId="008FC1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BDC581" w14:textId="7CFF4D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E9059" w14:textId="1780B1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47FCC" w14:textId="111D58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A78A4E" w14:textId="00BFF4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7199F7" w14:textId="644EFB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C8B71" w14:textId="6D7F8C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24D59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8927F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307EA8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B237E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B39493" w14:textId="7FDF98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577644" w14:textId="6CE5F3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60BE48" w14:textId="5EE04D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70B71C" w14:textId="2C1BB2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2D76AD" w14:textId="4A4EF4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2EABF4" w14:textId="4611B6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79911" w14:textId="673CE6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38FC7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1BD3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2E39712" w14:textId="190851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276D12" w14:textId="092A6D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03C14" w14:textId="0E6546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5DC4BA" w14:textId="2CE80F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50D7E8" w14:textId="0C8EE6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7ABEF" w14:textId="5B7384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BC2B2" w14:textId="5C17F7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39ED84" w14:textId="77777777" w:rsidR="00944C3D" w:rsidRDefault="00944C3D" w:rsidP="00944C3D">
      <w:pPr>
        <w:rPr>
          <w:rFonts w:ascii="Arial" w:hAnsi="Arial"/>
          <w:b/>
        </w:rPr>
      </w:pPr>
    </w:p>
    <w:p w14:paraId="1159D91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2EC5C05" w14:textId="77777777" w:rsidTr="00503750">
        <w:tc>
          <w:tcPr>
            <w:tcW w:w="1944" w:type="dxa"/>
            <w:vAlign w:val="center"/>
          </w:tcPr>
          <w:p w14:paraId="3EE91B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FC43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49C0B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1715C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4F68D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19454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27473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88E7C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D4F9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1B652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A8748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2E2D4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1670590" w14:textId="77777777" w:rsidTr="00503750">
        <w:tc>
          <w:tcPr>
            <w:tcW w:w="15685" w:type="dxa"/>
            <w:gridSpan w:val="12"/>
            <w:vAlign w:val="center"/>
          </w:tcPr>
          <w:p w14:paraId="6092F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1F2947" w14:textId="77777777" w:rsidTr="00503750">
        <w:tc>
          <w:tcPr>
            <w:tcW w:w="1944" w:type="dxa"/>
            <w:vAlign w:val="center"/>
          </w:tcPr>
          <w:p w14:paraId="684D1E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18EA59D" w14:textId="66B56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7462F6" w14:textId="36732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0532A2" w14:textId="6F268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7464B2" w14:textId="16036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47AD3F" w14:textId="3D553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CE26A5" w14:textId="13563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AD8334" w14:textId="6AB90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8F0DB8" w14:textId="39B73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0E5604" w14:textId="4CAA5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069FE8" w14:textId="580B7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3179EC" w14:textId="658D3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AF344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07F5A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C9E01B" w14:textId="4D879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A7298C" w14:textId="4694D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F1D37A" w14:textId="36B92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AB8AC" w14:textId="47857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9B9805" w14:textId="3CBC9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23C346" w14:textId="1ECC5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070488" w14:textId="64843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45C6C7" w14:textId="0CEE9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E76D07" w14:textId="033FB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4E69E0" w14:textId="07F74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40A964" w14:textId="74BCB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603D6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8753E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4DFB2B2" w14:textId="4B699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D728CA" w14:textId="5EBB2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4483DA" w14:textId="7D74A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83446B" w14:textId="35669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E4B162" w14:textId="131F9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75E7D4" w14:textId="48F82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4B60B7" w14:textId="7C119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CA4F3C" w14:textId="02C33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4E62ED" w14:textId="0CB74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35E56D" w14:textId="09B37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AF83CD" w14:textId="56301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BB04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D2011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23BE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288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D6A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A26F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5141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F42B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CC2E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B51B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98B3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C74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B51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E965C3" w14:textId="77777777" w:rsidTr="00503750">
        <w:tc>
          <w:tcPr>
            <w:tcW w:w="1944" w:type="dxa"/>
            <w:vAlign w:val="center"/>
          </w:tcPr>
          <w:p w14:paraId="779685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7C690B" w14:textId="5C8F4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D6B2ED" w14:textId="186E7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9ADF1A" w14:textId="3C4D9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6DBA59" w14:textId="4DE3C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9289E7" w14:textId="60830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C124C8" w14:textId="34984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ACD988" w14:textId="201D8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221E2F" w14:textId="2D717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ECBA82" w14:textId="2E779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BBC101" w14:textId="7B970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E80A8D" w14:textId="5D322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87696" w14:textId="77777777" w:rsidTr="00503750">
        <w:tc>
          <w:tcPr>
            <w:tcW w:w="15685" w:type="dxa"/>
            <w:gridSpan w:val="12"/>
            <w:vAlign w:val="center"/>
          </w:tcPr>
          <w:p w14:paraId="74F1DF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5ABAA48" w14:textId="77777777" w:rsidTr="00503750">
        <w:tc>
          <w:tcPr>
            <w:tcW w:w="1944" w:type="dxa"/>
            <w:vAlign w:val="center"/>
          </w:tcPr>
          <w:p w14:paraId="715A63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3A76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AC0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286E09" w14:textId="0A42F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12353F" w14:textId="55CE0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9193E4" w14:textId="6384B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E38226" w14:textId="52493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04A9FE" w14:textId="5DFC1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FA6C55" w14:textId="4213C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1AE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AD6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089E40" w14:textId="3B793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45C4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5B06C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C3A0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440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D212D1" w14:textId="40BCC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28AF3F" w14:textId="094ED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D7DD21" w14:textId="642CF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4AFB47" w14:textId="28C49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96A6C9" w14:textId="56B85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895E9C" w14:textId="6A9EA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FF6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42B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E0ACE2D" w14:textId="3DEB6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24F1A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9A4F8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8CBA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7A0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AE82B1" w14:textId="4D7D5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D8C0CE" w14:textId="2D112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696618" w14:textId="02C7D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7E7697" w14:textId="20387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9870D3" w14:textId="48690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2D0CB1" w14:textId="3D9AD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4CC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024E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F33AD5" w14:textId="758E5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508C9" w14:textId="77777777" w:rsidTr="00503750">
        <w:tc>
          <w:tcPr>
            <w:tcW w:w="1944" w:type="dxa"/>
            <w:vAlign w:val="center"/>
          </w:tcPr>
          <w:p w14:paraId="3C580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85E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6EA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0EEE90" w14:textId="6D568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E2E605" w14:textId="74E59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9F5A9C" w14:textId="09E1F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63D1D5" w14:textId="7CF09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75DD4D" w14:textId="70219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B7B5CF" w14:textId="4B917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66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D26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7FBB3FF" w14:textId="0C532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5FB3F" w14:textId="77777777" w:rsidTr="00503750">
        <w:tc>
          <w:tcPr>
            <w:tcW w:w="15685" w:type="dxa"/>
            <w:gridSpan w:val="12"/>
            <w:vAlign w:val="center"/>
          </w:tcPr>
          <w:p w14:paraId="539F0E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57AC5F2" w14:textId="77777777" w:rsidTr="00503750">
        <w:tc>
          <w:tcPr>
            <w:tcW w:w="1944" w:type="dxa"/>
            <w:vAlign w:val="center"/>
          </w:tcPr>
          <w:p w14:paraId="52B45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C67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F9A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D6039F" w14:textId="5D2FE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55E14C" w14:textId="44C68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B10816" w14:textId="4734D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9007FD" w14:textId="57F47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8F4023" w14:textId="730CD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9C66A3" w14:textId="5D9F9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1A78F1" w14:textId="791BD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9EADCF" w14:textId="1DA09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7ECC92" w14:textId="04FBD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56757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208A4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0A0E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876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B701DE" w14:textId="5894B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CF7856" w14:textId="1ACB3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488183" w14:textId="2B2A5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9D6B9D" w14:textId="0F9D8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362499" w14:textId="0EA58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26F51F" w14:textId="6B8B2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96838C" w14:textId="78F5F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41712C" w14:textId="7192B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9F5A43" w14:textId="4DD39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DDFF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9E40C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CCFA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D73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A1C813" w14:textId="28286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856F59" w14:textId="5DAA9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0D7947" w14:textId="6DB5E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F291BB" w14:textId="6D90F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CD6D01" w14:textId="75645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DB9070" w14:textId="06DEE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40E0B2" w14:textId="37826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F8D57E" w14:textId="62272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2331E5" w14:textId="6085D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1C28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3C666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476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10C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08F7C8" w14:textId="0C00D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168F71" w14:textId="64778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89CF72" w14:textId="2F0EE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E829BE" w14:textId="21346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965C5A" w14:textId="556A7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1CC1F" w14:textId="0E1AF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E0C2E4" w14:textId="5632F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A16199" w14:textId="6AE89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29E9FA" w14:textId="75F71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3D313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091BE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447048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095BD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9E8156" w14:textId="7EB33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D4BEB9" w14:textId="72169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A58A10" w14:textId="7430B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AE4CE5" w14:textId="0A6BF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C8D929" w14:textId="0D29C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3FF05C" w14:textId="5AD21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F4B391" w14:textId="5B054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9999B7" w14:textId="18DD2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AAEBBB" w14:textId="50F4F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222E49" w14:textId="00502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56A00E" w14:textId="4DD2F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EB9F9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385F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59EF6F3" w14:textId="56F8E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E749B4D" w14:textId="66A16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769657" w14:textId="5FB14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725861" w14:textId="3F320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B553BC" w14:textId="43A66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5A2C9D" w14:textId="05148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6E4A4B" w14:textId="07307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24EF1E" w14:textId="6EF8E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F643DD" w14:textId="306F7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659B0" w14:textId="32E4D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FB9E11" w14:textId="3E380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55F3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7766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B18F7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312915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BD898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F51E0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2935CE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5E92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3432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3FC38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A5F24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F0105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A5658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3DC8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3AD2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6E0B5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A348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F02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B63AB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F728D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0B9E7A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9E5A5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A0930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D9964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0967E7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6F887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7862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F96A0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46B18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87DC2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B9939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040A6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5FD4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21680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4547D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67A6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8276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0C6AF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3B5AB8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770D6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EEC87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32878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2A59C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6608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1598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C6F2130" w14:textId="77777777" w:rsidTr="00503750">
        <w:trPr>
          <w:trHeight w:val="1073"/>
        </w:trPr>
        <w:tc>
          <w:tcPr>
            <w:tcW w:w="3614" w:type="dxa"/>
            <w:vMerge/>
          </w:tcPr>
          <w:p w14:paraId="6B82BF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1F865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167BD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3E558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0865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C1937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E77FE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F078792" w14:textId="77777777" w:rsidTr="00503750">
        <w:trPr>
          <w:trHeight w:val="283"/>
        </w:trPr>
        <w:tc>
          <w:tcPr>
            <w:tcW w:w="3614" w:type="dxa"/>
          </w:tcPr>
          <w:p w14:paraId="6E58D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8F2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84A1A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DF36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FF2A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024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9DE2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046E7E5" w14:textId="77777777" w:rsidTr="00503750">
        <w:trPr>
          <w:trHeight w:val="283"/>
        </w:trPr>
        <w:tc>
          <w:tcPr>
            <w:tcW w:w="3614" w:type="dxa"/>
          </w:tcPr>
          <w:p w14:paraId="7EE8A6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4A9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D952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D28E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FBBA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2123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5B4A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A21A01D" w14:textId="77777777" w:rsidTr="00503750">
        <w:trPr>
          <w:trHeight w:val="283"/>
        </w:trPr>
        <w:tc>
          <w:tcPr>
            <w:tcW w:w="3614" w:type="dxa"/>
          </w:tcPr>
          <w:p w14:paraId="6B3B27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6C84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91DB5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3C03D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F34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206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AD44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0856C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5F696E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7032CB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00881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16853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A55D1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96023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8395C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BA769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09088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3DFA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71977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0463B1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FD7AE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6DDA99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5635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3570B64" w14:textId="225A3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CBC5D" w14:textId="6047F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B32F19" w14:textId="7DBE5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2C0D3" w14:textId="2E798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C4A54" w14:textId="54460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C2CBD" w14:textId="5B8B4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D3FA7" w14:textId="0FD4C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DFC037" w14:textId="3ECAE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20B1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BFD4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A51D437" w14:textId="4D98A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73598" w14:textId="2922E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FEC7A" w14:textId="269E5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FB924" w14:textId="23E80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EE9C73" w14:textId="1FC99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4EA14" w14:textId="33856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C4D64F" w14:textId="492E5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5E74C3" w14:textId="7E0AF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C64B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5F8E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0DD351F" w14:textId="3CFBC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4BE6FC" w14:textId="1E6D2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95427" w14:textId="45279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4E005C" w14:textId="48843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098FF" w14:textId="6DB0C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AA44BA" w14:textId="554BF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1B8875" w14:textId="407A0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4ED821" w14:textId="51184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2556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587F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7335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388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D45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5CE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815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1D7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B0A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65D6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A8C5A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789A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CCD109F" w14:textId="266D8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38CF7" w14:textId="31823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3941B" w14:textId="63F75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95A860" w14:textId="05300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69392D" w14:textId="12B4F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34611" w14:textId="5EB4C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63E866" w14:textId="7E1EA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D74C06" w14:textId="1D9D7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D3269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6B20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E7988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7CFA9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9A5B350" w14:textId="2EA65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DD0312" w14:textId="1C217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CB7871" w14:textId="592F4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87C05" w14:textId="3FACF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1A6DC2" w14:textId="6FE25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F1902F" w14:textId="00DAA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352A5A" w14:textId="793B8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A678EB" w14:textId="6FE19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C48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63E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EB808B5" w14:textId="77246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2EFFC" w14:textId="4FA1E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D3D10" w14:textId="704C6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8C5039" w14:textId="7FC02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EE8A80" w14:textId="04F36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442AA4" w14:textId="0BB1D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49CC3" w14:textId="1E701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9EADBF" w14:textId="18852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0A22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E73E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E4A172D" w14:textId="3AA49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7DB5C" w14:textId="22922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57333C" w14:textId="2829E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556455" w14:textId="4CF94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6DB0F" w14:textId="49152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3EA18B" w14:textId="468C4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C83C33" w14:textId="52F2A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BA16D1" w14:textId="11D92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0BF8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E5C1E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4C93EF" w14:textId="33B84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D40991" w14:textId="36385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00665" w14:textId="18127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2414F" w14:textId="79887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104DD8" w14:textId="00B63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6F84A" w14:textId="2A4C8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EFF7CB" w14:textId="10529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01E71D" w14:textId="0C66C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F3E99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A3B1D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0B58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5519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C7CBAE" w14:textId="6B85B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DDC261" w14:textId="4AD4D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6D9EE" w14:textId="31E30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35F5F" w14:textId="40A61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E862B" w14:textId="55FB1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E0479" w14:textId="75095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6E8287" w14:textId="43D60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925673" w14:textId="494B0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67854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7571D4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0AFA7F" w14:textId="6402F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389B7A" w14:textId="076B7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B159C9" w14:textId="1FD57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CE2BEA" w14:textId="6CD35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779D2E" w14:textId="354A7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D5BA36" w14:textId="51D9B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594EA" w14:textId="05D40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3EB30B" w14:textId="5CE26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7034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8CB94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5AC5965" w14:textId="3F71A8B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FEE3C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95C4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9827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275A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C707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7422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4D53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80B3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6373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553E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5D79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1A43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8FC7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F599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1D0A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363D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DA0F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92B17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E8053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9AF12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C78A8A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BEA538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9132A0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79416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1CC6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F083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6DFF5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D11B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23B0BE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F404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4AFBE1" w14:textId="5131E7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ADCB72" w14:textId="09E961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628CAF" w14:textId="7E5ECF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BBFF3A" w14:textId="124041A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B4E1D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E4410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27D374" w14:textId="4569E5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E7ED19" w14:textId="37847D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7F978B" w14:textId="4C0F1E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E5A9EF" w14:textId="3752FD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F2515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A478D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0F3644" w14:textId="485284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0A19DD3" w14:textId="165D33A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30A0AA" w14:textId="64898F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905AA5" w14:textId="5ADA58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417D3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A268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2891EF" w14:textId="2052975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73819F" w14:textId="5FEFD1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409E15" w14:textId="60CBF4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FD6611" w14:textId="3E18C2F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53757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86E1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B6384E" w14:textId="54E622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09AFC66" w14:textId="3664B5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D1BCC2" w14:textId="240404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4320EF" w14:textId="0483FD5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A4F10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3CD83B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439DA9" w14:textId="2058CDB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0438A1" w14:textId="742D46F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FD6956" w14:textId="005DE6F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BEAAA3" w14:textId="3DE6910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EBE7945" w14:textId="77777777" w:rsidR="00944C3D" w:rsidRDefault="00944C3D" w:rsidP="00944C3D">
      <w:pPr>
        <w:rPr>
          <w:rFonts w:ascii="Arial" w:hAnsi="Arial"/>
          <w:b/>
        </w:rPr>
      </w:pPr>
    </w:p>
    <w:p w14:paraId="1C3F37F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CDB212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052C7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2C747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215B9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68D59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79D69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9F2D37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D92AB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ED9B0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05915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49BD9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867A7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3A86F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FBBFD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E9F6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FB122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06C57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71631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98453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4755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4ECC9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05C87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DD25A1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9D637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A15AD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C9D42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E72E3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FE45F9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F291B9E" w14:textId="77777777" w:rsidTr="00503750">
        <w:tc>
          <w:tcPr>
            <w:tcW w:w="2835" w:type="dxa"/>
            <w:vAlign w:val="center"/>
          </w:tcPr>
          <w:p w14:paraId="173461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F81BB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F0676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5FA4D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E7645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A439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BE895D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7155EC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9E1E518" w14:textId="7D30016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1E734E" w14:textId="1BB7164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3A49E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32299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7162D0" w14:textId="1878CC7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FB15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4C823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CF4B4EA" w14:textId="4CC63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CD21AB" w14:textId="5EACB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915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493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E36392" w14:textId="16054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B11B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2F3B7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ACC6E4C" w14:textId="2351E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B04B93" w14:textId="4D947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504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F98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09D271" w14:textId="171E1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C2475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B4288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27E17A4" w14:textId="6649B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DB6CF" w14:textId="455C0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3B0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9FB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B91E0B" w14:textId="2317D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63A64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337A9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95D2666" w14:textId="6D48D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6E641" w14:textId="6E844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0C2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FD0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BD5B47" w14:textId="69DF8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34C5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AEE08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8C3E88C" w14:textId="02368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BD1A00" w14:textId="0837E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9B5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265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1E1B8A" w14:textId="56B2C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C3DC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6432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EF1EEE7" w14:textId="71BC15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6F9AB" w14:textId="3862B6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8508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ACF8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C81469" w14:textId="77211A0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E1C67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987BE8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7A67366" w14:textId="7DB5719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7A60F34" w14:textId="77777777" w:rsidR="00944C3D" w:rsidRDefault="00944C3D" w:rsidP="00944C3D">
      <w:pPr>
        <w:rPr>
          <w:rFonts w:ascii="Arial" w:hAnsi="Arial"/>
          <w:b/>
        </w:rPr>
      </w:pPr>
    </w:p>
    <w:p w14:paraId="38A2477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12FCA3" w14:textId="77777777" w:rsidTr="00503750">
        <w:tc>
          <w:tcPr>
            <w:tcW w:w="2835" w:type="dxa"/>
            <w:vAlign w:val="center"/>
          </w:tcPr>
          <w:p w14:paraId="449C4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958BA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BE65B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F4DD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767BC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1B86B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9A778E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272B0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4DC2507" w14:textId="41A54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85501D" w14:textId="4CCFE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5F4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96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E81CD8" w14:textId="30939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68AB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8D67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6E561D5" w14:textId="6A915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710E8" w14:textId="41B6B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805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89B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016E6F" w14:textId="0D78F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780FA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355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F2ADDFC" w14:textId="3572F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308ED" w14:textId="7FF91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CA5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EC3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0E8102" w14:textId="60C60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DF8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FC6E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928FF1F" w14:textId="58A13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D00614" w14:textId="70437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860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F3D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D30A47" w14:textId="2129D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771C4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629F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B9996CD" w14:textId="12555B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3AFEB5" w14:textId="1A6765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4A1D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4C37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F56D83" w14:textId="413F16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A85640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A5C3BC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750180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F6D77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57C94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8C57C4D" w14:textId="77777777" w:rsidTr="00503750">
        <w:trPr>
          <w:trHeight w:val="699"/>
        </w:trPr>
        <w:tc>
          <w:tcPr>
            <w:tcW w:w="3502" w:type="dxa"/>
            <w:vMerge/>
          </w:tcPr>
          <w:p w14:paraId="36B637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770B9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A83AE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2071A1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B3E9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B4AABB6" w14:textId="20EBC61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AAA4AD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3DB7F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581A0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904AE9F" w14:textId="147B8EE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AC0B6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B7DA1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CC696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9943927" w14:textId="2881F17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66138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36CB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30501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B877E4C" w14:textId="77777777" w:rsidTr="00503750">
        <w:trPr>
          <w:trHeight w:val="593"/>
        </w:trPr>
        <w:tc>
          <w:tcPr>
            <w:tcW w:w="3497" w:type="dxa"/>
          </w:tcPr>
          <w:p w14:paraId="7F7E3F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946B4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87D57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FE20C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04E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0430867" w14:textId="46366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A62B91" w14:textId="3897B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A94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058402" w14:textId="391C22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A5F28E" w14:textId="772B7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570367" w14:textId="7CF2B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9EE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80BC3C" w14:textId="145DED8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C1F6E7" w14:textId="3C8A2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29E317" w14:textId="2D313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515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341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13D063F" w14:textId="101BC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2559DC" w14:textId="0A3CB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8AB5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477CC0" w14:textId="2835729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89A36C" w14:textId="045FA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4F3FA1" w14:textId="63C71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CA92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E26774" w14:textId="1C58530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A772C1" w14:textId="4D94C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EA36FF" w14:textId="02486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61B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023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C583E6E" w14:textId="53E14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5FB596" w14:textId="263A6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21B38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0A8597" w14:textId="21EB973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B3E731" w14:textId="26F3D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B92DE0" w14:textId="3C1D5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C05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F0407E" w14:textId="671518F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E6F971" w14:textId="75FD6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FC2B74" w14:textId="1C399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8661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604B7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E0B7F2D" w14:textId="1EC4B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A9D11" w14:textId="38D93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D70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41AD84" w14:textId="64DE1F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AA7207" w14:textId="7225E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E53E8C" w14:textId="78733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9240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9E091D7" w14:textId="23019D3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47CD41" w14:textId="2E345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9A22E3" w14:textId="44EE4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26DD0D" w14:textId="77777777" w:rsidR="00944C3D" w:rsidRDefault="00944C3D" w:rsidP="00944C3D">
      <w:pPr>
        <w:rPr>
          <w:rFonts w:ascii="Arial" w:hAnsi="Arial"/>
          <w:b/>
        </w:rPr>
      </w:pPr>
    </w:p>
    <w:p w14:paraId="28FB3FC0" w14:textId="77777777" w:rsidR="00944C3D" w:rsidRDefault="00944C3D" w:rsidP="00944C3D">
      <w:pPr>
        <w:rPr>
          <w:rFonts w:ascii="Arial" w:hAnsi="Arial"/>
          <w:b/>
        </w:rPr>
      </w:pPr>
    </w:p>
    <w:p w14:paraId="49C95E53" w14:textId="77777777" w:rsidR="00944C3D" w:rsidRDefault="00944C3D" w:rsidP="00944C3D">
      <w:pPr>
        <w:rPr>
          <w:rFonts w:ascii="Arial" w:hAnsi="Arial"/>
          <w:b/>
        </w:rPr>
      </w:pPr>
    </w:p>
    <w:p w14:paraId="4D346B1F" w14:textId="77777777" w:rsidR="00944C3D" w:rsidRDefault="00944C3D" w:rsidP="00944C3D">
      <w:pPr>
        <w:rPr>
          <w:rFonts w:ascii="Arial" w:hAnsi="Arial"/>
          <w:b/>
        </w:rPr>
      </w:pPr>
    </w:p>
    <w:p w14:paraId="6EFE5D5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2"/>
        <w:gridCol w:w="1192"/>
        <w:gridCol w:w="1220"/>
        <w:gridCol w:w="1160"/>
        <w:gridCol w:w="1518"/>
      </w:tblGrid>
      <w:tr w:rsidR="00944C3D" w:rsidRPr="00050529" w14:paraId="2045EB39" w14:textId="77777777" w:rsidTr="00503750">
        <w:tc>
          <w:tcPr>
            <w:tcW w:w="2622" w:type="dxa"/>
            <w:vAlign w:val="center"/>
          </w:tcPr>
          <w:p w14:paraId="2F501E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FAB7E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11C40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3D32E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7A18E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BD1D7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C3B2A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4D2E8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A3F7A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F6282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55DAE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A41409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6E62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8CEC3F4" w14:textId="3D233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403291" w14:textId="5C910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E0D718" w14:textId="6CFD0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A87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A82285" w14:textId="53100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F7180" w14:textId="77777777" w:rsidTr="00503750">
        <w:tc>
          <w:tcPr>
            <w:tcW w:w="2622" w:type="dxa"/>
            <w:vAlign w:val="center"/>
          </w:tcPr>
          <w:p w14:paraId="045735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0B3D5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E2158B5" w14:textId="76738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54D92A" w14:textId="22887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1C100D" w14:textId="0BA6E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A09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AE9177" w14:textId="2FA01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DD90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820B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FF56DBC" w14:textId="03E6C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7FB1F2" w14:textId="58578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DA5312" w14:textId="4F031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B1E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37261B" w14:textId="0803A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405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3C1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C884F64" w14:textId="2FBCE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5A96CE" w14:textId="48E04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5830D4" w14:textId="1849F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562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13F03C" w14:textId="2562B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A7D3C" w14:textId="77777777" w:rsidTr="00503750">
        <w:tc>
          <w:tcPr>
            <w:tcW w:w="2622" w:type="dxa"/>
            <w:vAlign w:val="center"/>
          </w:tcPr>
          <w:p w14:paraId="4779CE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6E1A65B" w14:textId="25981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104733.91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B7B34C" w14:textId="7C3EE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33768.23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6633F7" w14:textId="33493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109048.51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E45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F3323A" w14:textId="5985C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29453.63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BFD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0360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2965F0E" w14:textId="65C25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C97DDE" w14:textId="78CED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E890F" w14:textId="15528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0CF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2DE6CD" w14:textId="02689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C073C" w14:textId="77777777" w:rsidTr="00503750">
        <w:tc>
          <w:tcPr>
            <w:tcW w:w="2622" w:type="dxa"/>
            <w:vAlign w:val="center"/>
          </w:tcPr>
          <w:p w14:paraId="402C4B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E54FCF6" w14:textId="78586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796E11" w14:textId="68C36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805006" w14:textId="3AF0E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8AE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859182" w14:textId="1D45D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9243A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21E6EE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98E8B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3B2B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B10E209" w14:textId="28191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BC6349" w14:textId="3559C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39D691" w14:textId="1948E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E93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69592B" w14:textId="0E4CB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4152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954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5677DB3" w14:textId="22001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4E15F1" w14:textId="0942F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AC9731" w14:textId="54BEB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310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0F6923" w14:textId="79564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667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FF7E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2A24B29" w14:textId="26A67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2A076A" w14:textId="29CED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6B24BC" w14:textId="7580D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6D0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82A58F" w14:textId="56001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55E9B" w14:textId="77777777" w:rsidTr="00503750">
        <w:tc>
          <w:tcPr>
            <w:tcW w:w="2622" w:type="dxa"/>
            <w:vAlign w:val="center"/>
          </w:tcPr>
          <w:p w14:paraId="417DDF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4E8C5C7" w14:textId="080D0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F82EBF" w14:textId="131BD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262BDC" w14:textId="6F095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6D3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92D656" w14:textId="7A481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0FD46C" w14:textId="77777777" w:rsidTr="00503750">
        <w:tc>
          <w:tcPr>
            <w:tcW w:w="2622" w:type="dxa"/>
            <w:vAlign w:val="center"/>
          </w:tcPr>
          <w:p w14:paraId="327B5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0D68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6EB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706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55A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6A9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3715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5517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37E7115" w14:textId="724D6E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104733.91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C4FE28" w14:textId="7EA375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33768.23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5721F7" w14:textId="07872A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109048.51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BEED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BC6338" w14:textId="25D49B7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29453.63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A34B4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0F627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BE71C7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04136F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0E5688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70693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3BE7E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13B9D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06427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24E25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E7909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31AD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EE627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83D5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749A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85114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8B99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A1F3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CFDCC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C1A3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8C8E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0383E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4F1A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9C67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63131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D592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A557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B1035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8FA0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72B7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6F6EA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F3FC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017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1CA2B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81EF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3752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6D20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8AE9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D3D5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8BED8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820F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3ACA0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26478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5CC3F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F8FCA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EE190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D7FB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FCEE2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E522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CC6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3DB58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05D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56A6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42C4B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2424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DEAB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A7240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C5CA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97B3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3D335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45FC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79C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442BC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956A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9F7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CC390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030D0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C693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183F1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93993F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98FDFF4" w14:textId="77777777" w:rsidTr="00503750">
        <w:tc>
          <w:tcPr>
            <w:tcW w:w="2835" w:type="dxa"/>
            <w:vAlign w:val="center"/>
          </w:tcPr>
          <w:p w14:paraId="10EE94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BD2DC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35198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C4C7B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D36E3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C0D3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5BCC70D" w14:textId="77777777" w:rsidTr="00503750">
        <w:tc>
          <w:tcPr>
            <w:tcW w:w="2835" w:type="dxa"/>
            <w:vAlign w:val="center"/>
          </w:tcPr>
          <w:p w14:paraId="2F8F6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ACFABB9" w14:textId="1DBDF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FB94F8" w14:textId="2F8AA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8EFA35" w14:textId="69E32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21B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7146FA" w14:textId="4C6C6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6E96B" w14:textId="77777777" w:rsidTr="00503750">
        <w:tc>
          <w:tcPr>
            <w:tcW w:w="2835" w:type="dxa"/>
            <w:vAlign w:val="center"/>
          </w:tcPr>
          <w:p w14:paraId="462D1C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BAE5852" w14:textId="52184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7F139C" w14:textId="1ABD7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202EFF" w14:textId="74109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B7D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0EE7FE" w14:textId="05EDB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9B8E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49588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79B21C2" w14:textId="23BAD7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6AC80D" w14:textId="1146CF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895384" w14:textId="601381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55E3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F2F83A" w14:textId="4C9360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C2108FC" w14:textId="77777777" w:rsidTr="00503750">
        <w:tc>
          <w:tcPr>
            <w:tcW w:w="2835" w:type="dxa"/>
            <w:vAlign w:val="center"/>
          </w:tcPr>
          <w:p w14:paraId="67A8B0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D8016AB" w14:textId="6CFAF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28DC4" w14:textId="73C59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356469" w14:textId="39A1F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9B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22EE69" w14:textId="03228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6BF86" w14:textId="77777777" w:rsidTr="00503750">
        <w:tc>
          <w:tcPr>
            <w:tcW w:w="2835" w:type="dxa"/>
            <w:vAlign w:val="center"/>
          </w:tcPr>
          <w:p w14:paraId="7A629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3A3761C" w14:textId="47AA8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F6CF7D" w14:textId="19823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82B48B" w14:textId="22885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551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C43DE1" w14:textId="13BF9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2265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96E48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6EF9BDC" w14:textId="2814F4A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B2DDF" w14:textId="52CFEFD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BB3E2" w14:textId="5298602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109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D3EAC4" w14:textId="2BF9DBE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0FB8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5E68A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856DDB0" w14:textId="75B21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8382DB" w14:textId="2C8DD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FBDD6" w14:textId="47121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629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3B91B1" w14:textId="73AAE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CE6E2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2643DD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B577594" w14:textId="77777777" w:rsidTr="00503750">
        <w:tc>
          <w:tcPr>
            <w:tcW w:w="2552" w:type="dxa"/>
            <w:shd w:val="clear" w:color="auto" w:fill="auto"/>
            <w:vAlign w:val="center"/>
          </w:tcPr>
          <w:p w14:paraId="6AA4FD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6A3D1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5A424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5122C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40A0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39D42B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5466B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9982628" w14:textId="5B358A0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CFCBFFF" w14:textId="67FD607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75E7007" w14:textId="6929D33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CFCA6F1" w14:textId="000A640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6D726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31463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03FF879" w14:textId="4C22F6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12C2F11" w14:textId="7378581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7169BC7" w14:textId="5258C2D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963241E" w14:textId="32A6E7C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0CBD68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6F0E5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15648D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2B2D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14A10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F3C5917" w14:textId="77777777" w:rsidTr="00503750">
        <w:tc>
          <w:tcPr>
            <w:tcW w:w="4395" w:type="dxa"/>
            <w:vMerge/>
          </w:tcPr>
          <w:p w14:paraId="763642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A9FC2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DE4D7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0EEAF3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932B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9C8A586" w14:textId="6FD54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  <w:lang w:eastAsia="sk-SK"/>
              </w:rPr>
              <w:t>-55.57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82C5E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8732D2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FC4C6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B075BDA" w14:textId="6911C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5B951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390460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59737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5358A9D" w14:textId="754A97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-55.57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1390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754202A" w14:textId="77777777" w:rsidTr="00503750">
        <w:tc>
          <w:tcPr>
            <w:tcW w:w="4395" w:type="dxa"/>
            <w:vAlign w:val="center"/>
          </w:tcPr>
          <w:p w14:paraId="10DB4F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87DA512" w14:textId="3A993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327F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7B0D81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16299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EB58C5F" w14:textId="6CC55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D7179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D95229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65EDB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00BFC49" w14:textId="6FA8E51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DA3E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337933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D5D80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70C3A4F" w14:textId="551D40C9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81040.26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25C6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61745A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5D7D2A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E312BCE" w14:textId="77777777" w:rsidTr="00503750">
        <w:tc>
          <w:tcPr>
            <w:tcW w:w="4395" w:type="dxa"/>
            <w:vAlign w:val="center"/>
          </w:tcPr>
          <w:p w14:paraId="43B88F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A59BA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F676F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0A1926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F6A54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D4ADE2D" w14:textId="312338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3A38CB" w14:textId="4CBCCC1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CCFF62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17B08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7FF6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A9D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B9AFE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1240F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F7F7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7B3B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06B933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F9D54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1B5412F" w14:textId="4ED2D37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929BB1" w14:textId="0E78D20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9DBFA7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9FA99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DF25AEC" w14:textId="305309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96EBAD" w14:textId="37B1A4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240D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1C692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FAB30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BDD3ACD" w14:textId="77777777" w:rsidTr="00503750">
        <w:tc>
          <w:tcPr>
            <w:tcW w:w="1843" w:type="dxa"/>
            <w:vAlign w:val="center"/>
          </w:tcPr>
          <w:p w14:paraId="2DB377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8FE2BD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9E5E7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3DE8E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C062E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42C77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8F4368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EE89A06" w14:textId="77777777" w:rsidTr="00503750">
        <w:tc>
          <w:tcPr>
            <w:tcW w:w="1843" w:type="dxa"/>
            <w:vAlign w:val="center"/>
          </w:tcPr>
          <w:p w14:paraId="5125AF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DBE2F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4399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715E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45A0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2E98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9854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2F468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C699A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A69E3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429D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A01F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DB8A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4EF0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6B4B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1A83E14" w14:textId="77777777" w:rsidTr="00503750">
        <w:tc>
          <w:tcPr>
            <w:tcW w:w="1843" w:type="dxa"/>
            <w:vAlign w:val="center"/>
          </w:tcPr>
          <w:p w14:paraId="69B077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1F236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28F7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BEC7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F2C0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C0A1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0749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CB356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E626C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0FB28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4FAD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CD24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037F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3DFA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CF67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66069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0CD24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8FC8D7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CD17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1240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3519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3249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3CE6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16CF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1DF6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99E8558" w14:textId="77777777" w:rsidTr="00503750">
        <w:trPr>
          <w:trHeight w:val="664"/>
        </w:trPr>
        <w:tc>
          <w:tcPr>
            <w:tcW w:w="3372" w:type="dxa"/>
          </w:tcPr>
          <w:p w14:paraId="0B8432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990E6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6E851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36D2B0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6E55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0CF922E" w14:textId="25DB8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27E447" w14:textId="7C173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1ADEE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E192820" w14:textId="14413CC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6253962" w14:textId="3D116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170B57" w14:textId="0A707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1B816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9E6E72B" w14:textId="44631EF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3F1185" w14:textId="452E1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8FFE4B" w14:textId="216AF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972DA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D4107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2DA7E1F" w14:textId="6675D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252F60" w14:textId="5A76A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F4697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BE2301" w14:textId="348D9CB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751829A" w14:textId="2A75A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0C325A" w14:textId="73D90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54F39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67E8145" w14:textId="4B50700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323743" w14:textId="584A4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7F07A5" w14:textId="5D1A2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12FAD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82D1F0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D9E97DF" w14:textId="77777777" w:rsidTr="00503750">
        <w:tc>
          <w:tcPr>
            <w:tcW w:w="2835" w:type="dxa"/>
            <w:vAlign w:val="center"/>
          </w:tcPr>
          <w:p w14:paraId="260C60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3E007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47CD4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3EB2F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093B5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2DEBE06" w14:textId="77777777" w:rsidTr="00503750">
        <w:tc>
          <w:tcPr>
            <w:tcW w:w="2835" w:type="dxa"/>
          </w:tcPr>
          <w:p w14:paraId="383524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9C5F7D9" w14:textId="65369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C22642" w14:textId="7E4BA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42976E" w14:textId="2C906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B82E8D" w14:textId="3050C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68E4C5" w14:textId="77777777" w:rsidTr="00503750">
        <w:tc>
          <w:tcPr>
            <w:tcW w:w="2835" w:type="dxa"/>
          </w:tcPr>
          <w:p w14:paraId="662CCE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FEBF198" w14:textId="65EEB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A043DC" w14:textId="1027D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58417D" w14:textId="7E6DA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D527E9" w14:textId="313FF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7BEC46" w14:textId="77777777" w:rsidTr="00503750">
        <w:tc>
          <w:tcPr>
            <w:tcW w:w="2835" w:type="dxa"/>
          </w:tcPr>
          <w:p w14:paraId="071D2C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535FADF" w14:textId="2C57F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5FC08" w14:textId="6CACA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02692A" w14:textId="6CC4C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895B30" w14:textId="23700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696A57" w14:textId="77777777" w:rsidTr="00503750">
        <w:tc>
          <w:tcPr>
            <w:tcW w:w="2835" w:type="dxa"/>
            <w:vAlign w:val="center"/>
          </w:tcPr>
          <w:p w14:paraId="0823F6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6C2A0C0" w14:textId="248F4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9DDA7D" w14:textId="0EE21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3C719" w14:textId="2E6C4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89F42D" w14:textId="1BFA2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458AFC" w14:textId="77777777" w:rsidTr="00503750">
        <w:tc>
          <w:tcPr>
            <w:tcW w:w="2835" w:type="dxa"/>
            <w:vAlign w:val="center"/>
          </w:tcPr>
          <w:p w14:paraId="0E217F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625EB15" w14:textId="6E2F2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B84F55" w14:textId="1C05A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C84D64" w14:textId="678BC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4DC32E" w14:textId="3F47F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F45D50" w14:textId="77777777" w:rsidTr="00503750">
        <w:tc>
          <w:tcPr>
            <w:tcW w:w="2835" w:type="dxa"/>
          </w:tcPr>
          <w:p w14:paraId="0BF1C6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54ABEFF" w14:textId="4C3C7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8E22C4" w14:textId="205D4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D882C8" w14:textId="37411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1E1ABB" w14:textId="44829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797C5E" w14:textId="77777777" w:rsidTr="00503750">
        <w:tc>
          <w:tcPr>
            <w:tcW w:w="2835" w:type="dxa"/>
          </w:tcPr>
          <w:p w14:paraId="59AC96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D1DA27F" w14:textId="6D24A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EFC3B3" w14:textId="2620D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334A2B" w14:textId="7C9DA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B150E7" w14:textId="1D838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76D2DE" w14:textId="77777777" w:rsidTr="00503750">
        <w:tc>
          <w:tcPr>
            <w:tcW w:w="2835" w:type="dxa"/>
          </w:tcPr>
          <w:p w14:paraId="33A502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C697ED0" w14:textId="7760C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32D391" w14:textId="6899A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EB51FE" w14:textId="60625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B561D4" w14:textId="28338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8441C1" w14:textId="77777777" w:rsidR="00944C3D" w:rsidRDefault="00944C3D" w:rsidP="00944C3D">
      <w:pPr>
        <w:rPr>
          <w:rFonts w:ascii="Arial" w:hAnsi="Arial"/>
          <w:b/>
        </w:rPr>
      </w:pPr>
    </w:p>
    <w:p w14:paraId="0EDB37F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FE3196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AFE06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E4DF53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FC4F5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21D5E1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BAFBC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65FBA4D" w14:textId="77777777" w:rsidTr="00503750">
        <w:trPr>
          <w:trHeight w:val="443"/>
        </w:trPr>
        <w:tc>
          <w:tcPr>
            <w:tcW w:w="2560" w:type="dxa"/>
          </w:tcPr>
          <w:p w14:paraId="0652DD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40A9FED" w14:textId="54A52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6A60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4A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4352882" w14:textId="5DCFB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789F8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17AE2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25DBEF5" w14:textId="718FD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737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5A34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A8EC29" w14:textId="0E6AE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19BAC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88D1E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8E7D02E" w14:textId="48DCF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2A1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E77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D7B0273" w14:textId="70761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9603B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D1F96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FCB3853" w14:textId="6EDBC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3CA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B058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D108A4A" w14:textId="037DB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A2EBE" w14:textId="77777777" w:rsidR="00944C3D" w:rsidRDefault="00944C3D" w:rsidP="00944C3D">
      <w:pPr>
        <w:rPr>
          <w:rFonts w:ascii="Arial" w:hAnsi="Arial"/>
          <w:b/>
        </w:rPr>
      </w:pPr>
    </w:p>
    <w:p w14:paraId="43801AFF" w14:textId="77777777" w:rsidR="00944C3D" w:rsidRDefault="00944C3D" w:rsidP="00944C3D">
      <w:pPr>
        <w:rPr>
          <w:rFonts w:ascii="Arial" w:hAnsi="Arial"/>
          <w:b/>
        </w:rPr>
      </w:pPr>
    </w:p>
    <w:p w14:paraId="249878B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85CA4CF" w14:textId="77777777" w:rsidR="00944C3D" w:rsidRDefault="00944C3D" w:rsidP="00944C3D">
      <w:pPr>
        <w:rPr>
          <w:rFonts w:ascii="Arial" w:hAnsi="Arial"/>
          <w:b/>
        </w:rPr>
      </w:pPr>
    </w:p>
    <w:p w14:paraId="652B4AE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993521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8E45D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BE88C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35C5E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676A1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C0B7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34911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2EA4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2AF1C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F5D51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A159C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A274F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8E8C3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78A63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31C75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5DC0A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A6BAA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F5479B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CF847EE" w14:textId="77777777" w:rsidTr="00503750">
        <w:trPr>
          <w:trHeight w:val="677"/>
        </w:trPr>
        <w:tc>
          <w:tcPr>
            <w:tcW w:w="3358" w:type="dxa"/>
          </w:tcPr>
          <w:p w14:paraId="76CED0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72488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FA2A0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90452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EC45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22CBFD8" w14:textId="3E75B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C8A5DF" w14:textId="6CA51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269AF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B923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79328BD" w14:textId="1A943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8E8239" w14:textId="5D74C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8A853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1338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5748A31" w14:textId="56AF7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E66A59" w14:textId="1008A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C6B33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2561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A10BF07" w14:textId="56A64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7D1CCD" w14:textId="4DB26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2B5B6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AD667E1" w14:textId="70F2C48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5BD1DE" w14:textId="7832C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8F1528" w14:textId="06A6D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B71AA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15E36EA" w14:textId="036F7BF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6D8733" w14:textId="774BA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E88159" w14:textId="4DEA0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868B6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F9DD4B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84E81E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4F741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CAA32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9E4C0B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6DA2D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B0A6C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796BE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7C1A8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B730A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BBE8F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82CF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121B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E59CB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8B9961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BF84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5129D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CF6BE0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CBF5D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47682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178A8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C7461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0E427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BDF303D" w14:textId="71DAC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4A5C63" w14:textId="49B9B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8B03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6D7B6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C86A1D3" w14:textId="717C8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FAD2E0" w14:textId="4BA5D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16C39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90C39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4FFB962" w14:textId="19C3B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77C03D" w14:textId="0AEA4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76855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5B6DF9" w14:textId="3C59CF5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96C0AD" w14:textId="48B2E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6A70CE" w14:textId="056AB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7835A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1E77523" w14:textId="7F77EA4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85A193" w14:textId="3922F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94406C" w14:textId="62D39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AFB11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28D21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C6AD38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0115C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51A77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362B2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ECA99E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940C4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4C3C98C" w14:textId="13B69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17EC21" w14:textId="13F9B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3E3EB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D7E62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49665FA" w14:textId="24346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D3039C" w14:textId="03DB5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2D66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F860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BA3712D" w14:textId="1D41B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398843" w14:textId="083E1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EAB8D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2B005C4" w14:textId="1D5F9C8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5DA0745" w14:textId="2EC4D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55D575" w14:textId="78FF4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2D3DA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AC26ABE" w14:textId="4BDCDB2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85FC6D" w14:textId="360AA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31AFAD" w14:textId="3270F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A376F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31834F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03F10AA" w14:textId="77777777" w:rsidTr="00503750">
        <w:tc>
          <w:tcPr>
            <w:tcW w:w="3686" w:type="dxa"/>
            <w:vAlign w:val="center"/>
          </w:tcPr>
          <w:p w14:paraId="12B450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A75B3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06F7D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DF0650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6F37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B4FF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AEB2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4A820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A5F7C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2AC5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FD938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1E851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6C44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89C28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9C628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F52CD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E58D4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C693A7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C527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7F3CC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881E11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94B94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38DF1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763BE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68880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A5E9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CF43206" w14:textId="4C828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2FDE1B" w14:textId="51FC0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75B98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3837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2A9E576" w14:textId="607FB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D49C1C" w14:textId="75B56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E9918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5A9A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2D9840B" w14:textId="7A9B0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AB6FB8" w14:textId="73209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A2FA4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F80BDEA" w14:textId="68DC0E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0273A0" w14:textId="084B8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1AB51D" w14:textId="13DF2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A2D9F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467EFA7" w14:textId="3BE9768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619156" w14:textId="7C335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118EDF" w14:textId="13566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9030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9E5D5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6700F6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3D485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0C983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23985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6250B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194C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48D91F3" w14:textId="7205D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A1585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33D0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CC6330D" w14:textId="79724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606A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C784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33AF1F1" w14:textId="2D4F3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793B3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DE4E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384CB54" w14:textId="0508C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EB2A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E0B3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04E24EB" w14:textId="38171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9E73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C2D1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4EBC2D6" w14:textId="0A50E7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BF9EE0" w14:textId="77777777" w:rsidR="00944C3D" w:rsidRDefault="00944C3D" w:rsidP="00944C3D">
      <w:pPr>
        <w:rPr>
          <w:sz w:val="22"/>
          <w:szCs w:val="22"/>
        </w:rPr>
      </w:pPr>
    </w:p>
    <w:p w14:paraId="123ED5A3" w14:textId="77777777" w:rsidR="00944C3D" w:rsidRDefault="00944C3D" w:rsidP="00944C3D">
      <w:pPr>
        <w:rPr>
          <w:sz w:val="22"/>
          <w:szCs w:val="22"/>
        </w:rPr>
      </w:pPr>
    </w:p>
    <w:p w14:paraId="0F96950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EDFD39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BC5C5A4" w14:textId="216F37C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D3BE0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1B746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14D6F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C42A6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4DE06C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A9AB61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C4844B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B81928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4A0B9E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4B7B9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7487B06" w14:textId="267E9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A45013" w14:textId="16FFC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8D582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0893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520EAF4" w14:textId="4DE08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E28176" w14:textId="38C2A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17E4A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7B59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A322AC7" w14:textId="61B4C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9FEB6F" w14:textId="311F8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06F9D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ACBB8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7A22AF8" w14:textId="73C5C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571D2C" w14:textId="23E3E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B232A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6ABE4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B56E2F7" w14:textId="491F5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4DF4B9" w14:textId="48A5C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6770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B4D00A9" w14:textId="3889056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41F39BF" w14:textId="62AD0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F732E0" w14:textId="2F435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548CE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55C4FA2" w14:textId="46A7FE2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167DF4F" w14:textId="4B1F6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EE8AEE" w14:textId="667F9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AE35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46BF6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2BC616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3296E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77BDC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5C5DD0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AEFBA5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F197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2590564" w14:textId="2C527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307B1B" w14:textId="2AF1A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61A94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CC551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EE8A007" w14:textId="708A0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501C7D" w14:textId="0C4D6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D69DD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A7AF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1FD2B1D" w14:textId="15B1E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6BC0F7" w14:textId="4A727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B6EE5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733B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BB2B611" w14:textId="4A91B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FFA057" w14:textId="7C96D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33BE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E1628F" w14:textId="4E4FDD9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B8EC638" w14:textId="32149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5703A5" w14:textId="5C447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A54C5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282A02" w14:textId="158A558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3E032B2" w14:textId="694BF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059156" w14:textId="42770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C05F6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36E4CA5" w14:textId="7B1BB80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7F21C4" w14:textId="6EE9F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3F5584" w14:textId="05F0D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85038" w:rsidRPr="00662D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9B4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2CE0D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1BB81F0" w14:textId="233A866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1748D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572CF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E65C55F" w14:textId="1742F92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15190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29E06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E93798F" w14:textId="7F5C4D6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AAB33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D51F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1AD9C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4221AAA" w14:textId="77777777" w:rsidR="00944C3D" w:rsidRPr="003607F0" w:rsidRDefault="00944C3D" w:rsidP="00944C3D"/>
    <w:p w14:paraId="7B659E08" w14:textId="77777777" w:rsidR="00F47675" w:rsidRPr="00944C3D" w:rsidRDefault="00F47675" w:rsidP="00944C3D"/>
    <w:sectPr w:rsidR="00F47675" w:rsidRPr="00944C3D" w:rsidSect="00E8053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0F71FF" w14:textId="77777777" w:rsidR="00E8053E" w:rsidRDefault="00E8053E">
      <w:r>
        <w:separator/>
      </w:r>
    </w:p>
  </w:endnote>
  <w:endnote w:type="continuationSeparator" w:id="0">
    <w:p w14:paraId="105685F8" w14:textId="77777777" w:rsidR="00E8053E" w:rsidRDefault="00E80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DC991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DE9789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0CD7C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BBE569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DFB8C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BC11EB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44B95A" w14:textId="77777777" w:rsidR="00E8053E" w:rsidRDefault="00E8053E">
      <w:r>
        <w:separator/>
      </w:r>
    </w:p>
  </w:footnote>
  <w:footnote w:type="continuationSeparator" w:id="0">
    <w:p w14:paraId="6D5FDFAE" w14:textId="77777777" w:rsidR="00E8053E" w:rsidRDefault="00E805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195317">
    <w:abstractNumId w:val="13"/>
  </w:num>
  <w:num w:numId="2" w16cid:durableId="1554581452">
    <w:abstractNumId w:val="17"/>
  </w:num>
  <w:num w:numId="3" w16cid:durableId="1366054165">
    <w:abstractNumId w:val="8"/>
  </w:num>
  <w:num w:numId="4" w16cid:durableId="579173159">
    <w:abstractNumId w:val="7"/>
  </w:num>
  <w:num w:numId="5" w16cid:durableId="163482592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1405836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07491628">
    <w:abstractNumId w:val="20"/>
  </w:num>
  <w:num w:numId="8" w16cid:durableId="727806835">
    <w:abstractNumId w:val="10"/>
  </w:num>
  <w:num w:numId="9" w16cid:durableId="1560047293">
    <w:abstractNumId w:val="0"/>
  </w:num>
  <w:num w:numId="10" w16cid:durableId="1709648272">
    <w:abstractNumId w:val="19"/>
  </w:num>
  <w:num w:numId="11" w16cid:durableId="876350997">
    <w:abstractNumId w:val="6"/>
  </w:num>
  <w:num w:numId="12" w16cid:durableId="1813522629">
    <w:abstractNumId w:val="9"/>
  </w:num>
  <w:num w:numId="13" w16cid:durableId="2106917897">
    <w:abstractNumId w:val="12"/>
  </w:num>
  <w:num w:numId="14" w16cid:durableId="1589004227">
    <w:abstractNumId w:val="15"/>
  </w:num>
  <w:num w:numId="15" w16cid:durableId="1088578798">
    <w:abstractNumId w:val="14"/>
  </w:num>
  <w:num w:numId="16" w16cid:durableId="1792554961">
    <w:abstractNumId w:val="2"/>
  </w:num>
  <w:num w:numId="17" w16cid:durableId="336932836">
    <w:abstractNumId w:val="4"/>
  </w:num>
  <w:num w:numId="18" w16cid:durableId="674723793">
    <w:abstractNumId w:val="11"/>
  </w:num>
  <w:num w:numId="19" w16cid:durableId="1302030051">
    <w:abstractNumId w:val="5"/>
  </w:num>
  <w:num w:numId="20" w16cid:durableId="1625963507">
    <w:abstractNumId w:val="18"/>
  </w:num>
  <w:num w:numId="21" w16cid:durableId="20600893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42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5667828.doc"/>
    <w:docVar w:name="arg5" w:val="7"/>
  </w:docVars>
  <w:rsids>
    <w:rsidRoot w:val="0048503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85038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053E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190D24"/>
  <w15:docId w15:val="{80EFE11B-0917-4D73-BCF0-CFBA4C15A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5338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2024-03-21T10:03:00Z</dcterms:created>
  <dcterms:modified xsi:type="dcterms:W3CDTF">2024-03-21T10:04:00Z</dcterms:modified>
</cp:coreProperties>
</file>