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71350A6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E85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BC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37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40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D97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98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412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0F4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ED8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AE0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EF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C6C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A66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D2B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8C4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AA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B41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0F0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4A1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42C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EB84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2B5C6F0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D40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B81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FC1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9B4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FF0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EBF6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5094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CF0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BD8F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4779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492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454D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7BE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E79B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05E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00A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2C0C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D65E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08A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0DB8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C43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3092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7EE0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6B1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7F1F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B7B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C98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3163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D00F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B32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FBCF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369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0D54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69360B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B15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07AE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C3C7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F13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6772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A02F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4B38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B77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764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964B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C3E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493C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9A4F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D6AB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337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24C6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B5A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062F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FE0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291B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B64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1D3D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408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679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157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DAF0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9E4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04B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5569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BB1C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43E4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25A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512F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CB8BA4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F273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123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D7C0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F066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A2C9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79B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B512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988C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10D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507E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0792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25B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EC9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8408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8B5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3EDF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2C5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66BC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58FE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2EAD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AFD2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53C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65E8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8628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034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7C0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4F1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1FF3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50B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5D51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1CAA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2A2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38E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97A96B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F6E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EA7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AF6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024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FA1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C1D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375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630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702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1CD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460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CC9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89B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109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5D8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EDD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AB7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EDB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C18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D4D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3D5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AAC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6DE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B85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84C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DE6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26A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E92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07D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CA3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BF7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B4C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EB6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674B85B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43D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358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805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A9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976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4F9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52F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A6F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A8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D5A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559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117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D38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A6D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51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E72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27AE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9380C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511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75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251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71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97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061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9AB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CCF9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9F7A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26FE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F313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4833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D9EA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0B1B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3BF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7D3C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8DFE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7520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37F895D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58D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243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D74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D51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25A9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093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8B3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FF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849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5B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79A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FE6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D7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063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4E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E29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DC1993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E0E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450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D06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1BB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A7F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61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8A5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AA9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430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DF9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966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3C9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2FF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EBB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BB4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7715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E9A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643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DF9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150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BFF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32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1CB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560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446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1E2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501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23B899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B63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4E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A27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F6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3F0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EEB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D3B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DB5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9D6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62C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D5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AEF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FE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17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C91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5E98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0B8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7A5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41E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16B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C2F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3E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661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DB6E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FAAC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7070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0591FA" w14:textId="007BB3D1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lang w:eastAsia="sk-SK"/>
              </w:rPr>
              <w:t>31. 12. 2023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DF60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3DB4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F4AB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2433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9A08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F0A3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7D74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A2C2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C0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D0C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121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1EA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3CA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AB0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E273C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BA7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47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E3A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2D5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00B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FC3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CE99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E06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DF2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2E150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59D08D31" wp14:editId="30C566D2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D2D349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9D08D3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6D2D349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A35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058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1A6B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91F6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334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E62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E33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AAA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37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070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55C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881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B7F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7BA969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A811E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188C2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EC84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20064DD9" wp14:editId="2CE54338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F04BC9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064DD9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5F04BC9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72507676" wp14:editId="13DD72C6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4CDA82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50767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544CDA82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188CA9B" wp14:editId="67D16A62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92BEE3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188CA9B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5692BEE3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67EB15C7" wp14:editId="40AF6DE0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AF468D" w14:textId="11282538" w:rsidR="000B647F" w:rsidRDefault="00000000" w:rsidP="00944C3D">
                                  <w:fldSimple w:instr=" MERGEFIELD  aDMOD  \* MERGEFORMAT ">
                                    <w:r w:rsidR="00ED0E5F" w:rsidRPr="00ED0E5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EB15C7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05AF468D" w14:textId="11282538" w:rsidR="000B647F" w:rsidRDefault="00000000" w:rsidP="00944C3D">
                            <w:fldSimple w:instr=" MERGEFIELD  aDMOD  \* MERGEFORMAT ">
                              <w:r w:rsidR="00ED0E5F" w:rsidRPr="00ED0E5F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25170A83" wp14:editId="7FFAF8C9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B49B8B" w14:textId="411A11A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D0E5F" w:rsidRPr="00A7346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5170A83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10B49B8B" w14:textId="411A11A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D0E5F" w:rsidRPr="00A73463">
                              <w:rPr>
                                <w:rFonts w:ascii="Arial" w:hAnsi="Arial" w:cs="Arial"/>
                                <w:noProof/>
                              </w:rPr>
                              <w:t>2023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5A2735DF" wp14:editId="2D4A99C8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5383E2" w14:textId="2E52AACB" w:rsidR="000B647F" w:rsidRDefault="00000000" w:rsidP="00944C3D">
                                  <w:fldSimple w:instr=" MERGEFIELD  aDRDO  \* MERGEFORMAT ">
                                    <w:r w:rsidR="00ED0E5F" w:rsidRPr="00ED0E5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2735DF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95383E2" w14:textId="2E52AACB" w:rsidR="000B647F" w:rsidRDefault="00000000" w:rsidP="00944C3D">
                            <w:fldSimple w:instr=" MERGEFIELD  aDRDO  \* MERGEFORMAT ">
                              <w:r w:rsidR="00ED0E5F" w:rsidRPr="00ED0E5F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21FA6B78" wp14:editId="1EF99DF5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77C075" w14:textId="762EB4BE" w:rsidR="000B647F" w:rsidRDefault="00000000" w:rsidP="00944C3D">
                                  <w:fldSimple w:instr=" MERGEFIELD  aDMDO  \* MERGEFORMAT ">
                                    <w:r w:rsidR="00ED0E5F" w:rsidRPr="00ED0E5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FA6B78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1C77C075" w14:textId="762EB4BE" w:rsidR="000B647F" w:rsidRDefault="00000000" w:rsidP="00944C3D">
                            <w:fldSimple w:instr=" MERGEFIELD  aDMDO  \* MERGEFORMAT ">
                              <w:r w:rsidR="00ED0E5F" w:rsidRPr="00ED0E5F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4F55EC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441A0C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4C0E94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692D7ECB" wp14:editId="116613D5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C99170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92D7ECB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5C99170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14137CF1" wp14:editId="4AACE39F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23530B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137CF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5923530B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5A51BD5" wp14:editId="0A29A8C0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51114A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A51BD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1451114A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7B3B9694" wp14:editId="380C9AE3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3EFDFB" w14:textId="2EE4039E" w:rsidR="000B647F" w:rsidRDefault="00000000" w:rsidP="00944C3D">
                                  <w:fldSimple w:instr=" MERGEFIELD  aDRDOo  \* MERGEFORMAT ">
                                    <w:r w:rsidR="00ED0E5F" w:rsidRPr="00ED0E5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B3B9694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763EFDFB" w14:textId="2EE4039E" w:rsidR="000B647F" w:rsidRDefault="00000000" w:rsidP="00944C3D">
                            <w:fldSimple w:instr=" MERGEFIELD  aDRDOo  \* MERGEFORMAT ">
                              <w:r w:rsidR="00ED0E5F" w:rsidRPr="00ED0E5F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569EB853" wp14:editId="22123B65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66D408" w14:textId="0F3B6A89" w:rsidR="000B647F" w:rsidRDefault="00000000" w:rsidP="00944C3D">
                                  <w:fldSimple w:instr=" MERGEFIELD  aDMDO  \* MERGEFORMAT ">
                                    <w:r w:rsidR="00ED0E5F" w:rsidRPr="00ED0E5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9EB853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1866D408" w14:textId="0F3B6A89" w:rsidR="000B647F" w:rsidRDefault="00000000" w:rsidP="00944C3D">
                            <w:fldSimple w:instr=" MERGEFIELD  aDMDO  \* MERGEFORMAT ">
                              <w:r w:rsidR="00ED0E5F" w:rsidRPr="00ED0E5F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307D531B" wp14:editId="52E9FC3D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E293E2" w14:textId="5F8637B6" w:rsidR="000B647F" w:rsidRDefault="00000000" w:rsidP="00944C3D">
                                  <w:fldSimple w:instr=" MERGEFIELD  aDRODo  \* MERGEFORMAT ">
                                    <w:r w:rsidR="00ED0E5F" w:rsidRPr="00ED0E5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07D531B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FE293E2" w14:textId="5F8637B6" w:rsidR="000B647F" w:rsidRDefault="00000000" w:rsidP="00944C3D">
                            <w:fldSimple w:instr=" MERGEFIELD  aDRODo  \* MERGEFORMAT ">
                              <w:r w:rsidR="00ED0E5F" w:rsidRPr="00ED0E5F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757E8A4C" wp14:editId="128C732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EDA7A6" w14:textId="3C504FA8" w:rsidR="000B647F" w:rsidRDefault="00000000" w:rsidP="00944C3D">
                                  <w:fldSimple w:instr=" MERGEFIELD  aDMOD  \* MERGEFORMAT ">
                                    <w:r w:rsidR="00ED0E5F" w:rsidRPr="00ED0E5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7E8A4C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7EDA7A6" w14:textId="3C504FA8" w:rsidR="000B647F" w:rsidRDefault="00000000" w:rsidP="00944C3D">
                            <w:fldSimple w:instr=" MERGEFIELD  aDMOD  \* MERGEFORMAT ">
                              <w:r w:rsidR="00ED0E5F" w:rsidRPr="00ED0E5F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7C10DB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4375083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943D9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68B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4DC5F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B06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2A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5B8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A4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478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558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EB9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3CC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98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F47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A8F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A30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E0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E73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56F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5CA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8D4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452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686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1FF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434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BA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75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65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47813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BC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02F6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C0B0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82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B9F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221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83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F2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C0A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49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030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278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F7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E9D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67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029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3D8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65E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039B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1C51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3E1E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D027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3D8D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2422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1167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842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0DB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157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101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A0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E0F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5C3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23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5EF86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4CB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B55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B12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6D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F71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24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07B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886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F86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FD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3C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5C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063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4DC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A97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DD7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888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48C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23B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CCA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FAB89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584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0AE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51C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EA8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6B8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539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97A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868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40643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B8C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861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1EA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2F2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C03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438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750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792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C9D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E5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4F8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005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05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D9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16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D22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59A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DCC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7C33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67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391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862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A12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423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123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AA3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445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03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F1835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0B9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D5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023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B8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933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7ED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DB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97A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EC5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A7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6DB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404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2F0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4FB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EB5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047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BE4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933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4A8A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B5DC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D9A8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20C8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B6E1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EA8A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D58E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80F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5B4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7FD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34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D9A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676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CCD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716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E2E48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96C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897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C9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1A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F9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D09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ED0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13C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5EF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911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B5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EBB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A10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4D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BB2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46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D9C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755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D59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EE7B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F68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344D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8532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E1AC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AC3C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86C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46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0A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5F45C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68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69C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312A8E96" wp14:editId="48ACEE27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DCE37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12A8E96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50DCE378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CC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8B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304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658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B89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2D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29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066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ED1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2D3929F5" wp14:editId="050B630A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4D577E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3929F5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764D577E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871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667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1AA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ADB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258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21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D58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22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8AC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01C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26E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53D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72A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8E1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D86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8AE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E47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F4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817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D0E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23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8B2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C643B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5844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DB0FB4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9A497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638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0E3319B" wp14:editId="46F2B8E9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634616" w14:textId="3DFF8E8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D0E5F" w:rsidRPr="00A7346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42018340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E3319B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17634616" w14:textId="3DFF8E8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D0E5F" w:rsidRPr="00A73463">
                              <w:rPr>
                                <w:rFonts w:ascii="Arial" w:hAnsi="Arial" w:cs="Arial"/>
                                <w:noProof/>
                              </w:rPr>
                              <w:t>42018340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A68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91C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E8B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374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C9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6A6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DF3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142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BB6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8ACA5EC" wp14:editId="4266426D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347D16" w14:textId="108E5A0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D0E5F" w:rsidRPr="00A7346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2022303844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ACA5EC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32347D16" w14:textId="108E5A0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D0E5F" w:rsidRPr="00A73463">
                              <w:rPr>
                                <w:rFonts w:ascii="Arial" w:hAnsi="Arial" w:cs="Arial"/>
                                <w:noProof/>
                              </w:rPr>
                              <w:t>2022303844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45A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567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859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C1E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C42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506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D2A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FB2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ACA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E9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C6A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F14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44C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3C3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E8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E87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1E6B3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08B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3D8883C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93382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A8D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525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69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15F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7E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BA9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2A1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0FC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B23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B70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E7C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6A2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DCD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811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302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B50E3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46F4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D2ED8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181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80F1474" wp14:editId="2590A39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5B5D57" w14:textId="239AD38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D0E5F" w:rsidRPr="00A7346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Šafárikova 2732/9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0F1474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405B5D57" w14:textId="239AD38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D0E5F" w:rsidRPr="00A73463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Šafárikova 2732/9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2E3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AF7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05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E0B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53E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5DC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485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A05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7F1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9A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59F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4B1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DE9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1E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8D2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29C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35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2DA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82D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113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0FF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5D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04A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5B0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F9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B0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F4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4E5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44C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E2B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7EB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734C6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E32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017749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EE0A55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2B34B8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36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46F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9A3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3DF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D12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CCF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34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D67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31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90D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90B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03C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10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DFA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B63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A4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BA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8B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C3B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689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6EA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D46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906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02E2C6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6248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8DFF46D" wp14:editId="02B0D204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45FB75" w14:textId="4A854A8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D0E5F" w:rsidRPr="00A7346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Šafárikova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DFF46D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2A45FB75" w14:textId="4A854A8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D0E5F" w:rsidRPr="00A73463">
                              <w:rPr>
                                <w:rFonts w:ascii="Arial" w:hAnsi="Arial" w:cs="Arial"/>
                                <w:noProof/>
                              </w:rPr>
                              <w:t>Šafárikova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EF4B3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E68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B7C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F3E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E77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47E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8C3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AB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FBF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46B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A45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053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EF7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809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CC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BB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0CB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475A3D1" wp14:editId="401A63E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EE25CB" w14:textId="1F58A606" w:rsidR="000B647F" w:rsidRDefault="00000000" w:rsidP="00944C3D">
                                  <w:fldSimple w:instr=" MERGEFIELD  aSUB_ULICA_CISLO  \* MERGEFORMAT ">
                                    <w:r w:rsidR="00ED0E5F" w:rsidRPr="00ED0E5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2732/9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75A3D1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15EE25CB" w14:textId="1F58A606" w:rsidR="000B647F" w:rsidRDefault="00000000" w:rsidP="00944C3D">
                            <w:fldSimple w:instr=" MERGEFIELD  aSUB_ULICA_CISLO  \* MERGEFORMAT ">
                              <w:r w:rsidR="00ED0E5F" w:rsidRPr="00ED0E5F">
                                <w:rPr>
                                  <w:rFonts w:ascii="Arial" w:hAnsi="Arial" w:cs="Arial"/>
                                  <w:noProof/>
                                </w:rPr>
                                <w:t>2732/9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D3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F1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D41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B39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1E2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900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03B89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27A2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FD51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FE17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DF874F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FABAAB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4F76FFF0" wp14:editId="2345796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E4BE07" w14:textId="18E7E31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D0E5F" w:rsidRPr="00A7346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F76FFF0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5E4BE07" w14:textId="18E7E31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D0E5F" w:rsidRPr="00A73463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3B4FF8E7" wp14:editId="060C9980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CD3B17" w14:textId="7BA713B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D0E5F" w:rsidRPr="00A7346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B4FF8E7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3CCD3B17" w14:textId="7BA713B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D0E5F" w:rsidRPr="00A73463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7C1859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62F2B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A38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448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AD49F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DDC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7E935A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2C698656" wp14:editId="67536BFA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E8A898" w14:textId="7FA08A96" w:rsidR="000B647F" w:rsidRPr="00391121" w:rsidRDefault="00ED0E5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915913076</w: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698656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23E8A898" w14:textId="7FA08A96" w:rsidR="000B647F" w:rsidRPr="00391121" w:rsidRDefault="00ED0E5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915913076</w: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1DB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47C8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D876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59A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F525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9A8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04AC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0D59B95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628CD9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066254C1" wp14:editId="055A180E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CBD675" w14:textId="1ACABCA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6254C1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BCBD675" w14:textId="1ACABCA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66526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E14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250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85C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E42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300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4AC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6D7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21BF7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B18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9E0ACE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B54D1E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60069F6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C597D71" wp14:editId="402E464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12EE33" w14:textId="23BAFAF2" w:rsidR="000B647F" w:rsidRPr="00391121" w:rsidRDefault="00ED0E5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j.hromnikova@spbtn.sk</w: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597D71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5B12EE33" w14:textId="23BAFAF2" w:rsidR="000B647F" w:rsidRPr="00391121" w:rsidRDefault="00ED0E5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j.hromnikova@spbtn.sk</w: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91D391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124BE1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99D4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22D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B00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3B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2F7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5C2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D44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7B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FB8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4E7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32B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708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590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F3F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FB8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F5B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FF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AFC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E4C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BF1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658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543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D3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F44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C0C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B0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F13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DAD0D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5BAE3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DB51EBA" w14:textId="688895D6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ED0E5F">
              <w:rPr>
                <w:rFonts w:ascii="Arial" w:hAnsi="Arial"/>
                <w:lang w:eastAsia="sk-SK"/>
              </w:rPr>
              <w:t>29.2.2024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8689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0A431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6145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72F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BCE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64527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F8BA8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C8ED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541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A7BF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668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0ACCE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972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83E05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BBD99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BE07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241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D4E0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A415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5E1A9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37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89332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342A9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5EEE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F3F9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A4C0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6B9C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75599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970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9CD57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97C00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2F54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D45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51FF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D52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BCB6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705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73B8B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BB660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B0E8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DAC5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C5A6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9A6A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DF60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EE0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4AD17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38140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8161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79A3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8859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E1F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FA0CF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593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97880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8517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CBC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F59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FAA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B000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E077C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EC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FB4FB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A87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1F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C7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2AE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A789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5822A4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D9BC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0EA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B6D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36F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E67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5D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71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D96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8E4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CE3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DB6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28D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FC7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2C6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0EB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C2D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8E9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73E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37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8D5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7E210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866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437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602EC5B9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7D642FA8" w14:textId="77777777" w:rsidR="00944C3D" w:rsidRDefault="00944C3D" w:rsidP="00944C3D">
      <w:pPr>
        <w:rPr>
          <w:rFonts w:ascii="Arial" w:hAnsi="Arial"/>
        </w:rPr>
      </w:pPr>
    </w:p>
    <w:p w14:paraId="07853DFD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1DA7D36D" w14:textId="43A5E286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4A66BF22" w14:textId="4DF000D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62BF6094" w14:textId="0B5D0549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2E8F6D0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1E517CBB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14:paraId="288141A9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72ACC6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FEF72C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013892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6AD15D9B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1C0B57C" w14:textId="1B1C349D" w:rsidR="00944C3D" w:rsidRPr="008D0433" w:rsidRDefault="00ED0E5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Ing. Roman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Doval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14:paraId="58FEF54A" w14:textId="17AB3330" w:rsidR="00944C3D" w:rsidRPr="008D0433" w:rsidRDefault="00ED0E5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8150E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05EBCAB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D00FC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9EDD5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436AB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7931C23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2D78E4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1E40B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4915C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1AB2516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0DBA8394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47567C4A" w14:textId="0AA07872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5BEAED36" w14:textId="3C0C4CAC" w:rsidR="00944C3D" w:rsidRDefault="00ED0E5F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14:paraId="5E9B11A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E00EFC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4FAD93F" w14:textId="4939665C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266CEB6D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B908E83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77487F80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33B8103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37537CB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18E3D3F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77B6288C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35055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BF0B1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BD2F9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1014D5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23E7E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27637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C2E8D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6689BDE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A0061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B9788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F4C8A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47C3C9B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56308D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FA22F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C055A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D2E027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921683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1A90AA2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5D09C935" w14:textId="3A18B30F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B78E6B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8381356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A4A92B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09EAA94F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A6DEBBB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35F928F8" w14:textId="3EE62EFD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32A5893D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138EA628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70729CA2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6288FA7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3BFD67F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038A6C8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44EF1906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7EFDD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7FF17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042FC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1ADB3A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39FC2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2FE92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B3591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D586094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E58F4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5B211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B54C0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27DEDE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41C6C1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16C9363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1D5F2AA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66F46C3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49E927A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10A2A35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A61BFA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23029BE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36248B4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3009EE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39DDCC6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0CF7714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0BC051F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C14F63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B35E65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DD2229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6186FC3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1286844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D8D576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425F12C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4609956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002D12B0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18E75CC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7EDFCEC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6B0DA6B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05C20B0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871C6D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C329D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CE1DC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FCC5A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DC137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4AC6904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FE583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2F50F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E5A69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D84A4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CB415D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5457E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61653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1859E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E1557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80423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79761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58562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9241F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9E9EE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0BE8A5C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7979B1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C9B03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1DD09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7CF24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8CEEE3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596C66C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5446E76A" w14:textId="609A25E8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3F28A09B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4A61EA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3F26C9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463CD617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6EE0626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146EB8D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B52208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FC1E1E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1DE793A1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4597244E" w14:textId="77777777" w:rsidTr="00503750">
        <w:tc>
          <w:tcPr>
            <w:tcW w:w="2302" w:type="dxa"/>
            <w:vAlign w:val="center"/>
          </w:tcPr>
          <w:p w14:paraId="581751B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11A7C0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B80F2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4CE698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456493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3E7C63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4F7A9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6C2795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BC780E2" w14:textId="77777777" w:rsidTr="00503750">
        <w:tc>
          <w:tcPr>
            <w:tcW w:w="15593" w:type="dxa"/>
            <w:gridSpan w:val="8"/>
            <w:vAlign w:val="center"/>
          </w:tcPr>
          <w:p w14:paraId="525897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9FFADED" w14:textId="77777777" w:rsidTr="00503750">
        <w:tc>
          <w:tcPr>
            <w:tcW w:w="2302" w:type="dxa"/>
            <w:vAlign w:val="center"/>
          </w:tcPr>
          <w:p w14:paraId="1FA838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3882973" w14:textId="2EC32C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9AAE170" w14:textId="532352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977C86" w14:textId="687FEE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90FDAA" w14:textId="668545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604C8F" w14:textId="16AAD0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65CFB4" w14:textId="23626B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DE30B7" w14:textId="0C9467B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36EF5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0C047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B94E9A7" w14:textId="59C4F9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AD4843C" w14:textId="2E289A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E1C019" w14:textId="140B95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9351CE" w14:textId="0FD7DF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B613B2" w14:textId="5303E8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1E4E8F" w14:textId="7EB8DF3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B894F3" w14:textId="0B2B55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67B9F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987C3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85F289F" w14:textId="3E449F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5A62112" w14:textId="14C196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4F8A0D" w14:textId="07A6DF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6FFEC0" w14:textId="50B41A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8CC00D" w14:textId="10F1FB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B08452" w14:textId="3A77D4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D11036" w14:textId="7A4C0C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BE0E9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B5604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DE875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79F716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72B31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F0FD7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D4CD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7CD04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F3B73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603F993" w14:textId="77777777" w:rsidTr="00503750">
        <w:tc>
          <w:tcPr>
            <w:tcW w:w="2302" w:type="dxa"/>
            <w:vAlign w:val="center"/>
          </w:tcPr>
          <w:p w14:paraId="744191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6EA75C" w14:textId="126255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A173D2E" w14:textId="267F5D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92CF80" w14:textId="1ED6FD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2F2769" w14:textId="30CF96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07ACAD" w14:textId="399939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785844" w14:textId="7B1152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DF065C" w14:textId="372A2B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4CBA87" w14:textId="77777777" w:rsidTr="00503750">
        <w:tc>
          <w:tcPr>
            <w:tcW w:w="15593" w:type="dxa"/>
            <w:gridSpan w:val="8"/>
            <w:vAlign w:val="center"/>
          </w:tcPr>
          <w:p w14:paraId="518A43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CEB789A" w14:textId="77777777" w:rsidTr="00503750">
        <w:tc>
          <w:tcPr>
            <w:tcW w:w="2302" w:type="dxa"/>
            <w:vAlign w:val="center"/>
          </w:tcPr>
          <w:p w14:paraId="5A9CA0E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5D5081F" w14:textId="230D1B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A55712" w14:textId="1BB50A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09FDCC" w14:textId="07B696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5A2DB1" w14:textId="7E8C73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9783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1A4E7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E63922C" w14:textId="7E8F2B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04BA4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07E84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0BCC33F" w14:textId="5FA3C7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49B0602" w14:textId="637E43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421E18" w14:textId="0F2E1F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894E5E" w14:textId="331F65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9049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D5567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5E12D2" w14:textId="4397B1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4761E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46A6A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175C934" w14:textId="47D90C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EB4B498" w14:textId="573B91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8109DA" w14:textId="0946404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63D9D8" w14:textId="6B3460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A911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01719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1485090" w14:textId="5CB5EE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89A3FC" w14:textId="77777777" w:rsidTr="00503750">
        <w:tc>
          <w:tcPr>
            <w:tcW w:w="2302" w:type="dxa"/>
            <w:vAlign w:val="center"/>
          </w:tcPr>
          <w:p w14:paraId="3383CE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28C5420" w14:textId="2794B8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C843886" w14:textId="604768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7951E9" w14:textId="5F0926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481A55" w14:textId="207DAD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26FB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9223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56445E" w14:textId="540332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BB17AB" w14:textId="77777777" w:rsidTr="00503750">
        <w:tc>
          <w:tcPr>
            <w:tcW w:w="15593" w:type="dxa"/>
            <w:gridSpan w:val="8"/>
            <w:vAlign w:val="center"/>
          </w:tcPr>
          <w:p w14:paraId="5364F2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3ED16DF" w14:textId="77777777" w:rsidTr="00503750">
        <w:tc>
          <w:tcPr>
            <w:tcW w:w="2302" w:type="dxa"/>
            <w:vAlign w:val="center"/>
          </w:tcPr>
          <w:p w14:paraId="3E87D7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C5ACF07" w14:textId="06DA3AC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2C532A2" w14:textId="06FFF0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44AB1" w14:textId="49875ED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2239F9" w14:textId="13BCC1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16DED8" w14:textId="520438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6FF90F" w14:textId="1925FE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B28033" w14:textId="1572D0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348242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599323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CC6ECEC" w14:textId="033F06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67C15BD" w14:textId="0308570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AE52E" w14:textId="6B4C1E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16D061" w14:textId="0D2B98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44FBB1" w14:textId="2F9D53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78A910" w14:textId="391563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ABD13" w14:textId="5E0217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372ED1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C75D7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FD156BA" w14:textId="58A70B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CF8E86D" w14:textId="26AA38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F962AF" w14:textId="4D5C03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4B9930" w14:textId="7B4C96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407019" w14:textId="1F0861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19489F" w14:textId="4E6B1A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03E363" w14:textId="22EFE6B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55C17D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80C10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1E85CFF" w14:textId="0B585F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445344" w14:textId="223689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3B2D20" w14:textId="0D492D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3EF1CE" w14:textId="663635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CF22C3" w14:textId="10CDF6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754BCA" w14:textId="15B577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E939A8" w14:textId="69E285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DAB7D7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69ECC1F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8FAB70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3CB7E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0AEEB52" w14:textId="5A5B02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18690B7" w14:textId="6FD3AF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6A93DA" w14:textId="64948B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B6BDBB" w14:textId="362BCE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9976DE" w14:textId="35A1DDB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1E483" w14:textId="62E718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584277" w14:textId="7065318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7EFA43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54B91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F0C85AB" w14:textId="2DA711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E70DEAA" w14:textId="3457F8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1B0F07" w14:textId="23E0CA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1C4F57" w14:textId="7EEB7A3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1CA79B" w14:textId="7089E1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56A778" w14:textId="223916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638F59" w14:textId="2F30D5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E53A745" w14:textId="77777777" w:rsidR="00944C3D" w:rsidRDefault="00944C3D" w:rsidP="00944C3D">
      <w:pPr>
        <w:rPr>
          <w:rFonts w:ascii="Arial" w:hAnsi="Arial"/>
          <w:b/>
        </w:rPr>
      </w:pPr>
    </w:p>
    <w:p w14:paraId="7A44CE1E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37E0D231" w14:textId="77777777" w:rsidTr="00503750">
        <w:tc>
          <w:tcPr>
            <w:tcW w:w="1944" w:type="dxa"/>
            <w:vAlign w:val="center"/>
          </w:tcPr>
          <w:p w14:paraId="3CA43CC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03BB62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46B6E1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0F836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D6274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51894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AFB0B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6BF406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0BB241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07CD7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06D31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581850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87B5DD1" w14:textId="77777777" w:rsidTr="00503750">
        <w:tc>
          <w:tcPr>
            <w:tcW w:w="15685" w:type="dxa"/>
            <w:gridSpan w:val="12"/>
            <w:vAlign w:val="center"/>
          </w:tcPr>
          <w:p w14:paraId="46EC76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6214529" w14:textId="77777777" w:rsidTr="00503750">
        <w:tc>
          <w:tcPr>
            <w:tcW w:w="1944" w:type="dxa"/>
            <w:vAlign w:val="center"/>
          </w:tcPr>
          <w:p w14:paraId="2FCB18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D8096E0" w14:textId="64F8C0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928DA27" w14:textId="0DB243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F45EEA5" w14:textId="049114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E12009" w14:textId="1269DD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96C8EC" w14:textId="340A09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6A6BC6F" w14:textId="7913AA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597B8BA" w14:textId="715ABD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8969F93" w14:textId="7C8CF2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5748260" w14:textId="754181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1BA6AA7" w14:textId="1BAEBA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79A50F9" w14:textId="332AD2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32C92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56714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E8B68B0" w14:textId="3F563E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3C2C7C" w14:textId="68570B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837754" w14:textId="0E0782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E8582BE" w14:textId="5263FB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2F599D4" w14:textId="0CB14C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31B1595" w14:textId="03BDDE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117DE7A" w14:textId="6B3F5C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BBED725" w14:textId="1E3851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35084C7" w14:textId="0D0ED5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029411" w14:textId="7CDBDF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4F73ED8" w14:textId="527413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0C06F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35C7B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1DFF460D" w14:textId="3A7F3F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52F188B" w14:textId="2B796E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ACD72B2" w14:textId="048C60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6B60D94" w14:textId="042C56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133A45B" w14:textId="3AE8C5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5351CBD" w14:textId="239211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9C44CB" w14:textId="38143D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307FA2F" w14:textId="2D779A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415C020" w14:textId="05A461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17890C7" w14:textId="23F2A1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956CD3B" w14:textId="1CD349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11B50C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274B9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2FDD5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F51D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C7E20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DA32A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17A1E6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91309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2A66C5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43C409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529A91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EDA49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7396C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1BD527D" w14:textId="77777777" w:rsidTr="00503750">
        <w:tc>
          <w:tcPr>
            <w:tcW w:w="1944" w:type="dxa"/>
            <w:vAlign w:val="center"/>
          </w:tcPr>
          <w:p w14:paraId="3F5B5C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EFD936F" w14:textId="1084E9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10DE855" w14:textId="68E095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D96EB02" w14:textId="4675DF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1C2754E" w14:textId="30885A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C1B1969" w14:textId="279795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6AAB673" w14:textId="70C22B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E26236F" w14:textId="29CD24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82A2202" w14:textId="50C713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367618B" w14:textId="47770D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01601E4" w14:textId="731C57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534CFD" w14:textId="6F1063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C643FA" w14:textId="77777777" w:rsidTr="00503750">
        <w:tc>
          <w:tcPr>
            <w:tcW w:w="15685" w:type="dxa"/>
            <w:gridSpan w:val="12"/>
            <w:vAlign w:val="center"/>
          </w:tcPr>
          <w:p w14:paraId="171251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26C5A28" w14:textId="77777777" w:rsidTr="00503750">
        <w:tc>
          <w:tcPr>
            <w:tcW w:w="1944" w:type="dxa"/>
            <w:vAlign w:val="center"/>
          </w:tcPr>
          <w:p w14:paraId="352AA67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040D2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1CA57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8486A9" w14:textId="7CDAF2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92EB8C4" w14:textId="106D4A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7319F5" w14:textId="1C8A6F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AB7B548" w14:textId="4ADFCB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B24681" w14:textId="54E24A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64770F2" w14:textId="734987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C4C2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069EA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A44F4B3" w14:textId="5B85F8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817D1F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21CB96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A513B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96919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FF3F7B3" w14:textId="747DE5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D7242EE" w14:textId="19937D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37E6114" w14:textId="1BE985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25F1414" w14:textId="0AE52A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4923EF8" w14:textId="455E03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986AC07" w14:textId="18F1C0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E824C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7C940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EBD054E" w14:textId="267A7E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C35FF5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46A9C4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9E1BC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41017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85BF3AA" w14:textId="1FF3DF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A9FAE27" w14:textId="4552C9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AE8EF80" w14:textId="7FFA3A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538D978" w14:textId="487095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FB8D83" w14:textId="5E2C48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D70A7EB" w14:textId="268162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E6A7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CAA59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E385FE3" w14:textId="2345EF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C38CBC" w14:textId="77777777" w:rsidTr="00503750">
        <w:tc>
          <w:tcPr>
            <w:tcW w:w="1944" w:type="dxa"/>
            <w:vAlign w:val="center"/>
          </w:tcPr>
          <w:p w14:paraId="694501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75117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CEF6E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6DFCBD" w14:textId="2578B7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E859DE7" w14:textId="160AFA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7076616" w14:textId="4C6745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1E41230" w14:textId="343F72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59A9E1E" w14:textId="4A4BC9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7B0C734" w14:textId="0DE5BB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3D6FB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98395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81DE413" w14:textId="7E096E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96B54E" w14:textId="77777777" w:rsidTr="00503750">
        <w:tc>
          <w:tcPr>
            <w:tcW w:w="15685" w:type="dxa"/>
            <w:gridSpan w:val="12"/>
            <w:vAlign w:val="center"/>
          </w:tcPr>
          <w:p w14:paraId="11FAEE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639306A" w14:textId="77777777" w:rsidTr="00503750">
        <w:tc>
          <w:tcPr>
            <w:tcW w:w="1944" w:type="dxa"/>
            <w:vAlign w:val="center"/>
          </w:tcPr>
          <w:p w14:paraId="4AB65D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12F0F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56C23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0979D27" w14:textId="738F48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374E6D8" w14:textId="5B6BE5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6C8A1BE" w14:textId="2C4681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9F1D57B" w14:textId="2CAC5F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D97B942" w14:textId="6D95FC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0AAF032" w14:textId="6A7DE9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8CD721F" w14:textId="53FDC2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CA005CC" w14:textId="1AD0CE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20B4A97" w14:textId="65A98B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E629E5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5B0316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08D60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B20F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C0A8230" w14:textId="42D308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A31449A" w14:textId="2B2FBE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21A7A1" w14:textId="50F0AD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928A39B" w14:textId="2C050A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7193C2A" w14:textId="0FDB8E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E25DC58" w14:textId="0510F6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82E194" w14:textId="73943D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114BACA" w14:textId="5D4867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34EB0ED" w14:textId="55314E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C247F3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4E220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1F50F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17008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1F1D395" w14:textId="5117E3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4ED471" w14:textId="5222AC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C38EC22" w14:textId="10ABBE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EC7C292" w14:textId="07EF75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803C5F" w14:textId="09C67E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298E07A" w14:textId="31E309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DE88B99" w14:textId="7FD4CC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406045" w14:textId="749263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9BA224B" w14:textId="2F1A16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984C9D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C4F11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0657F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0CCA1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5649E16" w14:textId="332CDE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1152BD" w14:textId="32FF55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39FDE99" w14:textId="0C3705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72B676E" w14:textId="1CF9C1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72BB1E3" w14:textId="3F9130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25443E1" w14:textId="7E4124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5BCF6AA" w14:textId="3C21AF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D4FAF20" w14:textId="5DF106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4FE3087" w14:textId="613F74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BD186E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3BBFE4E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189095E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05F1B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BB7EB17" w14:textId="56DA9B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9C2AB7E" w14:textId="6291B3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39EE51" w14:textId="23276E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57888B3" w14:textId="078E8B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C20E476" w14:textId="35A08F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4E96DDE" w14:textId="4CC01F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A289FCF" w14:textId="29A7EA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87B0F2" w14:textId="056932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79C3191" w14:textId="677B2E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E2678F7" w14:textId="482AEA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4FB8E25" w14:textId="261E05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C840CC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13932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A53C3D9" w14:textId="735D5B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A8D4A20" w14:textId="34B6E8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6195D9" w14:textId="51AAE2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FBE9913" w14:textId="17F3A5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E032F77" w14:textId="084D99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B40BF99" w14:textId="449BD4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E03227B" w14:textId="4DC19A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4E909D" w14:textId="090207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60EBF42" w14:textId="3A4104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ECC3A4B" w14:textId="3C3405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BE517A0" w14:textId="79FC74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36AAC9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E6D39C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F4EAEAE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B28D30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890412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121077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7B95DBCB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8336E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819A9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DB94F4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F1E05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DC65B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171698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92227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E4252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5B2073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06EB70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13D8D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FF894E0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E74189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4F137139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6E0153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3D9A8B3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CDC00B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5BE0686C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37EB79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F9ACC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09414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A8F1E5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B12D4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C6A11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C3CEE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C31E995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454A8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ECEF7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4F8E9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1DAC87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49D7D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7B6716A3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78EB60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78F13E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59E68B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7C82CD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411CEC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0DB1DC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0ACA5744" w14:textId="77777777" w:rsidTr="00503750">
        <w:trPr>
          <w:trHeight w:val="1073"/>
        </w:trPr>
        <w:tc>
          <w:tcPr>
            <w:tcW w:w="3614" w:type="dxa"/>
            <w:vMerge/>
          </w:tcPr>
          <w:p w14:paraId="3CDC70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6FCF71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4320F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F8B03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323E4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30612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AF742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34B4F9E0" w14:textId="77777777" w:rsidTr="00503750">
        <w:trPr>
          <w:trHeight w:val="283"/>
        </w:trPr>
        <w:tc>
          <w:tcPr>
            <w:tcW w:w="3614" w:type="dxa"/>
          </w:tcPr>
          <w:p w14:paraId="0F8286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D66ED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0A2A9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B516A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D7991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BC84E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E8022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D6482E0" w14:textId="77777777" w:rsidTr="00503750">
        <w:trPr>
          <w:trHeight w:val="283"/>
        </w:trPr>
        <w:tc>
          <w:tcPr>
            <w:tcW w:w="3614" w:type="dxa"/>
          </w:tcPr>
          <w:p w14:paraId="1DE2D7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2649F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94026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D09AC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71DB0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1A4C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0F18A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31C3803" w14:textId="77777777" w:rsidTr="00503750">
        <w:trPr>
          <w:trHeight w:val="283"/>
        </w:trPr>
        <w:tc>
          <w:tcPr>
            <w:tcW w:w="3614" w:type="dxa"/>
          </w:tcPr>
          <w:p w14:paraId="33FD9B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34DD0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B55C1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3F9F4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71751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4951E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7BE1A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C9DA83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74B8A7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62C92D73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080AF4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7632D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22C8BB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09C3ED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C708A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4475DF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790DCD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218651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8FD26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16EA233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AE178F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8870A4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F5621D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165D10AC" w14:textId="26B577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55489D" w14:textId="1AE391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CF765D" w14:textId="023D59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FCCAFD" w14:textId="4E27DD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0439C1" w14:textId="22B226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28860C" w14:textId="1D908B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AB2140" w14:textId="2FF8AB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D275224" w14:textId="37ABB6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A1465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FA1AE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8B87E6B" w14:textId="338A76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D6A3D7" w14:textId="3CD678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584833" w14:textId="4B94A6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D67EE1" w14:textId="2ED7E7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CE59F9" w14:textId="740003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5E964D" w14:textId="7A7B95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B8D095" w14:textId="6BA32B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02697FC" w14:textId="6629A9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31131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D1416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69DDAA5" w14:textId="18CA09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D9A616" w14:textId="0C1C42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C57208" w14:textId="15DCC2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B48728" w14:textId="51C8BB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B1D2E3" w14:textId="147CE4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F421A3" w14:textId="19B3EC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BB3585" w14:textId="09A386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00F7D9" w14:textId="6A844B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9E7DF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FB5B8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39754A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3B98A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F46F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F6C09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EB43C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37FEB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D720B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4B2BB3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B773B6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54590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3E866FD" w14:textId="28A339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C3E501" w14:textId="54DD7F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354330" w14:textId="2235D7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5F4A86" w14:textId="483725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BAD875" w14:textId="3193A1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0F0248" w14:textId="2F0DF0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D74EB5" w14:textId="474685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EF36BB1" w14:textId="06C2E7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2E059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82E603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7551EF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E99ED2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22C46A4" w14:textId="65B8BD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9EC803" w14:textId="0B4DF0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6BEB0A" w14:textId="3ACF21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24B135" w14:textId="0F0EC6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EF82C" w14:textId="1A4D36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73997B" w14:textId="1DE9A9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D3FA4B" w14:textId="45EA60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935FDC3" w14:textId="57A80F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2B73F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91F7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5C230BD" w14:textId="651D46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D47949" w14:textId="6461FE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3DA8F5" w14:textId="500D3F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8784C3" w14:textId="2256ED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FD0ACC" w14:textId="33F693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42BC6" w14:textId="312B4B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60018D" w14:textId="63732B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3286805" w14:textId="6F3C22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1DF68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E0B9C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E722F1B" w14:textId="610663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85D55B" w14:textId="1D2B27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56E6E4" w14:textId="2D8279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482B4" w14:textId="6AF8CB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773757" w14:textId="4752AA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92D981" w14:textId="45AD71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AED59E" w14:textId="3BBAB5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46119A" w14:textId="2D49FC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377B4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887214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314C69B" w14:textId="5A3D1B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142775" w14:textId="1E719C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3ABD26" w14:textId="7F713E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772835" w14:textId="27BD61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4E4515" w14:textId="0A62C6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BD0993" w14:textId="103280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25292A" w14:textId="2CF127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9A90526" w14:textId="60F0EE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4C48B4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F81A2B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1B3AE9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88E15C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DE56A67" w14:textId="1DE81E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2FAA5D" w14:textId="7AFDD0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A78D6D" w14:textId="34A5FF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947B1" w14:textId="740997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03AE0" w14:textId="7657DE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8F7A97" w14:textId="7479F5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5EDD2F" w14:textId="748089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357FDE2" w14:textId="7B088F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8A2446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353D37C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890FF12" w14:textId="468A03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96171A" w14:textId="045673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0117D0" w14:textId="423343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FB5876" w14:textId="361D98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7D6ECC" w14:textId="044F88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107056" w14:textId="2BE27D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B2601E" w14:textId="6ACDC1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1E46AC" w14:textId="0FFF3F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39E91E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551451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09D40682" w14:textId="221E4009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260A4E7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710FA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71A2F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8624A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39716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C0B95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9208A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63D42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CEA6F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E7766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B5CA6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2360E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489B2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7564D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A94F2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4DC7C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F71EB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6286D6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FC1E1E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52DB7B3C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9138F2D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0E689E26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38918716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5E87C16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912EBE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5F0B6D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EA3193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20C2FC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162DF08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1F82D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900525A" w14:textId="3320AEE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C642F98" w14:textId="2709575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A82BF73" w14:textId="5A7265A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4F76177" w14:textId="04CA9A7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38A1B20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91316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C5B3808" w14:textId="10DAB0A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28164AC" w14:textId="095CAE5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8FFE531" w14:textId="2143D4B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C083FF2" w14:textId="29862D9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A1D645F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443F90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5911ACB" w14:textId="50227E0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ABDB8A2" w14:textId="3190B40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B61055B" w14:textId="47C36A6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4173A1D" w14:textId="1D488A7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285BD64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4A051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5627B4D" w14:textId="6C1BA51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E212BD7" w14:textId="6F4D5BC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99B9C0B" w14:textId="75F3A80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1BE09AB" w14:textId="31E041C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FA8F947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5FBF57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A966A52" w14:textId="27713B7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779A927" w14:textId="2EACC69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15AFD15" w14:textId="7750D5D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AABE624" w14:textId="477D58C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45CE2D1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06FD890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DD3AF87" w14:textId="7E7CF6EA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D01B61F" w14:textId="5B41CA6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5B48DAA" w14:textId="67C4FBE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AAB9AC2" w14:textId="09CA7ADE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7A761356" w14:textId="77777777" w:rsidR="00944C3D" w:rsidRDefault="00944C3D" w:rsidP="00944C3D">
      <w:pPr>
        <w:rPr>
          <w:rFonts w:ascii="Arial" w:hAnsi="Arial"/>
          <w:b/>
        </w:rPr>
      </w:pPr>
    </w:p>
    <w:p w14:paraId="1ED0B8EA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1F5C0C38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4852A76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25EDBFD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2CE55A4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75C4E7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1DF6C7C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225E3393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294D86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E3850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16B2D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7ADD2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7D9E967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2ED65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386048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0D2B1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DEBBD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E98EA3E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6DDBD8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261450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47038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02DF8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7F4B1A4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5B5F1B32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6AA342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443B3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43DF5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14FD40A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4E868050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6C748BA" w14:textId="77777777" w:rsidTr="00503750">
        <w:tc>
          <w:tcPr>
            <w:tcW w:w="2835" w:type="dxa"/>
            <w:vAlign w:val="center"/>
          </w:tcPr>
          <w:p w14:paraId="18F560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18839D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C2C45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96980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7F62E1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F7280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11C27207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163DCD42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5BF80D9B" w14:textId="12AE1EE0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2EC8BA" w14:textId="4CAD69B6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D7641B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284628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1187161" w14:textId="324D9F35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B4D24A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6B9D3D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0A5011BD" w14:textId="2C8FD8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C53157" w14:textId="7F6D48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029A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ED9C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0AC0E7F" w14:textId="773BBD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81E697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AF424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432AC329" w14:textId="063AAF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DCD7D" w14:textId="26F103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112D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FFA9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916D1F7" w14:textId="15FE8B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7A7DB0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17824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3919F690" w14:textId="3F839E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14B60C" w14:textId="6441A1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98CB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D69C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548448B" w14:textId="1C8506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F8A599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6347F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7143A7C" w14:textId="7DC9A8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14B14A" w14:textId="4344B6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E242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246B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136E4E9" w14:textId="1582BC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1D08FD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7AF5A8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D3E351A" w14:textId="084555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87E982" w14:textId="7C0F7D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15E9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EABEC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49A0776" w14:textId="37101C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260E3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8EECAE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0BEB80A0" w14:textId="42EB497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B23923" w14:textId="559BF91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46EAB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A6BFF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B1EAED5" w14:textId="7753CF0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5FD842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9C43412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370E7733" w14:textId="742B2942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0FF9F24" w14:textId="77777777" w:rsidR="00944C3D" w:rsidRDefault="00944C3D" w:rsidP="00944C3D">
      <w:pPr>
        <w:rPr>
          <w:rFonts w:ascii="Arial" w:hAnsi="Arial"/>
          <w:b/>
        </w:rPr>
      </w:pPr>
    </w:p>
    <w:p w14:paraId="29890A16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7F17B4E" w14:textId="77777777" w:rsidTr="00503750">
        <w:tc>
          <w:tcPr>
            <w:tcW w:w="2835" w:type="dxa"/>
            <w:vAlign w:val="center"/>
          </w:tcPr>
          <w:p w14:paraId="0954B7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221A3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2F8903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36501F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3ADFCC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36AFF9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1D9E4C18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261419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6C16DC3D" w14:textId="4BCFD2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0C0AE5" w14:textId="0DB1E3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0ABB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B69C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BA32A65" w14:textId="72A541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4F698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DA01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327EEBDE" w14:textId="00B71F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2B68F5" w14:textId="03004F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6659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8506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5697F90" w14:textId="132051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5DCA4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8FBB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550F7F55" w14:textId="22ACC7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94CE19" w14:textId="6340C4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B376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8CFB8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3E9D359" w14:textId="278E1A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4DBF0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5261A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11E2D561" w14:textId="2FDA95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0AC53" w14:textId="4531E5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7FCD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0C25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4FD5FB7" w14:textId="36E093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80ECF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A7522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0A087D3D" w14:textId="2E2F936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B94E6D" w14:textId="2EFD13E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2671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39BFB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77D9318" w14:textId="7EB55BB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80F9321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88C12D5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6D121328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10BB57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7E285A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7D8D10B9" w14:textId="77777777" w:rsidTr="00503750">
        <w:trPr>
          <w:trHeight w:val="699"/>
        </w:trPr>
        <w:tc>
          <w:tcPr>
            <w:tcW w:w="3502" w:type="dxa"/>
            <w:vMerge/>
          </w:tcPr>
          <w:p w14:paraId="6975DF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6A03FA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35A106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CDE866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7C777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2A46119E" w14:textId="6543879D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D1EACF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EDF236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FD5FA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4EF3051F" w14:textId="26698A48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C1864C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49D575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15ECD1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6CEF9412" w14:textId="246424EB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E105B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32C054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D39E34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318ADAEC" w14:textId="77777777" w:rsidTr="00503750">
        <w:trPr>
          <w:trHeight w:val="593"/>
        </w:trPr>
        <w:tc>
          <w:tcPr>
            <w:tcW w:w="3497" w:type="dxa"/>
          </w:tcPr>
          <w:p w14:paraId="236925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13C70B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62055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31FA2A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FD6F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339F9460" w14:textId="681CBA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C0BFE18" w14:textId="6E3188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65DCB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FB0BD63" w14:textId="4EEEFB6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A5E4014" w14:textId="2EAF26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CCD132F" w14:textId="4F610A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C971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8D084C8" w14:textId="27F697A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282F0FA" w14:textId="6911AF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639EA2" w14:textId="41127D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406F4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710AA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57181E6" w14:textId="213F3E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E912B8B" w14:textId="60DC95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4E261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F9D355" w14:textId="7BDAF5A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72D23DE" w14:textId="1BEA83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C5DA22" w14:textId="076430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0499E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F171A3D" w14:textId="7ED1E13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4567B9D" w14:textId="513053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D10DA0" w14:textId="673AA5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D4673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291FB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355824E5" w14:textId="6969A5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8C2782" w14:textId="7ED4A3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60651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78788C9" w14:textId="550094A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5975385" w14:textId="556B4B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6C009D" w14:textId="4688A0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2CA23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0123BCE" w14:textId="020729A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68D26A0" w14:textId="5C6577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0FAB54" w14:textId="1D3B0F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96F5FB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3F58C7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BDC86C5" w14:textId="4C0091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2B1379" w14:textId="0E298E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1AE9B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3675CAD" w14:textId="7151726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F5B1F0E" w14:textId="221242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5C33D7F" w14:textId="1042E1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AA26C0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6984A3E9" w14:textId="07578C8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09115DC" w14:textId="688BF4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9006831" w14:textId="35102C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D9D4C78" w14:textId="77777777" w:rsidR="00944C3D" w:rsidRDefault="00944C3D" w:rsidP="00944C3D">
      <w:pPr>
        <w:rPr>
          <w:rFonts w:ascii="Arial" w:hAnsi="Arial"/>
          <w:b/>
        </w:rPr>
      </w:pPr>
    </w:p>
    <w:p w14:paraId="768B84B0" w14:textId="77777777" w:rsidR="00944C3D" w:rsidRDefault="00944C3D" w:rsidP="00944C3D">
      <w:pPr>
        <w:rPr>
          <w:rFonts w:ascii="Arial" w:hAnsi="Arial"/>
          <w:b/>
        </w:rPr>
      </w:pPr>
    </w:p>
    <w:p w14:paraId="616E3FC2" w14:textId="77777777" w:rsidR="00944C3D" w:rsidRDefault="00944C3D" w:rsidP="00944C3D">
      <w:pPr>
        <w:rPr>
          <w:rFonts w:ascii="Arial" w:hAnsi="Arial"/>
          <w:b/>
        </w:rPr>
      </w:pPr>
    </w:p>
    <w:p w14:paraId="5D90DE00" w14:textId="77777777" w:rsidR="00944C3D" w:rsidRDefault="00944C3D" w:rsidP="00944C3D">
      <w:pPr>
        <w:rPr>
          <w:rFonts w:ascii="Arial" w:hAnsi="Arial"/>
          <w:b/>
        </w:rPr>
      </w:pPr>
    </w:p>
    <w:p w14:paraId="19A18EC1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944C3D" w:rsidRPr="00050529" w14:paraId="3C2D1B10" w14:textId="77777777" w:rsidTr="00503750">
        <w:tc>
          <w:tcPr>
            <w:tcW w:w="2622" w:type="dxa"/>
            <w:vAlign w:val="center"/>
          </w:tcPr>
          <w:p w14:paraId="65EE330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7E28F7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04BC0B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D0498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746415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3E91FC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019EBF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212EB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6AE708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5F55C3B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97419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10446F0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0E041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0644D941" w14:textId="2AFD89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A4F3DB3" w14:textId="439BF5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FEC082" w14:textId="6E38F4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42C3C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0D7B6A" w14:textId="531E6E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5E5B7E" w14:textId="77777777" w:rsidTr="00503750">
        <w:tc>
          <w:tcPr>
            <w:tcW w:w="2622" w:type="dxa"/>
            <w:vAlign w:val="center"/>
          </w:tcPr>
          <w:p w14:paraId="2C63E0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EAECF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63573646" w14:textId="2917DD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3C9FA71" w14:textId="7BA182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9980D1" w14:textId="74E3F3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9EF9B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2D8BF1" w14:textId="60F73F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3D403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CE8BA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5744D6A4" w14:textId="115490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6EB32C4" w14:textId="720D99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8072CDF" w14:textId="252AC4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512C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3186090" w14:textId="15CC47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31FBE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DD557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5C99C4D5" w14:textId="7CAD93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220F4A7" w14:textId="1A8EB3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55652E8" w14:textId="2A81D5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BB756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7EBD54" w14:textId="3C9884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BFDC87" w14:textId="77777777" w:rsidTr="00503750">
        <w:tc>
          <w:tcPr>
            <w:tcW w:w="2622" w:type="dxa"/>
            <w:vAlign w:val="center"/>
          </w:tcPr>
          <w:p w14:paraId="3899DC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01AF154C" w14:textId="390B9C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25026.43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4D0B2B1" w14:textId="29596C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21377.48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563FEFA" w14:textId="4FB340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16538.12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39A3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62FEDBA" w14:textId="2D5395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29865.79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5F07A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67BE6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6A411D8D" w14:textId="01F438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F17AB06" w14:textId="4100F7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A08E83D" w14:textId="175E41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C224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D02395A" w14:textId="72680C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E2B089" w14:textId="77777777" w:rsidTr="00503750">
        <w:tc>
          <w:tcPr>
            <w:tcW w:w="2622" w:type="dxa"/>
            <w:vAlign w:val="center"/>
          </w:tcPr>
          <w:p w14:paraId="0DB4DF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6EE23E20" w14:textId="518626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87632BB" w14:textId="064201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85195B" w14:textId="7BF6DE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2AA7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9735077" w14:textId="486682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FE9D39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E9B404C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43B5287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6E23F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20AF54CF" w14:textId="4F7B77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1555CD3" w14:textId="3D623A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2D6B30A" w14:textId="35C844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19F5C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9B8056F" w14:textId="22D247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9E7B8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7DD95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2AB5766D" w14:textId="5F31D1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E8D0A11" w14:textId="18238E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3C7F92E" w14:textId="196C80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AF2C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53E5AB" w14:textId="583701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5F8BE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3F5E2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4B0E914F" w14:textId="5F9E7B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8E951EE" w14:textId="47EF9E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9F8BCD9" w14:textId="6234B9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71C3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595004" w14:textId="1F7EC7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D7A597" w14:textId="77777777" w:rsidTr="00503750">
        <w:tc>
          <w:tcPr>
            <w:tcW w:w="2622" w:type="dxa"/>
            <w:vAlign w:val="center"/>
          </w:tcPr>
          <w:p w14:paraId="228737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38579330" w14:textId="6F03F1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2B66B63" w14:textId="5F8957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426B5C" w14:textId="2C30E7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1DA3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1D1C69" w14:textId="654D64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2D2AF8" w14:textId="77777777" w:rsidTr="00503750">
        <w:tc>
          <w:tcPr>
            <w:tcW w:w="2622" w:type="dxa"/>
            <w:vAlign w:val="center"/>
          </w:tcPr>
          <w:p w14:paraId="48F843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773823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FAA3F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159B0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8E38A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C396D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1B06E0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9D6371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0A0C8D1B" w14:textId="1AEA801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b/>
                <w:noProof/>
                <w:sz w:val="18"/>
                <w:szCs w:val="18"/>
              </w:rPr>
              <w:t>25026.43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E8E022D" w14:textId="22D2F3E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b/>
                <w:noProof/>
                <w:sz w:val="18"/>
                <w:szCs w:val="18"/>
              </w:rPr>
              <w:t>21377.48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F6491F" w14:textId="422874E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b/>
                <w:noProof/>
                <w:sz w:val="18"/>
                <w:szCs w:val="18"/>
              </w:rPr>
              <w:t>16538.12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B5FFCC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C7077CB" w14:textId="3ADBFBC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b/>
                <w:noProof/>
                <w:sz w:val="18"/>
                <w:szCs w:val="18"/>
              </w:rPr>
              <w:t>29865.79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878EC3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20BABC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05145714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34C93C3F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2718FFA6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4EB194E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5D5096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2EE97EC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16830D6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DAA180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75E8DB1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526645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4CE485A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8259DE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29153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2020749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28B711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626514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37083FF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3FD2C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7EC20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7BE60FE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6A8E26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94553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6F9733B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51745E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802764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4180CBC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6C8B35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8E24F6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4D0C954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76BC17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9500E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4B51425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57F7D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BE9468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F4446A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115E6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CBFEA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2F3FBD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9DDB00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5F02C3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25F9C3E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57F8347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8B6524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156F93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7DBFC9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2D75A60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24222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6DA1A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CE0478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4AE99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3F7A3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7A40DC2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F81FE3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5F0E1E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4517722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C5172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02F7A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71E3697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0D26B2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9A512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A274D7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57E5A4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3646F4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F0D1F7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B5920B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547FF2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614D86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08BFDC9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40BE6439" w14:textId="77777777" w:rsidTr="00503750">
        <w:tc>
          <w:tcPr>
            <w:tcW w:w="2835" w:type="dxa"/>
            <w:vAlign w:val="center"/>
          </w:tcPr>
          <w:p w14:paraId="437D49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387FF8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06520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29E89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71784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C3D8F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37187B9" w14:textId="77777777" w:rsidTr="00503750">
        <w:tc>
          <w:tcPr>
            <w:tcW w:w="2835" w:type="dxa"/>
            <w:vAlign w:val="center"/>
          </w:tcPr>
          <w:p w14:paraId="6317C0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137B736" w14:textId="082831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7C6988" w14:textId="480824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E97B38" w14:textId="713442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28F4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2869DA" w14:textId="5732EC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30885C" w14:textId="77777777" w:rsidTr="00503750">
        <w:tc>
          <w:tcPr>
            <w:tcW w:w="2835" w:type="dxa"/>
            <w:vAlign w:val="center"/>
          </w:tcPr>
          <w:p w14:paraId="357068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34594104" w14:textId="2A9865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2018E8" w14:textId="41CC44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68700B" w14:textId="45ECB8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9F48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A12C62" w14:textId="2320D2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8C0A54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1DEC2CA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87AE156" w14:textId="4E70DC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2356B6" w14:textId="5DCD31C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C28657" w14:textId="688DC34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A8AC1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DFE61F" w14:textId="6BB2E31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1B8098AA" w14:textId="77777777" w:rsidTr="00503750">
        <w:tc>
          <w:tcPr>
            <w:tcW w:w="2835" w:type="dxa"/>
            <w:vAlign w:val="center"/>
          </w:tcPr>
          <w:p w14:paraId="3C7514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72AFBA55" w14:textId="55C80E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C359B" w14:textId="479566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F15659" w14:textId="58F9FF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8A62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EE13F5" w14:textId="3AE3D1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5C469A" w14:textId="77777777" w:rsidTr="00503750">
        <w:tc>
          <w:tcPr>
            <w:tcW w:w="2835" w:type="dxa"/>
            <w:vAlign w:val="center"/>
          </w:tcPr>
          <w:p w14:paraId="2F6D72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14D12974" w14:textId="12DC6D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2FF586" w14:textId="2E76AB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EAD9DD" w14:textId="70E340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B4D8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DD42E5" w14:textId="140759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03CB74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6B0D3BB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75B8B70A" w14:textId="78660CED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52F9A3" w14:textId="3EA9324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3FB78E" w14:textId="05CD57C8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71BE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A6B894" w14:textId="49045E32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49A5CE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4CA0D1C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509C47FC" w14:textId="744909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826B16" w14:textId="2BFD1E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52EAFC" w14:textId="05EF35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0D7D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9AE4D5" w14:textId="2046C4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6AB54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1B9AFA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9"/>
        <w:gridCol w:w="1730"/>
        <w:gridCol w:w="1610"/>
        <w:gridCol w:w="1553"/>
        <w:gridCol w:w="1832"/>
      </w:tblGrid>
      <w:tr w:rsidR="00944C3D" w:rsidRPr="008D0433" w14:paraId="42368EDC" w14:textId="77777777" w:rsidTr="00503750">
        <w:tc>
          <w:tcPr>
            <w:tcW w:w="2552" w:type="dxa"/>
            <w:shd w:val="clear" w:color="auto" w:fill="auto"/>
            <w:vAlign w:val="center"/>
          </w:tcPr>
          <w:p w14:paraId="0B935B8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2F2A173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CC8768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178476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E5807F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1725D23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421358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B418F60" w14:textId="59BAFF7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D2641D9" w14:textId="7889784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 w:cs="Arial"/>
                <w:noProof/>
                <w:sz w:val="18"/>
                <w:szCs w:val="18"/>
              </w:rPr>
              <w:t>105.60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FB8F1EE" w14:textId="3509A7E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 w:cs="Arial"/>
                <w:noProof/>
                <w:sz w:val="18"/>
                <w:szCs w:val="18"/>
              </w:rPr>
              <w:t>105.60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52617F8" w14:textId="03A1447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95979E1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0B6BCB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416E9C27" w14:textId="5C4E100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B694967" w14:textId="2391A72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131C7F7" w14:textId="4CE5B8F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DD11684" w14:textId="5D89451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68A581DB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073959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0387B949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D3E6B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3EC0BF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1E48BA51" w14:textId="77777777" w:rsidTr="00503750">
        <w:tc>
          <w:tcPr>
            <w:tcW w:w="4395" w:type="dxa"/>
            <w:vMerge/>
          </w:tcPr>
          <w:p w14:paraId="08DBC4E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21E22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093055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34A77B4D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72078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63C97C0B" w14:textId="6A5044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  <w:lang w:eastAsia="sk-SK"/>
              </w:rPr>
              <w:t>2340.40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3A88FF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682F1F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83215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547E61EE" w14:textId="38C9B7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F7FD7B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75C9A52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889D8A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3B48D6BB" w14:textId="183C33D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b/>
                <w:noProof/>
                <w:sz w:val="18"/>
                <w:szCs w:val="18"/>
              </w:rPr>
              <w:t>2340.40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462A4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C58919F" w14:textId="77777777" w:rsidTr="00503750">
        <w:tc>
          <w:tcPr>
            <w:tcW w:w="4395" w:type="dxa"/>
            <w:vAlign w:val="center"/>
          </w:tcPr>
          <w:p w14:paraId="0698E7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32E3A39A" w14:textId="4770A9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2081D4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9DBE655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1CD776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0EEA754" w14:textId="54BE15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E95F4C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78B836F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42030A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1F683F4" w14:textId="1DE8A82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930FD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EA45F45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E3E149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3EA8A179" w14:textId="7CA6A31D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b/>
                <w:noProof/>
                <w:sz w:val="18"/>
                <w:szCs w:val="18"/>
              </w:rPr>
              <w:t>53484.87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64776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2E7D5FF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7309821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736CCD37" w14:textId="77777777" w:rsidTr="00503750">
        <w:tc>
          <w:tcPr>
            <w:tcW w:w="4395" w:type="dxa"/>
            <w:vAlign w:val="center"/>
          </w:tcPr>
          <w:p w14:paraId="4ED14A4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4E1B8B6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11BF500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18B3596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3009A02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C52DF72" w14:textId="6A3A7D2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2531759" w14:textId="72E16F8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7239049B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337A3E8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3BDA7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DBD4C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647351E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107292D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1678F9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9FA66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8442AD7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04CDADE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6194F68B" w14:textId="3DD660C9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AC30FDC" w14:textId="3EDB02CB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3437D13A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0A2C2B4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5B8462CF" w14:textId="7DE31E7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0CF8541" w14:textId="1C24CC4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6263E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59F855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3CB833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677EC3D4" w14:textId="77777777" w:rsidTr="00503750">
        <w:tc>
          <w:tcPr>
            <w:tcW w:w="1843" w:type="dxa"/>
            <w:vAlign w:val="center"/>
          </w:tcPr>
          <w:p w14:paraId="0174E32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7C3B9F7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166196F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38E83A3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00D752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5F54C6C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525A265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1E926B82" w14:textId="77777777" w:rsidTr="00503750">
        <w:tc>
          <w:tcPr>
            <w:tcW w:w="1843" w:type="dxa"/>
            <w:vAlign w:val="center"/>
          </w:tcPr>
          <w:p w14:paraId="052B9A8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4D2C4F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4DC095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85FD42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F5BC6A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EE185C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CD6269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B102B17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7233241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EFCFD6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A91E09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961AC9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327DFE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BC449E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452E46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99AA859" w14:textId="77777777" w:rsidTr="00503750">
        <w:tc>
          <w:tcPr>
            <w:tcW w:w="1843" w:type="dxa"/>
            <w:vAlign w:val="center"/>
          </w:tcPr>
          <w:p w14:paraId="5651E0A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E23611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4FCE8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6B3B6F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77FD17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D94907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777CA5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A750691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D394D6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A5A3D3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2EAF23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A5B31A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78B947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0CAEB0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3A6361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94EE6CE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1689A63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39BAC67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5C5C2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B48854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82D123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41F93C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A75190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2F959E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2FBEB4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6FD56DE6" w14:textId="77777777" w:rsidTr="00503750">
        <w:trPr>
          <w:trHeight w:val="664"/>
        </w:trPr>
        <w:tc>
          <w:tcPr>
            <w:tcW w:w="3372" w:type="dxa"/>
          </w:tcPr>
          <w:p w14:paraId="457E119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1076493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4E4928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69CD55A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9E6073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38B0A493" w14:textId="5E9038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BA66714" w14:textId="2C0FC0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280F24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55B334C" w14:textId="0B8B8E68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6CB9F5D" w14:textId="325FFF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CAD6178" w14:textId="1EB1E8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BF61B1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7DBD57A" w14:textId="38D5AA52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79985EE" w14:textId="0D580C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B3E8C8" w14:textId="6BAEBE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54FC456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1B7A4AC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D936CB7" w14:textId="1A093A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BBE79B4" w14:textId="5796F8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43AC4A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02BD7D4" w14:textId="256A7FD1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D03CFE2" w14:textId="58A66C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4AF235" w14:textId="1A3716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4CDCC0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2D98107E" w14:textId="7DBCF7CC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DBD7DFA" w14:textId="47F9A7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996AF3F" w14:textId="0E886A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61998C4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F0657B8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44B95720" w14:textId="77777777" w:rsidTr="00503750">
        <w:tc>
          <w:tcPr>
            <w:tcW w:w="2835" w:type="dxa"/>
            <w:vAlign w:val="center"/>
          </w:tcPr>
          <w:p w14:paraId="015FF06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58959E7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7EED244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A95B66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0C84262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89A23F7" w14:textId="77777777" w:rsidTr="00503750">
        <w:tc>
          <w:tcPr>
            <w:tcW w:w="2835" w:type="dxa"/>
          </w:tcPr>
          <w:p w14:paraId="15504B1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445E148A" w14:textId="606D27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846C1C8" w14:textId="6DE680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D84F2B7" w14:textId="4ADF67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060473F" w14:textId="493C71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7F527AB" w14:textId="77777777" w:rsidTr="00503750">
        <w:tc>
          <w:tcPr>
            <w:tcW w:w="2835" w:type="dxa"/>
          </w:tcPr>
          <w:p w14:paraId="0C6279C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38E56503" w14:textId="37A972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360E8A6" w14:textId="675D38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CA09DC" w14:textId="6AAC5A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E929CB" w14:textId="049945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B6934C2" w14:textId="77777777" w:rsidTr="00503750">
        <w:tc>
          <w:tcPr>
            <w:tcW w:w="2835" w:type="dxa"/>
          </w:tcPr>
          <w:p w14:paraId="62FF733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7CF398E8" w14:textId="3544F0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83E08A0" w14:textId="41C791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EDD9DD7" w14:textId="7CA827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6FD3864" w14:textId="5138E6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B5636C6" w14:textId="77777777" w:rsidTr="00503750">
        <w:tc>
          <w:tcPr>
            <w:tcW w:w="2835" w:type="dxa"/>
            <w:vAlign w:val="center"/>
          </w:tcPr>
          <w:p w14:paraId="0E19EDE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13C8F22B" w14:textId="4B2B2F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EFF0C07" w14:textId="1A64C2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7D290F" w14:textId="607F3F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19CE6FD" w14:textId="0CFE78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D41AC44" w14:textId="77777777" w:rsidTr="00503750">
        <w:tc>
          <w:tcPr>
            <w:tcW w:w="2835" w:type="dxa"/>
            <w:vAlign w:val="center"/>
          </w:tcPr>
          <w:p w14:paraId="458032F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623093FC" w14:textId="1CAF22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CAA0B5A" w14:textId="4D5544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2826F9D" w14:textId="543B49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1008D84" w14:textId="26DA7C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096E95B" w14:textId="77777777" w:rsidTr="00503750">
        <w:tc>
          <w:tcPr>
            <w:tcW w:w="2835" w:type="dxa"/>
          </w:tcPr>
          <w:p w14:paraId="2B7A5FB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10B762AA" w14:textId="1AFD28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650C7CB" w14:textId="12BE6F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40DA980" w14:textId="32ED33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B2C6120" w14:textId="615A2E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9D7E413" w14:textId="77777777" w:rsidTr="00503750">
        <w:tc>
          <w:tcPr>
            <w:tcW w:w="2835" w:type="dxa"/>
          </w:tcPr>
          <w:p w14:paraId="4883350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6C95453F" w14:textId="6E317D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8E7294" w14:textId="137305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4CE78CC" w14:textId="3BC9BD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FFD0C90" w14:textId="7BB83E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2DA8569" w14:textId="77777777" w:rsidTr="00503750">
        <w:tc>
          <w:tcPr>
            <w:tcW w:w="2835" w:type="dxa"/>
          </w:tcPr>
          <w:p w14:paraId="4A559F2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51C80E89" w14:textId="3173D2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E2766A" w14:textId="0A16FE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4E56F6A" w14:textId="19B2C9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0F0041C" w14:textId="567BD9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43CBB74" w14:textId="77777777" w:rsidR="00944C3D" w:rsidRDefault="00944C3D" w:rsidP="00944C3D">
      <w:pPr>
        <w:rPr>
          <w:rFonts w:ascii="Arial" w:hAnsi="Arial"/>
          <w:b/>
        </w:rPr>
      </w:pPr>
    </w:p>
    <w:p w14:paraId="78F00E5B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26E68367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2C63B94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08C7111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57E7595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15B9BC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1274D39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2260C51" w14:textId="77777777" w:rsidTr="00503750">
        <w:trPr>
          <w:trHeight w:val="443"/>
        </w:trPr>
        <w:tc>
          <w:tcPr>
            <w:tcW w:w="2560" w:type="dxa"/>
          </w:tcPr>
          <w:p w14:paraId="744BD2B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1BDECD0F" w14:textId="530FB8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D6D7C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C5058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14F16AF" w14:textId="259D93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23FD118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8B369F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25F55A8A" w14:textId="53675B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09F14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1F0F7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462681" w14:textId="7420ED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C5E5834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4545795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154C9623" w14:textId="488A45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62871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89897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0EB4261" w14:textId="71934E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E6A6CAE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4A6AC25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7CAE82C1" w14:textId="19A449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DDB2F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CC112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0023CE" w14:textId="647463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3D816B2" w14:textId="77777777" w:rsidR="00944C3D" w:rsidRDefault="00944C3D" w:rsidP="00944C3D">
      <w:pPr>
        <w:rPr>
          <w:rFonts w:ascii="Arial" w:hAnsi="Arial"/>
          <w:b/>
        </w:rPr>
      </w:pPr>
    </w:p>
    <w:p w14:paraId="33EB6915" w14:textId="77777777" w:rsidR="00944C3D" w:rsidRDefault="00944C3D" w:rsidP="00944C3D">
      <w:pPr>
        <w:rPr>
          <w:rFonts w:ascii="Arial" w:hAnsi="Arial"/>
          <w:b/>
        </w:rPr>
      </w:pPr>
    </w:p>
    <w:p w14:paraId="692B09D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33266F2D" w14:textId="77777777" w:rsidR="00944C3D" w:rsidRDefault="00944C3D" w:rsidP="00944C3D">
      <w:pPr>
        <w:rPr>
          <w:rFonts w:ascii="Arial" w:hAnsi="Arial"/>
          <w:b/>
        </w:rPr>
      </w:pPr>
    </w:p>
    <w:p w14:paraId="6483EFE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633CA121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349779F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22EB4A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44D6105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5FEBAE1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7FE67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5D749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F31D68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F60854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853FD1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92038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434244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858921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4E57A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2A73F1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2CF2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8E8A06C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F5F079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77992E02" w14:textId="77777777" w:rsidTr="00503750">
        <w:trPr>
          <w:trHeight w:val="677"/>
        </w:trPr>
        <w:tc>
          <w:tcPr>
            <w:tcW w:w="3358" w:type="dxa"/>
          </w:tcPr>
          <w:p w14:paraId="6BB2A9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018EEA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788D67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D04517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A86F03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35B9968A" w14:textId="3CC5DF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BD106F3" w14:textId="33FE48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B39E2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9B572F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4107F41A" w14:textId="0411C3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92C4DDA" w14:textId="76938A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6C27C1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CC8197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23859A09" w14:textId="46CC52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77320E9" w14:textId="29E166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25A70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E1F31F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2DCD49DE" w14:textId="6D1378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797A1C4" w14:textId="184A68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96F8C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286AF88" w14:textId="0A08475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408E061" w14:textId="2F9BEA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394B956" w14:textId="4425EC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50144AE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39D1B5CB" w14:textId="102BD20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D37F0A2" w14:textId="6D1014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617400F" w14:textId="6A7D5D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B4C11E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D618A0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6E2CEB05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1F9A26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40D95F6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7CF6075F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4C4116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80543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972FE0B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585B78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5DEA52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B2A54A7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4B88D8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BE354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1FE64F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773E01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369EC4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19AA36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428AAB17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47C96E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5AB674A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4A7559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E5FE04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CD25E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0D730558" w14:textId="332600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0A0A829" w14:textId="0A64D4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E647C7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3F2C8E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2B5C70A6" w14:textId="03D263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45A6520" w14:textId="66E1D8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F2B65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F5C7E4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A6438E3" w14:textId="3A882F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1E73BED" w14:textId="40BC04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441D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048CBEB" w14:textId="6551AC8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3C3BA55" w14:textId="09C3A7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D01F0E" w14:textId="2E48A0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81109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5210172" w14:textId="4822843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E415D09" w14:textId="3BB5D9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9B0E51" w14:textId="7B2107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656E0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33AFD3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067E2454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191074A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27571BE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3D7525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B05398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0446C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4C0CF178" w14:textId="74B93A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7985BC4" w14:textId="0BDCF6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89D571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27BF8C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5902FDB8" w14:textId="02FCB5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2CC747A" w14:textId="614A6E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B93369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72307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05DD635C" w14:textId="0FDF7A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939703B" w14:textId="34BC24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6A5A8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9A115D1" w14:textId="578BFFC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3CED528" w14:textId="0DA557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0D43E65" w14:textId="793D48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C4C58AF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401F7223" w14:textId="1A29465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16A900B" w14:textId="14917C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024BBFB" w14:textId="3D0CF3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7F31CDE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4A7750C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7A2A939D" w14:textId="77777777" w:rsidTr="00503750">
        <w:tc>
          <w:tcPr>
            <w:tcW w:w="3686" w:type="dxa"/>
            <w:vAlign w:val="center"/>
          </w:tcPr>
          <w:p w14:paraId="674225B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6FAD23C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6042B51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2A5D767F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E6DE0D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856E2F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84E99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D03A25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E97C2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F0B87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84F80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5345C51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F7722C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87E9B0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C0DB7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55DE99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34C66D2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3B56A0A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ED6B47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DD65A68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5279159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356F02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694877C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C28560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658B50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A3F4E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39BCFB5C" w14:textId="74F442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203C992" w14:textId="6BE2E7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7827FF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4251F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6F295763" w14:textId="6F19CF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00A5599" w14:textId="6AA47C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FFD77B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473CE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9CF28B7" w14:textId="21C985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B59B84B" w14:textId="1114DB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995C25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0FA7967" w14:textId="5EF8D9D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41037AA" w14:textId="46D7CD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344708" w14:textId="239586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526AF1A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14C710C" w14:textId="79D73EF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C99A81D" w14:textId="6240A7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DD31056" w14:textId="0BE7EA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81835A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3CF7D9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A120AF5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3653E85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13B319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36E97C5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7286359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C04A6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696F6BC4" w14:textId="0B1600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E18BBB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1C1BCB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2071856F" w14:textId="6F3CC3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E1B0E2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5E5D4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6D054453" w14:textId="209FDE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29973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FBAF1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4878B7A2" w14:textId="7F973D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9FC1E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89A2E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1DFFA669" w14:textId="6AE42A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E7DE32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DE271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F8D658F" w14:textId="3649CE2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E7F746F" w14:textId="77777777" w:rsidR="00944C3D" w:rsidRDefault="00944C3D" w:rsidP="00944C3D">
      <w:pPr>
        <w:rPr>
          <w:sz w:val="22"/>
          <w:szCs w:val="22"/>
        </w:rPr>
      </w:pPr>
    </w:p>
    <w:p w14:paraId="1AA27B14" w14:textId="77777777" w:rsidR="00944C3D" w:rsidRDefault="00944C3D" w:rsidP="00944C3D">
      <w:pPr>
        <w:rPr>
          <w:sz w:val="22"/>
          <w:szCs w:val="22"/>
        </w:rPr>
      </w:pPr>
    </w:p>
    <w:p w14:paraId="66585CF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66F28FF8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028A180E" w14:textId="5CEC02F6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6C9875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59B53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88956E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D7064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575E75E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F18940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2CF3C04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1E239D8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AA378EC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5DDD9AB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9857E74" w14:textId="41D603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150FA6A" w14:textId="58D228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610B8D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C62A2F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F13B906" w14:textId="269530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2ADF159" w14:textId="709D06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B2AA85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A8F5A2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788292C2" w14:textId="39CC7A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44521B3" w14:textId="403C48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EB07B8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E89FDE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2EDE8C5E" w14:textId="34B16B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ABBB8E2" w14:textId="5A4A0C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8ABC8D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5381056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17B8FBFD" w14:textId="6C127C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A7DBE6" w14:textId="6C56B1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1C9DA2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145BCF8" w14:textId="5F636EF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B6F6B82" w14:textId="0CD335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C7C25FB" w14:textId="28A49C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C09825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17C337C8" w14:textId="566C254A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73FA1D0" w14:textId="3CC11A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F2F7E35" w14:textId="7CE081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D9D0D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62EB45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5FC6AC88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68C8F8F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0105197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3BAFBBD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5FEEC4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3D5B8E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1922FAB7" w14:textId="3D7DD4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DF909EE" w14:textId="383D48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E76234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FBBC46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016A5E04" w14:textId="2210CB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8A57493" w14:textId="1DB5D1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C17D24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534A4C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4FA31AEC" w14:textId="796484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F4CB064" w14:textId="0A3147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520AE9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8EBDC5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4B70E5EC" w14:textId="4430D2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531734A" w14:textId="6BE33E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CEF18B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1D655A9" w14:textId="19FD188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6A0EB78" w14:textId="1F1490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676217A" w14:textId="247FCA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CADE46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B9404B0" w14:textId="0919D51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884B679" w14:textId="791156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658EDF6" w14:textId="261063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FC3C298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36217002" w14:textId="7A1D16B9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BD2D5F7" w14:textId="0D52EB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2674B62" w14:textId="3745ED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D0E5F" w:rsidRPr="00A7346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40D32C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63172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797AFDFD" w14:textId="51EEC55D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7E6ECB2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751EF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5732BF2D" w14:textId="50165A6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50DD178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DBC139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2590903C" w14:textId="0496DE30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35FA102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4BB25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068B13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1A124A52" w14:textId="77777777" w:rsidR="00944C3D" w:rsidRPr="003607F0" w:rsidRDefault="00944C3D" w:rsidP="00944C3D"/>
    <w:p w14:paraId="4AB9ED47" w14:textId="77777777" w:rsidR="00F47675" w:rsidRPr="00944C3D" w:rsidRDefault="00F47675" w:rsidP="00944C3D"/>
    <w:sectPr w:rsidR="00F47675" w:rsidRPr="00944C3D" w:rsidSect="00FC1E1E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FC40462" w14:textId="77777777" w:rsidR="00FC1E1E" w:rsidRDefault="00FC1E1E">
      <w:r>
        <w:separator/>
      </w:r>
    </w:p>
  </w:endnote>
  <w:endnote w:type="continuationSeparator" w:id="0">
    <w:p w14:paraId="1A5EB71E" w14:textId="77777777" w:rsidR="00FC1E1E" w:rsidRDefault="00FC1E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252358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60C9CC7F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EF4958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9DD9745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BE3E1F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C62046E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197122C" w14:textId="77777777" w:rsidR="00FC1E1E" w:rsidRDefault="00FC1E1E">
      <w:r>
        <w:separator/>
      </w:r>
    </w:p>
  </w:footnote>
  <w:footnote w:type="continuationSeparator" w:id="0">
    <w:p w14:paraId="295705EC" w14:textId="77777777" w:rsidR="00FC1E1E" w:rsidRDefault="00FC1E1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5932866">
    <w:abstractNumId w:val="13"/>
  </w:num>
  <w:num w:numId="2" w16cid:durableId="1959097337">
    <w:abstractNumId w:val="17"/>
  </w:num>
  <w:num w:numId="3" w16cid:durableId="1440176333">
    <w:abstractNumId w:val="8"/>
  </w:num>
  <w:num w:numId="4" w16cid:durableId="2130006570">
    <w:abstractNumId w:val="7"/>
  </w:num>
  <w:num w:numId="5" w16cid:durableId="1340278681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41762890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47940872">
    <w:abstractNumId w:val="20"/>
  </w:num>
  <w:num w:numId="8" w16cid:durableId="1547840649">
    <w:abstractNumId w:val="10"/>
  </w:num>
  <w:num w:numId="9" w16cid:durableId="277880225">
    <w:abstractNumId w:val="0"/>
  </w:num>
  <w:num w:numId="10" w16cid:durableId="1629972250">
    <w:abstractNumId w:val="19"/>
  </w:num>
  <w:num w:numId="11" w16cid:durableId="513617057">
    <w:abstractNumId w:val="6"/>
  </w:num>
  <w:num w:numId="12" w16cid:durableId="711075177">
    <w:abstractNumId w:val="9"/>
  </w:num>
  <w:num w:numId="13" w16cid:durableId="1579631999">
    <w:abstractNumId w:val="12"/>
  </w:num>
  <w:num w:numId="14" w16cid:durableId="1384914636">
    <w:abstractNumId w:val="15"/>
  </w:num>
  <w:num w:numId="15" w16cid:durableId="823278276">
    <w:abstractNumId w:val="14"/>
  </w:num>
  <w:num w:numId="16" w16cid:durableId="12538587">
    <w:abstractNumId w:val="2"/>
  </w:num>
  <w:num w:numId="17" w16cid:durableId="567964088">
    <w:abstractNumId w:val="4"/>
  </w:num>
  <w:num w:numId="18" w16cid:durableId="1659770473">
    <w:abstractNumId w:val="11"/>
  </w:num>
  <w:num w:numId="19" w16cid:durableId="1019549605">
    <w:abstractNumId w:val="5"/>
  </w:num>
  <w:num w:numId="20" w16cid:durableId="329062909">
    <w:abstractNumId w:val="18"/>
  </w:num>
  <w:num w:numId="21" w16cid:durableId="178981135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32732"/>
    <w:docVar w:name="arg2" w:val="Driver=asa17;DBF=D:\anasoft\data\tebys.db;DBN=tebys;ENG=SQL17;commlinks=TCPIP{ip=192.168.1.241};uid=hromnikova;con=finus(10.15);pwd=488300282956Vaveto1"/>
    <w:docVar w:name="arg3" w:val="0"/>
    <w:docVar w:name="arg4" w:val="C:\Users\HROMNI~1.TEB\AppData\Local\Temp\2848281.doc"/>
    <w:docVar w:name="arg5" w:val="2"/>
  </w:docVars>
  <w:rsids>
    <w:rsidRoot w:val="00ED0E5F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0E5F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1E1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A57E0B4"/>
  <w15:docId w15:val="{B9B94D5B-3B21-4771-86FB-FDF9207A31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9</TotalTime>
  <Pages>1</Pages>
  <Words>5340</Words>
  <Characters>30438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2024-03-21T12:03:00Z</dcterms:created>
  <dcterms:modified xsi:type="dcterms:W3CDTF">2024-03-21T12:12:00Z</dcterms:modified>
</cp:coreProperties>
</file>