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1350A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E8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C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7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0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9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8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1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F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D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E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F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6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6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D2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C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A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4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F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A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2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B8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B5C6F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D40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B81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FC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9B4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FF0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BF6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094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CF0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D8F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77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49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54D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7B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79B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5E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00A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C0C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65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08A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DB8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4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092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EE0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6B1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F1F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B7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C98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163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00F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B32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BC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36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D5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69360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B1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7A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3C7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F1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772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02F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B3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B7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764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64B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C3E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93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A4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6AB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337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4C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B5A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62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FE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91B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B64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D3D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408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7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157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AF0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9E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4B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569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B1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3E4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25A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12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CB8BA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27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123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7C0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06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2C9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79B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512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88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10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07E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792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25B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EC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408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8B5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EDF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C5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6BC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8F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EA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FD2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53C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5E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628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034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C0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4F1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FF3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0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D51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CA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2A2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38E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97A96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6E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A7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F6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24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A1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1D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75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3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0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CD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60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C9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9B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09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D8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ED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B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D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C18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D4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D5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A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DE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85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4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E6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6A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92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7D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A3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F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4C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B6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74B85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3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5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0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9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97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F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2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6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8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5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5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11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3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6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51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7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7A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9380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1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5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25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71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97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6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A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CF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F7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6F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31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483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D9E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B1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BF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D3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DF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752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7F895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8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4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7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5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25A9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9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B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F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4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B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9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E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7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06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E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2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C199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0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5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0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B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7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1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8A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A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43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F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6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C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F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B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BB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7715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E9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4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F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5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BF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2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C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6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4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E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0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B899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6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E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6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F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E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3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B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D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2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5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E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E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7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9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5E98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0B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A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1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6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2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E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6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B6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AA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070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591FA" w14:textId="007BB3D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F6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DB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4A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433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A0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0A3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D7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A2C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0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0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2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1E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C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AB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E273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A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7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3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2D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0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C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CE9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06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F2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E150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9D08D31" wp14:editId="30C566D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D2D349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D08D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6D2D349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A3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58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A6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1F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3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6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3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A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37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7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5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88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7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7BA96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A811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188C2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C8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0064DD9" wp14:editId="2CE5433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F04BC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64DD9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5F04BC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2507676" wp14:editId="13DD72C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4CDA8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0767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44CDA8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88CA9B" wp14:editId="67D16A62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2BEE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8CA9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692BEE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7EB15C7" wp14:editId="40AF6DE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F468D" w14:textId="11282538" w:rsidR="000B647F" w:rsidRDefault="00000000" w:rsidP="00944C3D">
                                  <w:fldSimple w:instr=" MERGEFIELD  aDMOD  \* MERGEFORMAT ">
                                    <w:r w:rsidR="00ED0E5F" w:rsidRPr="00ED0E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B15C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5AF468D" w14:textId="11282538" w:rsidR="000B647F" w:rsidRDefault="00000000" w:rsidP="00944C3D">
                            <w:fldSimple w:instr=" MERGEFIELD  aDMOD  \* MERGEFORMAT ">
                              <w:r w:rsidR="00ED0E5F" w:rsidRPr="00ED0E5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5170A83" wp14:editId="7FFAF8C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B49B8B" w14:textId="411A11A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0E5F" w:rsidRPr="00A7346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70A83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0B49B8B" w14:textId="411A11A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0E5F" w:rsidRPr="00A73463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A2735DF" wp14:editId="2D4A99C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5383E2" w14:textId="2E52AACB" w:rsidR="000B647F" w:rsidRDefault="00000000" w:rsidP="00944C3D">
                                  <w:fldSimple w:instr=" MERGEFIELD  aDRDO  \* MERGEFORMAT ">
                                    <w:r w:rsidR="00ED0E5F" w:rsidRPr="00ED0E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735D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5383E2" w14:textId="2E52AACB" w:rsidR="000B647F" w:rsidRDefault="00000000" w:rsidP="00944C3D">
                            <w:fldSimple w:instr=" MERGEFIELD  aDRDO  \* MERGEFORMAT ">
                              <w:r w:rsidR="00ED0E5F" w:rsidRPr="00ED0E5F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1FA6B78" wp14:editId="1EF99DF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7C075" w14:textId="762EB4BE" w:rsidR="000B647F" w:rsidRDefault="00000000" w:rsidP="00944C3D">
                                  <w:fldSimple w:instr=" MERGEFIELD  aDMDO  \* MERGEFORMAT ">
                                    <w:r w:rsidR="00ED0E5F" w:rsidRPr="00ED0E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A6B7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7C075" w14:textId="762EB4BE" w:rsidR="000B647F" w:rsidRDefault="00000000" w:rsidP="00944C3D">
                            <w:fldSimple w:instr=" MERGEFIELD  aDMDO  \* MERGEFORMAT ">
                              <w:r w:rsidR="00ED0E5F" w:rsidRPr="00ED0E5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F55EC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441A0C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4C0E94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92D7ECB" wp14:editId="116613D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9917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D7ECB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5C9917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4137CF1" wp14:editId="4AACE39F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23530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37CF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923530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A51BD5" wp14:editId="0A29A8C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51114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51BD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451114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B3B9694" wp14:editId="380C9AE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EFDFB" w14:textId="2EE4039E" w:rsidR="000B647F" w:rsidRDefault="00000000" w:rsidP="00944C3D">
                                  <w:fldSimple w:instr=" MERGEFIELD  aDRDOo  \* MERGEFORMAT ">
                                    <w:r w:rsidR="00ED0E5F" w:rsidRPr="00ED0E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B969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63EFDFB" w14:textId="2EE4039E" w:rsidR="000B647F" w:rsidRDefault="00000000" w:rsidP="00944C3D">
                            <w:fldSimple w:instr=" MERGEFIELD  aDRDOo  \* MERGEFORMAT ">
                              <w:r w:rsidR="00ED0E5F" w:rsidRPr="00ED0E5F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69EB853" wp14:editId="22123B6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6D408" w14:textId="0F3B6A89" w:rsidR="000B647F" w:rsidRDefault="00000000" w:rsidP="00944C3D">
                                  <w:fldSimple w:instr=" MERGEFIELD  aDMDO  \* MERGEFORMAT ">
                                    <w:r w:rsidR="00ED0E5F" w:rsidRPr="00ED0E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EB853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866D408" w14:textId="0F3B6A89" w:rsidR="000B647F" w:rsidRDefault="00000000" w:rsidP="00944C3D">
                            <w:fldSimple w:instr=" MERGEFIELD  aDMDO  \* MERGEFORMAT ">
                              <w:r w:rsidR="00ED0E5F" w:rsidRPr="00ED0E5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07D531B" wp14:editId="52E9FC3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E293E2" w14:textId="5F8637B6" w:rsidR="000B647F" w:rsidRDefault="00000000" w:rsidP="00944C3D">
                                  <w:fldSimple w:instr=" MERGEFIELD  aDRODo  \* MERGEFORMAT ">
                                    <w:r w:rsidR="00ED0E5F" w:rsidRPr="00ED0E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D531B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FE293E2" w14:textId="5F8637B6" w:rsidR="000B647F" w:rsidRDefault="00000000" w:rsidP="00944C3D">
                            <w:fldSimple w:instr=" MERGEFIELD  aDRODo  \* MERGEFORMAT ">
                              <w:r w:rsidR="00ED0E5F" w:rsidRPr="00ED0E5F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57E8A4C" wp14:editId="128C732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DA7A6" w14:textId="3C504FA8" w:rsidR="000B647F" w:rsidRDefault="00000000" w:rsidP="00944C3D">
                                  <w:fldSimple w:instr=" MERGEFIELD  aDMOD  \* MERGEFORMAT ">
                                    <w:r w:rsidR="00ED0E5F" w:rsidRPr="00ED0E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E8A4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7EDA7A6" w14:textId="3C504FA8" w:rsidR="000B647F" w:rsidRDefault="00000000" w:rsidP="00944C3D">
                            <w:fldSimple w:instr=" MERGEFIELD  aDMOD  \* MERGEFORMAT ">
                              <w:r w:rsidR="00ED0E5F" w:rsidRPr="00ED0E5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C10DB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437508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943D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68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DC5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0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A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5B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4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7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5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B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C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8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4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8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3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0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7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6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C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D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5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8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F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3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BA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75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65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4781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C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02F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0B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2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9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2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83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2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0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9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3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7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7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E9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7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02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D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5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039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C51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E1E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D02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D8D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42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16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84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D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5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0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0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0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C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23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5EF8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C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B5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1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D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7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4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7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8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8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D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C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C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6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D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9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D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8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8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23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C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FAB8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8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A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1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A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B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3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7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6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4064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B8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6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E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F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0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3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5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9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9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5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F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0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5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9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6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2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9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C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C3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7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391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1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2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2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A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4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03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F183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B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5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2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8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3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E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B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7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C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7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D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0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F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F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B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4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E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3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A8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5D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9A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0C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6E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A8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58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80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B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7F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4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9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7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C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1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E2E4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6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9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9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A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9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0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D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3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E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1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5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B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A1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4D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B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6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9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5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5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E7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68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44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53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1A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AC3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6C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6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A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5F45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8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9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12A8E96" wp14:editId="48ACEE2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DCE37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A8E96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0DCE37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C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B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0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5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8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D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9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6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D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D3929F5" wp14:editId="050B630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4D577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929F5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64D577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87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6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1A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D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5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1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5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2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A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1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6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3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2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E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8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8A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4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4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1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0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3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B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C643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84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B0FB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A49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3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E3319B" wp14:editId="46F2B8E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634616" w14:textId="3DFF8E8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0E5F" w:rsidRPr="00A7346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42018340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3319B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7634616" w14:textId="3DFF8E8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0E5F" w:rsidRPr="00A73463">
                              <w:rPr>
                                <w:rFonts w:ascii="Arial" w:hAnsi="Arial" w:cs="Arial"/>
                                <w:noProof/>
                              </w:rPr>
                              <w:t>42018340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6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1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8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37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C9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6A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F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4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B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ACA5EC" wp14:editId="4266426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47D16" w14:textId="108E5A0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0E5F" w:rsidRPr="00A7346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2022303844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CA5E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2347D16" w14:textId="108E5A0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0E5F" w:rsidRPr="00A73463">
                              <w:rPr>
                                <w:rFonts w:ascii="Arial" w:hAnsi="Arial" w:cs="Arial"/>
                                <w:noProof/>
                              </w:rPr>
                              <w:t>2022303844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5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6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5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1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4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0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2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B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C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E9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C6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1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4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C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8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8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1E6B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8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8883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338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8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2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9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5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E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A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A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F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2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7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7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A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DC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1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30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B50E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6F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2ED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8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0F1474" wp14:editId="2590A39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B5D57" w14:textId="239AD38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0E5F" w:rsidRPr="00A7346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Šafárikova 2732/9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F1474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05B5D57" w14:textId="239AD38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0E5F" w:rsidRPr="00A73463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Šafárikova 2732/9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E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F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5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0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53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D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48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A0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F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A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9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B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E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E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D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29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5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2D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2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1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F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D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4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B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9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0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4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E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4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2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E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734C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3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774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E0A5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B34B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6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6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A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D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1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C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4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D6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1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0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0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3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0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F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B6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A4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A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B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3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8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6E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4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0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02E2C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24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DFF46D" wp14:editId="02B0D20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45FB75" w14:textId="4A854A8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0E5F" w:rsidRPr="00A7346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FF46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A45FB75" w14:textId="4A854A8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0E5F" w:rsidRPr="00A73463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F4B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6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7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F3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7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7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C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B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B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6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4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5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EF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0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C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B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C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75A3D1" wp14:editId="401A63E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EE25CB" w14:textId="1F58A606" w:rsidR="000B647F" w:rsidRDefault="00000000" w:rsidP="00944C3D">
                                  <w:fldSimple w:instr=" MERGEFIELD  aSUB_ULICA_CISLO  \* MERGEFORMAT ">
                                    <w:r w:rsidR="00ED0E5F" w:rsidRPr="00ED0E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2732/9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5A3D1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5EE25CB" w14:textId="1F58A606" w:rsidR="000B647F" w:rsidRDefault="00000000" w:rsidP="00944C3D">
                            <w:fldSimple w:instr=" MERGEFIELD  aSUB_ULICA_CISLO  \* MERGEFORMAT ">
                              <w:r w:rsidR="00ED0E5F" w:rsidRPr="00ED0E5F">
                                <w:rPr>
                                  <w:rFonts w:ascii="Arial" w:hAnsi="Arial" w:cs="Arial"/>
                                  <w:noProof/>
                                </w:rPr>
                                <w:t>2732/9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3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1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4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3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1E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90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03B8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7A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D51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E1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F874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FABAA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76FFF0" wp14:editId="234579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4BE07" w14:textId="18E7E31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0E5F" w:rsidRPr="00A7346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6FFF0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5E4BE07" w14:textId="18E7E31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0E5F" w:rsidRPr="00A73463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4FF8E7" wp14:editId="060C998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D3B17" w14:textId="7BA713B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0E5F" w:rsidRPr="00A7346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FF8E7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CCD3B17" w14:textId="7BA713B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0E5F" w:rsidRPr="00A73463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C185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2F2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A3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4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AD49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DD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E935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698656" wp14:editId="67536BF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E8A898" w14:textId="7FA08A96" w:rsidR="000B647F" w:rsidRPr="00391121" w:rsidRDefault="00ED0E5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98656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3E8A898" w14:textId="7FA08A96" w:rsidR="000B647F" w:rsidRPr="00391121" w:rsidRDefault="00ED0E5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D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7C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87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9A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52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A8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4A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D59B9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628CD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66254C1" wp14:editId="055A180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BD675" w14:textId="1ACABCA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254C1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BCBD675" w14:textId="1ACABCA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652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1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5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5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E4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30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A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D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21BF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B1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0AC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54D1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0069F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C597D71" wp14:editId="402E464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2EE33" w14:textId="23BAFAF2" w:rsidR="000B647F" w:rsidRPr="00391121" w:rsidRDefault="00ED0E5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j.hromnikova@spbtn.sk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97D71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B12EE33" w14:textId="23BAFAF2" w:rsidR="000B647F" w:rsidRPr="00391121" w:rsidRDefault="00ED0E5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j.hromnikova@spbtn.sk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1D39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24BE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9D4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2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0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3B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F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C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4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B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FB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E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2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0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9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F3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B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5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F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F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4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F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5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4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3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4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0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0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F1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DAD0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AE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B51EBA" w14:textId="688895D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D0E5F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689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A43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145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2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C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6452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BA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8E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41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7B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68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ACC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7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83E0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BD9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E0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41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4E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41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5E1A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7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8933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42A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EE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3F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4C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B9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559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7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9CD5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7C0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F5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45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1F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52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CB6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0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73B8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66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0E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AC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5A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A6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DF60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E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4AD1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814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16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9A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85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1F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A0C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9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9788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517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BC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59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AA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00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077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C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FB4F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8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F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7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A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78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822A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9BC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0E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6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6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E6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D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1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9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8E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E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B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28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C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C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E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2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E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3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7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D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E21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6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3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02EC5B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D642FA8" w14:textId="77777777" w:rsidR="00944C3D" w:rsidRDefault="00944C3D" w:rsidP="00944C3D">
      <w:pPr>
        <w:rPr>
          <w:rFonts w:ascii="Arial" w:hAnsi="Arial"/>
        </w:rPr>
      </w:pPr>
    </w:p>
    <w:p w14:paraId="07853DF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DA7D36D" w14:textId="43A5E28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A66BF22" w14:textId="4DF000D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2BF6094" w14:textId="0B5D054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2E8F6D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E517CB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288141A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72ACC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EF72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1389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AD15D9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1C0B57C" w14:textId="1B1C349D" w:rsidR="00944C3D" w:rsidRPr="008D0433" w:rsidRDefault="00ED0E5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Roman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Doval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58FEF54A" w14:textId="17AB3330" w:rsidR="00944C3D" w:rsidRPr="008D0433" w:rsidRDefault="00ED0E5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150E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5EBCA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D00FC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9EDD5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436AB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931C2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D78E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1E40B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915C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AB251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DBA839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7567C4A" w14:textId="0AA0787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BEAED36" w14:textId="3C0C4CAC" w:rsidR="00944C3D" w:rsidRDefault="00ED0E5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5E9B11A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E00EFC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FAD93F" w14:textId="4939665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66CEB6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908E8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7487F80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3B810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7537C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8E3D3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7B6288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35055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BF0B1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BD2F9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014D5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23E7E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27637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C2E8D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689BD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A0061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B9788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F4C8A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7C3C9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6308D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FA22F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C055A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2E027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21683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A90AA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D09C935" w14:textId="3A18B30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B78E6B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38135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4A92B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9EAA94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A6DEBB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5F928F8" w14:textId="3EE62EF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2A5893D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38EA62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0729CA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288FA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BFD67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38A6C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4EF190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7EFDD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7FF17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042FC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1ADB3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39FC2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2FE92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B3591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58609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E58F4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5B211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B54C0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7DEDE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1C6C1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6C936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D5F2A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6F46C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9E927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0A2A3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A61BF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3029B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6248B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3009E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9DDCC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CF771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BC051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C14F6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B35E6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DD222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186FC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28684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D8D576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25F12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60995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002D12B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8E75C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EDFCE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B0DA6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5C20B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871C6D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C329D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CE1DC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FCC5A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DC137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AC690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FE583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2F50F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E5A69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D84A4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CB415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5457E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61653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1859E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E1557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80423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79761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58562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9241F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9E9EE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BE8A5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7979B1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C9B0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1DD09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7CF24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CEEE3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96C66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446E76A" w14:textId="609A25E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F28A09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A61EA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3F26C9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63CD61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6EE062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46EB8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B5220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FC1E1E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DE793A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597244E" w14:textId="77777777" w:rsidTr="00503750">
        <w:tc>
          <w:tcPr>
            <w:tcW w:w="2302" w:type="dxa"/>
            <w:vAlign w:val="center"/>
          </w:tcPr>
          <w:p w14:paraId="581751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1A7C0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B80F2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CE698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56493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E7C63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4F7A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C2795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BC780E2" w14:textId="77777777" w:rsidTr="00503750">
        <w:tc>
          <w:tcPr>
            <w:tcW w:w="15593" w:type="dxa"/>
            <w:gridSpan w:val="8"/>
            <w:vAlign w:val="center"/>
          </w:tcPr>
          <w:p w14:paraId="525897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9FFADED" w14:textId="77777777" w:rsidTr="00503750">
        <w:tc>
          <w:tcPr>
            <w:tcW w:w="2302" w:type="dxa"/>
            <w:vAlign w:val="center"/>
          </w:tcPr>
          <w:p w14:paraId="1FA838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3882973" w14:textId="2EC32C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AAE170" w14:textId="532352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977C86" w14:textId="687FEE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90FDAA" w14:textId="668545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604C8F" w14:textId="16AAD0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65CFB4" w14:textId="23626B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DE30B7" w14:textId="0C9467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6EF5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0C047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B94E9A7" w14:textId="59C4F9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D4843C" w14:textId="2E289A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E1C019" w14:textId="140B95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9351CE" w14:textId="0FD7DF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B613B2" w14:textId="5303E8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E4E8F" w14:textId="7EB8DF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B894F3" w14:textId="0B2B55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67B9F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987C3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85F289F" w14:textId="3E449F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A62112" w14:textId="14C196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4F8A0D" w14:textId="07A6DF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6FFEC0" w14:textId="50B41A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8CC00D" w14:textId="10F1FB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B08452" w14:textId="3A77D4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D11036" w14:textId="7A4C0C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BE0E9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5604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DE875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9F716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2B31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0FD7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D4CD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CD04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3B73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603F993" w14:textId="77777777" w:rsidTr="00503750">
        <w:tc>
          <w:tcPr>
            <w:tcW w:w="2302" w:type="dxa"/>
            <w:vAlign w:val="center"/>
          </w:tcPr>
          <w:p w14:paraId="744191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6EA75C" w14:textId="126255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173D2E" w14:textId="267F5D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92CF80" w14:textId="1ED6FD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2F2769" w14:textId="30CF96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07ACAD" w14:textId="399939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785844" w14:textId="7B1152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DF065C" w14:textId="372A2B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4CBA87" w14:textId="77777777" w:rsidTr="00503750">
        <w:tc>
          <w:tcPr>
            <w:tcW w:w="15593" w:type="dxa"/>
            <w:gridSpan w:val="8"/>
            <w:vAlign w:val="center"/>
          </w:tcPr>
          <w:p w14:paraId="518A43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CEB789A" w14:textId="77777777" w:rsidTr="00503750">
        <w:tc>
          <w:tcPr>
            <w:tcW w:w="2302" w:type="dxa"/>
            <w:vAlign w:val="center"/>
          </w:tcPr>
          <w:p w14:paraId="5A9CA0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5D5081F" w14:textId="230D1B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A55712" w14:textId="1BB50A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09FDCC" w14:textId="07B696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5A2DB1" w14:textId="7E8C73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9783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A4E7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63922C" w14:textId="7E8F2B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04BA4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7E8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0BCC33F" w14:textId="5FA3C7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9B0602" w14:textId="637E43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421E18" w14:textId="0F2E1F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894E5E" w14:textId="331F65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049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5567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5E12D2" w14:textId="4397B1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4761E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46A6A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175C934" w14:textId="47D90C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B4B498" w14:textId="573B91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109DA" w14:textId="094640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3D9D8" w14:textId="6B3460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A911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1719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485090" w14:textId="5CB5EE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89A3FC" w14:textId="77777777" w:rsidTr="00503750">
        <w:tc>
          <w:tcPr>
            <w:tcW w:w="2302" w:type="dxa"/>
            <w:vAlign w:val="center"/>
          </w:tcPr>
          <w:p w14:paraId="3383CE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28C5420" w14:textId="2794B8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843886" w14:textId="604768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7951E9" w14:textId="5F0926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81A55" w14:textId="207DAD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6FB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9223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6445E" w14:textId="540332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B17AB" w14:textId="77777777" w:rsidTr="00503750">
        <w:tc>
          <w:tcPr>
            <w:tcW w:w="15593" w:type="dxa"/>
            <w:gridSpan w:val="8"/>
            <w:vAlign w:val="center"/>
          </w:tcPr>
          <w:p w14:paraId="5364F2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3ED16DF" w14:textId="77777777" w:rsidTr="00503750">
        <w:tc>
          <w:tcPr>
            <w:tcW w:w="2302" w:type="dxa"/>
            <w:vAlign w:val="center"/>
          </w:tcPr>
          <w:p w14:paraId="3E87D7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C5ACF07" w14:textId="06DA3A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C532A2" w14:textId="06FFF0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44AB1" w14:textId="49875E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2239F9" w14:textId="13BCC1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6DED8" w14:textId="520438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6FF90F" w14:textId="1925FE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B28033" w14:textId="1572D0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34824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99323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CC6ECEC" w14:textId="033F06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7C15BD" w14:textId="030857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AE52E" w14:textId="6B4C1E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16D061" w14:textId="0D2B98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44FBB1" w14:textId="2F9D53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8A910" w14:textId="391563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ABD13" w14:textId="5E0217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72ED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C75D7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FD156BA" w14:textId="58A70B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F8E86D" w14:textId="26AA38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F962AF" w14:textId="4D5C03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4B9930" w14:textId="7B4C96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07019" w14:textId="1F0861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19489F" w14:textId="4E6B1A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03E363" w14:textId="22EFE6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5C17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80C10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1E85CFF" w14:textId="0B585F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445344" w14:textId="223689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B2D20" w14:textId="0D492D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3EF1CE" w14:textId="663635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F22C3" w14:textId="10CDF6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754BCA" w14:textId="15B577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939A8" w14:textId="69E285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AB7D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9ECC1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8FAB70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3CB7E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0AEEB52" w14:textId="5A5B02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8690B7" w14:textId="6FD3AF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6A93DA" w14:textId="64948B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B6BDBB" w14:textId="362BCE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9976DE" w14:textId="35A1DD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1E483" w14:textId="62E718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584277" w14:textId="706531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7EFA4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54B9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F0C85AB" w14:textId="2DA711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70DEAA" w14:textId="3457F8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1B0F07" w14:textId="23E0CA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C4F57" w14:textId="7EEB7A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1CA79B" w14:textId="7089E1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56A778" w14:textId="223916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38F59" w14:textId="2F30D5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53A745" w14:textId="77777777" w:rsidR="00944C3D" w:rsidRDefault="00944C3D" w:rsidP="00944C3D">
      <w:pPr>
        <w:rPr>
          <w:rFonts w:ascii="Arial" w:hAnsi="Arial"/>
          <w:b/>
        </w:rPr>
      </w:pPr>
    </w:p>
    <w:p w14:paraId="7A44CE1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7E0D231" w14:textId="77777777" w:rsidTr="00503750">
        <w:tc>
          <w:tcPr>
            <w:tcW w:w="1944" w:type="dxa"/>
            <w:vAlign w:val="center"/>
          </w:tcPr>
          <w:p w14:paraId="3CA43C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3BB62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6B6E1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0F836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6274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51894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AFB0B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BF406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BB241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07CD7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06D31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81850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87B5DD1" w14:textId="77777777" w:rsidTr="00503750">
        <w:tc>
          <w:tcPr>
            <w:tcW w:w="15685" w:type="dxa"/>
            <w:gridSpan w:val="12"/>
            <w:vAlign w:val="center"/>
          </w:tcPr>
          <w:p w14:paraId="46EC7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6214529" w14:textId="77777777" w:rsidTr="00503750">
        <w:tc>
          <w:tcPr>
            <w:tcW w:w="1944" w:type="dxa"/>
            <w:vAlign w:val="center"/>
          </w:tcPr>
          <w:p w14:paraId="2FCB18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D8096E0" w14:textId="64F8C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28DA27" w14:textId="0DB24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F45EEA5" w14:textId="04911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E12009" w14:textId="1269D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96C8EC" w14:textId="340A0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A6BC6F" w14:textId="7913A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97B8BA" w14:textId="715AB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969F93" w14:textId="7C8CF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748260" w14:textId="75418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BA6AA7" w14:textId="1BAEB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9A50F9" w14:textId="332AD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32C92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56714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E8B68B0" w14:textId="3F563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3C2C7C" w14:textId="68570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837754" w14:textId="0E078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8582BE" w14:textId="5263F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F599D4" w14:textId="0CB14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1B1595" w14:textId="03BDD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17DE7A" w14:textId="6B3F5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BED725" w14:textId="1E385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5084C7" w14:textId="0D0ED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029411" w14:textId="7CDBD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F73ED8" w14:textId="52741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0C06F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35C7B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DFF460D" w14:textId="3A7F3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2F188B" w14:textId="2B796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CD72B2" w14:textId="048C6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B60D94" w14:textId="042C5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33A45B" w14:textId="3AE8C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351CBD" w14:textId="23921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9C44CB" w14:textId="38143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07FA2F" w14:textId="2D779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15C020" w14:textId="05A46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7890C7" w14:textId="23F2A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56CD3B" w14:textId="1CD349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11B50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274B9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2FDD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F51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7E2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DA32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7A1E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130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A66C5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3C40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29A9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EDA4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396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1BD527D" w14:textId="77777777" w:rsidTr="00503750">
        <w:tc>
          <w:tcPr>
            <w:tcW w:w="1944" w:type="dxa"/>
            <w:vAlign w:val="center"/>
          </w:tcPr>
          <w:p w14:paraId="3F5B5C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EFD936F" w14:textId="1084E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0DE855" w14:textId="68E09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D96EB02" w14:textId="4675D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C2754E" w14:textId="30885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1B1969" w14:textId="27979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AAB673" w14:textId="70C22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26236F" w14:textId="29CD2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2A2202" w14:textId="50C71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67618B" w14:textId="47770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1601E4" w14:textId="731C5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534CFD" w14:textId="6F106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C643FA" w14:textId="77777777" w:rsidTr="00503750">
        <w:tc>
          <w:tcPr>
            <w:tcW w:w="15685" w:type="dxa"/>
            <w:gridSpan w:val="12"/>
            <w:vAlign w:val="center"/>
          </w:tcPr>
          <w:p w14:paraId="171251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26C5A28" w14:textId="77777777" w:rsidTr="00503750">
        <w:tc>
          <w:tcPr>
            <w:tcW w:w="1944" w:type="dxa"/>
            <w:vAlign w:val="center"/>
          </w:tcPr>
          <w:p w14:paraId="352AA6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040D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CA5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8486A9" w14:textId="7CDAF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2EB8C4" w14:textId="106D4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7319F5" w14:textId="1C8A6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B7B548" w14:textId="4ADFC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B24681" w14:textId="54E24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4770F2" w14:textId="73498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C4C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069E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44F4B3" w14:textId="5B85F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817D1F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1CB96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A513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691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F3F7B3" w14:textId="747DE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7242EE" w14:textId="19937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7E6114" w14:textId="1BE98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5F1414" w14:textId="0AE52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923EF8" w14:textId="455E0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86AC07" w14:textId="18F1C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824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C94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BD054E" w14:textId="267A7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35FF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6A9C4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9E1B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101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5BF3AA" w14:textId="1FF3D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9FAE27" w14:textId="4552C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E8EF80" w14:textId="7FFA3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38D978" w14:textId="48709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FB8D83" w14:textId="5E2C4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70A7EB" w14:textId="26816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E6A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CAA5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385FE3" w14:textId="2345E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C38CBC" w14:textId="77777777" w:rsidTr="00503750">
        <w:tc>
          <w:tcPr>
            <w:tcW w:w="1944" w:type="dxa"/>
            <w:vAlign w:val="center"/>
          </w:tcPr>
          <w:p w14:paraId="694501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75117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EF6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6DFCBD" w14:textId="2578B7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859DE7" w14:textId="160AF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076616" w14:textId="4C674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E41230" w14:textId="343F7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9A9E1E" w14:textId="4A4BC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B0C734" w14:textId="0DE5B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D6F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9839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1DE413" w14:textId="7E096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96B54E" w14:textId="77777777" w:rsidTr="00503750">
        <w:tc>
          <w:tcPr>
            <w:tcW w:w="15685" w:type="dxa"/>
            <w:gridSpan w:val="12"/>
            <w:vAlign w:val="center"/>
          </w:tcPr>
          <w:p w14:paraId="11FAEE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639306A" w14:textId="77777777" w:rsidTr="00503750">
        <w:tc>
          <w:tcPr>
            <w:tcW w:w="1944" w:type="dxa"/>
            <w:vAlign w:val="center"/>
          </w:tcPr>
          <w:p w14:paraId="4AB65D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12F0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6C2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979D27" w14:textId="738F4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74E6D8" w14:textId="5B6BE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C8A1BE" w14:textId="2C468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F1D57B" w14:textId="2CAC5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97B942" w14:textId="6D95F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AAF032" w14:textId="6A7DE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CD721F" w14:textId="53FDC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A005CC" w14:textId="1AD0C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0B4A97" w14:textId="65A98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E629E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B0316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08D6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B20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0A8230" w14:textId="42D30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31449A" w14:textId="2B2FB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21A7A1" w14:textId="50F0A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28A39B" w14:textId="2C050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193C2A" w14:textId="0FDB8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25DC58" w14:textId="0510F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82E194" w14:textId="73943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14BACA" w14:textId="5D486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4EB0ED" w14:textId="55314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C247F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4E220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F50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700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F1D395" w14:textId="5117E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4ED471" w14:textId="5222A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38EC22" w14:textId="10ABB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C7C292" w14:textId="07EF7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803C5F" w14:textId="09C67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98E07A" w14:textId="31E30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E88B99" w14:textId="7FD4CC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406045" w14:textId="74926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BA224B" w14:textId="2F1A16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984C9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C4F11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657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CCA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649E16" w14:textId="332CD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1152BD" w14:textId="32FF5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9FDE99" w14:textId="0C370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2B676E" w14:textId="1CF9C1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2BB1E3" w14:textId="3F913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5443E1" w14:textId="7E412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BCF6AA" w14:textId="3C21A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4FAF20" w14:textId="5DF106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FE3087" w14:textId="613F7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D186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BBFE4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189095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05F1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B7EB17" w14:textId="56DA9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C2AB7E" w14:textId="6291B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39EE51" w14:textId="23276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7888B3" w14:textId="078E8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20E476" w14:textId="35A08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E96DDE" w14:textId="4CC01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289FCF" w14:textId="29A7E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87B0F2" w14:textId="05693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9C3191" w14:textId="677B2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2678F7" w14:textId="482AE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FB8E25" w14:textId="261E0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C840C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13932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A53C3D9" w14:textId="735D5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A8D4A20" w14:textId="34B6E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6195D9" w14:textId="51AAE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BE9913" w14:textId="17F3A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032F77" w14:textId="084D9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40BF99" w14:textId="449BD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03227B" w14:textId="4DC19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E909D" w14:textId="090207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0EBF42" w14:textId="3A410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CC3A4B" w14:textId="3C340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E517A0" w14:textId="79FC7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6AAC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6D39C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4EAEA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B28D30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89041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2107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B95DBC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8336E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19A9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B94F4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F1E05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C65B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71698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92227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4252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5B2073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6EB70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3D8D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F894E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E74189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F13713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6E015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9A8B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DC00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BE0686C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7EB79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F9ACC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9414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A8F1E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B12D4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C6A11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3CEE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31E99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454A8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ECEF7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F8E9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DAC8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49D7D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B6716A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8EB60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8F13E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9E68B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C82CD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11CEC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DB1DC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ACA5744" w14:textId="77777777" w:rsidTr="00503750">
        <w:trPr>
          <w:trHeight w:val="1073"/>
        </w:trPr>
        <w:tc>
          <w:tcPr>
            <w:tcW w:w="3614" w:type="dxa"/>
            <w:vMerge/>
          </w:tcPr>
          <w:p w14:paraId="3CDC70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FCF71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4320F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F8B03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323E4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30612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AF742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4B4F9E0" w14:textId="77777777" w:rsidTr="00503750">
        <w:trPr>
          <w:trHeight w:val="283"/>
        </w:trPr>
        <w:tc>
          <w:tcPr>
            <w:tcW w:w="3614" w:type="dxa"/>
          </w:tcPr>
          <w:p w14:paraId="0F8286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66E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0A2A9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B516A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D799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C84E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8022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6482E0" w14:textId="77777777" w:rsidTr="00503750">
        <w:trPr>
          <w:trHeight w:val="283"/>
        </w:trPr>
        <w:tc>
          <w:tcPr>
            <w:tcW w:w="3614" w:type="dxa"/>
          </w:tcPr>
          <w:p w14:paraId="1DE2D7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649F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94026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D09AC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1DB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A4C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F18A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31C3803" w14:textId="77777777" w:rsidTr="00503750">
        <w:trPr>
          <w:trHeight w:val="283"/>
        </w:trPr>
        <w:tc>
          <w:tcPr>
            <w:tcW w:w="3614" w:type="dxa"/>
          </w:tcPr>
          <w:p w14:paraId="33FD9B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4DD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55C1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3F9F4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175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951E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7BE1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C9DA83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74B8A7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2C92D7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80AF4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7632D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2C8BB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9C3ED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C708A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475DF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90DCD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18651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8FD26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6EA233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AE178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8870A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5621D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65D10AC" w14:textId="26B57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55489D" w14:textId="1AE39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CF765D" w14:textId="023D5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CCAFD" w14:textId="4E27D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0439C1" w14:textId="22B22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8860C" w14:textId="1D908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AB2140" w14:textId="2FF8A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275224" w14:textId="37ABB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A1465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A1AE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8B87E6B" w14:textId="338A7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D6A3D7" w14:textId="3CD67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584833" w14:textId="4B94A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67EE1" w14:textId="2ED7E7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CE59F9" w14:textId="74000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5E964D" w14:textId="7A7B9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B8D095" w14:textId="6BA32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2697FC" w14:textId="6629A9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3113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1416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69DDAA5" w14:textId="18CA0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D9A616" w14:textId="0C1C4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C57208" w14:textId="15DCC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B48728" w14:textId="51C8B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1D2E3" w14:textId="147CE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F421A3" w14:textId="19B3E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BB3585" w14:textId="09A38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00F7D9" w14:textId="6A844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9E7D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B5B8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9754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3B98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F46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6C09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B43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37FE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720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B2BB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B773B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54590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3E866FD" w14:textId="28A33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C3E501" w14:textId="54DD7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354330" w14:textId="2235D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5F4A86" w14:textId="48372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BAD875" w14:textId="3193A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F0248" w14:textId="2F0DF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74EB5" w14:textId="47468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F36BB1" w14:textId="06C2E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2E059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82E60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551EF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99ED2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22C46A4" w14:textId="65B8B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9EC803" w14:textId="0B4DF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6BEB0A" w14:textId="3ACF2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4B135" w14:textId="0F0EC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EF82C" w14:textId="1A4D3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73997B" w14:textId="1DE9A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D3FA4B" w14:textId="45EA60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35FDC3" w14:textId="57A80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2B73F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91F7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5C230BD" w14:textId="651D4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47949" w14:textId="6461F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DA8F5" w14:textId="500D3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784C3" w14:textId="2256E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FD0ACC" w14:textId="33F69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42BC6" w14:textId="312B4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60018D" w14:textId="63732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286805" w14:textId="6F3C2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1DF68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0B9C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E722F1B" w14:textId="61066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85D55B" w14:textId="1D2B27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56E6E4" w14:textId="2D827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482B4" w14:textId="6AF8C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773757" w14:textId="4752A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2D981" w14:textId="45AD7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AED59E" w14:textId="3BBAB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46119A" w14:textId="2D49F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377B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87214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314C69B" w14:textId="5A3D1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142775" w14:textId="1E719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ABD26" w14:textId="7F713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772835" w14:textId="27BD6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4E4515" w14:textId="0A62C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BD0993" w14:textId="10328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25292A" w14:textId="2CF12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A90526" w14:textId="60F0E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4C48B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F81A2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1B3AE9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8E15C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DE56A67" w14:textId="1DE81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2FAA5D" w14:textId="7AFDD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78D6D" w14:textId="34A5F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947B1" w14:textId="74099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03AE0" w14:textId="7657D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8F7A97" w14:textId="7479F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EDD2F" w14:textId="74808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57FDE2" w14:textId="7B088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8A244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53D37C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890FF12" w14:textId="468A0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96171A" w14:textId="04567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117D0" w14:textId="42334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FB5876" w14:textId="361D98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7D6ECC" w14:textId="044F8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107056" w14:textId="2BE27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2601E" w14:textId="6ACDC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1E46AC" w14:textId="0FFF3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9E91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51451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9D40682" w14:textId="221E400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60A4E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710F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71A2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8624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3971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C0B9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9208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63D4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CEA6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E776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B5CA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2360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489B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7564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A94F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4DC7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F71E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6286D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FC1E1E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2DB7B3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9138F2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E689E2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8918716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E87C1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12EB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F0B6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EA319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20C2F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162DF0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1F82D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00525A" w14:textId="3320AEE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642F98" w14:textId="270957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82BF73" w14:textId="5A7265A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F76177" w14:textId="04CA9A7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8A1B2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91316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5B3808" w14:textId="10DAB0A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28164AC" w14:textId="095CAE5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FFE531" w14:textId="2143D4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083FF2" w14:textId="29862D9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1D645F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43F90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911ACB" w14:textId="50227E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BDB8A2" w14:textId="3190B4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B61055B" w14:textId="47C36A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173A1D" w14:textId="1D488A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85BD6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4A051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627B4D" w14:textId="6C1BA5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212BD7" w14:textId="6F4D5B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99B9C0B" w14:textId="75F3A80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BE09AB" w14:textId="31E041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A8F94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FBF57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966A52" w14:textId="27713B7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779A927" w14:textId="2EACC6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5AFD15" w14:textId="7750D5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ABE624" w14:textId="477D58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45CE2D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06FD89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D3AF87" w14:textId="7E7CF6E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01B61F" w14:textId="5B41CA6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B48DAA" w14:textId="67C4FBE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AB9AC2" w14:textId="09CA7AD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A761356" w14:textId="77777777" w:rsidR="00944C3D" w:rsidRDefault="00944C3D" w:rsidP="00944C3D">
      <w:pPr>
        <w:rPr>
          <w:rFonts w:ascii="Arial" w:hAnsi="Arial"/>
          <w:b/>
        </w:rPr>
      </w:pPr>
    </w:p>
    <w:p w14:paraId="1ED0B8E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F5C0C3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852A7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5EDBF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CE55A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5C4E7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DF6C7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25E339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94D86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E3850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16B2D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7ADD2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D9E96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2ED65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86048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0D2B1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DEBBD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98EA3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DDBD8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61450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47038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2DF8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F4B1A4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B5F1B3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AA342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443B3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43DF5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4FD40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E86805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6C748BA" w14:textId="77777777" w:rsidTr="00503750">
        <w:tc>
          <w:tcPr>
            <w:tcW w:w="2835" w:type="dxa"/>
            <w:vAlign w:val="center"/>
          </w:tcPr>
          <w:p w14:paraId="18F560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8839D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C2C45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96980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F62E1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F7280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1C2720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63DCD4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BF80D9B" w14:textId="12AE1EE0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2EC8BA" w14:textId="4CAD69B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D7641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28462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187161" w14:textId="324D9F3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B4D24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B9D3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A5011BD" w14:textId="2C8FD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C53157" w14:textId="7F6D4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029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ED9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AC0E7F" w14:textId="773BB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81E69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AF424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32AC329" w14:textId="063AA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DCD7D" w14:textId="26F10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112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FFA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16D1F7" w14:textId="15FE8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7A7DB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17824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919F690" w14:textId="3F839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14B60C" w14:textId="6441A1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98C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D69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48448B" w14:textId="1C8506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F8A59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6347F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7143A7C" w14:textId="7DC9A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14B14A" w14:textId="4344B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E24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46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36E4E9" w14:textId="1582B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1D08F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AF5A8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D3E351A" w14:textId="08455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87E982" w14:textId="7C0F7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15E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ABE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9A0776" w14:textId="37101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60E3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EECA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BEB80A0" w14:textId="42EB49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B23923" w14:textId="559BF91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6EA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6BF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1EAED5" w14:textId="7753CF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FD842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9C4341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70E7733" w14:textId="742B2942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0FF9F24" w14:textId="77777777" w:rsidR="00944C3D" w:rsidRDefault="00944C3D" w:rsidP="00944C3D">
      <w:pPr>
        <w:rPr>
          <w:rFonts w:ascii="Arial" w:hAnsi="Arial"/>
          <w:b/>
        </w:rPr>
      </w:pPr>
    </w:p>
    <w:p w14:paraId="29890A1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7F17B4E" w14:textId="77777777" w:rsidTr="00503750">
        <w:tc>
          <w:tcPr>
            <w:tcW w:w="2835" w:type="dxa"/>
            <w:vAlign w:val="center"/>
          </w:tcPr>
          <w:p w14:paraId="0954B7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221A3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F890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6501F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ADFCC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6AFF9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D9E4C1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61419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C16DC3D" w14:textId="4BCFD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C0AE5" w14:textId="0DB1E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AB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B69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A32A65" w14:textId="72A54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4F698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DA01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27EEBDE" w14:textId="00B71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2B68F5" w14:textId="03004F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65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850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697F90" w14:textId="13205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DCA4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8FB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50F7F55" w14:textId="22ACC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94CE19" w14:textId="6340C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B37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CFB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E9D359" w14:textId="278E1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DBF0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5261A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1E2D561" w14:textId="2FDA9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0AC53" w14:textId="4531E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7FC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0C2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FD5FB7" w14:textId="36E09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80ECF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A752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A087D3D" w14:textId="2E2F93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B94E6D" w14:textId="2EFD13E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2671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39BF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7D9318" w14:textId="7EB55B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0F932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88C12D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D12132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0BB57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E285A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D8D10B9" w14:textId="77777777" w:rsidTr="00503750">
        <w:trPr>
          <w:trHeight w:val="699"/>
        </w:trPr>
        <w:tc>
          <w:tcPr>
            <w:tcW w:w="3502" w:type="dxa"/>
            <w:vMerge/>
          </w:tcPr>
          <w:p w14:paraId="6975D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A03FA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5A106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CDE866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C77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A46119E" w14:textId="6543879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D1EACF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EDF236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FD5F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EF3051F" w14:textId="26698A4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C1864C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49D575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15ECD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CEF9412" w14:textId="246424EB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E105B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32C05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D39E3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18ADAEC" w14:textId="77777777" w:rsidTr="00503750">
        <w:trPr>
          <w:trHeight w:val="593"/>
        </w:trPr>
        <w:tc>
          <w:tcPr>
            <w:tcW w:w="3497" w:type="dxa"/>
          </w:tcPr>
          <w:p w14:paraId="236925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3C70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6205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31FA2A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FD6F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39F9460" w14:textId="681CB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0BFE18" w14:textId="6E318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65DCB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B0BD63" w14:textId="4EEEFB6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5E4014" w14:textId="2EAF2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CD132F" w14:textId="4F610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C971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D084C8" w14:textId="27F697A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82F0FA" w14:textId="6911A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639EA2" w14:textId="41127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406F4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10A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57181E6" w14:textId="213F3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912B8B" w14:textId="60DC9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4E26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F9D355" w14:textId="7BDAF5A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72D23DE" w14:textId="1BEA8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C5DA22" w14:textId="07643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0499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171A3D" w14:textId="7ED1E13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567B9D" w14:textId="51305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D10DA0" w14:textId="673AA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467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91F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55824E5" w14:textId="6969A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C2782" w14:textId="7ED4A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60651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8788C9" w14:textId="550094A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975385" w14:textId="556B4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6C009D" w14:textId="4688A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CA23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123BCE" w14:textId="020729A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8D26A0" w14:textId="5C657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0FAB54" w14:textId="1D3B0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96F5F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F58C7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BDC86C5" w14:textId="4C009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B1379" w14:textId="0E298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1AE9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675CAD" w14:textId="7151726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5B1F0E" w14:textId="22124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C33D7F" w14:textId="1042E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AA26C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984A3E9" w14:textId="07578C8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9115DC" w14:textId="688BF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006831" w14:textId="35102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9D4C78" w14:textId="77777777" w:rsidR="00944C3D" w:rsidRDefault="00944C3D" w:rsidP="00944C3D">
      <w:pPr>
        <w:rPr>
          <w:rFonts w:ascii="Arial" w:hAnsi="Arial"/>
          <w:b/>
        </w:rPr>
      </w:pPr>
    </w:p>
    <w:p w14:paraId="768B84B0" w14:textId="77777777" w:rsidR="00944C3D" w:rsidRDefault="00944C3D" w:rsidP="00944C3D">
      <w:pPr>
        <w:rPr>
          <w:rFonts w:ascii="Arial" w:hAnsi="Arial"/>
          <w:b/>
        </w:rPr>
      </w:pPr>
    </w:p>
    <w:p w14:paraId="616E3FC2" w14:textId="77777777" w:rsidR="00944C3D" w:rsidRDefault="00944C3D" w:rsidP="00944C3D">
      <w:pPr>
        <w:rPr>
          <w:rFonts w:ascii="Arial" w:hAnsi="Arial"/>
          <w:b/>
        </w:rPr>
      </w:pPr>
    </w:p>
    <w:p w14:paraId="5D90DE00" w14:textId="77777777" w:rsidR="00944C3D" w:rsidRDefault="00944C3D" w:rsidP="00944C3D">
      <w:pPr>
        <w:rPr>
          <w:rFonts w:ascii="Arial" w:hAnsi="Arial"/>
          <w:b/>
        </w:rPr>
      </w:pPr>
    </w:p>
    <w:p w14:paraId="19A18EC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3C2D1B10" w14:textId="77777777" w:rsidTr="00503750">
        <w:tc>
          <w:tcPr>
            <w:tcW w:w="2622" w:type="dxa"/>
            <w:vAlign w:val="center"/>
          </w:tcPr>
          <w:p w14:paraId="65EE33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E28F7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4BC0B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D0498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46415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E91FC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19EBF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212EB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AE708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5F55C3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9741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0446F0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E041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644D941" w14:textId="2AFD8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4F3DB3" w14:textId="439BF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FEC082" w14:textId="6E38F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2C3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0D7B6A" w14:textId="531E6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5E5B7E" w14:textId="77777777" w:rsidTr="00503750">
        <w:tc>
          <w:tcPr>
            <w:tcW w:w="2622" w:type="dxa"/>
            <w:vAlign w:val="center"/>
          </w:tcPr>
          <w:p w14:paraId="2C63E0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EAECF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3573646" w14:textId="2917D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C9FA71" w14:textId="7BA182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9980D1" w14:textId="74E3F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EF9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2D8BF1" w14:textId="60F73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D403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E8BA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744D6A4" w14:textId="11549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EB32C4" w14:textId="720D9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072CDF" w14:textId="252AC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512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86090" w14:textId="15CC47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31FBE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D557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C99C4D5" w14:textId="7CAD9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20F4A7" w14:textId="1A8EB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5652E8" w14:textId="2A81D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B75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7EBD54" w14:textId="3C988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BFDC87" w14:textId="77777777" w:rsidTr="00503750">
        <w:tc>
          <w:tcPr>
            <w:tcW w:w="2622" w:type="dxa"/>
            <w:vAlign w:val="center"/>
          </w:tcPr>
          <w:p w14:paraId="3899DC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1AF154C" w14:textId="390B9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25026.43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D0B2B1" w14:textId="29596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21377.48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63FEFA" w14:textId="4FB34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16538.12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39A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2FEDBA" w14:textId="2D539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29865.79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5F07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7BE6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A411D8D" w14:textId="01F43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17AB06" w14:textId="4100F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08E83D" w14:textId="175E4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C22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02395A" w14:textId="72680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E2B089" w14:textId="77777777" w:rsidTr="00503750">
        <w:tc>
          <w:tcPr>
            <w:tcW w:w="2622" w:type="dxa"/>
            <w:vAlign w:val="center"/>
          </w:tcPr>
          <w:p w14:paraId="0DB4DF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EE23E20" w14:textId="51862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7632BB" w14:textId="06420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85195B" w14:textId="7BF6D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2AA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735077" w14:textId="48668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E9D3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E9B404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3B528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E23F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0AF54CF" w14:textId="4F7B7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555CD3" w14:textId="3D623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D6B30A" w14:textId="35C84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9F5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B8056F" w14:textId="22D24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E7B8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DD9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AB5766D" w14:textId="5F31D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8D0A11" w14:textId="18238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C7F92E" w14:textId="196C8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AF2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53E5AB" w14:textId="58370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5F8BE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F5E2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B0E914F" w14:textId="5F9E7B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E951EE" w14:textId="47EF9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F8BCD9" w14:textId="6234B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71C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595004" w14:textId="1F7EC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D7A597" w14:textId="77777777" w:rsidTr="00503750">
        <w:tc>
          <w:tcPr>
            <w:tcW w:w="2622" w:type="dxa"/>
            <w:vAlign w:val="center"/>
          </w:tcPr>
          <w:p w14:paraId="228737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8579330" w14:textId="6F03F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B66B63" w14:textId="5F895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426B5C" w14:textId="2C30E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1DA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1D1C69" w14:textId="654D6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2D2AF8" w14:textId="77777777" w:rsidTr="00503750">
        <w:tc>
          <w:tcPr>
            <w:tcW w:w="2622" w:type="dxa"/>
            <w:vAlign w:val="center"/>
          </w:tcPr>
          <w:p w14:paraId="48F843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7382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AA3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59B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E38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396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1B06E0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9D637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A0C8D1B" w14:textId="1AEA801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25026.43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8E022D" w14:textId="22D2F3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21377.48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F6491F" w14:textId="422874E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16538.12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5FFC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7077CB" w14:textId="3ADBFB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29865.79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78EC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0BABC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514571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4C93C3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718FFA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EB194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5D509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EE97E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6830D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DAA18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5E8DB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2664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CE485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259D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2915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02074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8B71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2651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7083F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FD2C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7EC2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BE60F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A8E2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9455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F9733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1745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0276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180CB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C8B3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E24F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D0C95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6BC1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9500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B5142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57F7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E946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F4446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115E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CBFE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2F3FB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DDB0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5F02C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5F9C3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7F834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8B652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56F93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DBFC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D75A6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2422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6DA1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CE047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4AE9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3F7A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A40DC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81FE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F0E1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51772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5172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02F7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1E369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D26B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9A51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A274D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7E5A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646F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F0D1F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B5920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47FF2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14D86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8BFDC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0BE6439" w14:textId="77777777" w:rsidTr="00503750">
        <w:tc>
          <w:tcPr>
            <w:tcW w:w="2835" w:type="dxa"/>
            <w:vAlign w:val="center"/>
          </w:tcPr>
          <w:p w14:paraId="437D49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87FF8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06520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29E89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71784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C3D8F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37187B9" w14:textId="77777777" w:rsidTr="00503750">
        <w:tc>
          <w:tcPr>
            <w:tcW w:w="2835" w:type="dxa"/>
            <w:vAlign w:val="center"/>
          </w:tcPr>
          <w:p w14:paraId="6317C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137B736" w14:textId="08283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7C6988" w14:textId="48082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E97B38" w14:textId="71344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28F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2869DA" w14:textId="5732E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0885C" w14:textId="77777777" w:rsidTr="00503750">
        <w:tc>
          <w:tcPr>
            <w:tcW w:w="2835" w:type="dxa"/>
            <w:vAlign w:val="center"/>
          </w:tcPr>
          <w:p w14:paraId="357068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4594104" w14:textId="2A986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2018E8" w14:textId="41CC4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68700B" w14:textId="45ECB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9F4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A12C62" w14:textId="2320D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8C0A5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DEC2C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87AE156" w14:textId="4E70DC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2356B6" w14:textId="5DCD31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28657" w14:textId="688DC3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A8AC1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DFE61F" w14:textId="6BB2E31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B8098AA" w14:textId="77777777" w:rsidTr="00503750">
        <w:tc>
          <w:tcPr>
            <w:tcW w:w="2835" w:type="dxa"/>
            <w:vAlign w:val="center"/>
          </w:tcPr>
          <w:p w14:paraId="3C7514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2AFBA55" w14:textId="55C80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C359B" w14:textId="47956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F15659" w14:textId="58F9F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8A6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EE13F5" w14:textId="3AE3D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C469A" w14:textId="77777777" w:rsidTr="00503750">
        <w:tc>
          <w:tcPr>
            <w:tcW w:w="2835" w:type="dxa"/>
            <w:vAlign w:val="center"/>
          </w:tcPr>
          <w:p w14:paraId="2F6D72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4D12974" w14:textId="12DC6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2FF586" w14:textId="2E76A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EAD9DD" w14:textId="70E34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4D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DD42E5" w14:textId="14075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3CB7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B0D3B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5B8B70A" w14:textId="78660CE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52F9A3" w14:textId="3EA9324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3FB78E" w14:textId="05CD57C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71B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A6B894" w14:textId="49045E3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49A5C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CA0D1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09C47FC" w14:textId="74490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826B16" w14:textId="2BFD1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52EAFC" w14:textId="05EF35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D7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9AE4D5" w14:textId="2046C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6AB54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1B9AFA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730"/>
        <w:gridCol w:w="1610"/>
        <w:gridCol w:w="1553"/>
        <w:gridCol w:w="1832"/>
      </w:tblGrid>
      <w:tr w:rsidR="00944C3D" w:rsidRPr="008D0433" w14:paraId="42368EDC" w14:textId="77777777" w:rsidTr="00503750">
        <w:tc>
          <w:tcPr>
            <w:tcW w:w="2552" w:type="dxa"/>
            <w:shd w:val="clear" w:color="auto" w:fill="auto"/>
            <w:vAlign w:val="center"/>
          </w:tcPr>
          <w:p w14:paraId="0B935B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F2A17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CC876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17847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E5807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1725D23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21358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B418F60" w14:textId="59BAFF7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D2641D9" w14:textId="7889784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105.60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FB8F1EE" w14:textId="3509A7E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105.60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52617F8" w14:textId="03A1447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5979E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B6BCB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16E9C27" w14:textId="5C4E100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B694967" w14:textId="2391A72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131C7F7" w14:textId="4CE5B8F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DD11684" w14:textId="5D89451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8A581D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07395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387B94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D3E6B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EC0BF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E48BA51" w14:textId="77777777" w:rsidTr="00503750">
        <w:tc>
          <w:tcPr>
            <w:tcW w:w="4395" w:type="dxa"/>
            <w:vMerge/>
          </w:tcPr>
          <w:p w14:paraId="08DBC4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21E22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93055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4A77B4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7207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3C97C0B" w14:textId="6A504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  <w:lang w:eastAsia="sk-SK"/>
              </w:rPr>
              <w:t>2340.40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A88FF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682F1F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83215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47E61EE" w14:textId="38C9B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7FD7B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75C9A5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89D8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B48D6BB" w14:textId="183C33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2340.40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62A4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C58919F" w14:textId="77777777" w:rsidTr="00503750">
        <w:tc>
          <w:tcPr>
            <w:tcW w:w="4395" w:type="dxa"/>
            <w:vAlign w:val="center"/>
          </w:tcPr>
          <w:p w14:paraId="0698E7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2E3A39A" w14:textId="4770A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081D4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9DBE65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CD77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0EEA754" w14:textId="54BE1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95F4C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78B836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42030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1F683F4" w14:textId="1DE8A82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30FD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EA45F4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E3E14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EA8A179" w14:textId="7CA6A31D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53484.87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4776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2E7D5F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309821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36CCD37" w14:textId="77777777" w:rsidTr="00503750">
        <w:tc>
          <w:tcPr>
            <w:tcW w:w="4395" w:type="dxa"/>
            <w:vAlign w:val="center"/>
          </w:tcPr>
          <w:p w14:paraId="4ED14A4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E1B8B6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1BF500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8B3596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009A02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C52DF72" w14:textId="6A3A7D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531759" w14:textId="72E16F8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239049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37A3E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3BDA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DBD4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647351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07292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678F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FA6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8442AD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4CDAD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194F68B" w14:textId="3DD660C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C30FDC" w14:textId="3EDB02C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437D13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A2C2B4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B8462CF" w14:textId="7DE31E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CF8541" w14:textId="1C24CC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6263E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9F85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CB833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77EC3D4" w14:textId="77777777" w:rsidTr="00503750">
        <w:tc>
          <w:tcPr>
            <w:tcW w:w="1843" w:type="dxa"/>
            <w:vAlign w:val="center"/>
          </w:tcPr>
          <w:p w14:paraId="0174E32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C3B9F7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66196F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8E83A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00D752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F54C6C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25A26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E926B82" w14:textId="77777777" w:rsidTr="00503750">
        <w:tc>
          <w:tcPr>
            <w:tcW w:w="1843" w:type="dxa"/>
            <w:vAlign w:val="center"/>
          </w:tcPr>
          <w:p w14:paraId="052B9A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4D2C4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DC09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5FD4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5BC6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E185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D626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102B1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23324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EFCFD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91E0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61AC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27DF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C449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52E4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9AA859" w14:textId="77777777" w:rsidTr="00503750">
        <w:tc>
          <w:tcPr>
            <w:tcW w:w="1843" w:type="dxa"/>
            <w:vAlign w:val="center"/>
          </w:tcPr>
          <w:p w14:paraId="5651E0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E2361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4FCE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B3B6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7FD1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9490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77CA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A75069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D394D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A5A3D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EAF2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5B31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8B94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CAEB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A636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4EE6C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689A63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9BAC6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5C5C2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4885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82D12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1F93C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7519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F959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FBEB4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FD56DE6" w14:textId="77777777" w:rsidTr="00503750">
        <w:trPr>
          <w:trHeight w:val="664"/>
        </w:trPr>
        <w:tc>
          <w:tcPr>
            <w:tcW w:w="3372" w:type="dxa"/>
          </w:tcPr>
          <w:p w14:paraId="457E11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07649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4E492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9CD55A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9E607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8B0A493" w14:textId="5E903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A66714" w14:textId="2C0FC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80F24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5B334C" w14:textId="0B8B8E6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6CB9F5D" w14:textId="325FF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AD6178" w14:textId="1EB1E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F61B1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7DBD57A" w14:textId="38D5AA5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79985EE" w14:textId="0D580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B3E8C8" w14:textId="6BAEB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4FC45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B7A4A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D936CB7" w14:textId="1A093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BE79B4" w14:textId="5796F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3AC4A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02BD7D4" w14:textId="256A7FD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D03CFE2" w14:textId="58A66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4AF235" w14:textId="1A371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CDCC0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D98107E" w14:textId="7DBCF7C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DBD7DFA" w14:textId="47F9A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96AF3F" w14:textId="0E886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1998C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F0657B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4B95720" w14:textId="77777777" w:rsidTr="00503750">
        <w:tc>
          <w:tcPr>
            <w:tcW w:w="2835" w:type="dxa"/>
            <w:vAlign w:val="center"/>
          </w:tcPr>
          <w:p w14:paraId="015FF0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8959E7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EED244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A95B6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C8426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89A23F7" w14:textId="77777777" w:rsidTr="00503750">
        <w:tc>
          <w:tcPr>
            <w:tcW w:w="2835" w:type="dxa"/>
          </w:tcPr>
          <w:p w14:paraId="15504B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45E148A" w14:textId="606D2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46C1C8" w14:textId="6DE68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84F2B7" w14:textId="4ADF6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60473F" w14:textId="493C7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F527AB" w14:textId="77777777" w:rsidTr="00503750">
        <w:tc>
          <w:tcPr>
            <w:tcW w:w="2835" w:type="dxa"/>
          </w:tcPr>
          <w:p w14:paraId="0C6279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8E56503" w14:textId="37A97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60E8A6" w14:textId="675D3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CA09DC" w14:textId="6AAC5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E929CB" w14:textId="04994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6934C2" w14:textId="77777777" w:rsidTr="00503750">
        <w:tc>
          <w:tcPr>
            <w:tcW w:w="2835" w:type="dxa"/>
          </w:tcPr>
          <w:p w14:paraId="62FF73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CF398E8" w14:textId="3544F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3E08A0" w14:textId="41C79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DD9DD7" w14:textId="7CA82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FD3864" w14:textId="5138E6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5636C6" w14:textId="77777777" w:rsidTr="00503750">
        <w:tc>
          <w:tcPr>
            <w:tcW w:w="2835" w:type="dxa"/>
            <w:vAlign w:val="center"/>
          </w:tcPr>
          <w:p w14:paraId="0E19ED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3C8F22B" w14:textId="4B2B2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FF0C07" w14:textId="1A64C2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7D290F" w14:textId="607F3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19CE6FD" w14:textId="0CFE7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41AC44" w14:textId="77777777" w:rsidTr="00503750">
        <w:tc>
          <w:tcPr>
            <w:tcW w:w="2835" w:type="dxa"/>
            <w:vAlign w:val="center"/>
          </w:tcPr>
          <w:p w14:paraId="458032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23093FC" w14:textId="1CAF2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AA0B5A" w14:textId="4D554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826F9D" w14:textId="543B4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1008D84" w14:textId="26DA7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96E95B" w14:textId="77777777" w:rsidTr="00503750">
        <w:tc>
          <w:tcPr>
            <w:tcW w:w="2835" w:type="dxa"/>
          </w:tcPr>
          <w:p w14:paraId="2B7A5F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0B762AA" w14:textId="1AFD2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50C7CB" w14:textId="12BE6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0DA980" w14:textId="32ED3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2C6120" w14:textId="615A2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D7E413" w14:textId="77777777" w:rsidTr="00503750">
        <w:tc>
          <w:tcPr>
            <w:tcW w:w="2835" w:type="dxa"/>
          </w:tcPr>
          <w:p w14:paraId="488335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C95453F" w14:textId="6E317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8E7294" w14:textId="13730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CE78CC" w14:textId="3BC9B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FD0C90" w14:textId="7BB83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DA8569" w14:textId="77777777" w:rsidTr="00503750">
        <w:tc>
          <w:tcPr>
            <w:tcW w:w="2835" w:type="dxa"/>
          </w:tcPr>
          <w:p w14:paraId="4A559F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1C80E89" w14:textId="3173D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2766A" w14:textId="0A16F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E56F6A" w14:textId="19B2C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F0041C" w14:textId="567BD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3CBB74" w14:textId="77777777" w:rsidR="00944C3D" w:rsidRDefault="00944C3D" w:rsidP="00944C3D">
      <w:pPr>
        <w:rPr>
          <w:rFonts w:ascii="Arial" w:hAnsi="Arial"/>
          <w:b/>
        </w:rPr>
      </w:pPr>
    </w:p>
    <w:p w14:paraId="78F00E5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26E6836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C63B9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8C711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7E759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5B9B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274D3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2260C51" w14:textId="77777777" w:rsidTr="00503750">
        <w:trPr>
          <w:trHeight w:val="443"/>
        </w:trPr>
        <w:tc>
          <w:tcPr>
            <w:tcW w:w="2560" w:type="dxa"/>
          </w:tcPr>
          <w:p w14:paraId="744BD2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BDECD0F" w14:textId="530FB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6D7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505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14F16AF" w14:textId="259D9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3FD11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8B369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5F55A8A" w14:textId="53675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09F1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1F0F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462681" w14:textId="7420E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5E5834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54579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54C9623" w14:textId="488A4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2871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8989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0EB4261" w14:textId="71934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6A6CA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A6AC25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CAE82C1" w14:textId="19A44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DB2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C11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0023CE" w14:textId="64746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D816B2" w14:textId="77777777" w:rsidR="00944C3D" w:rsidRDefault="00944C3D" w:rsidP="00944C3D">
      <w:pPr>
        <w:rPr>
          <w:rFonts w:ascii="Arial" w:hAnsi="Arial"/>
          <w:b/>
        </w:rPr>
      </w:pPr>
    </w:p>
    <w:p w14:paraId="33EB6915" w14:textId="77777777" w:rsidR="00944C3D" w:rsidRDefault="00944C3D" w:rsidP="00944C3D">
      <w:pPr>
        <w:rPr>
          <w:rFonts w:ascii="Arial" w:hAnsi="Arial"/>
          <w:b/>
        </w:rPr>
      </w:pPr>
    </w:p>
    <w:p w14:paraId="692B09D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3266F2D" w14:textId="77777777" w:rsidR="00944C3D" w:rsidRDefault="00944C3D" w:rsidP="00944C3D">
      <w:pPr>
        <w:rPr>
          <w:rFonts w:ascii="Arial" w:hAnsi="Arial"/>
          <w:b/>
        </w:rPr>
      </w:pPr>
    </w:p>
    <w:p w14:paraId="6483EFE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33CA12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49779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22EB4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4D610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5FEBAE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7FE67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5D749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F31D6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F60854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53FD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92038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43424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58921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4E57A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2A73F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2CF2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E8A06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F5F079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7992E02" w14:textId="77777777" w:rsidTr="00503750">
        <w:trPr>
          <w:trHeight w:val="677"/>
        </w:trPr>
        <w:tc>
          <w:tcPr>
            <w:tcW w:w="3358" w:type="dxa"/>
          </w:tcPr>
          <w:p w14:paraId="6BB2A9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018EE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788D6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04517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86F0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5B9968A" w14:textId="3CC5D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D106F3" w14:textId="33FE4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B39E2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B572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107F41A" w14:textId="0411C3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2C4DDA" w14:textId="76938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C27C1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C819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3859A09" w14:textId="46CC5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7320E9" w14:textId="29E16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25A70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1F31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DCD49DE" w14:textId="6D137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97A1C4" w14:textId="184A6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96F8C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86AF88" w14:textId="0A08475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408E061" w14:textId="2F9BE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94B956" w14:textId="4425E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0144A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9D1B5CB" w14:textId="102BD20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D37F0A2" w14:textId="6D101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17400F" w14:textId="6A7D5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B4C11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D618A0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E2CEB0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1F9A2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0D95F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CF6075F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C4116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80543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72FE0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585B7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DEA5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B2A54A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B88D8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BE354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1FE64F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773E01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369EC4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19AA36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28AAB1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47C96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AB674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4A755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E5FE04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CD25E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D730558" w14:textId="33260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A0A829" w14:textId="0A64D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E647C7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F2C8E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B5C70A6" w14:textId="03D26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5A6520" w14:textId="66E1D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F2B6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F5C7E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A6438E3" w14:textId="3A882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E73BED" w14:textId="40BC0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441D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48CBEB" w14:textId="6551AC8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3C3BA55" w14:textId="09C3A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D01F0E" w14:textId="2E48A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81109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5210172" w14:textId="4822843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415D09" w14:textId="3BB5D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9B0E51" w14:textId="7B210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656E0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33AFD3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67E245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91074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7571B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3D752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05398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446C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C0CF178" w14:textId="74B93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985BC4" w14:textId="0BDCF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9D571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7BF8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902FDB8" w14:textId="02FCB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CC747A" w14:textId="614A6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93369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72307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5DD635C" w14:textId="0FDF7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39703B" w14:textId="34BC2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A5A8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9A115D1" w14:textId="578BFFC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3CED528" w14:textId="0DA55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D43E65" w14:textId="793D4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4C58AF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01F7223" w14:textId="1A29465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16A900B" w14:textId="14917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024BBFB" w14:textId="3D0CF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F31CD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4A7750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A2A939D" w14:textId="77777777" w:rsidTr="00503750">
        <w:tc>
          <w:tcPr>
            <w:tcW w:w="3686" w:type="dxa"/>
            <w:vAlign w:val="center"/>
          </w:tcPr>
          <w:p w14:paraId="674225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FAD23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042B5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A5D767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E6DE0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856E2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84E99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D03A25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E97C2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F0B87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84F80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345C5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F7722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87E9B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C0DB7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5DE99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4C66D2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B56A0A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ED6B47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D65A6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279159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356F0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94877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C2856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658B50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A3F4E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9BCFB5C" w14:textId="74F44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03C992" w14:textId="6BE2E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827FF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251F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F295763" w14:textId="6F19C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0A5599" w14:textId="6AA47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FFD77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473CE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9CF28B7" w14:textId="21C98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59B84B" w14:textId="1114D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95C25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0FA7967" w14:textId="5EF8D9D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41037AA" w14:textId="46D7C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344708" w14:textId="239586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26AF1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14C710C" w14:textId="79D73EF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C99A81D" w14:textId="6240A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D31056" w14:textId="0BE7E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1835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CF7D9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A120AF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653E8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3B319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6E97C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286359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04A6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96F6BC4" w14:textId="0B160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18BBB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C1BC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071856F" w14:textId="6F3CC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1B0E2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E5D4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D054453" w14:textId="209FD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29973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FBAF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878B7A2" w14:textId="7F973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9FC1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9A2E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DFFA669" w14:textId="6AE42A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7DE32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DE271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F8D658F" w14:textId="3649CE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E7F746F" w14:textId="77777777" w:rsidR="00944C3D" w:rsidRDefault="00944C3D" w:rsidP="00944C3D">
      <w:pPr>
        <w:rPr>
          <w:sz w:val="22"/>
          <w:szCs w:val="22"/>
        </w:rPr>
      </w:pPr>
    </w:p>
    <w:p w14:paraId="1AA27B14" w14:textId="77777777" w:rsidR="00944C3D" w:rsidRDefault="00944C3D" w:rsidP="00944C3D">
      <w:pPr>
        <w:rPr>
          <w:sz w:val="22"/>
          <w:szCs w:val="22"/>
        </w:rPr>
      </w:pPr>
    </w:p>
    <w:p w14:paraId="66585CF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6F28FF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28A180E" w14:textId="5CEC02F6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6C987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59B53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88956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D7064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75E75E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F18940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CF3C04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E239D8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AA378E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DDD9AB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857E74" w14:textId="41D60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50FA6A" w14:textId="58D22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10B8D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C62A2F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F13B906" w14:textId="269530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2ADF159" w14:textId="709D0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2AA85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A8F5A2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88292C2" w14:textId="39CC7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4521B3" w14:textId="403C48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B07B8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E89FD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EDE8C5E" w14:textId="34B16B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BBB8E2" w14:textId="5A4A0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ABC8D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381056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7B8FBFD" w14:textId="6C127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A7DBE6" w14:textId="6C56B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C9DA2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45BCF8" w14:textId="5F636EF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B6F6B82" w14:textId="0CD33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7C25FB" w14:textId="28A49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09825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7C337C8" w14:textId="566C254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73FA1D0" w14:textId="3CC11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2F7E35" w14:textId="7CE08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D9D0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2EB45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FC6AC8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8C8F8F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105197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BAFBBD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5FEEC4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D5B8E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922FAB7" w14:textId="3D7DD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F909EE" w14:textId="383D4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76234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BBC46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16A5E04" w14:textId="2210C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A57493" w14:textId="1DB5D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17D24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34A4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FA31AEC" w14:textId="79648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4CB064" w14:textId="0A3147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20AE9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EBDC5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B70E5EC" w14:textId="4430D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31734A" w14:textId="6BE33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EF18B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D655A9" w14:textId="19FD188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6A0EB78" w14:textId="1F1490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76217A" w14:textId="247FC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ADE46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9404B0" w14:textId="0919D51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884B679" w14:textId="79115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58EDF6" w14:textId="26106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C3C29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6217002" w14:textId="7A1D16B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BD2D5F7" w14:textId="0D52E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674B62" w14:textId="3745E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0E5F" w:rsidRPr="00A7346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0D32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63172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97AFDFD" w14:textId="51EEC55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E6ECB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51EF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732BF2D" w14:textId="50165A6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0DD17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DBC13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590903C" w14:textId="0496DE30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5FA10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4BB2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068B1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A124A52" w14:textId="77777777" w:rsidR="00944C3D" w:rsidRPr="003607F0" w:rsidRDefault="00944C3D" w:rsidP="00944C3D"/>
    <w:p w14:paraId="4AB9ED47" w14:textId="77777777" w:rsidR="00F47675" w:rsidRPr="00944C3D" w:rsidRDefault="00F47675" w:rsidP="00944C3D"/>
    <w:sectPr w:rsidR="00F47675" w:rsidRPr="00944C3D" w:rsidSect="00FC1E1E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40462" w14:textId="77777777" w:rsidR="00FC1E1E" w:rsidRDefault="00FC1E1E">
      <w:r>
        <w:separator/>
      </w:r>
    </w:p>
  </w:endnote>
  <w:endnote w:type="continuationSeparator" w:id="0">
    <w:p w14:paraId="1A5EB71E" w14:textId="77777777" w:rsidR="00FC1E1E" w:rsidRDefault="00FC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5235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0C9CC7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F495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9DD9745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E3E1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C62046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7122C" w14:textId="77777777" w:rsidR="00FC1E1E" w:rsidRDefault="00FC1E1E">
      <w:r>
        <w:separator/>
      </w:r>
    </w:p>
  </w:footnote>
  <w:footnote w:type="continuationSeparator" w:id="0">
    <w:p w14:paraId="295705EC" w14:textId="77777777" w:rsidR="00FC1E1E" w:rsidRDefault="00FC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32866">
    <w:abstractNumId w:val="13"/>
  </w:num>
  <w:num w:numId="2" w16cid:durableId="1959097337">
    <w:abstractNumId w:val="17"/>
  </w:num>
  <w:num w:numId="3" w16cid:durableId="1440176333">
    <w:abstractNumId w:val="8"/>
  </w:num>
  <w:num w:numId="4" w16cid:durableId="2130006570">
    <w:abstractNumId w:val="7"/>
  </w:num>
  <w:num w:numId="5" w16cid:durableId="134027868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76289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7940872">
    <w:abstractNumId w:val="20"/>
  </w:num>
  <w:num w:numId="8" w16cid:durableId="1547840649">
    <w:abstractNumId w:val="10"/>
  </w:num>
  <w:num w:numId="9" w16cid:durableId="277880225">
    <w:abstractNumId w:val="0"/>
  </w:num>
  <w:num w:numId="10" w16cid:durableId="1629972250">
    <w:abstractNumId w:val="19"/>
  </w:num>
  <w:num w:numId="11" w16cid:durableId="513617057">
    <w:abstractNumId w:val="6"/>
  </w:num>
  <w:num w:numId="12" w16cid:durableId="711075177">
    <w:abstractNumId w:val="9"/>
  </w:num>
  <w:num w:numId="13" w16cid:durableId="1579631999">
    <w:abstractNumId w:val="12"/>
  </w:num>
  <w:num w:numId="14" w16cid:durableId="1384914636">
    <w:abstractNumId w:val="15"/>
  </w:num>
  <w:num w:numId="15" w16cid:durableId="823278276">
    <w:abstractNumId w:val="14"/>
  </w:num>
  <w:num w:numId="16" w16cid:durableId="12538587">
    <w:abstractNumId w:val="2"/>
  </w:num>
  <w:num w:numId="17" w16cid:durableId="567964088">
    <w:abstractNumId w:val="4"/>
  </w:num>
  <w:num w:numId="18" w16cid:durableId="1659770473">
    <w:abstractNumId w:val="11"/>
  </w:num>
  <w:num w:numId="19" w16cid:durableId="1019549605">
    <w:abstractNumId w:val="5"/>
  </w:num>
  <w:num w:numId="20" w16cid:durableId="329062909">
    <w:abstractNumId w:val="18"/>
  </w:num>
  <w:num w:numId="21" w16cid:durableId="1789811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2732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2848281.doc"/>
    <w:docVar w:name="arg5" w:val="2"/>
  </w:docVars>
  <w:rsids>
    <w:rsidRoot w:val="00ED0E5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E5F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1E1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7E0B4"/>
  <w15:docId w15:val="{B9B94D5B-3B21-4771-86FB-FDF9207A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9</TotalTime>
  <Pages>1</Pages>
  <Words>5340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2024-03-21T12:03:00Z</dcterms:created>
  <dcterms:modified xsi:type="dcterms:W3CDTF">2024-03-21T12:12:00Z</dcterms:modified>
</cp:coreProperties>
</file>