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7D30763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CA9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DA9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D23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AB8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6BA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A46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16E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910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541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D3B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83D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FE9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35A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B08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86E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E75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ED0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AE8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61E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1FE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7C93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4D88AB4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340FF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557DD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C8F49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5C6F7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2D190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24D6A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4B098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BA340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69AC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04110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0E8B4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01995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64EFE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5370F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209E1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5E091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063D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52314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3A31C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94CB8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51D0C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C2C24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A4C8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A54B5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488E9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92267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DAA29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D0C6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F245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59926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528E2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436F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5EC3C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51A4991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1F159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8CED9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82C31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834D6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3C5E0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EFF99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465DB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86CD4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7D66C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DC6ED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949DF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7E177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56927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3E749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0C958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07A6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F4F46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51AAC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10679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62A52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67BEB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0B2BC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9B097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C81A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A64C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CBD1B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393C1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C2F35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FDC77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D9F3E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6FA0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7943F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317D6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2C71DE5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918B1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92416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E502C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A7B89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61A38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CBDCF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E7F46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97C7A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D2CF9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71EA9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41281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AC3C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93E01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08062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E0EA6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8E0C6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7F673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A8B7D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A0EEB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F202B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5F47C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52601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3CF2F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412EA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A725A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5CCDA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4AC39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3EEAD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C462F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16942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3E428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8B353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86838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4CB705F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B7DE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A000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EEE3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5BB9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AD3F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1ABF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E7C9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E9B9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4284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9202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255A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C9BF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84AB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63AB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79D8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41BF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1A23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9808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5C09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A6E7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CD6F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FDF2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0CD0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795E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DEC6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3C59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05AA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3350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61E6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8BBC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92FF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0F82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DEF6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3D81B2B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C6E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F97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A81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FE6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C9F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2F6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100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0D4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DD2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5B2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898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073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7E6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910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9C9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1C7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479D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A071C5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2AD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5C4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746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D9E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AF3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0E2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327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9D29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5124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F227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E254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BDA9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2B6F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61CC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F706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C553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2B0D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B0A6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BE440FF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E74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30C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7B0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BE2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CC07C2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73D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EEB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6BE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264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F20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E23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748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2FD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456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6DC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EFD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656740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6B9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AAC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094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C81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334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88F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B42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B2E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50E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73C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7DD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EC9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054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11C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21B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DA6CD3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8D7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51F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496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F4A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E94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730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53A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375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1D3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8CF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941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E4495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D57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F06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36E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EB2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3CD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1FF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2A8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E38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270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710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B13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947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95E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311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C13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772B29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A77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9FE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BFD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AE7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8E5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BB2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B89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428D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FA63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9156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55EBF3" w14:textId="5EFC3B5D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 w:rsidR="0099716A">
              <w:rPr>
                <w:rFonts w:ascii="Arial" w:hAnsi="Arial"/>
                <w:lang w:eastAsia="sk-SK"/>
              </w:rPr>
              <w:t>31.12.20</w:t>
            </w:r>
            <w:r w:rsidR="00DA23BC">
              <w:rPr>
                <w:rFonts w:ascii="Arial" w:hAnsi="Arial"/>
                <w:lang w:eastAsia="sk-SK"/>
              </w:rPr>
              <w:t>2</w:t>
            </w:r>
            <w:r w:rsidR="009D6AD6">
              <w:rPr>
                <w:rFonts w:ascii="Arial" w:hAnsi="Arial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9AE9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B53C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A0EB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2CA3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44F2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D389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1AC2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5910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9C3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795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238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698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8CC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97A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66020D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991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B50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F91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114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9EA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8DF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289C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F9AC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68D0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019C85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3F347B1E" wp14:editId="5B641214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B40480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" stroked="f">
                      <v:textbox>
                        <w:txbxContent>
                          <w:p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E7D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7F64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3292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3399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58D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346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20A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247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BDC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805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44A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2B4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D08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57A4323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10D990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38A642F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E5BB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2916747D" wp14:editId="5D7FB67A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7B6061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078842B6" wp14:editId="1173F22C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38A578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81E4259" wp14:editId="2BE42B4C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B2C4A36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6B5DC9B7" wp14:editId="081059C9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B18F25" w14:textId="77777777" w:rsidR="000B647F" w:rsidRDefault="00000000" w:rsidP="00944C3D">
                                  <w:fldSimple w:instr=" MERGEFIELD  aDMOD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">
                      <v:textbox>
                        <w:txbxContent>
                          <w:p w:rsidR="000B647F" w:rsidRDefault="007719DD" w:rsidP="00944C3D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7651217F" wp14:editId="217F0F28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664EEFD" w14:textId="3ED91D97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DA23BC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9D6AD6">
                                    <w:rPr>
                                      <w:rFonts w:ascii="Arial" w:hAnsi="Arial" w:cs="Arial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651217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1664EEFD" w14:textId="3ED91D97"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DA23BC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9D6AD6">
                              <w:rPr>
                                <w:rFonts w:ascii="Arial" w:hAnsi="Arial" w:cs="Arial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22753B7D" wp14:editId="0677E89B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E66A6D" w14:textId="0DE8B58C" w:rsidR="000B647F" w:rsidRDefault="0099716A" w:rsidP="00944C3D">
                                  <w:r>
                                    <w:t>20</w:t>
                                  </w:r>
                                  <w:r w:rsidR="00DA23BC">
                                    <w:t>2</w:t>
                                  </w:r>
                                  <w:r w:rsidR="009D6AD6"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753B7D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2DE66A6D" w14:textId="0DE8B58C" w:rsidR="000B647F" w:rsidRDefault="0099716A" w:rsidP="00944C3D">
                            <w:r>
                              <w:t>20</w:t>
                            </w:r>
                            <w:r w:rsidR="00DA23BC">
                              <w:t>2</w:t>
                            </w:r>
                            <w:r w:rsidR="009D6AD6"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41232CA5" wp14:editId="7D748177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58AD50" w14:textId="77777777" w:rsidR="000B647F" w:rsidRDefault="00000000" w:rsidP="00944C3D">
                                  <w:fldSimple w:instr=" MERGEFIELD  aDMDO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">
                      <v:textbox>
                        <w:txbxContent>
                          <w:p w:rsidR="000B647F" w:rsidRDefault="007719DD" w:rsidP="00944C3D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AC0AE88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3CF45C57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058753A5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7997B607" wp14:editId="4C2F17DD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2AC976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45B353B9" wp14:editId="0B9FC344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9773FF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B12C021" wp14:editId="69615CD8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1803921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5733C6C6" wp14:editId="785D80E1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F9BA7E" w14:textId="154309AF" w:rsidR="000B647F" w:rsidRDefault="0099716A" w:rsidP="00944C3D">
                                  <w:r>
                                    <w:t>20</w:t>
                                  </w:r>
                                  <w:r w:rsidR="00DA23BC">
                                    <w:t>2</w:t>
                                  </w:r>
                                  <w:r w:rsidR="009D6AD6"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33C6C6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55F9BA7E" w14:textId="154309AF" w:rsidR="000B647F" w:rsidRDefault="0099716A" w:rsidP="00944C3D">
                            <w:r>
                              <w:t>20</w:t>
                            </w:r>
                            <w:r w:rsidR="00DA23BC">
                              <w:t>2</w:t>
                            </w:r>
                            <w:r w:rsidR="009D6AD6"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3626279B" wp14:editId="70CA467D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19ABF1" w14:textId="77777777" w:rsidR="000B647F" w:rsidRDefault="00000000" w:rsidP="00944C3D">
                                  <w:fldSimple w:instr=" MERGEFIELD  aDMDO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">
                      <v:textbox>
                        <w:txbxContent>
                          <w:p w:rsidR="000B647F" w:rsidRDefault="007719DD" w:rsidP="00944C3D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1AFF19CE" wp14:editId="478DB8FF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87E2E0" w14:textId="39B2113A" w:rsidR="000B647F" w:rsidRDefault="0099716A" w:rsidP="00944C3D">
                                  <w:r>
                                    <w:t>20</w:t>
                                  </w:r>
                                  <w:r w:rsidR="00DA23BC">
                                    <w:t>2</w:t>
                                  </w:r>
                                  <w:r w:rsidR="009D6AD6"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FF19CE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5487E2E0" w14:textId="39B2113A" w:rsidR="000B647F" w:rsidRDefault="0099716A" w:rsidP="00944C3D">
                            <w:r>
                              <w:t>20</w:t>
                            </w:r>
                            <w:r w:rsidR="00DA23BC">
                              <w:t>2</w:t>
                            </w:r>
                            <w:r w:rsidR="009D6AD6"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22FEDB37" wp14:editId="262C98E2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616C09" w14:textId="77777777" w:rsidR="000B647F" w:rsidRDefault="00000000" w:rsidP="00944C3D">
                                  <w:fldSimple w:instr=" MERGEFIELD  aDMOD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">
                      <v:textbox>
                        <w:txbxContent>
                          <w:p w:rsidR="000B647F" w:rsidRDefault="007719DD" w:rsidP="00944C3D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3A092D8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322E4143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AB4778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225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1D2DC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A73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BB3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02F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68A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A6E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9D8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8AC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F0E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B3E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AA3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212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6FD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D29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F46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DA1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4DA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4FB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EFD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0CC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5AC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DCB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116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707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6BB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F855B5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9B6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C3EB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1FA6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EFC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BDD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FAC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839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6CA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4E6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6EA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6EB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7C0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17A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74E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D2F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500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87E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662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DB8F7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DCE4D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0091C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A464D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7A442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538DD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35BAA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059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4A9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575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377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9B9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1B6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266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D12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12FF8B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CDF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28B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B9D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FEF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87F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086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F7E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F3C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BB0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FC1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BF5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52B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B98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6D7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513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54A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4D3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210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6FD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2FD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04E9F6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C83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893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EF5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142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8D5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0B3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E90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530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8003A0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505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4DA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266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B33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538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F0D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D27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C73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B75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25F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329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053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25A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7B0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481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EBD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BD5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4BB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36CF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D2B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2F21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BEA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083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488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7D9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4C4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64E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CB8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65BE8E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F04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4A4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FB0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355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8B2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BBE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719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934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DF7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A19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F0D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773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D2B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4F2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540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909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155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358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0B98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DC0B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ACD9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1797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0C06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57B3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973D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AF6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015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697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CE6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322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224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110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CA5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54CE51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3CF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EB2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B86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748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11A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3C1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49A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A0B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ABA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9DB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14B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919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EF1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3B4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704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813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F15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CFD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9E7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6FD1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D777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1BE9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E1B6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B2B95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097B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C10C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74D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48C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515FB8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CDF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8C9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17F1F005" wp14:editId="3791A218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0D4FB92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" stroked="f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459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8FC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EA2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D5C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A80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F19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63C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E03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9BB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452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36F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C14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A1A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745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466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EB8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706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E8B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FD1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D05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36F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808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2D3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7CC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A36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F7A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B19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F00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73A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883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AFF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115564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F3FD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C20CDC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1825D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F34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90447FC" wp14:editId="644A8382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CA4D90" w14:textId="77777777" w:rsidR="000B647F" w:rsidRPr="00391121" w:rsidRDefault="001E00D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36116955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4A332D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42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">
                      <v:textbox>
                        <w:txbxContent>
                          <w:p w:rsidR="000B647F" w:rsidRPr="00391121" w:rsidRDefault="001E00D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36116955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D3A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768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E94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DA3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65B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60E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A62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1FB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5DA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A400D3" wp14:editId="43C05606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E3287F" w14:textId="77777777" w:rsidR="000B647F" w:rsidRPr="00391121" w:rsidRDefault="001E00D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2021524395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3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">
                      <v:textbox style="mso-fit-shape-to-text:t">
                        <w:txbxContent>
                          <w:p w:rsidR="000B647F" w:rsidRPr="00391121" w:rsidRDefault="001E00D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2021524395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A1F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C71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757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D31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DCB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7DD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20F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2F0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C96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413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645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B91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203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7A3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157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B8C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A2597A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CE2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4FB78A0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F3812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D3E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5A6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E34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99E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3B4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EDD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B09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FAE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7B6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CF9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89F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9D2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A84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9BC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452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014CC2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7D96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C9C28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2CA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4B106EF" wp14:editId="5663E819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0E1189D" w14:textId="77777777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SVB</w:t>
                                  </w:r>
                                  <w:r w:rsidR="005E41ED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proofErr w:type="spellStart"/>
                                  <w:r w:rsidR="001E00DA">
                                    <w:rPr>
                                      <w:rFonts w:ascii="Arial" w:hAnsi="Arial" w:cs="Arial"/>
                                    </w:rPr>
                                    <w:t>Halalovka</w:t>
                                  </w:r>
                                  <w:proofErr w:type="spellEnd"/>
                                  <w:r w:rsidR="001E00DA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4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">
                      <v:textbox>
                        <w:txbxContent>
                          <w:p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SVB</w:t>
                            </w:r>
                            <w:r w:rsidR="005E41E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1E00DA">
                              <w:rPr>
                                <w:rFonts w:ascii="Arial" w:hAnsi="Arial" w:cs="Arial"/>
                              </w:rPr>
                              <w:t>Halalovka</w:t>
                            </w:r>
                            <w:proofErr w:type="spellEnd"/>
                            <w:r w:rsidR="001E00D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876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55E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64C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F75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E31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98A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3C4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912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1C4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CA9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E2A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5E4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569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688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3CE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FFE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587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D7B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A32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4EE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E76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F4E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2F2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FF1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495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B15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AD3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05A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7DD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813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1CF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DB6CBA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7FA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7B81B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B2D416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1232A4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7F4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56C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1E3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3E0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003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96C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95C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082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F50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795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F06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C19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100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9D8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CE2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CE8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92E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DBB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3BC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437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119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E85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EDC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81F1BD6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03A7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1CBE8CA" wp14:editId="16AE61D4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82C83A" w14:textId="77777777" w:rsidR="000B647F" w:rsidRPr="00391121" w:rsidRDefault="001E00D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</w:rPr>
                                    <w:t>Halalovka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5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">
                      <v:textbox>
                        <w:txbxContent>
                          <w:p w:rsidR="000B647F" w:rsidRPr="00391121" w:rsidRDefault="001E00D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Halalovka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BBF84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C09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D36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AED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76A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3BE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706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B87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3E8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94A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E06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1D8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37F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8ED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A22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F49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D9E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AEBD0B1" wp14:editId="03B1E581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C5D7A9" w14:textId="77777777" w:rsidR="000B647F" w:rsidRDefault="001E00DA" w:rsidP="00944C3D">
                                  <w:r>
                                    <w:t>2398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6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">
                      <v:textbox>
                        <w:txbxContent>
                          <w:p w:rsidR="000B647F" w:rsidRDefault="001E00DA" w:rsidP="00944C3D">
                            <w:r>
                              <w:t>2398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374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F54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F54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FDC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CAE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5C6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7DC99D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BA28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E1701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A45F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07AB76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1EDB87E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ABE391D" wp14:editId="4EA1F0AA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E9127B" w14:textId="77777777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9110</w:t>
                                  </w:r>
                                  <w:r w:rsidR="009D0BDD">
                                    <w:rPr>
                                      <w:rFonts w:ascii="Arial" w:hAnsi="Arial" w:cs="Arial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7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">
                      <v:textbox>
                        <w:txbxContent>
                          <w:p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9110</w:t>
                            </w:r>
                            <w:r w:rsidR="009D0BDD">
                              <w:rPr>
                                <w:rFonts w:ascii="Arial" w:hAnsi="Arial" w:cs="Arial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59A8F83" wp14:editId="058061B2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FE1EC4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646867" w:rsidRPr="00583CA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646867" w:rsidRPr="00583CAF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6F937F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1E55F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2A2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9AF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C265A8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61E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66C44F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2930999F" wp14:editId="488225D4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4FA6389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9D2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761C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2F77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FD85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FEDC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5079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52A3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6B52B12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5E631B1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3F21147" wp14:editId="388DB3C6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AF76EBE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B13B1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C1C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216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469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132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B8F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085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CCC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C25630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BC2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F24249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89BEBE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40B4CD5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2F368ABF" wp14:editId="5A7596BB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3C72FC1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3372C3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6A84C7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18A4F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FBB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AF1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E4E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EF3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F4F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9E5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721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BBF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33E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FE6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96C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29A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5B0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75E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A25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980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2BD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431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A26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120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B28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714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C9B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29D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E44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F5D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267A04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154F6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38C3E94" w14:textId="270C5E5C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DA23BC">
              <w:rPr>
                <w:rFonts w:ascii="Arial" w:hAnsi="Arial"/>
                <w:lang w:eastAsia="sk-SK"/>
              </w:rPr>
              <w:t>21.3.202</w:t>
            </w:r>
            <w:r w:rsidR="009D6AD6">
              <w:rPr>
                <w:rFonts w:ascii="Arial" w:hAnsi="Arial"/>
                <w:lang w:eastAsia="sk-SK"/>
              </w:rPr>
              <w:t>4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649B1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42B27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68B0B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5FC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5E1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0156C3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C7D46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F5FE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3CC5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6927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2343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6DACB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FB8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1DDC9C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0E4C3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35C9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8608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06A1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64B8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61016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CF5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1468DC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491D1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2398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A9DA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38B4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6E0B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AC82B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751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A83024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ABA03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1BA7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E3D6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AD36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1B3F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F6B1D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5C6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AA3B41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EFB69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123D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C024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3329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C0E2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5BC03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E7E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9E4A00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53FE6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68DC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ECB1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51C3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BD36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3CFD1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CD6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45A5B5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2DC56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EBA5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2BAD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9A84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C970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AF8F5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AEC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4ECB1F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E28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6AE4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5584197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35D9245C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6654BA7B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5B82F173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4975B0C7" w14:textId="66BBF79A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5416CBDA" w14:textId="77777777" w:rsidR="00DA23BC" w:rsidRDefault="00DA23BC" w:rsidP="00503750">
            <w:pPr>
              <w:rPr>
                <w:rFonts w:ascii="Arial" w:hAnsi="Arial"/>
                <w:lang w:eastAsia="sk-SK"/>
              </w:rPr>
            </w:pPr>
          </w:p>
          <w:p w14:paraId="430BA0A1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301E0E44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0C160F03" w14:textId="77777777" w:rsidR="0099716A" w:rsidRPr="00ED0163" w:rsidRDefault="0099716A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AA4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2EE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826D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557F0D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9BF01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C81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7AD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377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499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00D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6F4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2B6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EDF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19B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1BE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F41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770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B2F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6FB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D01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DB0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F7C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2D1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D6A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D9B27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60A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30B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17757096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lastRenderedPageBreak/>
        <w:t>Základné informácie o účtovnej jednotke</w:t>
      </w:r>
    </w:p>
    <w:p w14:paraId="0F6CE204" w14:textId="77777777" w:rsidR="00944C3D" w:rsidRDefault="00944C3D" w:rsidP="00944C3D">
      <w:pPr>
        <w:rPr>
          <w:rFonts w:ascii="Arial" w:hAnsi="Arial"/>
        </w:rPr>
      </w:pPr>
    </w:p>
    <w:p w14:paraId="5F277DC8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091142B1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76383C64" w14:textId="77777777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6671BC17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3449B09F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0A099DAE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3"/>
        <w:gridCol w:w="2800"/>
      </w:tblGrid>
      <w:tr w:rsidR="00944C3D" w:rsidRPr="008D0433" w14:paraId="2777C6CC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2DF2CE7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6E866A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CB7EFD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63F7B812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3912377B" w14:textId="60D8F95B" w:rsidR="00944C3D" w:rsidRPr="008D0433" w:rsidRDefault="00DA23BC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Kobidová Sylvia 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AE74C71" w14:textId="77777777" w:rsidR="00944C3D" w:rsidRPr="008D0433" w:rsidRDefault="009971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Štatutár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66C4DF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688D2CA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315D855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6BD1760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DA8F9E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BA565E5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3A0B531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5F80878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0DC39E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342F762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0B192161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5E22313F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60C821C4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78C43AE9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1B14ED44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0CDEFD7B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61AF1EDD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163FF38E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3888225C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2E6F5E5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0181E0B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6E972C3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1FBDC029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599AE37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2615F180" w14:textId="77777777" w:rsidR="00944C3D" w:rsidRPr="008D0433" w:rsidRDefault="009971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32DE9318" w14:textId="77777777" w:rsidR="00944C3D" w:rsidRPr="008D0433" w:rsidRDefault="009971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944C3D" w:rsidRPr="008D0433" w14:paraId="073E435C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4D81A07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00F5B83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6DA8FEA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09C311F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7AAAD4A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06ACAEF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29BFDD5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8F44A81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4315412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2171A60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1FFA1B4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EDB120D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55058BD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669003D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553AD2C4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4CB4824B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3F74FF6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1C36C9C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412A40CA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0D044DFE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7930D420" w14:textId="7EE30D78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 w:rsidR="00DA23BC">
        <w:rPr>
          <w:rFonts w:ascii="Arial" w:hAnsi="Arial"/>
          <w:sz w:val="22"/>
          <w:szCs w:val="22"/>
        </w:rPr>
        <w:t>x</w:t>
      </w:r>
      <w:r>
        <w:rPr>
          <w:rFonts w:ascii="Arial" w:hAnsi="Arial"/>
          <w:sz w:val="22"/>
          <w:szCs w:val="22"/>
        </w:rPr>
        <w:tab/>
        <w:t>nie</w:t>
      </w:r>
    </w:p>
    <w:p w14:paraId="6146BB12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71838DA8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15CA29B5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5EDE6A5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15A2F68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27D79DB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1442BB69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07AECF6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5856B92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1209926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08B387D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5F1C68E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5FF099B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2C45E5B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A5A8BEA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4802C90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2DE8206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3D2F4AE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EB668B9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6DC5D72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EF9A8E5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6AD121C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740A695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b) dlhodobý nehmotný majetok obstaraný vlastnou činnosťou</w:t>
      </w:r>
    </w:p>
    <w:p w14:paraId="4E77634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55296C3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3128913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7C5860D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658730B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0E64501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396269D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0F840A6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578F86A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382CA25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235C7A8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2DD5A39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77F1150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76C039C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47749254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5E1E8C0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4EF2835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14:paraId="2C9F0F96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75E66B8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23B7A73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57975B1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648DBD2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551FF445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6D25B5B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5AB957F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136F9B6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3BA8C87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59D1A62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45EACFE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5C36029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1F0F485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2857A68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9A3861A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3709ED0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12D8088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04CCFA9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46B645E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0514177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715C8A9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063D48A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7817FB8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4B18C52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2CB0434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18493E3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4CE4582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6F160B3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3BB9D27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16D1FDA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26BA351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26655250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18139285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1E8A86C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1592023E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1D6CB12F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6DD61570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490160D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4EC514C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D336BF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08F7B7DD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7321CFEC" w14:textId="77777777" w:rsidTr="00503750">
        <w:tc>
          <w:tcPr>
            <w:tcW w:w="2302" w:type="dxa"/>
            <w:vAlign w:val="center"/>
          </w:tcPr>
          <w:p w14:paraId="2255584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3F29529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2F527C2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0A7152A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387BFDB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07C1792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24508F1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418DAC8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77286AC3" w14:textId="77777777" w:rsidTr="00503750">
        <w:tc>
          <w:tcPr>
            <w:tcW w:w="15593" w:type="dxa"/>
            <w:gridSpan w:val="8"/>
            <w:vAlign w:val="center"/>
          </w:tcPr>
          <w:p w14:paraId="7332991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3D046F8E" w14:textId="77777777" w:rsidTr="00503750">
        <w:tc>
          <w:tcPr>
            <w:tcW w:w="2302" w:type="dxa"/>
            <w:vAlign w:val="center"/>
          </w:tcPr>
          <w:p w14:paraId="64949F7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4B6965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BB22F9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D99A1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F9281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83DBF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9B467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CEAF6A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6FBCD8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E38781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076424F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7E9B42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BB1E38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72D9A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14E88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2995D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65D07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A2804BB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507D15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47F7AE2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3E1189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78129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6E399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9A4571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0AE8D5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6FFC2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70FBF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C4A611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7C7C4DA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47BC01D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29E9C6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9E2B6F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993021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7C51C8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FE53D6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0C5E82CF" w14:textId="77777777" w:rsidTr="00503750">
        <w:tc>
          <w:tcPr>
            <w:tcW w:w="2302" w:type="dxa"/>
            <w:vAlign w:val="center"/>
          </w:tcPr>
          <w:p w14:paraId="017E4BD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530DB5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E5B56B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1ACC6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20530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F1EE61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6D445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DE3847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27AFD86" w14:textId="77777777" w:rsidTr="00503750">
        <w:tc>
          <w:tcPr>
            <w:tcW w:w="15593" w:type="dxa"/>
            <w:gridSpan w:val="8"/>
            <w:vAlign w:val="center"/>
          </w:tcPr>
          <w:p w14:paraId="20CCF90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7DB85D7C" w14:textId="77777777" w:rsidTr="00503750">
        <w:tc>
          <w:tcPr>
            <w:tcW w:w="2302" w:type="dxa"/>
            <w:vAlign w:val="center"/>
          </w:tcPr>
          <w:p w14:paraId="735CF86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50B2C25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4D74B1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6995D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7A722B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EBA1B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7A8F00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70C4B7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556A753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4E759E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5A70D67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5E1AF5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1050F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FF85C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BAE50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FF1F67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0883B4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B543C06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085DEC2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1639553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0869F3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7967CA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3383E8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C3753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873C2D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C05F35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B5BFD29" w14:textId="77777777" w:rsidTr="00503750">
        <w:tc>
          <w:tcPr>
            <w:tcW w:w="2302" w:type="dxa"/>
            <w:vAlign w:val="center"/>
          </w:tcPr>
          <w:p w14:paraId="598F849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1DEDA4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D693AA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FADBC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ACE17F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7B35A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4C715E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4A0E41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7958DB3" w14:textId="77777777" w:rsidTr="00503750">
        <w:tc>
          <w:tcPr>
            <w:tcW w:w="15593" w:type="dxa"/>
            <w:gridSpan w:val="8"/>
            <w:vAlign w:val="center"/>
          </w:tcPr>
          <w:p w14:paraId="530BD27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38260D34" w14:textId="77777777" w:rsidTr="00503750">
        <w:tc>
          <w:tcPr>
            <w:tcW w:w="2302" w:type="dxa"/>
            <w:vAlign w:val="center"/>
          </w:tcPr>
          <w:p w14:paraId="0F69D28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69BEA8A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25A366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E5549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EC3DB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095DA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5B331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C3447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52FFF27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26D55AE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620DD56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7C140D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BE233B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FE65CE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87D67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3AD84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875E0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D41DEC0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3D5C3A4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1633CD9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C621A7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A9E9C4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DD2C9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D04D24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D02FE6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E57EE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A46E195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530B312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F68C6D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1A0BF4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D7083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A62343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47AEC5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C999D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1F13C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4374019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7C48E99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173BB051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26A2AF9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A35EEC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216C68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CAE84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93DF7B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53D32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D7A20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6FEF4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FD5DEE1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67E7E35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60AAC7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28671B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AC4A32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B4528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CE0D4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E15F8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419762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AD4201F" w14:textId="77777777" w:rsidR="00944C3D" w:rsidRDefault="00944C3D" w:rsidP="00944C3D">
      <w:pPr>
        <w:rPr>
          <w:rFonts w:ascii="Arial" w:hAnsi="Arial"/>
          <w:b/>
        </w:rPr>
      </w:pPr>
    </w:p>
    <w:p w14:paraId="66E142EA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724E793F" w14:textId="77777777" w:rsidTr="00503750">
        <w:tc>
          <w:tcPr>
            <w:tcW w:w="1944" w:type="dxa"/>
            <w:vAlign w:val="center"/>
          </w:tcPr>
          <w:p w14:paraId="6AD0FC5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6E6EC1E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2A1151E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75809B9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61DD7C9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0901A89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1FAC71E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3599AF3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63E388B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2B0126C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663A818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6D87157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3D11D08D" w14:textId="77777777" w:rsidTr="00503750">
        <w:tc>
          <w:tcPr>
            <w:tcW w:w="15685" w:type="dxa"/>
            <w:gridSpan w:val="12"/>
            <w:vAlign w:val="center"/>
          </w:tcPr>
          <w:p w14:paraId="478E66F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12B20155" w14:textId="77777777" w:rsidTr="00503750">
        <w:tc>
          <w:tcPr>
            <w:tcW w:w="1944" w:type="dxa"/>
            <w:vAlign w:val="center"/>
          </w:tcPr>
          <w:p w14:paraId="6F7A867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A865E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FDF51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53A36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5465F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7BCD1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1C6AA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D9194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4F3B7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4E5AF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A8734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00248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08D79A3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51E9D27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123B64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B9C18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E73A4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56DC8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FA1AB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84EF0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76D73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CF60D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661C9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087CD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4E2EC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5534D16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5E8032C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772846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F30BF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C2C7E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20986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26FD7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7A982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D0698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113C5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E8CA9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541F4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E6074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FBFF253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07C1029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128CF3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47212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73621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22A903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48F764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55D620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12B5C7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62C176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32EFBB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1F70B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D8FC6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36B23339" w14:textId="77777777" w:rsidTr="00503750">
        <w:tc>
          <w:tcPr>
            <w:tcW w:w="1944" w:type="dxa"/>
            <w:vAlign w:val="center"/>
          </w:tcPr>
          <w:p w14:paraId="41C0268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39200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31F70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83E4B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8D284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F3793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23560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4BA3D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7C633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9B4C2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68B02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DF68D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C647623" w14:textId="77777777" w:rsidTr="00503750">
        <w:tc>
          <w:tcPr>
            <w:tcW w:w="15685" w:type="dxa"/>
            <w:gridSpan w:val="12"/>
            <w:vAlign w:val="center"/>
          </w:tcPr>
          <w:p w14:paraId="6D63E56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74139F7F" w14:textId="77777777" w:rsidTr="00503750">
        <w:tc>
          <w:tcPr>
            <w:tcW w:w="1944" w:type="dxa"/>
            <w:vAlign w:val="center"/>
          </w:tcPr>
          <w:p w14:paraId="2514EEC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F1884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AA7F3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83E67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D0D3C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FCD50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28D4B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1A662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72E98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1AECD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A1F4F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E36B6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833CB3E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2FDAB45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44521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B3572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C7FFE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547CB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E4AB0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25684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C24D7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C72A0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48156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40D6E1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E993F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E26E90A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6608C7B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79E288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28F18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6A1B9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559E9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55E64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1474B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72D42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E6A2C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A441B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1F0C3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C9BC0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61E1ED0" w14:textId="77777777" w:rsidTr="00503750">
        <w:tc>
          <w:tcPr>
            <w:tcW w:w="1944" w:type="dxa"/>
            <w:vAlign w:val="center"/>
          </w:tcPr>
          <w:p w14:paraId="75C6F4C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CAA6A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0BD53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A2831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30981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EBF6A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05985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56B5B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2A31D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6B5DF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4A5A9B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10FCC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A34332D" w14:textId="77777777" w:rsidTr="00503750">
        <w:tc>
          <w:tcPr>
            <w:tcW w:w="15685" w:type="dxa"/>
            <w:gridSpan w:val="12"/>
            <w:vAlign w:val="center"/>
          </w:tcPr>
          <w:p w14:paraId="6C90CDC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1B9FDD04" w14:textId="77777777" w:rsidTr="00503750">
        <w:tc>
          <w:tcPr>
            <w:tcW w:w="1944" w:type="dxa"/>
            <w:vAlign w:val="center"/>
          </w:tcPr>
          <w:p w14:paraId="0F9C090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70126C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DD509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0EA9B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35FEF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27522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2A736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3DF72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E3770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FDE62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17768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CF5C5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1C1AAE8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5EEEB07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05F42F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3C968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0A901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E9948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9840F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A48C3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4740A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2CBA3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94D9A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120C7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1973B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2926582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1DC654C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5CB055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3DEAE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0E783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CB6DF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EADEC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1610D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35A0D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0D791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8F2FF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D4969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45F2E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95BF663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654CDE3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0F550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E23CF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ED7F6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E0789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22A04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0FEFD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156DA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C081A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DF79D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F670D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F89ED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D86EA36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5808328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12084DAC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4BD407E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0405D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05E00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154EC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1F7CF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AF19D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23EC8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DABC0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0F220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3C6B7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96B2D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FC20A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4D61DA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639874C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AC415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F8A5B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9E12F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EDF54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8B550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EE105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9AA25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F727C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61E89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C908E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0C2B2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BAFBB3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FAE10B7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3C3E6E4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50556ADA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2D7D8B5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456C87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1666B48F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77F0FD1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329672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E3A0BDF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7D299BC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04911B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EE86908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23E65B2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743CBA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FC425BB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15124DE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A440D6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2E838A5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61D1F73E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05B3FC70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4F06F58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9069E2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DEF058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520E2446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64E819D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3734666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049960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CF138B4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03926A1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2FC09C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A1118C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292764C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0D192F2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1A31C16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1D48F8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7D1160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B47FCC4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27A33797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63B8B15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3F780AA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7B3E984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2B64477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411757B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378C97A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30B8E263" w14:textId="77777777" w:rsidTr="00503750">
        <w:trPr>
          <w:trHeight w:val="1073"/>
        </w:trPr>
        <w:tc>
          <w:tcPr>
            <w:tcW w:w="3614" w:type="dxa"/>
            <w:vMerge/>
          </w:tcPr>
          <w:p w14:paraId="3B9865B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6083BAE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38A544E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3751DCE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5A93D16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73D5F7B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728D45B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5BA7BC55" w14:textId="77777777" w:rsidTr="00503750">
        <w:trPr>
          <w:trHeight w:val="283"/>
        </w:trPr>
        <w:tc>
          <w:tcPr>
            <w:tcW w:w="3614" w:type="dxa"/>
          </w:tcPr>
          <w:p w14:paraId="3FD1C68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DB93B3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620E26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669B53C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FE9CD9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780DA9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54ED0A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03B4A197" w14:textId="77777777" w:rsidTr="00503750">
        <w:trPr>
          <w:trHeight w:val="283"/>
        </w:trPr>
        <w:tc>
          <w:tcPr>
            <w:tcW w:w="3614" w:type="dxa"/>
          </w:tcPr>
          <w:p w14:paraId="4CF0FA0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3B4764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4D2B0B5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75ED84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C9B12A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428414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75C1C4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42F1D3C2" w14:textId="77777777" w:rsidTr="00503750">
        <w:trPr>
          <w:trHeight w:val="283"/>
        </w:trPr>
        <w:tc>
          <w:tcPr>
            <w:tcW w:w="3614" w:type="dxa"/>
          </w:tcPr>
          <w:p w14:paraId="43A7C54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647B06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746113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360F499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387F5B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1E918C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667B0A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2559D6E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39856AA4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14:paraId="5C22F5DE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4E58DBB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41F1AF8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6FE8BDA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4EC01B5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3AE6901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3A32528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37955AF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77CF7F9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6E5F614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49425B0F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443F3E3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0E5E6AD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1AC2632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1441F4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1413C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EA90F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BF6A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7048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8EF3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50DD1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E2BB8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244AA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73695E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4225F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5AF85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99ED9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0900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A6D7A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5116E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CFAC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21999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490CCC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A51BF3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7D2272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9670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5954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100D0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73FDE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84FD0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EE28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389B2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2110AF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20C118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34096D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8AEC2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35636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D672A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9CB49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6CEFB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D88D0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04B22A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52D1D46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2DF120E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62C478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65E28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54E45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6DAE9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73439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858B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34443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CCD16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4B2B8B7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56CDEAB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3C5C929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7650179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08F653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CE4A5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A845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47128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4317F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A010C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55038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1A545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A0BDFA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670754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34F58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00BD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56DA2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A02E3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CF46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CC64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33FF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2E4AE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EA3CF90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48F037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2D8506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35A62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D8F7E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502E8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B9F9A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E792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2DD45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DAF71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3BED95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D5EC112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6721AF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62F4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95899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05AD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EA47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D531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2C59C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21D29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00149C7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5BA47AA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14FF930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C784895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0D856E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2EEB2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A3CD0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206B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DA37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8464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022FF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9C3BB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0C76F46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2BB835DB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4F6E2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E6AC7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166EE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4E5BF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CFD80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42891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36D76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9738B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E04999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183E794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2C57F06F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44AF99B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FA978B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389FAB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F65568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DB5CE3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2B4E4E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0BE525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06A17C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11EA89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035D83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CB53E8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02D8F7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EE4FBA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1971D7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D5167D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709A39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7D65EE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604A055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D336BF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2A87CEFF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371CD8B1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68B1BFC9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14:paraId="1E30314E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061778C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D8166A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84CC26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3CAD52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7608DE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38618E80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39E0502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D6EF72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50D567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BBBA47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8A2609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E61FE22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11A49D1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32A6379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3C37120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7BBF7D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120477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0EF2ECE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105F6C3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7C667C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188C85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77A732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FA10FF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1807D92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52E3833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D2D511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4E8C81B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F5A649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9D2A7E9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A9BC864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295E216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B3464A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44072F2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2A8604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0835D3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36B04AE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45639432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8392359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630DD75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50BCFF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135437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3B9F3AC3" w14:textId="77777777" w:rsidR="00944C3D" w:rsidRDefault="00944C3D" w:rsidP="00944C3D">
      <w:pPr>
        <w:rPr>
          <w:rFonts w:ascii="Arial" w:hAnsi="Arial"/>
          <w:b/>
        </w:rPr>
      </w:pPr>
    </w:p>
    <w:p w14:paraId="669E237A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14:paraId="342BFAC4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5BC3FAF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087F313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1290DFC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5AE4CCD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1693839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35E7156C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164012E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3322491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455AC60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466BF01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85EF2BF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7D2DB35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5D46DC8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0287676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1F95FED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9EF5308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4D937C6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2E184E4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758042A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548ABFD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B7A97BC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1D513A44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50350CC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1E392D5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128CB7F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91BDDB0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6D149355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66B22567" w14:textId="77777777" w:rsidTr="00503750">
        <w:tc>
          <w:tcPr>
            <w:tcW w:w="2835" w:type="dxa"/>
            <w:vAlign w:val="center"/>
          </w:tcPr>
          <w:p w14:paraId="4965216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47BE900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74A85E2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7A317A9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57393DD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4A06172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0FAB4377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5B51C725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6B51B167" w14:textId="77777777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0FA9E4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BF551D7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D517FEC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AA539E7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0586305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3847D8F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375B40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B598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BB4CF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2980D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E4175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1686021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19DB972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184363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C4B25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9E190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D7231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0CFDD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AB13F42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7C3CB77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405641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82117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8DA6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D27B2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7058A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E5F5B18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5CD4A7C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653597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40495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EF3CA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9ADED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082A0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C8FFB37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3B368F4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372324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4D8B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BDFD0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44E91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542BE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0148940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AA55FD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755ACCD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771391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DA8BB5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D26EB9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928DF8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EE2271B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6502FBE4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3E8645CD" w14:textId="77777777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4030997F" w14:textId="77777777" w:rsidR="00944C3D" w:rsidRDefault="00944C3D" w:rsidP="00944C3D">
      <w:pPr>
        <w:rPr>
          <w:rFonts w:ascii="Arial" w:hAnsi="Arial"/>
          <w:b/>
        </w:rPr>
      </w:pPr>
    </w:p>
    <w:p w14:paraId="237D76AE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55B36238" w14:textId="77777777" w:rsidTr="00503750">
        <w:tc>
          <w:tcPr>
            <w:tcW w:w="2835" w:type="dxa"/>
            <w:vAlign w:val="center"/>
          </w:tcPr>
          <w:p w14:paraId="1F3EA70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Druh pohľadávok</w:t>
            </w:r>
          </w:p>
        </w:tc>
        <w:tc>
          <w:tcPr>
            <w:tcW w:w="1418" w:type="dxa"/>
            <w:vAlign w:val="center"/>
          </w:tcPr>
          <w:p w14:paraId="4199E19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47709DA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465DA95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1235A6D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2F4DC60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025BD716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5DCBF07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73D4AA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0AB01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B5FAE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0AE29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47AB4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17EE8E2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8571CB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60F57B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48B6C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3DA5E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B616C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37F9B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21D67A8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CB8E13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6BA507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513D6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52910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3612C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1E325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33A5352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D1E701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33BE4C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694AA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06128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A4BCD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926DE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CA98928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F9B1F8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3D15FE8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D22B2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CCE542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27F45F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7AC00D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EFF94D3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2DFD65EE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14:paraId="77151A56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6D3C17E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356ECF5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410EF29C" w14:textId="77777777" w:rsidTr="00503750">
        <w:trPr>
          <w:trHeight w:val="699"/>
        </w:trPr>
        <w:tc>
          <w:tcPr>
            <w:tcW w:w="3502" w:type="dxa"/>
            <w:vMerge/>
          </w:tcPr>
          <w:p w14:paraId="7FA05E5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4650D8D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269BC63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6A4E82D2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757E15F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011DE05B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7234AFF0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4114CD5F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60FDA89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7E39EE83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0F801E3D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58606143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56178CB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607EA5E4" w14:textId="77777777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75AF125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4801B5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1A57D78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14:paraId="4C7411E3" w14:textId="77777777" w:rsidTr="00503750">
        <w:trPr>
          <w:trHeight w:val="593"/>
        </w:trPr>
        <w:tc>
          <w:tcPr>
            <w:tcW w:w="3497" w:type="dxa"/>
          </w:tcPr>
          <w:p w14:paraId="04CB4C8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064361B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6207487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14E38B0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BDF19B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58E968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D4E6E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8809DC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85A7239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0DCE2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4E0A0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1A782D5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931DD98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90EE5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B7B3B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09B210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253089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667D28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A94FC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228D46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A4F5C8B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19E07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68548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F09CB6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368BB5E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3E90A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E42AD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5D4F4D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5CCF09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223646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73C0D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33B2F0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5C0C1FB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EDE7B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83E25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0AF2AC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0874E05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1C8FE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6C6B8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D05ED2F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7B0950C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2F6E15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D4361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63312D5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768C950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9FFE6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9394C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C84A7FC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10662BDB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AAD26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F99DB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82D6D40" w14:textId="77777777" w:rsidR="00944C3D" w:rsidRDefault="00944C3D" w:rsidP="00944C3D">
      <w:pPr>
        <w:rPr>
          <w:rFonts w:ascii="Arial" w:hAnsi="Arial"/>
          <w:b/>
        </w:rPr>
      </w:pPr>
    </w:p>
    <w:p w14:paraId="41C51015" w14:textId="77777777" w:rsidR="00944C3D" w:rsidRDefault="00944C3D" w:rsidP="00944C3D">
      <w:pPr>
        <w:rPr>
          <w:rFonts w:ascii="Arial" w:hAnsi="Arial"/>
          <w:b/>
        </w:rPr>
      </w:pPr>
    </w:p>
    <w:p w14:paraId="4006DBAE" w14:textId="77777777" w:rsidR="00944C3D" w:rsidRDefault="00944C3D" w:rsidP="00944C3D">
      <w:pPr>
        <w:rPr>
          <w:rFonts w:ascii="Arial" w:hAnsi="Arial"/>
          <w:b/>
        </w:rPr>
      </w:pPr>
    </w:p>
    <w:p w14:paraId="62268B2F" w14:textId="77777777" w:rsidR="00944C3D" w:rsidRDefault="00944C3D" w:rsidP="00944C3D">
      <w:pPr>
        <w:rPr>
          <w:rFonts w:ascii="Arial" w:hAnsi="Arial"/>
          <w:b/>
        </w:rPr>
      </w:pPr>
    </w:p>
    <w:p w14:paraId="7BB67644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7"/>
        <w:gridCol w:w="1592"/>
        <w:gridCol w:w="1185"/>
        <w:gridCol w:w="1149"/>
        <w:gridCol w:w="1173"/>
        <w:gridCol w:w="1538"/>
      </w:tblGrid>
      <w:tr w:rsidR="0099716A" w:rsidRPr="00050529" w14:paraId="7406C864" w14:textId="77777777" w:rsidTr="00503750">
        <w:tc>
          <w:tcPr>
            <w:tcW w:w="2622" w:type="dxa"/>
            <w:vAlign w:val="center"/>
          </w:tcPr>
          <w:p w14:paraId="21E419F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46C618E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38B5A0B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2AE38E0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76CCA4E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23DFA74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562256B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7E66971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40BED53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6CE5BBA3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4342989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Imanie a fondy</w:t>
            </w:r>
          </w:p>
        </w:tc>
      </w:tr>
      <w:tr w:rsidR="0099716A" w:rsidRPr="00050529" w14:paraId="1028C9EB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45C5F0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773" w:type="dxa"/>
            <w:vAlign w:val="center"/>
          </w:tcPr>
          <w:p w14:paraId="26B6E2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10F55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45B6C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260E1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9B2EC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2AC7575C" w14:textId="77777777" w:rsidTr="00503750">
        <w:tc>
          <w:tcPr>
            <w:tcW w:w="2622" w:type="dxa"/>
            <w:vAlign w:val="center"/>
          </w:tcPr>
          <w:p w14:paraId="07D6EBC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5B20F07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19B6BD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28387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B00FF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0673F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40D3C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145B05B0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C6F3AD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123027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C79DF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A8061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A2C65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43BC7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16F4E2D7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2F5E37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2E2329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609C5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FEB86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981F7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A09D9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0AB116ED" w14:textId="77777777" w:rsidTr="00503750">
        <w:tc>
          <w:tcPr>
            <w:tcW w:w="2622" w:type="dxa"/>
            <w:vAlign w:val="center"/>
          </w:tcPr>
          <w:p w14:paraId="4BAF1E6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182D6BFF" w14:textId="440CCE4C" w:rsidR="00944C3D" w:rsidRPr="008C56AB" w:rsidRDefault="009D6AD6" w:rsidP="009D0BDD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13402</w:t>
            </w:r>
          </w:p>
        </w:tc>
        <w:tc>
          <w:tcPr>
            <w:tcW w:w="1275" w:type="dxa"/>
            <w:vAlign w:val="center"/>
          </w:tcPr>
          <w:p w14:paraId="2194D9AC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666F72A0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5C8D47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2FC0DFB" w14:textId="02C8ECE3" w:rsidR="00944C3D" w:rsidRPr="008C56AB" w:rsidRDefault="009D6AD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29807</w:t>
            </w:r>
          </w:p>
        </w:tc>
      </w:tr>
      <w:tr w:rsidR="0099716A" w:rsidRPr="00050529" w14:paraId="27C7AEA9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6C9332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2FBD1E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53CE7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C9518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EEC44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91C25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681A7F50" w14:textId="77777777" w:rsidTr="00503750">
        <w:tc>
          <w:tcPr>
            <w:tcW w:w="2622" w:type="dxa"/>
            <w:vAlign w:val="center"/>
          </w:tcPr>
          <w:p w14:paraId="328451E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1947C4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14436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0E1AC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CB420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55064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5B1493B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5B931C4B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9716A" w:rsidRPr="00050529" w14:paraId="17D4B347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D532A0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2A8162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0A06B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551C9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DB710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30452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554C97F3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5EE639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356F65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D97E0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68439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998C3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48675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285986BE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66E299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7B3F01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B280A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A1EE3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E0643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1586C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075A8159" w14:textId="77777777" w:rsidTr="00503750">
        <w:tc>
          <w:tcPr>
            <w:tcW w:w="2622" w:type="dxa"/>
            <w:vAlign w:val="center"/>
          </w:tcPr>
          <w:p w14:paraId="0D92EB4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585915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C8F42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F05AD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7DEA3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340C8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13238653" w14:textId="77777777" w:rsidTr="00503750">
        <w:tc>
          <w:tcPr>
            <w:tcW w:w="2622" w:type="dxa"/>
            <w:vAlign w:val="center"/>
          </w:tcPr>
          <w:p w14:paraId="3620E8A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278B41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461EF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C344A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D230E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5002F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9716A" w:rsidRPr="00050529" w14:paraId="4A7C3FC1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4E4E07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6B84058D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2D5E7A3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32423F8" w14:textId="77777777" w:rsidR="00944C3D" w:rsidRPr="008C56AB" w:rsidRDefault="005E41E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3C84AD12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8F06C6C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14:paraId="1BA6A4C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30B718E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14:paraId="46AF4D3D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49102E93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0CD79D04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2F5181B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E32EC22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1299BF6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836F932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64EAA13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7A767E8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002BA9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53BC50D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3EFEFB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EE1F2B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2D2A1EE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51C668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6CB0B2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1676C2D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2312D4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D960F0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50CB4C0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8B8F60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3A3744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40B0C66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D4D842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AC3276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3BCAC75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461F6C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1D2E30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225CFCF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ACEE9A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D4643E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2BA8EE6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7C1DAA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EE70F7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41488FC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A942D1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2EE2C7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062B6A2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A94183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193A54B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0838EAC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62F14C0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6E7268E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7CF99FE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73BD17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5CDF48D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1ED0C2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F77D47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031F46D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41E3A5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DF9206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395CB1D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759BE8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6B1549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5C0783D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43AD2B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8EEF85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42B9FD6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1EE343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FB2E48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5CF65A2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90542F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A56AB0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49EB0AA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39E81AA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853A00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B30310B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62D66BC7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14:paraId="60847E33" w14:textId="77777777" w:rsidTr="00503750">
        <w:tc>
          <w:tcPr>
            <w:tcW w:w="2835" w:type="dxa"/>
            <w:vAlign w:val="center"/>
          </w:tcPr>
          <w:p w14:paraId="56F1AA0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1013B3B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5EE34F8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516E96C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1A9C2F7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74D668E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55B2D1AA" w14:textId="77777777" w:rsidTr="00503750">
        <w:tc>
          <w:tcPr>
            <w:tcW w:w="2835" w:type="dxa"/>
            <w:vAlign w:val="center"/>
          </w:tcPr>
          <w:p w14:paraId="55EA619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1BAEA9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6A4F2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0E630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9E00B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32035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C8325AC" w14:textId="77777777" w:rsidTr="00503750">
        <w:tc>
          <w:tcPr>
            <w:tcW w:w="2835" w:type="dxa"/>
            <w:vAlign w:val="center"/>
          </w:tcPr>
          <w:p w14:paraId="48223B2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644328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F7D07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AA827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0B30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859EA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C57BEAB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2E491BA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45B71CF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CDF82F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5AFA63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E87F16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04403E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4679412B" w14:textId="77777777" w:rsidTr="00503750">
        <w:tc>
          <w:tcPr>
            <w:tcW w:w="2835" w:type="dxa"/>
            <w:vAlign w:val="center"/>
          </w:tcPr>
          <w:p w14:paraId="1D3A6D9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658B91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6624B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40329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64A3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7D30B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762237D" w14:textId="77777777" w:rsidTr="00503750">
        <w:tc>
          <w:tcPr>
            <w:tcW w:w="2835" w:type="dxa"/>
            <w:vAlign w:val="center"/>
          </w:tcPr>
          <w:p w14:paraId="34C5EC3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280382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9A1DE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1D0A0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B98A1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977E3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78628D9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0AF86F3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77D068AC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14C95CF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1BDB79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1BF90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D141C14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03A01D1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30D9D0C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2F2BCB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E3ADD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35DA1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A132D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CC081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C645A02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40DDE993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14:paraId="40E08F81" w14:textId="77777777" w:rsidTr="00503750">
        <w:tc>
          <w:tcPr>
            <w:tcW w:w="2552" w:type="dxa"/>
            <w:shd w:val="clear" w:color="auto" w:fill="auto"/>
            <w:vAlign w:val="center"/>
          </w:tcPr>
          <w:p w14:paraId="1C56956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40AD701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58B1477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240F93C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04A4C9D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2BF09AFC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01EE238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27D4C4F6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2894D495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70AC1FFC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1653E7CF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AC9823A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4876848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05C6CD65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36C23E76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54E2F322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21963705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3F95A285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6A888BAD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5311A98D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1363510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64274F1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46D12DC2" w14:textId="77777777" w:rsidTr="00503750">
        <w:tc>
          <w:tcPr>
            <w:tcW w:w="4395" w:type="dxa"/>
            <w:vMerge/>
          </w:tcPr>
          <w:p w14:paraId="67A266A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5C490C1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79622FD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5B4A6FF3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61D5343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4B41A3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302D7767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785CD994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51B5ACB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41AF06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29279F0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5460C89C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1D140A7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24E228E9" w14:textId="77777777" w:rsidR="00944C3D" w:rsidRPr="008C56AB" w:rsidRDefault="0099716A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14:paraId="1348368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6AB34036" w14:textId="77777777" w:rsidTr="00503750">
        <w:tc>
          <w:tcPr>
            <w:tcW w:w="4395" w:type="dxa"/>
            <w:vAlign w:val="center"/>
          </w:tcPr>
          <w:p w14:paraId="1FFCF44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4633CE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C8A24D1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3D9B25E0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79B3531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6F87CD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7D47BB8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0EEBBBC1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0408C8A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6006BD6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D9D199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51703A44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048EA55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6F6AE136" w14:textId="30362577" w:rsidR="00944C3D" w:rsidRPr="008C56AB" w:rsidRDefault="009D6AD6" w:rsidP="001E00DA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49817</w:t>
            </w:r>
          </w:p>
        </w:tc>
        <w:tc>
          <w:tcPr>
            <w:tcW w:w="2835" w:type="dxa"/>
            <w:vAlign w:val="center"/>
          </w:tcPr>
          <w:p w14:paraId="724EBB3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9781918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6F67981D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14:paraId="03E7B9C2" w14:textId="77777777" w:rsidTr="00503750">
        <w:tc>
          <w:tcPr>
            <w:tcW w:w="4395" w:type="dxa"/>
            <w:vAlign w:val="center"/>
          </w:tcPr>
          <w:p w14:paraId="74438E0A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5EACF910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2CDBB627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15EC11BE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6BCDF4CE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57357EE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A52CF6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4541ABBA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1C715FA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446F0A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2F53D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7B790914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0365DC9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Tvorba zo zisku</w:t>
            </w:r>
          </w:p>
        </w:tc>
        <w:tc>
          <w:tcPr>
            <w:tcW w:w="2693" w:type="dxa"/>
            <w:vAlign w:val="center"/>
          </w:tcPr>
          <w:p w14:paraId="75CCFE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544F26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06A4DFF5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6D5E37F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529576DD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AFDD36D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2EF94800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7E3067EE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221022E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018B58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2C4BEBD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7A24CC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8691DD4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3C4E9623" w14:textId="77777777" w:rsidTr="00503750">
        <w:tc>
          <w:tcPr>
            <w:tcW w:w="1843" w:type="dxa"/>
            <w:vAlign w:val="center"/>
          </w:tcPr>
          <w:p w14:paraId="63AA214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10CAD99D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510B207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32E88909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1DDDED06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65DAAEFB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1177CF0B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541E6A55" w14:textId="77777777" w:rsidTr="00503750">
        <w:tc>
          <w:tcPr>
            <w:tcW w:w="1843" w:type="dxa"/>
            <w:vAlign w:val="center"/>
          </w:tcPr>
          <w:p w14:paraId="2DE29EF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69F888C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EA3EC1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1A6331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00293F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DF2E41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A240D4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64E8DDCE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2DE21D5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568D547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6EF729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B0AE3C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BD0ADC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FA82B8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19B7BC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753140A7" w14:textId="77777777" w:rsidTr="00503750">
        <w:tc>
          <w:tcPr>
            <w:tcW w:w="1843" w:type="dxa"/>
            <w:vAlign w:val="center"/>
          </w:tcPr>
          <w:p w14:paraId="5492177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039B95E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2D1F4E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BAC96F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729185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E96B2F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65BA76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57266B99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7D8A2FA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395292D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FD87AC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EEC00D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EE9D17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B15780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1AA8E6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1DA7AE15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77FAA66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65CF4EE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D12F3D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B209B7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CF874A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29FF76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DE2B788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4CE0EA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0151142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14:paraId="502C3390" w14:textId="77777777" w:rsidTr="00503750">
        <w:trPr>
          <w:trHeight w:val="664"/>
        </w:trPr>
        <w:tc>
          <w:tcPr>
            <w:tcW w:w="3372" w:type="dxa"/>
          </w:tcPr>
          <w:p w14:paraId="3343DCB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4D77BDE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05BD748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45F5F202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AC2F0F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33A2B2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396A9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CA77EFD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075207E1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7104EB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4C5A0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BCEC497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0BF7526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BFDDF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586B4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69E4881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5658AA0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22807C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62F7B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A538EC6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1506325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3F833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3E02E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F54E1A6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72992B0D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79158B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AA60D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66176C5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741638C2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14:paraId="0BE4FDD4" w14:textId="77777777" w:rsidTr="00503750">
        <w:tc>
          <w:tcPr>
            <w:tcW w:w="2835" w:type="dxa"/>
            <w:vAlign w:val="center"/>
          </w:tcPr>
          <w:p w14:paraId="138C587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0A2AE65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2AD2421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5F3D1FB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46F6FA1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55FDA89B" w14:textId="77777777" w:rsidTr="00503750">
        <w:tc>
          <w:tcPr>
            <w:tcW w:w="2835" w:type="dxa"/>
          </w:tcPr>
          <w:p w14:paraId="6AEA6DB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3E7F7B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BAC8B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55F83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C5723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35121A4" w14:textId="77777777" w:rsidTr="00503750">
        <w:tc>
          <w:tcPr>
            <w:tcW w:w="2835" w:type="dxa"/>
          </w:tcPr>
          <w:p w14:paraId="7F3A1E1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73A16C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2BD75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95F9D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43153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E7EFEE4" w14:textId="77777777" w:rsidTr="00503750">
        <w:tc>
          <w:tcPr>
            <w:tcW w:w="2835" w:type="dxa"/>
          </w:tcPr>
          <w:p w14:paraId="3A847C2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079C9D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E6221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5BE27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B079F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EAF4E37" w14:textId="77777777" w:rsidTr="00503750">
        <w:tc>
          <w:tcPr>
            <w:tcW w:w="2835" w:type="dxa"/>
            <w:vAlign w:val="center"/>
          </w:tcPr>
          <w:p w14:paraId="7905414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59A703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74FB7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84DFF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34E52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67CFCB2" w14:textId="77777777" w:rsidTr="00503750">
        <w:tc>
          <w:tcPr>
            <w:tcW w:w="2835" w:type="dxa"/>
            <w:vAlign w:val="center"/>
          </w:tcPr>
          <w:p w14:paraId="4658472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43AEA5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E1761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1F7C8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9C35A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F997D44" w14:textId="77777777" w:rsidTr="00503750">
        <w:tc>
          <w:tcPr>
            <w:tcW w:w="2835" w:type="dxa"/>
          </w:tcPr>
          <w:p w14:paraId="33F7290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2BEEE9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784D2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D82AD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9398B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B9DDF7E" w14:textId="77777777" w:rsidTr="00503750">
        <w:tc>
          <w:tcPr>
            <w:tcW w:w="2835" w:type="dxa"/>
          </w:tcPr>
          <w:p w14:paraId="1E67955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06D8D2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71D70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F7960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E81FB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62C6C70" w14:textId="77777777" w:rsidTr="00503750">
        <w:tc>
          <w:tcPr>
            <w:tcW w:w="2835" w:type="dxa"/>
          </w:tcPr>
          <w:p w14:paraId="5293C68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0A3511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0D9F7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4FAD2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55D44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148C5F3" w14:textId="77777777" w:rsidR="00944C3D" w:rsidRDefault="00944C3D" w:rsidP="00944C3D">
      <w:pPr>
        <w:rPr>
          <w:rFonts w:ascii="Arial" w:hAnsi="Arial"/>
          <w:b/>
        </w:rPr>
      </w:pPr>
    </w:p>
    <w:p w14:paraId="3FDEDD22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14:paraId="080088B5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63D643BB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lastRenderedPageBreak/>
              <w:t>Záväzok</w:t>
            </w:r>
          </w:p>
        </w:tc>
        <w:tc>
          <w:tcPr>
            <w:tcW w:w="1926" w:type="dxa"/>
            <w:vAlign w:val="center"/>
          </w:tcPr>
          <w:p w14:paraId="2DF149BB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1CA65AE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34F962A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5E4B40C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78DFAAAC" w14:textId="77777777" w:rsidTr="00503750">
        <w:trPr>
          <w:trHeight w:val="443"/>
        </w:trPr>
        <w:tc>
          <w:tcPr>
            <w:tcW w:w="2560" w:type="dxa"/>
          </w:tcPr>
          <w:p w14:paraId="178931A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054228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561EAB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719A61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AA6B7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C95DA29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37A38D1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186932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6B4F6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75BB6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547FF9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491B477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2BDF305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2C4F0E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FF08B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7A127E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28287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823F938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74C5139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478D8A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BFFB5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BDBBC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77D16B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71C9D9A" w14:textId="77777777" w:rsidR="00944C3D" w:rsidRDefault="00944C3D" w:rsidP="00944C3D">
      <w:pPr>
        <w:rPr>
          <w:rFonts w:ascii="Arial" w:hAnsi="Arial"/>
          <w:b/>
        </w:rPr>
      </w:pPr>
    </w:p>
    <w:p w14:paraId="7FD708FD" w14:textId="77777777" w:rsidR="00944C3D" w:rsidRDefault="00944C3D" w:rsidP="00944C3D">
      <w:pPr>
        <w:rPr>
          <w:rFonts w:ascii="Arial" w:hAnsi="Arial"/>
          <w:b/>
        </w:rPr>
      </w:pPr>
    </w:p>
    <w:p w14:paraId="7780CF43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239C3933" w14:textId="77777777" w:rsidR="00944C3D" w:rsidRDefault="00944C3D" w:rsidP="00944C3D">
      <w:pPr>
        <w:rPr>
          <w:rFonts w:ascii="Arial" w:hAnsi="Arial"/>
          <w:b/>
        </w:rPr>
      </w:pPr>
    </w:p>
    <w:p w14:paraId="3B4B16BF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14:paraId="5122B17C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4AB4603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04DC457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1160FEF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EBC7BED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3AFFB4C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7EC6B16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27915D7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AD906F2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6FEADBB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FFB99D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249233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E61C586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12EC1F1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771C9D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3359FD9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7E36658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59DA0E71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47CCDE92" w14:textId="77777777" w:rsidTr="00503750">
        <w:trPr>
          <w:trHeight w:val="677"/>
        </w:trPr>
        <w:tc>
          <w:tcPr>
            <w:tcW w:w="3358" w:type="dxa"/>
          </w:tcPr>
          <w:p w14:paraId="1D68E20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5BB45D1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3163414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6E530E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983585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5EE0B8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E0592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FBA398A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191057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338BD5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69290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0F3AD9F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63E1FD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485930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0A18E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88BA38E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F58A31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1674E2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D23FC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B190CD9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00E28D8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6A41D1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A0ACA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304067D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5B0E8D6A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853F8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86843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C79C640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36B73AC0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5E6D1CB5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2E55A5C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26C493F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0DA0F695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1AF32B8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7DD91FA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CF0087B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7320779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3F989DF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DC93388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7F82400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42DF5B9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ACA980F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4938655E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1395B2F9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70FFBC8B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5836EEAA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1DF1024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41F1394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5E2F50A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2C879A77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4E6EC63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0AB76A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96D2D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4FB886B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693D980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zisky, z toho:</w:t>
            </w:r>
          </w:p>
        </w:tc>
        <w:tc>
          <w:tcPr>
            <w:tcW w:w="2874" w:type="dxa"/>
            <w:vAlign w:val="center"/>
          </w:tcPr>
          <w:p w14:paraId="7AFD30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E4841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14A362F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10AD40B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6199AA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F4190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09D757F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470DA335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13B05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03F1F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47F420F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03B14DED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440735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390C9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11616F5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277BA938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36D4F6EE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4E17989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7A46C5F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08260D3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419D31A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2311D20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7DB3B1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1B552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DC5FC6E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7DC47B8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75C52B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8213A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8EE4BBC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4F71CFB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5C3B86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29C80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646E5DA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68DC6235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69B06F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0AA09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8AE7C98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68EC90A5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675E9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48AB7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8EEBDEB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39F8AD06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6A7BFDD7" w14:textId="77777777" w:rsidTr="00503750">
        <w:tc>
          <w:tcPr>
            <w:tcW w:w="3686" w:type="dxa"/>
            <w:vAlign w:val="center"/>
          </w:tcPr>
          <w:p w14:paraId="1412920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2779D28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078DEAF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477D73F8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1C6017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1432FC5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03073B6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3633214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2D6BD6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32BD2E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7346EF9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E68E7FF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0F84ED3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98D9A3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863240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2FE68FD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3998ECDE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3AC3C236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50E5D7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323A659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57E75006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49B17D4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391FB13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0FDE22B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8B30003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5FF5EC3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7872F0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C8F18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CBEEB7A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614587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2592C4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A7E5C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9C5F52A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335C6DD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7BEE34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C7183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6034E2F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2A5B12EB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2F17F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5C307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3E119AB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67DB30A3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5EE5CA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09374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DA2865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F08B3EA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7BEAD898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791DC87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B842F15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190F402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3F9E29F5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69FD64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3CEBDD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94E847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1BC726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257D77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DCFA847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43DDF7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44B3B9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865D691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277833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1DF26D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579470D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5E5614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7BD1AA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D3E7FD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8A79013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1F4ECDE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1BC5D23" w14:textId="77777777" w:rsidR="00944C3D" w:rsidRDefault="00944C3D" w:rsidP="00944C3D">
      <w:pPr>
        <w:rPr>
          <w:sz w:val="22"/>
          <w:szCs w:val="22"/>
        </w:rPr>
      </w:pPr>
    </w:p>
    <w:p w14:paraId="424DDA5C" w14:textId="77777777" w:rsidR="00944C3D" w:rsidRDefault="00944C3D" w:rsidP="00944C3D">
      <w:pPr>
        <w:rPr>
          <w:sz w:val="22"/>
          <w:szCs w:val="22"/>
        </w:rPr>
      </w:pPr>
    </w:p>
    <w:p w14:paraId="3FBEE2AC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190AC5DD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4D557FE8" w14:textId="77777777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6418D23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744F673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1BAF604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20DA770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14:paraId="1406986B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50DD4223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533F195F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36BD377D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1835862C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5C120AD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3B3625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73E32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5AF54A3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5868FD0E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4EC0EF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AAA63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3787A65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424ED3BF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651E1A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EF54C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32A82B5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FFC4DEF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7D468A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62D4E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004E66A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70E548A5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2720DB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29382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844632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3708665F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584C19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A8054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98EFF5B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629D7483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4D8BA4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12528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DE7058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2CBC540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14:paraId="774460E7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4E5B090F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15775201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1D91A3C4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5C3E4424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54681CB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4CEE16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4E5BA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E24302E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BC8F816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47E24A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F4250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81C3B61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D593A04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331375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C807B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F7CDB5C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E1EC245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6D0F96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A02FB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2A1BD03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3F819E8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4006D0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0680C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66871E5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1DCE179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71C2C0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75D6E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A3D63ED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5FE62C44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1C3D10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DBD82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02F305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D5F8BF8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058992AC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09CC816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58D8A71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2204B6BE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29E3588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1C769FE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Informácie o významných skutočnostiach, ktoré nastali medzi dňom, ku ktorému sa zostavuje účtovná závierka a dňom jej zostavenia</w:t>
      </w:r>
    </w:p>
    <w:p w14:paraId="2A39E4EE" w14:textId="77777777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0A10460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D5AF33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530CD03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0C35ABA2" w14:textId="77777777" w:rsidR="00944C3D" w:rsidRPr="003607F0" w:rsidRDefault="00944C3D" w:rsidP="00944C3D"/>
    <w:p w14:paraId="02061A88" w14:textId="77777777" w:rsidR="00F47675" w:rsidRPr="00944C3D" w:rsidRDefault="00F47675" w:rsidP="00944C3D"/>
    <w:sectPr w:rsidR="00F47675" w:rsidRPr="00944C3D" w:rsidSect="00D336BF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F2753A" w14:textId="77777777" w:rsidR="00D336BF" w:rsidRDefault="00D336BF">
      <w:r>
        <w:separator/>
      </w:r>
    </w:p>
  </w:endnote>
  <w:endnote w:type="continuationSeparator" w:id="0">
    <w:p w14:paraId="228AA9F0" w14:textId="77777777" w:rsidR="00D336BF" w:rsidRDefault="00D336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463A0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646867">
      <w:rPr>
        <w:rStyle w:val="slostrany"/>
        <w:rFonts w:cs="Arial"/>
      </w:rPr>
      <w:t>7</w:t>
    </w:r>
    <w:r>
      <w:rPr>
        <w:rStyle w:val="slostrany"/>
        <w:rFonts w:cs="Arial"/>
      </w:rPr>
      <w:fldChar w:fldCharType="end"/>
    </w:r>
  </w:p>
  <w:p w14:paraId="54AED42E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8245D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7F67B35C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F6551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646867">
      <w:rPr>
        <w:rStyle w:val="slostrany"/>
        <w:sz w:val="16"/>
        <w:szCs w:val="16"/>
      </w:rPr>
      <w:t>16</w:t>
    </w:r>
    <w:r w:rsidRPr="00010D38">
      <w:rPr>
        <w:rStyle w:val="slostrany"/>
        <w:sz w:val="16"/>
        <w:szCs w:val="16"/>
      </w:rPr>
      <w:fldChar w:fldCharType="end"/>
    </w:r>
  </w:p>
  <w:p w14:paraId="5F1E9D1B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FAA146" w14:textId="77777777" w:rsidR="00D336BF" w:rsidRDefault="00D336BF">
      <w:r>
        <w:separator/>
      </w:r>
    </w:p>
  </w:footnote>
  <w:footnote w:type="continuationSeparator" w:id="0">
    <w:p w14:paraId="6D5D3326" w14:textId="77777777" w:rsidR="00D336BF" w:rsidRDefault="00D336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1791745">
    <w:abstractNumId w:val="13"/>
  </w:num>
  <w:num w:numId="2" w16cid:durableId="580137339">
    <w:abstractNumId w:val="17"/>
  </w:num>
  <w:num w:numId="3" w16cid:durableId="613635415">
    <w:abstractNumId w:val="8"/>
  </w:num>
  <w:num w:numId="4" w16cid:durableId="163280221">
    <w:abstractNumId w:val="7"/>
  </w:num>
  <w:num w:numId="5" w16cid:durableId="994449791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74177000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65931599">
    <w:abstractNumId w:val="20"/>
  </w:num>
  <w:num w:numId="8" w16cid:durableId="154493560">
    <w:abstractNumId w:val="10"/>
  </w:num>
  <w:num w:numId="9" w16cid:durableId="1442146676">
    <w:abstractNumId w:val="0"/>
  </w:num>
  <w:num w:numId="10" w16cid:durableId="1341470913">
    <w:abstractNumId w:val="19"/>
  </w:num>
  <w:num w:numId="11" w16cid:durableId="430511641">
    <w:abstractNumId w:val="6"/>
  </w:num>
  <w:num w:numId="12" w16cid:durableId="1613392078">
    <w:abstractNumId w:val="9"/>
  </w:num>
  <w:num w:numId="13" w16cid:durableId="1615091666">
    <w:abstractNumId w:val="12"/>
  </w:num>
  <w:num w:numId="14" w16cid:durableId="507521754">
    <w:abstractNumId w:val="15"/>
  </w:num>
  <w:num w:numId="15" w16cid:durableId="1504515046">
    <w:abstractNumId w:val="14"/>
  </w:num>
  <w:num w:numId="16" w16cid:durableId="2066685543">
    <w:abstractNumId w:val="2"/>
  </w:num>
  <w:num w:numId="17" w16cid:durableId="2069258167">
    <w:abstractNumId w:val="4"/>
  </w:num>
  <w:num w:numId="18" w16cid:durableId="1736704639">
    <w:abstractNumId w:val="11"/>
  </w:num>
  <w:num w:numId="19" w16cid:durableId="1994213146">
    <w:abstractNumId w:val="5"/>
  </w:num>
  <w:num w:numId="20" w16cid:durableId="1086877913">
    <w:abstractNumId w:val="18"/>
  </w:num>
  <w:num w:numId="21" w16cid:durableId="18042298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rg1" w:val="201642"/>
    <w:docVar w:name="arg2" w:val="driver=asa11;dbf=d:\anasoft\data\tebys.db;dbn=tebys;eng=sql11;commlinks=tcpip{ip=192.168.24.10};uid=hromnikova;con=finus(10.15);pwd=a"/>
    <w:docVar w:name="arg3" w:val="0"/>
    <w:docVar w:name="arg4" w:val="C:\Users\HROMNI~1\AppData\Local\Temp\16254454.doc"/>
    <w:docVar w:name="arg5" w:val="2"/>
  </w:docVars>
  <w:rsids>
    <w:rsidRoot w:val="00646867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00DA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41ED"/>
    <w:rsid w:val="005E5613"/>
    <w:rsid w:val="0060758C"/>
    <w:rsid w:val="00614891"/>
    <w:rsid w:val="0062543C"/>
    <w:rsid w:val="00631973"/>
    <w:rsid w:val="00643188"/>
    <w:rsid w:val="00646867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19DD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9716A"/>
    <w:rsid w:val="009A278B"/>
    <w:rsid w:val="009A7482"/>
    <w:rsid w:val="009B2521"/>
    <w:rsid w:val="009D0BDD"/>
    <w:rsid w:val="009D6AD6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A52B4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336BF"/>
    <w:rsid w:val="00D40CBA"/>
    <w:rsid w:val="00D42477"/>
    <w:rsid w:val="00D43DE2"/>
    <w:rsid w:val="00D47486"/>
    <w:rsid w:val="00D47639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23BC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B79ED1"/>
  <w15:docId w15:val="{AF9B194B-017E-4793-A9EC-F8999E320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ED8211-70E5-454B-AEE4-C09EB940D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2</TotalTime>
  <Pages>16</Pages>
  <Words>5277</Words>
  <Characters>30079</Characters>
  <Application>Microsoft Office Word</Application>
  <DocSecurity>0</DocSecurity>
  <Lines>250</Lines>
  <Paragraphs>70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HROMNIKOVA Jana</dc:creator>
  <cp:lastModifiedBy>KOSTELNA Marcela</cp:lastModifiedBy>
  <cp:revision>2</cp:revision>
  <cp:lastPrinted>2009-07-30T10:15:00Z</cp:lastPrinted>
  <dcterms:created xsi:type="dcterms:W3CDTF">2024-03-21T07:22:00Z</dcterms:created>
  <dcterms:modified xsi:type="dcterms:W3CDTF">2024-03-21T07:22:00Z</dcterms:modified>
</cp:coreProperties>
</file>