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B3EDF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85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1B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16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5E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4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D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E9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AA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D2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50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3A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23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1C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97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9C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88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73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8F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C0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02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D2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D86B0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AA1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6EE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D4F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D4D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2DD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BF9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296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28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022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B80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6F0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4E6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C23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F83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804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EFF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055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6A4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3D1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53A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A8C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336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9C5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A76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C2E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1CD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E2F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0B9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535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F5C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B8A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CB2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82B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B0CF5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CA4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FDE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972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164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AC8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ED3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BE5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659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4FA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D77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3AA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BBC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D39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FB7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915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4AD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3F4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7CA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AE1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C2B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7C6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AAC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EEF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379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681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48B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233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E71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124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9A9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81B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883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F25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8E87B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36D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313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0F8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4E1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76A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972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1B0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F42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9FF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BEC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389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1DF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027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51B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436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53D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EE5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827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213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3E3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409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18D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0DB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85A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88A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675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19E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DD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BEE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EFC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491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0FD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00E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A228C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EF7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218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BF0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5DC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934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0B1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BA1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195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EB9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56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0A1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1A1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1E4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E1E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1FA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FBD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88B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C9D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7C2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FAF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450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25B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9E7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959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E95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9B4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5A8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B58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139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A47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2BF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0B4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4E4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B06C5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2E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0B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FF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B7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27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99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ED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3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C6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D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58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6E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13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E9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DC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69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A0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1500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7E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62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4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42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2C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2A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A4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96C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842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99F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DAF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F43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D36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C86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91B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674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862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ACC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5C178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080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C2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99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AD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D94B8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82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91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14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B5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8C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37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6F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A7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5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B2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FC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43E3C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4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2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94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2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F0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91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E5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0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FF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4A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98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C8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B1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F9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DC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7AA4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44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0A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20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8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5A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0A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FC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5F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EE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DC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54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EB8D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53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7E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4C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0B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FD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8D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9B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03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97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4D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FF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65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E8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38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81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1382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C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A9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67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44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24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8D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3A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BC65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3FF0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C3F3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D2AC66" w14:textId="00A10C28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336CD4">
              <w:rPr>
                <w:rFonts w:ascii="Arial" w:hAnsi="Arial"/>
                <w:lang w:eastAsia="sk-SK"/>
              </w:rPr>
              <w:t>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CA98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B68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61C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2BAD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7A10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A57C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7126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A362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CB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32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D7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FD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DF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71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174B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B3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F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58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96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E3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E4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16F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C29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AC3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EB95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6BC427E" wp14:editId="5F4FD99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D81D5F" w14:textId="77777777" w:rsidR="00F820D9" w:rsidRDefault="00F820D9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F820D9" w:rsidRDefault="00F820D9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A4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A5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40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DE1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A9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E8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7F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47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E5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C0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40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15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0A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897A7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6BD3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DE636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C43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55ADBA2" wp14:editId="59A899A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19282F" w14:textId="77777777" w:rsidR="00F820D9" w:rsidRDefault="00F820D9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F820D9" w:rsidRDefault="00F820D9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41BD0FF" wp14:editId="2A2D8FF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9DE6C2" w14:textId="77777777" w:rsidR="00F820D9" w:rsidRDefault="00F820D9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F820D9" w:rsidRDefault="00F820D9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0F9D672" wp14:editId="7BA49EB7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0D21AF" w14:textId="77777777" w:rsidR="00F820D9" w:rsidRDefault="00F820D9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F820D9" w:rsidRDefault="00F820D9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569C15F" wp14:editId="752C531E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C9FB54" w14:textId="77777777" w:rsidR="00F820D9" w:rsidRDefault="00EC1FB2" w:rsidP="00944C3D">
                                  <w:fldSimple w:instr=" MERGEFIELD  aDMOD  \* MERGEFORMAT ">
                                    <w:r w:rsidR="00F820D9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F820D9" w:rsidRDefault="00F820D9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07D9E9C" wp14:editId="2E3A9220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1C4960" w14:textId="109AA881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C23AC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336CD4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7D9E9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F1C4960" w14:textId="109AA881"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C23AC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336CD4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804AC18" wp14:editId="064ADFBA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7116C1" w14:textId="48B5B082" w:rsidR="00F820D9" w:rsidRDefault="00F820D9" w:rsidP="00944C3D">
                                  <w:r>
                                    <w:t>20</w:t>
                                  </w:r>
                                  <w:r w:rsidR="008C23AC">
                                    <w:t>2</w:t>
                                  </w:r>
                                  <w:r w:rsidR="00336CD4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04AC18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57116C1" w14:textId="48B5B082" w:rsidR="00F820D9" w:rsidRDefault="00F820D9" w:rsidP="00944C3D">
                            <w:r>
                              <w:t>20</w:t>
                            </w:r>
                            <w:r w:rsidR="008C23AC">
                              <w:t>2</w:t>
                            </w:r>
                            <w:r w:rsidR="00336CD4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1758F3B" wp14:editId="160487CE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92A312" w14:textId="77777777" w:rsidR="00F820D9" w:rsidRDefault="00EC1FB2" w:rsidP="00944C3D">
                                  <w:fldSimple w:instr=" MERGEFIELD  aDMDO  \* MERGEFORMAT ">
                                    <w:r w:rsidR="00F820D9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F820D9" w:rsidRDefault="00F820D9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278E8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292931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C2214A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6DA943F" wp14:editId="4A7612E2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3951FB" w14:textId="77777777" w:rsidR="00F820D9" w:rsidRDefault="00F820D9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F820D9" w:rsidRDefault="00F820D9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EBF501A" wp14:editId="7C70D3C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782236" w14:textId="77777777" w:rsidR="00F820D9" w:rsidRDefault="00F820D9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F820D9" w:rsidRDefault="00F820D9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796D6F" wp14:editId="406803C8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774102" w14:textId="77777777" w:rsidR="00F820D9" w:rsidRDefault="00F820D9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F820D9" w:rsidRDefault="00F820D9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165DBEE" wp14:editId="6BB33637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99E6F" w14:textId="5C92F30D" w:rsidR="00F820D9" w:rsidRDefault="00F820D9" w:rsidP="00944C3D">
                                  <w:r>
                                    <w:t>20</w:t>
                                  </w:r>
                                  <w:r w:rsidR="008C23AC">
                                    <w:t>2</w:t>
                                  </w:r>
                                  <w:r w:rsidR="00336CD4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65DBEE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C999E6F" w14:textId="5C92F30D" w:rsidR="00F820D9" w:rsidRDefault="00F820D9" w:rsidP="00944C3D">
                            <w:r>
                              <w:t>20</w:t>
                            </w:r>
                            <w:r w:rsidR="008C23AC">
                              <w:t>2</w:t>
                            </w:r>
                            <w:r w:rsidR="00336CD4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533C674" wp14:editId="3E512E5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EA3D24" w14:textId="77777777" w:rsidR="00F820D9" w:rsidRDefault="00EC1FB2" w:rsidP="00944C3D">
                                  <w:fldSimple w:instr=" MERGEFIELD  aDMDO  \* MERGEFORMAT ">
                                    <w:r w:rsidR="00F820D9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F820D9" w:rsidRDefault="00F820D9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B6B0C5B" wp14:editId="64C5CF9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0C6CB1" w14:textId="4A965F46" w:rsidR="00F820D9" w:rsidRDefault="00F820D9" w:rsidP="00944C3D">
                                  <w:r>
                                    <w:t>20</w:t>
                                  </w:r>
                                  <w:r w:rsidR="008C23AC">
                                    <w:t>2</w:t>
                                  </w:r>
                                  <w:r w:rsidR="00336CD4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6B0C5B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F0C6CB1" w14:textId="4A965F46" w:rsidR="00F820D9" w:rsidRDefault="00F820D9" w:rsidP="00944C3D">
                            <w:r>
                              <w:t>20</w:t>
                            </w:r>
                            <w:r w:rsidR="008C23AC">
                              <w:t>2</w:t>
                            </w:r>
                            <w:r w:rsidR="00336CD4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3BA5144" wp14:editId="6DCC5D0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96A260" w14:textId="77777777" w:rsidR="00F820D9" w:rsidRDefault="00EC1FB2" w:rsidP="00944C3D">
                                  <w:fldSimple w:instr=" MERGEFIELD  aDMOD  \* MERGEFORMAT ">
                                    <w:r w:rsidR="00F820D9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F820D9" w:rsidRDefault="00F820D9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800E9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5BC4CE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D458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75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47B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D3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D8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2C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B0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AE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DD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50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7E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CE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55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D2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05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74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A3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E4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72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1C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02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6E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B6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20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AC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B1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56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3B5F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B8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875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154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3A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19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0B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41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88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4F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CA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2C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13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21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B1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72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A6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A1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7A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F089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8E15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AB78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0855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87B2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A511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53D0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37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77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A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AE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0C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22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FA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80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26E4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2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54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39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A0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D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1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3A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57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18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AE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92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F1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E8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C0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30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34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68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20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93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50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267C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1B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37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9F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EA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E8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DF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CC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B3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E9C92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FE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B2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38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78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17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6F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DB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C0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22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A1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4F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97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E4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C6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21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85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31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80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E9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C1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EC6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7E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5F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DC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84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FC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73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18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5F55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6B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E3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E9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85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18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BD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0C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38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B0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15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93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AC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32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0C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37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C0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06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1A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08F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202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B3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A87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136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6F4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0C4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C6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D5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DE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2E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9A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CB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4F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B4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7BA6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ED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BF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E6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39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47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E9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D7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A0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DB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73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86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8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F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7B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43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20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40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9E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57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031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4C3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84C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B4E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38F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995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950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2B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E3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51AF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8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4D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4194EF3" wp14:editId="69F69AB7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A8448C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E1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AE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64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D8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8E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C0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8D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D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92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A4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D1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C9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DF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1F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4D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F0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89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05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67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68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A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3D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67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6B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EB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99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C1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54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B6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47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5E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A015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F9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DCCA43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C52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6B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49A4189" wp14:editId="1CD1038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505C5D" w14:textId="77777777" w:rsidR="00F820D9" w:rsidRPr="00391121" w:rsidRDefault="006B32E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36124851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F820D9" w:rsidRPr="00391121" w:rsidRDefault="006B32E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36124851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60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76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27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2A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92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FD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65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2F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A5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822FD0" wp14:editId="3270EE2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5D8E8E" w14:textId="77777777" w:rsidR="00F820D9" w:rsidRPr="00391121" w:rsidRDefault="006B32E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2021688768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F820D9" w:rsidRPr="00391121" w:rsidRDefault="006B32E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2021688768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E2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02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5B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6C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49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76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C9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0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C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36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3C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B8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3F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4A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FA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9A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B630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42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F62A49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6509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F1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80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37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C3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21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18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23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16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0E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CB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AA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8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A4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E8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DA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DC5A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9EC8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A3A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F4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16CC208" wp14:editId="345C766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549B08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proofErr w:type="spellStart"/>
                                  <w:r w:rsidR="006B32E4">
                                    <w:rPr>
                                      <w:rFonts w:ascii="Arial" w:hAnsi="Arial" w:cs="Arial"/>
                                    </w:rPr>
                                    <w:t>Soblahovská</w:t>
                                  </w:r>
                                  <w:proofErr w:type="spellEnd"/>
                                  <w:r w:rsidR="006B32E4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proofErr w:type="spellStart"/>
                            <w:r w:rsidR="006B32E4">
                              <w:rPr>
                                <w:rFonts w:ascii="Arial" w:hAnsi="Arial" w:cs="Arial"/>
                              </w:rPr>
                              <w:t>Soblahovská</w:t>
                            </w:r>
                            <w:proofErr w:type="spellEnd"/>
                            <w:r w:rsidR="006B32E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6F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B0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D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C6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A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43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12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1A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BF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B8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5F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7D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21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8F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18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83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EF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D8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65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84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F8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C5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70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A7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EB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25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43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37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0F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62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4A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75B4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67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0B3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A0E3B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A4CC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2E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80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C0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FF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4C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B9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59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A1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55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C8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2C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A6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8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DD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A4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85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F1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1C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16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8A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22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D99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7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2DC8D8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0CC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377B40" wp14:editId="1D802FAD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0643D3" w14:textId="77777777" w:rsidR="00F820D9" w:rsidRPr="00391121" w:rsidRDefault="006B32E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Soblahovská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F820D9" w:rsidRPr="00391121" w:rsidRDefault="006B32E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Soblahovská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168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3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37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CA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CD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D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6F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5F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7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3F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39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3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C7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1B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97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33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2A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9B1C920" wp14:editId="147DC33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111415" w14:textId="77777777" w:rsidR="00F820D9" w:rsidRDefault="006B32E4" w:rsidP="00944C3D">
                                  <w:r>
                                    <w:t>1105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F820D9" w:rsidRDefault="006B32E4" w:rsidP="00944C3D">
                            <w:r>
                              <w:t>1105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3D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48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E5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E3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7C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C5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BA7B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EA6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D34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6C73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15D5D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DB93D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7B5FE3A" wp14:editId="5BE6BF3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6E35DA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E42EAD6" wp14:editId="2837FA9F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6DB15F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771B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2772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7D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1D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F0B8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F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5E6F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696684D" wp14:editId="532C10D6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EEFFD3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15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C8D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E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EDF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94E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04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0E1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9532C3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6D42C3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C8ECACA" wp14:editId="6D069A8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5FE0B6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B24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2F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1D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1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0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D0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CB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6F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C62B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93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C14C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A6FE4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D75F8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163CDAB" wp14:editId="5CD5E6A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FDE59E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DACA9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9A51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3A5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C6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86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76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12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A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58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E5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02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A6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DB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23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97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3F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F3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00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17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73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7E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C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40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B6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0E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E4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CF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48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C3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1392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8CC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A320AC" w14:textId="1CA080D5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C23AC">
              <w:rPr>
                <w:rFonts w:ascii="Arial" w:hAnsi="Arial"/>
                <w:lang w:eastAsia="sk-SK"/>
              </w:rPr>
              <w:t>15,3,202</w:t>
            </w:r>
            <w:r w:rsidR="00336CD4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295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02AA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E57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56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4B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5866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E16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16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3B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EB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76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F8A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7B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1851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680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B1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03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CC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CE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3546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0B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6832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EBD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79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51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60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E6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682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B6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C3D7B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6F9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37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6C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AF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43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B89B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19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6654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377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A7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51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46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C8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1B71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10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FE05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D60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3A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84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20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CA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7EC8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5C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BACE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290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64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BE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60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8B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E2A2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42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4DE9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71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37EE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B7F58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65309D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AAC85C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793BCA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9B99C2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0A8483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2E6CA0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1BB5364" w14:textId="77777777" w:rsidR="00336CD4" w:rsidRDefault="00336CD4" w:rsidP="00503750">
            <w:pPr>
              <w:rPr>
                <w:rFonts w:ascii="Arial" w:hAnsi="Arial"/>
                <w:lang w:eastAsia="sk-SK"/>
              </w:rPr>
            </w:pPr>
          </w:p>
          <w:p w14:paraId="7AE17842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F8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ED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D701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4422C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AA4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BB6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A7366B" w14:textId="77777777" w:rsidR="00336CD4" w:rsidRDefault="00336CD4" w:rsidP="00503750">
            <w:pPr>
              <w:rPr>
                <w:rFonts w:ascii="Arial" w:hAnsi="Arial"/>
                <w:lang w:eastAsia="sk-SK"/>
              </w:rPr>
            </w:pPr>
          </w:p>
          <w:p w14:paraId="74B807EF" w14:textId="77777777" w:rsidR="00336CD4" w:rsidRPr="00ED0163" w:rsidRDefault="00336CD4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55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76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CB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E0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B5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D5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BD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46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A90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7F6286" w14:textId="77777777" w:rsidR="00336CD4" w:rsidRDefault="00336CD4" w:rsidP="00503750">
            <w:pPr>
              <w:rPr>
                <w:rFonts w:ascii="Arial" w:hAnsi="Arial"/>
                <w:lang w:eastAsia="sk-SK"/>
              </w:rPr>
            </w:pPr>
          </w:p>
          <w:p w14:paraId="1AE7CA68" w14:textId="77777777" w:rsidR="00336CD4" w:rsidRPr="00ED0163" w:rsidRDefault="00336CD4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CB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9A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2D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88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54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65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C3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41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73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B9E05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9E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C4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E07BB2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69A454FC" w14:textId="77777777" w:rsidR="00944C3D" w:rsidRDefault="00944C3D" w:rsidP="00944C3D">
      <w:pPr>
        <w:rPr>
          <w:rFonts w:ascii="Arial" w:hAnsi="Arial"/>
        </w:rPr>
      </w:pPr>
    </w:p>
    <w:p w14:paraId="605D24C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057FED0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AD777AE" w14:textId="4E14F378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proofErr w:type="spellStart"/>
      <w:r w:rsidR="008C23AC">
        <w:rPr>
          <w:rFonts w:ascii="Arial" w:hAnsi="Arial"/>
          <w:sz w:val="22"/>
          <w:szCs w:val="22"/>
        </w:rPr>
        <w:t>Soblahovská</w:t>
      </w:r>
      <w:proofErr w:type="spellEnd"/>
      <w:r w:rsidR="008C23AC">
        <w:rPr>
          <w:rFonts w:ascii="Arial" w:hAnsi="Arial"/>
          <w:sz w:val="22"/>
          <w:szCs w:val="22"/>
        </w:rPr>
        <w:t xml:space="preserve"> 1105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71753C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4F700F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2EC0819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181E1EA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3FF8C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DB0DC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F50D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3DDE74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689B4B8" w14:textId="0318C1CA" w:rsidR="00944C3D" w:rsidRPr="008D0433" w:rsidRDefault="00336CD4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Balcárová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Renáta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BE6D374" w14:textId="77777777" w:rsidR="00944C3D" w:rsidRPr="008D0433" w:rsidRDefault="0074376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4AF6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77366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2FF7E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EA0A1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351A6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A2966B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E6F8D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8A0A1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5591C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6717744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49F930D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7D45AD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8AE9C3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DAAB76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94BB03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7B3B26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23CFE865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A132F6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274BBAC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4D0E4B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8751E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01F79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FBDE5F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35093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52F9C5C" w14:textId="14CD2EA5" w:rsidR="00944C3D" w:rsidRPr="008D0433" w:rsidRDefault="008C23A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E8E2F6B" w14:textId="1E832092" w:rsidR="00944C3D" w:rsidRPr="008D0433" w:rsidRDefault="008C23A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944C3D" w:rsidRPr="008D0433" w14:paraId="2A1576F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32C73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B68F9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5416D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27091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480F3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2191A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81545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4A5642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B9428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DE351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4BA9D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CDBF9C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E0AB61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F8660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36DD915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82DAE4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82D339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4EE02DC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9F05A89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4CDFE7A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DA87DCF" w14:textId="27855676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8C23AC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43EF7931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509248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8414843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ACBB6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543362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25E57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2414F3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B7DD9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60C09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6E60B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95123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E8935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0D413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30D70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2E247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2E988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41EB9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9B1FC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13A940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F4E528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AC0A11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AEFE07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F83268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4569AEB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26123C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3A6A66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B4B2CE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E0605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80989A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0F2614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D8993B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1F4A78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1CC9E6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1E652A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BFE8E9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FB11C3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894FA6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657C5C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04BDE4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99C1CD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ADC2CCD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50B61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0A3E1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4A0B80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640B1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6B260E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BAFA4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C51BE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6F350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F6DE9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B6D62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43CB4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7E05F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5B4EF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943BD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5E716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F42B4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D01D8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AED8D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64D73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E04CB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6306D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AF804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7D3BB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0D246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DA5D57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00EB16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5BD35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6C8A1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9DD0A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73BCC2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C134C62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B661421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61F2F9A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571D2E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AB5BFD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98D6A9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13F8B6E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DD4F3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A0586B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9108A5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B6CED3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FC2D10A" w14:textId="77777777" w:rsidTr="00503750">
        <w:tc>
          <w:tcPr>
            <w:tcW w:w="2302" w:type="dxa"/>
            <w:vAlign w:val="center"/>
          </w:tcPr>
          <w:p w14:paraId="4CD549D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D7ECE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4D1F3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5684D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D6AF5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B5F61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528CD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95869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94C0264" w14:textId="77777777" w:rsidTr="00503750">
        <w:tc>
          <w:tcPr>
            <w:tcW w:w="15593" w:type="dxa"/>
            <w:gridSpan w:val="8"/>
            <w:vAlign w:val="center"/>
          </w:tcPr>
          <w:p w14:paraId="6FDA6B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E58F744" w14:textId="77777777" w:rsidTr="00503750">
        <w:tc>
          <w:tcPr>
            <w:tcW w:w="2302" w:type="dxa"/>
            <w:vAlign w:val="center"/>
          </w:tcPr>
          <w:p w14:paraId="64047B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B0236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0453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102C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871C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6EDE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5FE1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66D7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20CA6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612CE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A875E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4BF7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5AF3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4ACD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B44A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AAB1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6281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1BF67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C00C9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53C1A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CF0B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EEE0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310B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9041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0F0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A51B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8C31F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CB9A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DF449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FA30B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000B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D370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A01F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F562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DCF4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44DFEF2" w14:textId="77777777" w:rsidTr="00503750">
        <w:tc>
          <w:tcPr>
            <w:tcW w:w="2302" w:type="dxa"/>
            <w:vAlign w:val="center"/>
          </w:tcPr>
          <w:p w14:paraId="406528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3C3D5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EE69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56E9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49C8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C2C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8D86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73A3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C9AC83" w14:textId="77777777" w:rsidTr="00503750">
        <w:tc>
          <w:tcPr>
            <w:tcW w:w="15593" w:type="dxa"/>
            <w:gridSpan w:val="8"/>
            <w:vAlign w:val="center"/>
          </w:tcPr>
          <w:p w14:paraId="1F3A68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6B78857" w14:textId="77777777" w:rsidTr="00503750">
        <w:tc>
          <w:tcPr>
            <w:tcW w:w="2302" w:type="dxa"/>
            <w:vAlign w:val="center"/>
          </w:tcPr>
          <w:p w14:paraId="39EBD56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76703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5F83D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6AC4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089F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EE26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A40CB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D9C0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F3085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9F61F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21C12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F551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4F3D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F340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FB95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A8EB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45BC7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C5329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94CD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CA228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F5D6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36DF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2B56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9BA5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1B1A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D9C0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48E429" w14:textId="77777777" w:rsidTr="00503750">
        <w:tc>
          <w:tcPr>
            <w:tcW w:w="2302" w:type="dxa"/>
            <w:vAlign w:val="center"/>
          </w:tcPr>
          <w:p w14:paraId="323289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7CBE1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3984C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BD29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DD50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5FC0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79C5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9111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3DA659" w14:textId="77777777" w:rsidTr="00503750">
        <w:tc>
          <w:tcPr>
            <w:tcW w:w="15593" w:type="dxa"/>
            <w:gridSpan w:val="8"/>
            <w:vAlign w:val="center"/>
          </w:tcPr>
          <w:p w14:paraId="5D65E6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635938B" w14:textId="77777777" w:rsidTr="00503750">
        <w:tc>
          <w:tcPr>
            <w:tcW w:w="2302" w:type="dxa"/>
            <w:vAlign w:val="center"/>
          </w:tcPr>
          <w:p w14:paraId="3D235A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042AD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19BA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0610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BC84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3E1A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9850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4586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808BCD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06A13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06839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82F8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91FF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11A9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9B13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5090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B9C9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B0FC57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18023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BEDDB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13A9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5839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AFD0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EE52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B6E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24D9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80AB9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4CD9D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F23EA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E7E3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1EDF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75B4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91AF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FE2C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FB58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12789E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34339E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3E90A9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0AA0E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707B5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BD86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E5E3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511C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C94F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08AD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EC00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B7E77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E488F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0ACC4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EFEF1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1E1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A5B8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B065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3A3E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89D4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36CCFE" w14:textId="77777777" w:rsidR="00944C3D" w:rsidRDefault="00944C3D" w:rsidP="00944C3D">
      <w:pPr>
        <w:rPr>
          <w:rFonts w:ascii="Arial" w:hAnsi="Arial"/>
          <w:b/>
        </w:rPr>
      </w:pPr>
    </w:p>
    <w:p w14:paraId="4A62F85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B497AE4" w14:textId="77777777" w:rsidTr="00503750">
        <w:tc>
          <w:tcPr>
            <w:tcW w:w="1944" w:type="dxa"/>
            <w:vAlign w:val="center"/>
          </w:tcPr>
          <w:p w14:paraId="51DD700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71EA6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DF05C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9272B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EBBD3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69D14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33416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0599D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8FC9B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DEC59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F33F7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7A4E0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85C06DE" w14:textId="77777777" w:rsidTr="00503750">
        <w:tc>
          <w:tcPr>
            <w:tcW w:w="15685" w:type="dxa"/>
            <w:gridSpan w:val="12"/>
            <w:vAlign w:val="center"/>
          </w:tcPr>
          <w:p w14:paraId="7CFC5B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A146485" w14:textId="77777777" w:rsidTr="00503750">
        <w:tc>
          <w:tcPr>
            <w:tcW w:w="1944" w:type="dxa"/>
            <w:vAlign w:val="center"/>
          </w:tcPr>
          <w:p w14:paraId="7D8062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560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BB933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AFD67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84CB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6F14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7658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2BFA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477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DDE5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ACED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C148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A46052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B611F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8149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8BC48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A3E02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FB4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7FBA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1990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B747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490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C29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42C8A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BCC67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9DE13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C1018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078C5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44B2F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6A7C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4921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BA6F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49C8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9573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8D62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03F2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D86E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C0B5A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0C01E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5D5B6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2C622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6202A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AF99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352D3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B905A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BEB31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8E7B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BB9E0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4F12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19BA1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A87A6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F0F34BC" w14:textId="77777777" w:rsidTr="00503750">
        <w:tc>
          <w:tcPr>
            <w:tcW w:w="1944" w:type="dxa"/>
            <w:vAlign w:val="center"/>
          </w:tcPr>
          <w:p w14:paraId="04B2B1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644AB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37ABD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6C5A7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C81E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4D4B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50B5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53C3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E7023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1446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7D09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7DCDC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D5990F" w14:textId="77777777" w:rsidTr="00503750">
        <w:tc>
          <w:tcPr>
            <w:tcW w:w="15685" w:type="dxa"/>
            <w:gridSpan w:val="12"/>
            <w:vAlign w:val="center"/>
          </w:tcPr>
          <w:p w14:paraId="7566D3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395B0BA" w14:textId="77777777" w:rsidTr="00503750">
        <w:tc>
          <w:tcPr>
            <w:tcW w:w="1944" w:type="dxa"/>
            <w:vAlign w:val="center"/>
          </w:tcPr>
          <w:p w14:paraId="115D8C2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D559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FD868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C3A9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AFB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397A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10E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7C4A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447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8226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6FC5A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A1F73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64AE49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0A98B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36585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8CEB2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CA2D2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748D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6E8B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D8D0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BEF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7D0C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5791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5872C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DCFD6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A45271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67F12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400BB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2062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45F99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83E2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89FFC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A7BA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9C8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881D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4DF84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DE51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EBF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A1A50D" w14:textId="77777777" w:rsidTr="00503750">
        <w:tc>
          <w:tcPr>
            <w:tcW w:w="1944" w:type="dxa"/>
            <w:vAlign w:val="center"/>
          </w:tcPr>
          <w:p w14:paraId="30FBA0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0588E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5E4F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D10A3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66E9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0EF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2683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1846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71BB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4096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DDA9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5579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1C364C" w14:textId="77777777" w:rsidTr="00503750">
        <w:tc>
          <w:tcPr>
            <w:tcW w:w="15685" w:type="dxa"/>
            <w:gridSpan w:val="12"/>
            <w:vAlign w:val="center"/>
          </w:tcPr>
          <w:p w14:paraId="7345A6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5D5B4C1" w14:textId="77777777" w:rsidTr="00503750">
        <w:tc>
          <w:tcPr>
            <w:tcW w:w="1944" w:type="dxa"/>
            <w:vAlign w:val="center"/>
          </w:tcPr>
          <w:p w14:paraId="1F5BF4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5B8F1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31614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2B6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8150B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575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C119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05ED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6DD4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82F1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7DE4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A819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F50E84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28430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4417C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F4634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3479E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A414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B87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8DEE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CFE01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9839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E26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CDE2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6FFA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EAF9F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33AD6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34FC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5F3F9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BA41E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3353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0B6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EC8A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8F6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2693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F91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72691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AA86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EF3CC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E835A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4168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84C90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C5D93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037C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C06C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1C7C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EB9D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30FEF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687F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50086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3F7E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9FC16A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AFBB01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D98DA9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FCBF5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EA52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8B81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FE45F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73416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611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728C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8FD4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5D48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697E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18CC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6CDE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C2E05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C0753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0233A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2778C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F65FF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F623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BFFC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3AE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D6A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9F9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EE2D1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E8E2A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050C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25780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27B234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060AA0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94A95D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7D28B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331D1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7C2855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D642A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6CB13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19060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C8268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1FC10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6B3A5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1092F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6D76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8C24F6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3EAA4A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60114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729D9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913F0B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D9DD70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D0553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050D0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74E30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1F89808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B4FD2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045D5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21F9D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EBC32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8ED35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F39FE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EEBA3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FE034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FABB4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93B1E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0850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CD16C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44E78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B7FBF40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373C6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B9C3B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3A519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FC245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AE3E9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48272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5BE3218" w14:textId="77777777" w:rsidTr="00503750">
        <w:trPr>
          <w:trHeight w:val="1073"/>
        </w:trPr>
        <w:tc>
          <w:tcPr>
            <w:tcW w:w="3614" w:type="dxa"/>
            <w:vMerge/>
          </w:tcPr>
          <w:p w14:paraId="3ED8A2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7ECBC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01B4B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23682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045FD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0C5C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D4AB2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90DA244" w14:textId="77777777" w:rsidTr="00503750">
        <w:trPr>
          <w:trHeight w:val="283"/>
        </w:trPr>
        <w:tc>
          <w:tcPr>
            <w:tcW w:w="3614" w:type="dxa"/>
          </w:tcPr>
          <w:p w14:paraId="6C9484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8BD74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725C0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E5D32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6311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B93E6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3EDE8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F1A0F47" w14:textId="77777777" w:rsidTr="00503750">
        <w:trPr>
          <w:trHeight w:val="283"/>
        </w:trPr>
        <w:tc>
          <w:tcPr>
            <w:tcW w:w="3614" w:type="dxa"/>
          </w:tcPr>
          <w:p w14:paraId="5B16E0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A3C1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0499F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3731E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6805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B283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A6BA8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8BB7B99" w14:textId="77777777" w:rsidTr="00503750">
        <w:trPr>
          <w:trHeight w:val="283"/>
        </w:trPr>
        <w:tc>
          <w:tcPr>
            <w:tcW w:w="3614" w:type="dxa"/>
          </w:tcPr>
          <w:p w14:paraId="45C8DE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60CA7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E8EFC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E7AAD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6659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89033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F1236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B818E2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43815E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2B0C0668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6AD63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4BC3B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45620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736C0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A7D49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38358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0F5EC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5757A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6DA98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1AF870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75E8F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72E71D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DB1A7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19401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FE1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E0FC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55FF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34D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E15F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2171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1A97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5DE21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BD29D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9F3E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0F6D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FAC6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AD06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EDA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9975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49B5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C31D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86898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B712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15ECD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FF27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9F3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6630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4CC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F721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C9D8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75C8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5E70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C57F9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609D4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22701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D7877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182F8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880B6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CD8C0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24F49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CFA7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C24B14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14941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98296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DBD7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EEA7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AAF8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0DD7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1F44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998E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3089A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F6EAC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6B0E2B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5C5760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D9A0C7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9DD1D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B623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8CA1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1E54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8A2D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07AC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6242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D9485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5F1D2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4D8E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16F5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9AC1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0CF0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7C6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820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04E7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33C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9F0A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B6A9E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BEE7E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77878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C20B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19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2CB2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CFD8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BB8D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4281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C6318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90238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A1A3F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61D1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38F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5426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5791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6BBC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3811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1341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1D22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91600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5AF77B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B8626A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F1CF81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566F3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90EC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DD0D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4F0D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CF64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4F7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D5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4ABE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022B22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4856AE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D63B7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8851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A907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838E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F315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7DEA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9B13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E4B33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C3D752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CC4C6D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40D063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2B52D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A7EA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E39C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F24C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6494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95B3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2197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C952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7415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742F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5915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A311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E63D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D300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CA82A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0282A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5A25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4BE692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9108A5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7D9454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543B79F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1E807C9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238A2F6A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D7F66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B82F3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9CB1D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042EE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D5EA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F49E94B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749CC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528C09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770457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925579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89F389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E4E1A7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187BB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24EB3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660817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F53559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B079E3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03674B9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55B44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614A2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465D8B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236A5B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58025C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D32F53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428BB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BB10C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87E9A4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BF23BC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ED6B1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453808B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6F592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F58A5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7C9C63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2C6CB5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73461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20DD09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2773F3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C02DD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EAA7DC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DA8D0E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6306F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7075166" w14:textId="77777777" w:rsidR="00944C3D" w:rsidRDefault="00944C3D" w:rsidP="00944C3D">
      <w:pPr>
        <w:rPr>
          <w:rFonts w:ascii="Arial" w:hAnsi="Arial"/>
          <w:b/>
        </w:rPr>
      </w:pPr>
    </w:p>
    <w:p w14:paraId="5ECA8028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4978852C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9A371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E33BB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1B228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AC840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F5275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68AF131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F99CC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A43D9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8063D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273FB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9B28F5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B53BA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621A9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47534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F5F35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835D66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57F03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4AA2D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FA0FC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DF2ED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A79F70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29A30D2A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6F3CC8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9E55C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F0743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D9C399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D5B497F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25E23DB" w14:textId="77777777" w:rsidTr="00503750">
        <w:tc>
          <w:tcPr>
            <w:tcW w:w="2835" w:type="dxa"/>
            <w:vAlign w:val="center"/>
          </w:tcPr>
          <w:p w14:paraId="621F8A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F2218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A1264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EA859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B8BD7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EE500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1D3C4E1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09243AD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63B29C0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BD85C9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C2647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94C0A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8B0CDCA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589768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434C7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7D18D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27DF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B43C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7C5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7DD4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5C3592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2B544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F1971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29D9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8428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19BD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8228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E4FAC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18000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6A0F0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3312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635B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BCA1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A8394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3A95DE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F7627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2C6AC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D06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3FBB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090F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FA60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63FBE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29439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B79F9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753F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0B5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477E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4D4B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0E7D7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9C38DA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E1E3D7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923D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50197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EDAC7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FE40F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0EF703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CB15DE7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B6C31EB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0C3FDC2" w14:textId="77777777" w:rsidR="00944C3D" w:rsidRDefault="00944C3D" w:rsidP="00944C3D">
      <w:pPr>
        <w:rPr>
          <w:rFonts w:ascii="Arial" w:hAnsi="Arial"/>
          <w:b/>
        </w:rPr>
      </w:pPr>
    </w:p>
    <w:p w14:paraId="79EAB8D7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C5FDD45" w14:textId="77777777" w:rsidTr="00503750">
        <w:tc>
          <w:tcPr>
            <w:tcW w:w="2835" w:type="dxa"/>
            <w:vAlign w:val="center"/>
          </w:tcPr>
          <w:p w14:paraId="3CC207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7A9CB3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8A14D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F1C0F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29B9B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6A9D5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7655AE5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4B86F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52A29C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5C4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B241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89C2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307A5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AD3E3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65CE7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5391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C6FA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7D3A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2CF6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053A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B9F9F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93773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F43D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90EC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D8F8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B479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6A46B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F0849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5B7F3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D0BA6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057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837C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4839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C887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486C1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51B4A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2F4D39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659C1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2241E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47E89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B25A8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667E09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A209F4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40DA0F07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08C5D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3DAED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9CB4263" w14:textId="77777777" w:rsidTr="00503750">
        <w:trPr>
          <w:trHeight w:val="699"/>
        </w:trPr>
        <w:tc>
          <w:tcPr>
            <w:tcW w:w="3502" w:type="dxa"/>
            <w:vMerge/>
          </w:tcPr>
          <w:p w14:paraId="087F50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73EC5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E31DB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7AE5E9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5BE98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BF892DE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A27106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F1457E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76FD9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8E91CF3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2089A4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A0C9BD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A7D5A9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60A1221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B662E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0C377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DD6DE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768CA978" w14:textId="77777777" w:rsidTr="00503750">
        <w:trPr>
          <w:trHeight w:val="593"/>
        </w:trPr>
        <w:tc>
          <w:tcPr>
            <w:tcW w:w="3497" w:type="dxa"/>
          </w:tcPr>
          <w:p w14:paraId="3ACD51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1B55E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5FA18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B5F134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D4E4F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03B0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DEE0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E37BA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74A73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B3F1F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B2D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105EA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10C607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DE37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F8D5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63F80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0C1D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0E649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9B93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FBB07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A2F6D9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88B87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D477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CA8AB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2AEC22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55BB0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99B5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2AE60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D37CE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10ACC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4849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17015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EC6C53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A881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691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22716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9B243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C87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AA5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79FCC0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2649F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94DCE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03F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A5793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AE2125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DE65D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8EDC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CEB6B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F28229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1C52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7605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441486" w14:textId="77777777" w:rsidR="00944C3D" w:rsidRDefault="00944C3D" w:rsidP="00944C3D">
      <w:pPr>
        <w:rPr>
          <w:rFonts w:ascii="Arial" w:hAnsi="Arial"/>
          <w:b/>
        </w:rPr>
      </w:pPr>
    </w:p>
    <w:p w14:paraId="33D41932" w14:textId="77777777" w:rsidR="00944C3D" w:rsidRDefault="00944C3D" w:rsidP="00944C3D">
      <w:pPr>
        <w:rPr>
          <w:rFonts w:ascii="Arial" w:hAnsi="Arial"/>
          <w:b/>
        </w:rPr>
      </w:pPr>
    </w:p>
    <w:p w14:paraId="6AD755B3" w14:textId="77777777" w:rsidR="00944C3D" w:rsidRDefault="00944C3D" w:rsidP="00944C3D">
      <w:pPr>
        <w:rPr>
          <w:rFonts w:ascii="Arial" w:hAnsi="Arial"/>
          <w:b/>
        </w:rPr>
      </w:pPr>
    </w:p>
    <w:p w14:paraId="61FF9941" w14:textId="77777777" w:rsidR="00944C3D" w:rsidRDefault="00944C3D" w:rsidP="00944C3D">
      <w:pPr>
        <w:rPr>
          <w:rFonts w:ascii="Arial" w:hAnsi="Arial"/>
          <w:b/>
        </w:rPr>
      </w:pPr>
    </w:p>
    <w:p w14:paraId="25A73BB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0B318FAC" w14:textId="77777777" w:rsidTr="00503750">
        <w:tc>
          <w:tcPr>
            <w:tcW w:w="2622" w:type="dxa"/>
            <w:vAlign w:val="center"/>
          </w:tcPr>
          <w:p w14:paraId="1BAB95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09079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197A3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15DE4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A1A9D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A11BF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5DC6B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40AB8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A46DA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F02B20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76168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4E3041E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57461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3CDDA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D87CF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345F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4C03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3F8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97EBC1A" w14:textId="77777777" w:rsidTr="00503750">
        <w:tc>
          <w:tcPr>
            <w:tcW w:w="2622" w:type="dxa"/>
            <w:vAlign w:val="center"/>
          </w:tcPr>
          <w:p w14:paraId="2C5DE1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88E07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BC6A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EBA3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A1A7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94D7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14A8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A39FCF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E032E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B0A85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DA71B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D04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CD8F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0F1F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5A8368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DA9CD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064BA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F0B1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DE56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9A0C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CFD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9DBE97E" w14:textId="77777777" w:rsidTr="00503750">
        <w:tc>
          <w:tcPr>
            <w:tcW w:w="2622" w:type="dxa"/>
            <w:vAlign w:val="center"/>
          </w:tcPr>
          <w:p w14:paraId="31413E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2EFB095C" w14:textId="1E725FA2" w:rsidR="00944C3D" w:rsidRPr="008C56AB" w:rsidRDefault="00336CD4" w:rsidP="008C23A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64331</w:t>
            </w:r>
          </w:p>
        </w:tc>
        <w:tc>
          <w:tcPr>
            <w:tcW w:w="1275" w:type="dxa"/>
            <w:vAlign w:val="center"/>
          </w:tcPr>
          <w:p w14:paraId="6FA2CD0F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3A1B2F5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D5B3A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D6432D" w14:textId="6AA884E0" w:rsidR="00944C3D" w:rsidRPr="008C56AB" w:rsidRDefault="00336CD4" w:rsidP="00047B9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77215</w:t>
            </w:r>
          </w:p>
        </w:tc>
      </w:tr>
      <w:tr w:rsidR="0099716A" w:rsidRPr="00050529" w14:paraId="472905E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4995F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B0259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43E9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5EF4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E3C7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6B58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6BA5B29" w14:textId="77777777" w:rsidTr="00503750">
        <w:tc>
          <w:tcPr>
            <w:tcW w:w="2622" w:type="dxa"/>
            <w:vAlign w:val="center"/>
          </w:tcPr>
          <w:p w14:paraId="0BD54C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0EE8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A6637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7756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5105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4CAD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950CE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647EE7D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3EAA6C5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11CA5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2F5B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2F63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194C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891C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089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47BEA8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B0BF1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42D00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D6EC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008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41C3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EB0D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34ADDA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E1EE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68B64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CAB05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087F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FEE9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5343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1A031CC" w14:textId="77777777" w:rsidTr="00503750">
        <w:tc>
          <w:tcPr>
            <w:tcW w:w="2622" w:type="dxa"/>
            <w:vAlign w:val="center"/>
          </w:tcPr>
          <w:p w14:paraId="2A2759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29585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3894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B160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E13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8BFE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440161D" w14:textId="77777777" w:rsidTr="00503750">
        <w:tc>
          <w:tcPr>
            <w:tcW w:w="2622" w:type="dxa"/>
            <w:vAlign w:val="center"/>
          </w:tcPr>
          <w:p w14:paraId="79A306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E384B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0AB82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EAA43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ECB0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4CB1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346EAC1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99D3D1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03E4E8F" w14:textId="77777777" w:rsidR="00944C3D" w:rsidRPr="008C56AB" w:rsidRDefault="00944C3D" w:rsidP="007936DE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158B9AA" w14:textId="77777777" w:rsidR="00944C3D" w:rsidRPr="008C56AB" w:rsidRDefault="00944C3D" w:rsidP="007936DE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D77005" w14:textId="77777777" w:rsidR="00944C3D" w:rsidRPr="008C56AB" w:rsidRDefault="007936D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AF151A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D715DD" w14:textId="77777777" w:rsidR="00944C3D" w:rsidRPr="008C56AB" w:rsidRDefault="007936D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</w:tr>
    </w:tbl>
    <w:p w14:paraId="14CC719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2E0D5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1036DF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BC27C8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F300A2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D3F5AA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9E5BB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5327F0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BAABC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28573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79B22F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5D61A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178853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621A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9A0A7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19161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FB03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9E20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C3F43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AE220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C38E1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A2FC53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DE7FC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5D40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88866D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339EA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D8D32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E2A560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DECC6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5AC23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0D9856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9431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556AE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8F3230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9ED06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4AC9F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2324C1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AEB8F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ADA70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9EEA1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1373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FA220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DF8925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37CB5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94DF8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2F81A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80AA6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515736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91C4A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28AD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A8DF8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1A44B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3115C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81C489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FBCF7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CA00B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28AFC4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40398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529BC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F2F57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94790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EB218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F71B7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7B643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F2C5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6916FD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CC17BA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B1D3C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215EA1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DC2066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1A869454" w14:textId="77777777" w:rsidTr="00503750">
        <w:tc>
          <w:tcPr>
            <w:tcW w:w="2835" w:type="dxa"/>
            <w:vAlign w:val="center"/>
          </w:tcPr>
          <w:p w14:paraId="777CE1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CEC98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BB1B0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AC92F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33F1A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6FA47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B5A9017" w14:textId="77777777" w:rsidTr="00503750">
        <w:tc>
          <w:tcPr>
            <w:tcW w:w="2835" w:type="dxa"/>
            <w:vAlign w:val="center"/>
          </w:tcPr>
          <w:p w14:paraId="37F512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FE172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F3F2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9F4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9C9C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1B6E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4D6B4B" w14:textId="77777777" w:rsidTr="00503750">
        <w:tc>
          <w:tcPr>
            <w:tcW w:w="2835" w:type="dxa"/>
            <w:vAlign w:val="center"/>
          </w:tcPr>
          <w:p w14:paraId="4C569D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1DB3A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4DE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47BB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EDB8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D2E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63C3E8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D19E08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34C6A0E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17E1A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37FFA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56C66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05AA5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A6BBE47" w14:textId="77777777" w:rsidTr="00503750">
        <w:tc>
          <w:tcPr>
            <w:tcW w:w="2835" w:type="dxa"/>
            <w:vAlign w:val="center"/>
          </w:tcPr>
          <w:p w14:paraId="0F5F9D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22772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5DC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BEB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1352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599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DB8F9A" w14:textId="77777777" w:rsidTr="00503750">
        <w:tc>
          <w:tcPr>
            <w:tcW w:w="2835" w:type="dxa"/>
            <w:vAlign w:val="center"/>
          </w:tcPr>
          <w:p w14:paraId="526F82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AF731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228A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239B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0ADB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94A7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BAD01A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720C3C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F03E2B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1E5C0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BC690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171D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E6864B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146DE8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1CE3BA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FD357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C05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36BA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ACFD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8A7E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C93B8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BFE0A4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7A033AC5" w14:textId="77777777" w:rsidTr="00503750">
        <w:tc>
          <w:tcPr>
            <w:tcW w:w="2552" w:type="dxa"/>
            <w:shd w:val="clear" w:color="auto" w:fill="auto"/>
            <w:vAlign w:val="center"/>
          </w:tcPr>
          <w:p w14:paraId="2BDE1E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34F03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9396A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AC22C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625FA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C1231AD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68F288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B5C6D6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3DE742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81A73D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9DB45D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664BA7D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10890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089BEF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F6F2D7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731240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340C22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1533E5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18AEC2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ED187C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992E4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34DE8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C889A53" w14:textId="77777777" w:rsidTr="00503750">
        <w:tc>
          <w:tcPr>
            <w:tcW w:w="4395" w:type="dxa"/>
            <w:vMerge/>
          </w:tcPr>
          <w:p w14:paraId="0753A1D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E734F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8CFF2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F4AB63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F9567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1A306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63E4E3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A0B4F1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03E5F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3EE68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30DFE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419A8AF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EE687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CEE6756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00FF10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68E0387" w14:textId="77777777" w:rsidTr="00503750">
        <w:tc>
          <w:tcPr>
            <w:tcW w:w="4395" w:type="dxa"/>
            <w:vAlign w:val="center"/>
          </w:tcPr>
          <w:p w14:paraId="776929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86436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78F110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535E157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12A29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991D2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41466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3399B1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F1281E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40D3BD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BDEC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FFEEC3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3FFEB3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BEF94B7" w14:textId="67830326" w:rsidR="00944C3D" w:rsidRPr="008C56AB" w:rsidRDefault="00336CD4" w:rsidP="00523997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248669</w:t>
            </w:r>
          </w:p>
        </w:tc>
        <w:tc>
          <w:tcPr>
            <w:tcW w:w="2835" w:type="dxa"/>
            <w:vAlign w:val="center"/>
          </w:tcPr>
          <w:p w14:paraId="612914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B87E79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DD8E44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1012E830" w14:textId="77777777" w:rsidTr="00503750">
        <w:tc>
          <w:tcPr>
            <w:tcW w:w="4395" w:type="dxa"/>
            <w:vAlign w:val="center"/>
          </w:tcPr>
          <w:p w14:paraId="14B9C55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35D5779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95AEBB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CC95DA5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0623F3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41F3F2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DC57FE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6114DBA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41A65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3BF26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74390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92C309C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0DFCA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5466E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BD0ED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0E64E3F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F51AC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5B5D7161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D38D73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797DAD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E5475B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934DB7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BD4A3A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7B376B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DF54E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4C901C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9C1C84F" w14:textId="77777777" w:rsidTr="00503750">
        <w:tc>
          <w:tcPr>
            <w:tcW w:w="1843" w:type="dxa"/>
            <w:vAlign w:val="center"/>
          </w:tcPr>
          <w:p w14:paraId="5E5508C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F3F899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38E865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DC5078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ABEC84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415CD1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368E26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219C37F3" w14:textId="77777777" w:rsidTr="00503750">
        <w:tc>
          <w:tcPr>
            <w:tcW w:w="1843" w:type="dxa"/>
            <w:vAlign w:val="center"/>
          </w:tcPr>
          <w:p w14:paraId="3A2E38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A2DAF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B942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376E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C9EAD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845D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F78AF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88FF56E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11B1A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7D672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FA66C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9460F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FD698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69AEF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0EB28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A720039" w14:textId="77777777" w:rsidTr="00503750">
        <w:tc>
          <w:tcPr>
            <w:tcW w:w="1843" w:type="dxa"/>
            <w:vAlign w:val="center"/>
          </w:tcPr>
          <w:p w14:paraId="25C76B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E7050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BB98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E886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B84D06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3CDD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06C9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3B9FDD4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27F89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61D000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B09A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2AA6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44A28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C0639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D126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34A8449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314B766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709EC5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BD864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D5FBA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B23508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4D4A98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D7958A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CC1D65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4877B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1126CC22" w14:textId="77777777" w:rsidTr="00503750">
        <w:trPr>
          <w:trHeight w:val="664"/>
        </w:trPr>
        <w:tc>
          <w:tcPr>
            <w:tcW w:w="3372" w:type="dxa"/>
          </w:tcPr>
          <w:p w14:paraId="3E254C1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7E6145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0A7D1C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E873FE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871E0D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3CC2D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029E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B20CBF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5AAA17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E00F5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E91D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93067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43CF58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1A51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A24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1EBDF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56CA67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43B71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8144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998F3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76B6840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E8B5B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35DE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A2D1C6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216DD4F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234F4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8F9D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564D4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AE081E8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0D212AD5" w14:textId="77777777" w:rsidTr="00503750">
        <w:tc>
          <w:tcPr>
            <w:tcW w:w="2835" w:type="dxa"/>
            <w:vAlign w:val="center"/>
          </w:tcPr>
          <w:p w14:paraId="61E4495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DDF7BC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19D73D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070D49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2397AEF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9CF112A" w14:textId="77777777" w:rsidTr="00503750">
        <w:tc>
          <w:tcPr>
            <w:tcW w:w="2835" w:type="dxa"/>
          </w:tcPr>
          <w:p w14:paraId="4C74D7B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98453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7151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437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A715B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F70D30" w14:textId="77777777" w:rsidTr="00503750">
        <w:tc>
          <w:tcPr>
            <w:tcW w:w="2835" w:type="dxa"/>
          </w:tcPr>
          <w:p w14:paraId="47D25AC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BF1C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2272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9BB5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A95DA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480AC5" w14:textId="77777777" w:rsidTr="00503750">
        <w:tc>
          <w:tcPr>
            <w:tcW w:w="2835" w:type="dxa"/>
          </w:tcPr>
          <w:p w14:paraId="6DC1BEC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CC1D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C4E1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128A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0471D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D462EE" w14:textId="77777777" w:rsidTr="00503750">
        <w:tc>
          <w:tcPr>
            <w:tcW w:w="2835" w:type="dxa"/>
            <w:vAlign w:val="center"/>
          </w:tcPr>
          <w:p w14:paraId="4DD1EF4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D52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C95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F4B1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44CB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FC4A7E" w14:textId="77777777" w:rsidTr="00503750">
        <w:tc>
          <w:tcPr>
            <w:tcW w:w="2835" w:type="dxa"/>
            <w:vAlign w:val="center"/>
          </w:tcPr>
          <w:p w14:paraId="27E4060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1C7EB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A42B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2F79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E5452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49167C" w14:textId="77777777" w:rsidTr="00503750">
        <w:tc>
          <w:tcPr>
            <w:tcW w:w="2835" w:type="dxa"/>
          </w:tcPr>
          <w:p w14:paraId="40C2ABE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74A69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AB37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73CE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8C1D6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A54208C" w14:textId="77777777" w:rsidTr="00503750">
        <w:tc>
          <w:tcPr>
            <w:tcW w:w="2835" w:type="dxa"/>
          </w:tcPr>
          <w:p w14:paraId="71F05A2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CBF72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739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8361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E3A36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F74FEB" w14:textId="77777777" w:rsidTr="00503750">
        <w:tc>
          <w:tcPr>
            <w:tcW w:w="2835" w:type="dxa"/>
          </w:tcPr>
          <w:p w14:paraId="687173C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3744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515D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8598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33E8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C1BBD2" w14:textId="77777777" w:rsidR="00944C3D" w:rsidRDefault="00944C3D" w:rsidP="00944C3D">
      <w:pPr>
        <w:rPr>
          <w:rFonts w:ascii="Arial" w:hAnsi="Arial"/>
          <w:b/>
        </w:rPr>
      </w:pPr>
    </w:p>
    <w:p w14:paraId="5C4F2BC6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30864873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44F258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4B5F29F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CD8FF7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BCCFD7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225003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BFB2000" w14:textId="77777777" w:rsidTr="00503750">
        <w:trPr>
          <w:trHeight w:val="443"/>
        </w:trPr>
        <w:tc>
          <w:tcPr>
            <w:tcW w:w="2560" w:type="dxa"/>
          </w:tcPr>
          <w:p w14:paraId="2A96310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EE3BD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1F516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2653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0F9D8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5F37E3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C0752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FFD82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B7C0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01C0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EDD21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F70EB4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3EFCD9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1AFEB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4DE3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C6A8A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E52BB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F22ABA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EFBD90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EC26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36AE2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68C3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C019D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5DEDED" w14:textId="77777777" w:rsidR="00944C3D" w:rsidRDefault="00944C3D" w:rsidP="00944C3D">
      <w:pPr>
        <w:rPr>
          <w:rFonts w:ascii="Arial" w:hAnsi="Arial"/>
          <w:b/>
        </w:rPr>
      </w:pPr>
    </w:p>
    <w:p w14:paraId="137D5419" w14:textId="77777777" w:rsidR="00944C3D" w:rsidRDefault="00944C3D" w:rsidP="00944C3D">
      <w:pPr>
        <w:rPr>
          <w:rFonts w:ascii="Arial" w:hAnsi="Arial"/>
          <w:b/>
        </w:rPr>
      </w:pPr>
    </w:p>
    <w:p w14:paraId="4A1002F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4FC827" w14:textId="77777777" w:rsidR="00944C3D" w:rsidRDefault="00944C3D" w:rsidP="00944C3D">
      <w:pPr>
        <w:rPr>
          <w:rFonts w:ascii="Arial" w:hAnsi="Arial"/>
          <w:b/>
        </w:rPr>
      </w:pPr>
    </w:p>
    <w:p w14:paraId="06BE600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B75E5DA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075C6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13BC9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DB59D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0B92FB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4FFA9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F145E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B80A1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D93D1F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B6835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7C82F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5C4E5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984806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AEA5A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B9536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65B59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B3DC1A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B3B419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1D94E40" w14:textId="77777777" w:rsidTr="00503750">
        <w:trPr>
          <w:trHeight w:val="677"/>
        </w:trPr>
        <w:tc>
          <w:tcPr>
            <w:tcW w:w="3358" w:type="dxa"/>
          </w:tcPr>
          <w:p w14:paraId="4B5120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025290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480877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A9C07A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89BC7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B3A2E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21C16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D6A20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EDE9F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D9CF2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FD69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77666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11413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A3498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CA93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F8C6D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BA08F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99DD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64CF2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09327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2F0455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6A23A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8AF3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38E7CE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CE0D47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843DB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E35A6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21A6E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30C8FF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16C9B6E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3FB92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51D0EB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DA3597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379A5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CBC44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39573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EAD1C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23A93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5007F03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ED397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67802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550E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FCDC4A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3FEE60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4CAA74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5E327C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D81273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ECB291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2F396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70EC96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67958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8509F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7F32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1574D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D5137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3FC473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8526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9DE4C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3051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FBFA6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66271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518FA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95DAC8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B0D7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03E2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65744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300CE6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0FB8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D163E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298BE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8E7D4E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4D7B9CF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0E0B66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37C1941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85BCD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4938A6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2FFF4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0536B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B5986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E65B6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B3282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BC5D2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F34DB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775C8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54C86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3C678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FC27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2EB99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925CB5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9F76F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72BF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85F5F5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891B22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86BC7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9C00B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398448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E94948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7454BE9" w14:textId="77777777" w:rsidTr="00503750">
        <w:tc>
          <w:tcPr>
            <w:tcW w:w="3686" w:type="dxa"/>
            <w:vAlign w:val="center"/>
          </w:tcPr>
          <w:p w14:paraId="4513A94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E5120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94A02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1B3393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7DEA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19589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0B743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D18201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3A7F6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D9784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8D34C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F493E5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19364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E9495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350D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0A56826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EA5CE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4FA47E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993D9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5DD98A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270BA4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1356E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9DFAA3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491A4E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910507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9A695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6D35D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B8AE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06789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1EC00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5E3F5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55E34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E1208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54C81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31602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E72D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7BE8E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5A975A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11300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11750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FFA6D9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AA1DDC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EC5CD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5DCF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B0993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F1B5C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CD7907F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35ECCF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4CF45F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EBC92F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E74997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6EA2B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09851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51CEA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A3072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FB4C7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ED8A3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E726E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170CED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E3CB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4DB6E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12C7D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B4A73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7FE76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81899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D7001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780EAB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7B9254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72A2A4C" w14:textId="77777777" w:rsidR="00944C3D" w:rsidRDefault="00944C3D" w:rsidP="00944C3D">
      <w:pPr>
        <w:rPr>
          <w:sz w:val="22"/>
          <w:szCs w:val="22"/>
        </w:rPr>
      </w:pPr>
    </w:p>
    <w:p w14:paraId="37A58033" w14:textId="77777777" w:rsidR="00944C3D" w:rsidRDefault="00944C3D" w:rsidP="00944C3D">
      <w:pPr>
        <w:rPr>
          <w:sz w:val="22"/>
          <w:szCs w:val="22"/>
        </w:rPr>
      </w:pPr>
    </w:p>
    <w:p w14:paraId="6333EF2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A6AA812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8BEB2E0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6E10A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54038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C186C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F4E01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0B824526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044EDB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F60D49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0C8341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523A8FA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FA3758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CE0BB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47770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13C581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4166DC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B7EB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77C93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E6169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30BEDB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BABD9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AB3AC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53B23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AFD41B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0CE35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1DE1E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FC8417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2EA00A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628B9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366F6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892D48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56419C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C3CF2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923AC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B8F59F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3F1413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96008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42ADD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57AD5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609D3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30EA748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97BB93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A7C7CD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4CD4CF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F4F447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43418E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DABFB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9E348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87E31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F02F9E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039D6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5F545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6F79A3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120F02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77AAFF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6124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4E058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3E4F99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247F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CF9EE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9E53A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B37EDE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BAF99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A8E8C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3CDE33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9FB7A6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F942B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2528B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073DD9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C9203E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8AC8F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F12D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DC87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5642C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84C4CAB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22612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9E361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58EF82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8D320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806BEE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37B97CED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1FA66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3AB3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10E358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BEE63F6" w14:textId="77777777" w:rsidR="00944C3D" w:rsidRPr="003607F0" w:rsidRDefault="00944C3D" w:rsidP="00944C3D"/>
    <w:p w14:paraId="637DA8A9" w14:textId="77777777" w:rsidR="00F47675" w:rsidRPr="00944C3D" w:rsidRDefault="00F47675" w:rsidP="00944C3D"/>
    <w:sectPr w:rsidR="00F47675" w:rsidRPr="00944C3D" w:rsidSect="009108A5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D1323" w14:textId="77777777" w:rsidR="009108A5" w:rsidRDefault="009108A5">
      <w:r>
        <w:separator/>
      </w:r>
    </w:p>
  </w:endnote>
  <w:endnote w:type="continuationSeparator" w:id="0">
    <w:p w14:paraId="50FFE7C4" w14:textId="77777777" w:rsidR="009108A5" w:rsidRDefault="00910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EC012" w14:textId="77777777" w:rsidR="00F820D9" w:rsidRDefault="00F820D9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3BDB1B87" w14:textId="77777777" w:rsidR="00F820D9" w:rsidRDefault="00F820D9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07152" w14:textId="77777777" w:rsidR="00F820D9" w:rsidRDefault="00F820D9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EB83D4A" w14:textId="77777777" w:rsidR="00F820D9" w:rsidRDefault="00F820D9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7FE1" w14:textId="77777777" w:rsidR="00F820D9" w:rsidRPr="00010D38" w:rsidRDefault="00F820D9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33DAC8E2" w14:textId="77777777" w:rsidR="00F820D9" w:rsidRDefault="00F820D9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5A8A9" w14:textId="77777777" w:rsidR="009108A5" w:rsidRDefault="009108A5">
      <w:r>
        <w:separator/>
      </w:r>
    </w:p>
  </w:footnote>
  <w:footnote w:type="continuationSeparator" w:id="0">
    <w:p w14:paraId="7A65B226" w14:textId="77777777" w:rsidR="009108A5" w:rsidRDefault="009108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777253">
    <w:abstractNumId w:val="13"/>
  </w:num>
  <w:num w:numId="2" w16cid:durableId="871764441">
    <w:abstractNumId w:val="17"/>
  </w:num>
  <w:num w:numId="3" w16cid:durableId="2056468806">
    <w:abstractNumId w:val="8"/>
  </w:num>
  <w:num w:numId="4" w16cid:durableId="1518276118">
    <w:abstractNumId w:val="7"/>
  </w:num>
  <w:num w:numId="5" w16cid:durableId="28712712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103456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7634569">
    <w:abstractNumId w:val="20"/>
  </w:num>
  <w:num w:numId="8" w16cid:durableId="1663774537">
    <w:abstractNumId w:val="10"/>
  </w:num>
  <w:num w:numId="9" w16cid:durableId="2058043824">
    <w:abstractNumId w:val="0"/>
  </w:num>
  <w:num w:numId="10" w16cid:durableId="2132700266">
    <w:abstractNumId w:val="19"/>
  </w:num>
  <w:num w:numId="11" w16cid:durableId="1687320984">
    <w:abstractNumId w:val="6"/>
  </w:num>
  <w:num w:numId="12" w16cid:durableId="772171254">
    <w:abstractNumId w:val="9"/>
  </w:num>
  <w:num w:numId="13" w16cid:durableId="38744864">
    <w:abstractNumId w:val="12"/>
  </w:num>
  <w:num w:numId="14" w16cid:durableId="1201285430">
    <w:abstractNumId w:val="15"/>
  </w:num>
  <w:num w:numId="15" w16cid:durableId="505479558">
    <w:abstractNumId w:val="14"/>
  </w:num>
  <w:num w:numId="16" w16cid:durableId="548154739">
    <w:abstractNumId w:val="2"/>
  </w:num>
  <w:num w:numId="17" w16cid:durableId="2079400873">
    <w:abstractNumId w:val="4"/>
  </w:num>
  <w:num w:numId="18" w16cid:durableId="927617716">
    <w:abstractNumId w:val="11"/>
  </w:num>
  <w:num w:numId="19" w16cid:durableId="831212640">
    <w:abstractNumId w:val="5"/>
  </w:num>
  <w:num w:numId="20" w16cid:durableId="787701322">
    <w:abstractNumId w:val="18"/>
  </w:num>
  <w:num w:numId="21" w16cid:durableId="108159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47B97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6CD4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5751"/>
    <w:rsid w:val="00503750"/>
    <w:rsid w:val="00506C67"/>
    <w:rsid w:val="00511537"/>
    <w:rsid w:val="0052399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32E4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3760"/>
    <w:rsid w:val="007450CC"/>
    <w:rsid w:val="00752C7A"/>
    <w:rsid w:val="00755C3C"/>
    <w:rsid w:val="0076308E"/>
    <w:rsid w:val="007719DD"/>
    <w:rsid w:val="007772AA"/>
    <w:rsid w:val="007822F9"/>
    <w:rsid w:val="00790961"/>
    <w:rsid w:val="007936DE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C23AC"/>
    <w:rsid w:val="008D0433"/>
    <w:rsid w:val="008D6310"/>
    <w:rsid w:val="0090277A"/>
    <w:rsid w:val="009108A5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1872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27F1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23D3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1FB2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820D9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E757BC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0F699-2BC2-4ACB-A916-ECF211FA3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5280</Words>
  <Characters>30099</Characters>
  <Application>Microsoft Office Word</Application>
  <DocSecurity>0</DocSecurity>
  <Lines>250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2024-03-20T11:30:00Z</dcterms:created>
  <dcterms:modified xsi:type="dcterms:W3CDTF">2024-03-20T11:30:00Z</dcterms:modified>
</cp:coreProperties>
</file>